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3238C" w14:textId="77777777" w:rsidR="00AC379A" w:rsidRDefault="00AC379A">
      <w:pPr>
        <w:rPr>
          <w:noProof/>
          <w:lang w:eastAsia="hr-HR"/>
        </w:rPr>
      </w:pPr>
    </w:p>
    <w:p w14:paraId="54A8229B" w14:textId="77777777" w:rsidR="00AC379A" w:rsidRDefault="00AC379A">
      <w:pPr>
        <w:rPr>
          <w:noProof/>
          <w:lang w:eastAsia="hr-HR"/>
        </w:rPr>
      </w:pPr>
    </w:p>
    <w:p w14:paraId="4D10EDA2" w14:textId="77777777" w:rsidR="00AC379A" w:rsidRDefault="00AC379A">
      <w:pPr>
        <w:rPr>
          <w:noProof/>
          <w:lang w:eastAsia="hr-HR"/>
        </w:rPr>
      </w:pPr>
    </w:p>
    <w:p w14:paraId="51F14714" w14:textId="77777777" w:rsidR="00AC379A" w:rsidRDefault="00AC379A">
      <w:pPr>
        <w:rPr>
          <w:noProof/>
          <w:lang w:eastAsia="hr-HR"/>
        </w:rPr>
      </w:pPr>
    </w:p>
    <w:p w14:paraId="3DD86F78" w14:textId="77777777" w:rsidR="00AC379A" w:rsidRDefault="00AC379A">
      <w:pPr>
        <w:rPr>
          <w:noProof/>
          <w:lang w:eastAsia="hr-HR"/>
        </w:rPr>
      </w:pPr>
    </w:p>
    <w:p w14:paraId="314CED75" w14:textId="77777777" w:rsidR="00AC379A" w:rsidRDefault="00AC379A">
      <w:pPr>
        <w:rPr>
          <w:noProof/>
          <w:lang w:eastAsia="hr-HR"/>
        </w:rPr>
      </w:pPr>
    </w:p>
    <w:p w14:paraId="48207265" w14:textId="77777777" w:rsidR="00AC379A" w:rsidRDefault="00AC379A">
      <w:pPr>
        <w:rPr>
          <w:noProof/>
          <w:lang w:eastAsia="hr-HR"/>
        </w:rPr>
      </w:pPr>
    </w:p>
    <w:p w14:paraId="3F7F7F45" w14:textId="77777777" w:rsidR="00AC379A" w:rsidRDefault="00AC379A">
      <w:pPr>
        <w:rPr>
          <w:noProof/>
          <w:lang w:eastAsia="hr-HR"/>
        </w:rPr>
      </w:pPr>
    </w:p>
    <w:p w14:paraId="1DA2DF19" w14:textId="77777777" w:rsidR="00AC379A" w:rsidRDefault="00AC379A">
      <w:pPr>
        <w:rPr>
          <w:noProof/>
          <w:lang w:eastAsia="hr-HR"/>
        </w:rPr>
      </w:pPr>
    </w:p>
    <w:p w14:paraId="478B699A" w14:textId="77777777" w:rsidR="00AC379A" w:rsidRDefault="00AC379A">
      <w:pPr>
        <w:rPr>
          <w:noProof/>
          <w:lang w:eastAsia="hr-HR"/>
        </w:rPr>
      </w:pPr>
    </w:p>
    <w:p w14:paraId="3B9D037C" w14:textId="77777777" w:rsidR="00AC379A" w:rsidRDefault="00AC379A">
      <w:pPr>
        <w:rPr>
          <w:noProof/>
          <w:lang w:eastAsia="hr-HR"/>
        </w:rPr>
      </w:pPr>
    </w:p>
    <w:p w14:paraId="181B53BE" w14:textId="77777777" w:rsidR="00AC379A" w:rsidRDefault="00AC379A">
      <w:pPr>
        <w:rPr>
          <w:noProof/>
          <w:lang w:eastAsia="hr-HR"/>
        </w:rPr>
      </w:pPr>
    </w:p>
    <w:p w14:paraId="1BA02F74" w14:textId="77777777" w:rsidR="00AC379A" w:rsidRDefault="00AC379A">
      <w:pPr>
        <w:rPr>
          <w:noProof/>
          <w:lang w:eastAsia="hr-HR"/>
        </w:rPr>
      </w:pPr>
    </w:p>
    <w:p w14:paraId="6FE48FDD" w14:textId="77777777" w:rsidR="00AC379A" w:rsidRDefault="00AC379A">
      <w:pPr>
        <w:rPr>
          <w:noProof/>
          <w:lang w:eastAsia="hr-HR"/>
        </w:rPr>
      </w:pPr>
    </w:p>
    <w:p w14:paraId="1850E8B8" w14:textId="77777777" w:rsidR="00AC379A" w:rsidRDefault="00AC379A">
      <w:pPr>
        <w:rPr>
          <w:noProof/>
          <w:lang w:eastAsia="hr-HR"/>
        </w:rPr>
      </w:pPr>
    </w:p>
    <w:p w14:paraId="5D03DBEF" w14:textId="77777777" w:rsidR="00AC379A" w:rsidRDefault="00AC379A">
      <w:pPr>
        <w:rPr>
          <w:noProof/>
          <w:lang w:eastAsia="hr-HR"/>
        </w:rPr>
      </w:pPr>
    </w:p>
    <w:p w14:paraId="7EBF92A5" w14:textId="77777777" w:rsidR="00AC379A" w:rsidRDefault="00AC379A">
      <w:pPr>
        <w:rPr>
          <w:noProof/>
          <w:lang w:eastAsia="hr-HR"/>
        </w:rPr>
      </w:pPr>
    </w:p>
    <w:p w14:paraId="053B4D16" w14:textId="194DEA01" w:rsidR="006B2D4B" w:rsidRPr="009D600B" w:rsidRDefault="00AC379A">
      <w:pPr>
        <w:rPr>
          <w:highlight w:val="yellow"/>
        </w:rPr>
        <w:sectPr w:rsidR="006B2D4B" w:rsidRPr="009D600B" w:rsidSect="0091424C">
          <w:headerReference w:type="default" r:id="rId8"/>
          <w:footerReference w:type="default" r:id="rId9"/>
          <w:headerReference w:type="first" r:id="rId10"/>
          <w:pgSz w:w="11906" w:h="16838"/>
          <w:pgMar w:top="1418" w:right="1418" w:bottom="1134" w:left="1418" w:header="567" w:footer="0" w:gutter="0"/>
          <w:cols w:space="708"/>
          <w:titlePg/>
          <w:docGrid w:linePitch="360"/>
        </w:sectPr>
      </w:pPr>
      <w:r>
        <w:rPr>
          <w:noProof/>
          <w:lang w:eastAsia="hr-HR"/>
        </w:rPr>
        <w:t xml:space="preserve">                                                                         </w:t>
      </w:r>
      <w:r>
        <w:rPr>
          <w:noProof/>
          <w:lang w:eastAsia="hr-HR"/>
        </w:rPr>
        <w:drawing>
          <wp:inline distT="0" distB="0" distL="0" distR="0" wp14:anchorId="39D33E56" wp14:editId="70070254">
            <wp:extent cx="2878753" cy="18440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extLst>
                        <a:ext uri="{28A0092B-C50C-407E-A947-70E740481C1C}">
                          <a14:useLocalDpi xmlns:a14="http://schemas.microsoft.com/office/drawing/2010/main" val="0"/>
                        </a:ext>
                      </a:extLst>
                    </a:blip>
                    <a:stretch>
                      <a:fillRect/>
                    </a:stretch>
                  </pic:blipFill>
                  <pic:spPr>
                    <a:xfrm>
                      <a:off x="0" y="0"/>
                      <a:ext cx="2902223" cy="1859074"/>
                    </a:xfrm>
                    <a:prstGeom prst="rect">
                      <a:avLst/>
                    </a:prstGeom>
                  </pic:spPr>
                </pic:pic>
              </a:graphicData>
            </a:graphic>
          </wp:inline>
        </w:drawing>
      </w:r>
      <w:r w:rsidR="0080175F">
        <w:rPr>
          <w:noProof/>
          <w:highlight w:val="yellow"/>
          <w:lang w:eastAsia="hr-HR"/>
        </w:rPr>
        <mc:AlternateContent>
          <mc:Choice Requires="wps">
            <w:drawing>
              <wp:anchor distT="0" distB="0" distL="114300" distR="114300" simplePos="0" relativeHeight="251663360" behindDoc="0" locked="0" layoutInCell="1" allowOverlap="0" wp14:anchorId="3E9CA89C" wp14:editId="2DF81C46">
                <wp:simplePos x="0" y="0"/>
                <wp:positionH relativeFrom="column">
                  <wp:posOffset>2697480</wp:posOffset>
                </wp:positionH>
                <wp:positionV relativeFrom="page">
                  <wp:posOffset>9963150</wp:posOffset>
                </wp:positionV>
                <wp:extent cx="3194050" cy="521970"/>
                <wp:effectExtent l="0" t="0" r="0" b="0"/>
                <wp:wrapThrough wrapText="bothSides">
                  <wp:wrapPolygon edited="0">
                    <wp:start x="386" y="0"/>
                    <wp:lineTo x="386" y="20496"/>
                    <wp:lineTo x="21128" y="20496"/>
                    <wp:lineTo x="21128" y="0"/>
                    <wp:lineTo x="386" y="0"/>
                  </wp:wrapPolygon>
                </wp:wrapThrough>
                <wp:docPr id="4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62361E63" w14:textId="23ADB753" w:rsidR="009D2055" w:rsidRPr="00705D03" w:rsidRDefault="00AC379A" w:rsidP="008F28B1">
                            <w:pPr>
                              <w:pStyle w:val="Date"/>
                            </w:pPr>
                            <w:r>
                              <w:t xml:space="preserve">Veljača, 2023. </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E9CA89C" id="_x0000_t202" coordsize="21600,21600" o:spt="202" path="m,l,21600r21600,l21600,xe">
                <v:stroke joinstyle="miter"/>
                <v:path gradientshapeok="t" o:connecttype="rect"/>
              </v:shapetype>
              <v:shape id="Text Box 4" o:spid="_x0000_s1026" type="#_x0000_t202" style="position:absolute;left:0;text-align:left;margin-left:212.4pt;margin-top:784.5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" o:allowoverlap="f" filled="f" stroked="f" strokeweight="1pt">
                <v:textbox>
                  <w:txbxContent>
                    <w:p w14:paraId="62361E63" w14:textId="23ADB753" w:rsidR="009D2055" w:rsidRPr="00705D03" w:rsidRDefault="00AC379A" w:rsidP="008F28B1">
                      <w:pPr>
                        <w:pStyle w:val="Date"/>
                      </w:pPr>
                      <w:r>
                        <w:t xml:space="preserve">Veljača, 2023. </w:t>
                      </w:r>
                    </w:p>
                  </w:txbxContent>
                </v:textbox>
                <w10:wrap type="through" anchory="page"/>
              </v:shape>
            </w:pict>
          </mc:Fallback>
        </mc:AlternateContent>
      </w:r>
      <w:r w:rsidR="0080175F">
        <w:rPr>
          <w:noProof/>
          <w:highlight w:val="yellow"/>
          <w:lang w:eastAsia="hr-HR"/>
        </w:rPr>
        <mc:AlternateContent>
          <mc:Choice Requires="wps">
            <w:drawing>
              <wp:anchor distT="0" distB="0" distL="114300" distR="114300" simplePos="0" relativeHeight="251660288" behindDoc="0" locked="1" layoutInCell="1" allowOverlap="0" wp14:anchorId="1AFD44E9" wp14:editId="7F3E25FC">
                <wp:simplePos x="0" y="0"/>
                <wp:positionH relativeFrom="column">
                  <wp:posOffset>2635885</wp:posOffset>
                </wp:positionH>
                <wp:positionV relativeFrom="page">
                  <wp:posOffset>2259965</wp:posOffset>
                </wp:positionV>
                <wp:extent cx="3419475" cy="1423035"/>
                <wp:effectExtent l="0" t="0" r="0" b="5715"/>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B7B4" w14:textId="77777777" w:rsidR="009D2055" w:rsidRPr="009C1542" w:rsidRDefault="009D2055" w:rsidP="00705D03">
                            <w:pPr>
                              <w:jc w:val="center"/>
                              <w:rPr>
                                <w:b/>
                                <w:sz w:val="36"/>
                              </w:rPr>
                            </w:pPr>
                            <w:r>
                              <w:rPr>
                                <w:b/>
                                <w:sz w:val="36"/>
                              </w:rPr>
                              <w:t xml:space="preserve">Procjena </w:t>
                            </w:r>
                            <w:r>
                              <w:rPr>
                                <w:b/>
                                <w:sz w:val="36"/>
                              </w:rPr>
                              <w:t>rizika od velikih nesreća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D44E9" id="Text Box 2" o:spid="_x0000_s1027" type="#_x0000_t202" style="position:absolute;left:0;text-align:left;margin-left:207.55pt;margin-top:177.95pt;width:269.25pt;height:1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" o:allowoverlap="f" filled="f" stroked="f">
                <v:textbox>
                  <w:txbxContent>
                    <w:p w14:paraId="07DCB7B4" w14:textId="77777777" w:rsidR="009D2055" w:rsidRPr="009C1542" w:rsidRDefault="009D2055" w:rsidP="00705D03">
                      <w:pPr>
                        <w:jc w:val="center"/>
                        <w:rPr>
                          <w:b/>
                          <w:sz w:val="36"/>
                        </w:rPr>
                      </w:pPr>
                      <w:r>
                        <w:rPr>
                          <w:b/>
                          <w:sz w:val="36"/>
                        </w:rPr>
                        <w:t xml:space="preserve">Procjena </w:t>
                      </w:r>
                      <w:r>
                        <w:rPr>
                          <w:b/>
                          <w:sz w:val="36"/>
                        </w:rPr>
                        <w:t>rizika od velikih nesreća</w:t>
                      </w:r>
                    </w:p>
                  </w:txbxContent>
                </v:textbox>
                <w10:wrap anchory="page"/>
                <w10:anchorlock/>
              </v:shape>
            </w:pict>
          </mc:Fallback>
        </mc:AlternateContent>
      </w:r>
      <w:r w:rsidR="0080175F">
        <w:rPr>
          <w:noProof/>
          <w:highlight w:val="yellow"/>
          <w:lang w:eastAsia="hr-HR"/>
        </w:rPr>
        <mc:AlternateContent>
          <mc:Choice Requires="wps">
            <w:drawing>
              <wp:anchor distT="0" distB="0" distL="114300" distR="114300" simplePos="0" relativeHeight="251661312" behindDoc="0" locked="1" layoutInCell="1" allowOverlap="0" wp14:anchorId="01496921" wp14:editId="2B0426A8">
                <wp:simplePos x="0" y="0"/>
                <wp:positionH relativeFrom="column">
                  <wp:posOffset>2642870</wp:posOffset>
                </wp:positionH>
                <wp:positionV relativeFrom="page">
                  <wp:posOffset>4632960</wp:posOffset>
                </wp:positionV>
                <wp:extent cx="3383915" cy="914400"/>
                <wp:effectExtent l="0" t="0" r="0" b="0"/>
                <wp:wrapNone/>
                <wp:docPr id="4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0F12E" w14:textId="77777777" w:rsidR="003C43DB" w:rsidRDefault="009D2055" w:rsidP="00705D03">
                            <w:pPr>
                              <w:jc w:val="center"/>
                              <w:rPr>
                                <w:color w:val="009627"/>
                                <w:sz w:val="36"/>
                              </w:rPr>
                            </w:pPr>
                            <w:r>
                              <w:rPr>
                                <w:color w:val="009627"/>
                                <w:sz w:val="36"/>
                              </w:rPr>
                              <w:t xml:space="preserve">Općina </w:t>
                            </w:r>
                            <w:r w:rsidR="00AC379A">
                              <w:rPr>
                                <w:color w:val="009627"/>
                                <w:sz w:val="36"/>
                              </w:rPr>
                              <w:t xml:space="preserve">Lišane </w:t>
                            </w:r>
                          </w:p>
                          <w:p w14:paraId="045B2344" w14:textId="2017186E" w:rsidR="009D2055" w:rsidRPr="00B8360D" w:rsidRDefault="00AC379A" w:rsidP="00705D03">
                            <w:pPr>
                              <w:jc w:val="center"/>
                              <w:rPr>
                                <w:color w:val="009627"/>
                                <w:sz w:val="36"/>
                              </w:rPr>
                            </w:pPr>
                            <w:r>
                              <w:rPr>
                                <w:color w:val="009627"/>
                                <w:sz w:val="36"/>
                              </w:rPr>
                              <w:t xml:space="preserve">Ostrovičke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6921" id="Text Box 3" o:spid="_x0000_s1028" type="#_x0000_t202" style="position:absolute;left:0;text-align:left;margin-left:208.1pt;margin-top:364.8pt;width:266.4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OX4wEAAKgDAAAOAAAAZHJzL2Uyb0RvYy54bWysU9Fu0zAUfUfiHyy/0yRtB1vUdBqbhpDG&#10;QBp8gOPYiUXia67dJuXruXa6rsAb4sWyfZ1zzzn3ZHM9DT3bK/QGbMWLRc6ZshIaY9uKf/t6/+aS&#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" o:allowoverlap="f" filled="f" stroked="f">
                <v:textbox>
                  <w:txbxContent>
                    <w:p w14:paraId="3110F12E" w14:textId="77777777" w:rsidR="003C43DB" w:rsidRDefault="009D2055" w:rsidP="00705D03">
                      <w:pPr>
                        <w:jc w:val="center"/>
                        <w:rPr>
                          <w:color w:val="009627"/>
                          <w:sz w:val="36"/>
                        </w:rPr>
                      </w:pPr>
                      <w:r>
                        <w:rPr>
                          <w:color w:val="009627"/>
                          <w:sz w:val="36"/>
                        </w:rPr>
                        <w:t xml:space="preserve">Općina </w:t>
                      </w:r>
                      <w:r w:rsidR="00AC379A">
                        <w:rPr>
                          <w:color w:val="009627"/>
                          <w:sz w:val="36"/>
                        </w:rPr>
                        <w:t xml:space="preserve">Lišane </w:t>
                      </w:r>
                    </w:p>
                    <w:p w14:paraId="045B2344" w14:textId="2017186E" w:rsidR="009D2055" w:rsidRPr="00B8360D" w:rsidRDefault="00AC379A" w:rsidP="00705D03">
                      <w:pPr>
                        <w:jc w:val="center"/>
                        <w:rPr>
                          <w:color w:val="009627"/>
                          <w:sz w:val="36"/>
                        </w:rPr>
                      </w:pPr>
                      <w:r>
                        <w:rPr>
                          <w:color w:val="009627"/>
                          <w:sz w:val="36"/>
                        </w:rPr>
                        <w:t xml:space="preserve">Ostrovičke </w:t>
                      </w:r>
                    </w:p>
                  </w:txbxContent>
                </v:textbox>
                <w10:wrap anchory="page"/>
                <w10:anchorlock/>
              </v:shape>
            </w:pict>
          </mc:Fallback>
        </mc:AlternateContent>
      </w:r>
    </w:p>
    <w:tbl>
      <w:tblPr>
        <w:tblW w:w="0" w:type="auto"/>
        <w:tblLook w:val="04A0" w:firstRow="1" w:lastRow="0" w:firstColumn="1" w:lastColumn="0" w:noHBand="0" w:noVBand="1"/>
      </w:tblPr>
      <w:tblGrid>
        <w:gridCol w:w="1276"/>
        <w:gridCol w:w="4524"/>
        <w:gridCol w:w="2886"/>
      </w:tblGrid>
      <w:tr w:rsidR="00705D03" w:rsidRPr="009D600B" w14:paraId="2B840C32" w14:textId="77777777" w:rsidTr="00A56896">
        <w:trPr>
          <w:trHeight w:val="284"/>
        </w:trPr>
        <w:tc>
          <w:tcPr>
            <w:tcW w:w="1276" w:type="dxa"/>
            <w:vAlign w:val="center"/>
          </w:tcPr>
          <w:p w14:paraId="4F08EEF4" w14:textId="77777777" w:rsidR="00705D03" w:rsidRPr="009D600B" w:rsidRDefault="00705D03" w:rsidP="00A56896">
            <w:pPr>
              <w:jc w:val="left"/>
              <w:rPr>
                <w:sz w:val="20"/>
                <w:szCs w:val="20"/>
              </w:rPr>
            </w:pPr>
            <w:r w:rsidRPr="009D600B">
              <w:rPr>
                <w:sz w:val="20"/>
                <w:szCs w:val="20"/>
              </w:rPr>
              <w:lastRenderedPageBreak/>
              <w:t>Naručitelj:</w:t>
            </w:r>
          </w:p>
        </w:tc>
        <w:tc>
          <w:tcPr>
            <w:tcW w:w="4524" w:type="dxa"/>
            <w:vAlign w:val="center"/>
          </w:tcPr>
          <w:p w14:paraId="24C3D5B1" w14:textId="76D4C7F9" w:rsidR="00705D03" w:rsidRPr="009D600B" w:rsidRDefault="000039B3" w:rsidP="00A56896">
            <w:pPr>
              <w:jc w:val="left"/>
              <w:rPr>
                <w:sz w:val="20"/>
                <w:szCs w:val="20"/>
              </w:rPr>
            </w:pPr>
            <w:r>
              <w:rPr>
                <w:sz w:val="20"/>
                <w:szCs w:val="20"/>
              </w:rPr>
              <w:t xml:space="preserve">Općina </w:t>
            </w:r>
            <w:r w:rsidR="00AC379A">
              <w:rPr>
                <w:sz w:val="20"/>
                <w:szCs w:val="20"/>
              </w:rPr>
              <w:t>Lišane Ostrovičke</w:t>
            </w:r>
          </w:p>
        </w:tc>
        <w:tc>
          <w:tcPr>
            <w:tcW w:w="2886" w:type="dxa"/>
            <w:vAlign w:val="center"/>
          </w:tcPr>
          <w:p w14:paraId="07E9B2FB" w14:textId="77777777" w:rsidR="00705D03" w:rsidRPr="009D600B" w:rsidRDefault="00705D03" w:rsidP="00A56896">
            <w:pPr>
              <w:jc w:val="left"/>
              <w:rPr>
                <w:sz w:val="20"/>
                <w:szCs w:val="20"/>
                <w:highlight w:val="yellow"/>
              </w:rPr>
            </w:pPr>
          </w:p>
        </w:tc>
      </w:tr>
      <w:tr w:rsidR="00705D03" w:rsidRPr="009D600B" w14:paraId="54A17859" w14:textId="77777777" w:rsidTr="00A56896">
        <w:trPr>
          <w:trHeight w:val="284"/>
        </w:trPr>
        <w:tc>
          <w:tcPr>
            <w:tcW w:w="1276" w:type="dxa"/>
            <w:vAlign w:val="center"/>
          </w:tcPr>
          <w:p w14:paraId="03D498CF" w14:textId="77777777" w:rsidR="00705D03" w:rsidRPr="009D600B" w:rsidRDefault="00705D03" w:rsidP="00A56896">
            <w:pPr>
              <w:jc w:val="left"/>
              <w:rPr>
                <w:sz w:val="20"/>
                <w:szCs w:val="20"/>
              </w:rPr>
            </w:pPr>
            <w:r w:rsidRPr="009D600B">
              <w:rPr>
                <w:sz w:val="20"/>
                <w:szCs w:val="20"/>
              </w:rPr>
              <w:t>PREDMET:</w:t>
            </w:r>
          </w:p>
        </w:tc>
        <w:tc>
          <w:tcPr>
            <w:tcW w:w="7410" w:type="dxa"/>
            <w:gridSpan w:val="2"/>
            <w:vAlign w:val="center"/>
          </w:tcPr>
          <w:p w14:paraId="0DF6EAFC" w14:textId="77777777" w:rsidR="00705D03" w:rsidRPr="009D600B" w:rsidRDefault="00705D03" w:rsidP="00A56896">
            <w:pPr>
              <w:rPr>
                <w:b/>
                <w:sz w:val="20"/>
                <w:szCs w:val="20"/>
              </w:rPr>
            </w:pPr>
            <w:r w:rsidRPr="009D600B">
              <w:rPr>
                <w:b/>
                <w:sz w:val="20"/>
                <w:szCs w:val="20"/>
              </w:rPr>
              <w:t>Procjena rizika od velikih nesreća</w:t>
            </w:r>
          </w:p>
        </w:tc>
      </w:tr>
      <w:tr w:rsidR="00705D03" w:rsidRPr="009D600B" w14:paraId="27F1F447" w14:textId="77777777" w:rsidTr="00A56896">
        <w:trPr>
          <w:trHeight w:val="667"/>
        </w:trPr>
        <w:tc>
          <w:tcPr>
            <w:tcW w:w="1276" w:type="dxa"/>
            <w:vAlign w:val="center"/>
          </w:tcPr>
          <w:p w14:paraId="5192CE04" w14:textId="77777777" w:rsidR="00705D03" w:rsidRPr="009B15FE" w:rsidRDefault="00705D03" w:rsidP="00A56896">
            <w:pPr>
              <w:jc w:val="left"/>
              <w:rPr>
                <w:sz w:val="20"/>
                <w:szCs w:val="20"/>
              </w:rPr>
            </w:pPr>
            <w:r w:rsidRPr="009B15FE">
              <w:rPr>
                <w:sz w:val="20"/>
                <w:szCs w:val="20"/>
              </w:rPr>
              <w:t>Oznaka dokumenta:</w:t>
            </w:r>
          </w:p>
        </w:tc>
        <w:tc>
          <w:tcPr>
            <w:tcW w:w="4524" w:type="dxa"/>
            <w:vAlign w:val="center"/>
          </w:tcPr>
          <w:p w14:paraId="07F64793" w14:textId="146B1312" w:rsidR="00705D03" w:rsidRPr="009B15FE" w:rsidRDefault="00AC379A" w:rsidP="00A56896">
            <w:pPr>
              <w:jc w:val="left"/>
              <w:rPr>
                <w:sz w:val="20"/>
                <w:szCs w:val="20"/>
              </w:rPr>
            </w:pPr>
            <w:r w:rsidRPr="00AC379A">
              <w:rPr>
                <w:sz w:val="20"/>
                <w:szCs w:val="20"/>
              </w:rPr>
              <w:t>23116200012</w:t>
            </w:r>
          </w:p>
        </w:tc>
        <w:tc>
          <w:tcPr>
            <w:tcW w:w="2886" w:type="dxa"/>
            <w:vAlign w:val="center"/>
          </w:tcPr>
          <w:p w14:paraId="0E2476E5" w14:textId="77777777" w:rsidR="00705D03" w:rsidRPr="009D600B" w:rsidRDefault="00705D03" w:rsidP="00A56896">
            <w:pPr>
              <w:jc w:val="left"/>
              <w:rPr>
                <w:sz w:val="20"/>
                <w:szCs w:val="20"/>
                <w:highlight w:val="yellow"/>
              </w:rPr>
            </w:pPr>
          </w:p>
        </w:tc>
      </w:tr>
      <w:tr w:rsidR="00705D03" w:rsidRPr="009D600B" w14:paraId="5786DD17" w14:textId="77777777" w:rsidTr="00A56896">
        <w:trPr>
          <w:trHeight w:val="284"/>
        </w:trPr>
        <w:tc>
          <w:tcPr>
            <w:tcW w:w="1276" w:type="dxa"/>
            <w:vAlign w:val="center"/>
          </w:tcPr>
          <w:p w14:paraId="08350D68" w14:textId="77777777" w:rsidR="00705D03" w:rsidRPr="009D600B" w:rsidRDefault="00705D03" w:rsidP="00A56896">
            <w:pPr>
              <w:jc w:val="left"/>
              <w:rPr>
                <w:sz w:val="20"/>
                <w:szCs w:val="20"/>
              </w:rPr>
            </w:pPr>
            <w:r w:rsidRPr="009D600B">
              <w:rPr>
                <w:sz w:val="20"/>
                <w:szCs w:val="20"/>
              </w:rPr>
              <w:t>Izrađivač:</w:t>
            </w:r>
          </w:p>
        </w:tc>
        <w:tc>
          <w:tcPr>
            <w:tcW w:w="4524" w:type="dxa"/>
            <w:vAlign w:val="center"/>
          </w:tcPr>
          <w:p w14:paraId="764FF870" w14:textId="77777777" w:rsidR="00705D03" w:rsidRPr="009D600B" w:rsidRDefault="00705D03" w:rsidP="00A56896">
            <w:pPr>
              <w:jc w:val="left"/>
              <w:rPr>
                <w:sz w:val="20"/>
                <w:szCs w:val="20"/>
              </w:rPr>
            </w:pPr>
            <w:r w:rsidRPr="009D600B">
              <w:rPr>
                <w:sz w:val="20"/>
                <w:szCs w:val="20"/>
              </w:rPr>
              <w:t>DLS d.o.o. Rijeka (Spinčićeva 2, 51 000 Rijeka)</w:t>
            </w:r>
          </w:p>
        </w:tc>
        <w:tc>
          <w:tcPr>
            <w:tcW w:w="2886" w:type="dxa"/>
            <w:vAlign w:val="center"/>
          </w:tcPr>
          <w:p w14:paraId="74FAE096" w14:textId="77777777" w:rsidR="00705D03" w:rsidRPr="009D600B" w:rsidRDefault="00705D03" w:rsidP="00A56896">
            <w:pPr>
              <w:jc w:val="left"/>
              <w:rPr>
                <w:sz w:val="20"/>
                <w:szCs w:val="20"/>
                <w:highlight w:val="yellow"/>
              </w:rPr>
            </w:pPr>
          </w:p>
        </w:tc>
      </w:tr>
    </w:tbl>
    <w:p w14:paraId="3C7E47A3" w14:textId="77777777" w:rsidR="00A56896" w:rsidRDefault="00A56896" w:rsidP="005A356A">
      <w:pPr>
        <w:spacing w:before="0" w:after="0"/>
        <w:jc w:val="center"/>
        <w:rPr>
          <w:sz w:val="20"/>
        </w:rPr>
      </w:pPr>
    </w:p>
    <w:tbl>
      <w:tblPr>
        <w:tblW w:w="8971" w:type="dxa"/>
        <w:tblLook w:val="04A0" w:firstRow="1" w:lastRow="0" w:firstColumn="1" w:lastColumn="0" w:noHBand="0" w:noVBand="1"/>
      </w:tblPr>
      <w:tblGrid>
        <w:gridCol w:w="1262"/>
        <w:gridCol w:w="2036"/>
        <w:gridCol w:w="2798"/>
        <w:gridCol w:w="2875"/>
      </w:tblGrid>
      <w:tr w:rsidR="00AC379A" w:rsidRPr="00A56896" w14:paraId="3E6FC4C1" w14:textId="77777777" w:rsidTr="00AC379A">
        <w:trPr>
          <w:trHeight w:val="867"/>
        </w:trPr>
        <w:tc>
          <w:tcPr>
            <w:tcW w:w="1262" w:type="dxa"/>
            <w:vAlign w:val="center"/>
          </w:tcPr>
          <w:p w14:paraId="7ED10E4C" w14:textId="77777777" w:rsidR="00AC379A" w:rsidRPr="00A56896" w:rsidRDefault="00AC379A" w:rsidP="00AC379A">
            <w:pPr>
              <w:jc w:val="left"/>
              <w:rPr>
                <w:color w:val="auto"/>
                <w:sz w:val="20"/>
                <w:szCs w:val="20"/>
              </w:rPr>
            </w:pPr>
            <w:r w:rsidRPr="00A56896">
              <w:rPr>
                <w:color w:val="auto"/>
                <w:sz w:val="20"/>
                <w:szCs w:val="20"/>
              </w:rPr>
              <w:t>Voditelj izrade:</w:t>
            </w:r>
          </w:p>
        </w:tc>
        <w:tc>
          <w:tcPr>
            <w:tcW w:w="4834" w:type="dxa"/>
            <w:gridSpan w:val="2"/>
            <w:vAlign w:val="center"/>
          </w:tcPr>
          <w:p w14:paraId="351E62CF" w14:textId="639B574A" w:rsidR="00AC379A" w:rsidRPr="00A56896" w:rsidRDefault="00AC379A" w:rsidP="00AC379A">
            <w:pPr>
              <w:jc w:val="left"/>
              <w:rPr>
                <w:color w:val="auto"/>
                <w:sz w:val="20"/>
                <w:szCs w:val="20"/>
              </w:rPr>
            </w:pPr>
            <w:r w:rsidRPr="00B8093B">
              <w:rPr>
                <w:color w:val="auto"/>
                <w:sz w:val="20"/>
                <w:szCs w:val="20"/>
              </w:rPr>
              <w:t>Igor Meixner, dipl.ing.kem.tehn.</w:t>
            </w:r>
          </w:p>
        </w:tc>
        <w:tc>
          <w:tcPr>
            <w:tcW w:w="2875" w:type="dxa"/>
            <w:vAlign w:val="center"/>
          </w:tcPr>
          <w:p w14:paraId="69C179EF" w14:textId="59708CC5" w:rsidR="00AC379A" w:rsidRPr="00A56896" w:rsidRDefault="00AC379A" w:rsidP="00AC379A">
            <w:pPr>
              <w:jc w:val="left"/>
              <w:rPr>
                <w:color w:val="auto"/>
                <w:sz w:val="20"/>
                <w:szCs w:val="20"/>
              </w:rPr>
            </w:pPr>
            <w:r>
              <w:rPr>
                <w:noProof/>
                <w:color w:val="auto"/>
                <w:sz w:val="20"/>
                <w:szCs w:val="20"/>
                <w:lang w:eastAsia="hr-HR"/>
              </w:rPr>
              <w:drawing>
                <wp:inline distT="0" distB="0" distL="0" distR="0" wp14:anchorId="4DD54811" wp14:editId="0A3AA09A">
                  <wp:extent cx="1231265" cy="511810"/>
                  <wp:effectExtent l="0" t="0" r="6985" b="2540"/>
                  <wp:docPr id="38" name="Picture 38" descr="A close-up of some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some writing&#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1265" cy="511810"/>
                          </a:xfrm>
                          <a:prstGeom prst="rect">
                            <a:avLst/>
                          </a:prstGeom>
                          <a:noFill/>
                        </pic:spPr>
                      </pic:pic>
                    </a:graphicData>
                  </a:graphic>
                </wp:inline>
              </w:drawing>
            </w:r>
          </w:p>
        </w:tc>
      </w:tr>
      <w:tr w:rsidR="00AC379A" w:rsidRPr="00A56896" w14:paraId="513DDBF2" w14:textId="77777777" w:rsidTr="00AC379A">
        <w:trPr>
          <w:trHeight w:val="537"/>
        </w:trPr>
        <w:tc>
          <w:tcPr>
            <w:tcW w:w="1262" w:type="dxa"/>
            <w:vAlign w:val="center"/>
          </w:tcPr>
          <w:p w14:paraId="60DBEE69" w14:textId="40EECBAD" w:rsidR="00AC379A" w:rsidRPr="00A56896" w:rsidRDefault="00AC379A" w:rsidP="00AC379A">
            <w:pPr>
              <w:spacing w:before="0" w:after="0" w:line="240" w:lineRule="auto"/>
              <w:jc w:val="left"/>
              <w:rPr>
                <w:color w:val="auto"/>
                <w:sz w:val="20"/>
                <w:szCs w:val="20"/>
              </w:rPr>
            </w:pPr>
          </w:p>
        </w:tc>
        <w:tc>
          <w:tcPr>
            <w:tcW w:w="2036" w:type="dxa"/>
          </w:tcPr>
          <w:p w14:paraId="062FE10E" w14:textId="77777777" w:rsidR="00AC379A" w:rsidRDefault="00AC379A" w:rsidP="00AC379A">
            <w:pPr>
              <w:spacing w:before="40" w:after="40" w:line="240" w:lineRule="auto"/>
              <w:jc w:val="left"/>
              <w:rPr>
                <w:sz w:val="20"/>
                <w:szCs w:val="20"/>
              </w:rPr>
            </w:pPr>
          </w:p>
          <w:p w14:paraId="70562B3A" w14:textId="75D996E5" w:rsidR="00AC379A" w:rsidRPr="00A56896" w:rsidRDefault="00AC379A" w:rsidP="00AC379A">
            <w:pPr>
              <w:spacing w:before="0" w:after="0" w:line="240" w:lineRule="auto"/>
              <w:jc w:val="left"/>
              <w:rPr>
                <w:color w:val="auto"/>
                <w:sz w:val="20"/>
                <w:szCs w:val="20"/>
              </w:rPr>
            </w:pPr>
            <w:r w:rsidRPr="00BE1F06">
              <w:rPr>
                <w:sz w:val="20"/>
                <w:szCs w:val="20"/>
              </w:rPr>
              <w:t xml:space="preserve">mr.sc. Jarolim Meixner   </w:t>
            </w:r>
          </w:p>
        </w:tc>
        <w:tc>
          <w:tcPr>
            <w:tcW w:w="2798" w:type="dxa"/>
          </w:tcPr>
          <w:p w14:paraId="377ED3F7" w14:textId="77777777" w:rsidR="00AC379A" w:rsidRDefault="00AC379A" w:rsidP="00AC379A">
            <w:pPr>
              <w:tabs>
                <w:tab w:val="left" w:pos="2460"/>
              </w:tabs>
              <w:spacing w:before="40" w:after="40"/>
              <w:rPr>
                <w:sz w:val="20"/>
                <w:szCs w:val="20"/>
              </w:rPr>
            </w:pPr>
          </w:p>
          <w:p w14:paraId="34C53E4A" w14:textId="17967F7A" w:rsidR="00AC379A" w:rsidRPr="00A56896" w:rsidRDefault="00AC379A" w:rsidP="00AC379A">
            <w:pPr>
              <w:spacing w:before="0" w:after="0" w:line="240" w:lineRule="auto"/>
              <w:jc w:val="left"/>
              <w:rPr>
                <w:color w:val="auto"/>
                <w:sz w:val="20"/>
                <w:szCs w:val="20"/>
              </w:rPr>
            </w:pPr>
            <w:r w:rsidRPr="00BE1F06">
              <w:rPr>
                <w:sz w:val="20"/>
                <w:szCs w:val="20"/>
              </w:rPr>
              <w:t xml:space="preserve">dipl.ing.kem.tehn.         </w:t>
            </w:r>
          </w:p>
        </w:tc>
        <w:tc>
          <w:tcPr>
            <w:tcW w:w="2875" w:type="dxa"/>
            <w:vAlign w:val="center"/>
          </w:tcPr>
          <w:p w14:paraId="0DF37E38" w14:textId="03A52F82" w:rsidR="00AC379A" w:rsidRPr="00A56896" w:rsidRDefault="00AC379A" w:rsidP="00AC379A">
            <w:pPr>
              <w:spacing w:before="0" w:after="0"/>
              <w:jc w:val="left"/>
              <w:rPr>
                <w:color w:val="auto"/>
                <w:sz w:val="20"/>
                <w:szCs w:val="20"/>
              </w:rPr>
            </w:pPr>
            <w:r>
              <w:rPr>
                <w:noProof/>
                <w:color w:val="auto"/>
                <w:sz w:val="20"/>
                <w:szCs w:val="20"/>
                <w:highlight w:val="yellow"/>
                <w:lang w:eastAsia="hr-HR"/>
              </w:rPr>
              <w:drawing>
                <wp:inline distT="0" distB="0" distL="0" distR="0" wp14:anchorId="731C4CF0" wp14:editId="1FC094AA">
                  <wp:extent cx="902335" cy="408305"/>
                  <wp:effectExtent l="0" t="0" r="0" b="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2335" cy="408305"/>
                          </a:xfrm>
                          <a:prstGeom prst="rect">
                            <a:avLst/>
                          </a:prstGeom>
                          <a:noFill/>
                        </pic:spPr>
                      </pic:pic>
                    </a:graphicData>
                  </a:graphic>
                </wp:inline>
              </w:drawing>
            </w:r>
          </w:p>
        </w:tc>
      </w:tr>
      <w:tr w:rsidR="00AC379A" w:rsidRPr="00A56896" w14:paraId="0747FFC3" w14:textId="77777777" w:rsidTr="00AC379A">
        <w:trPr>
          <w:trHeight w:val="340"/>
        </w:trPr>
        <w:tc>
          <w:tcPr>
            <w:tcW w:w="1262" w:type="dxa"/>
            <w:vAlign w:val="center"/>
          </w:tcPr>
          <w:p w14:paraId="4D2BB632" w14:textId="5FE72121" w:rsidR="00AC379A" w:rsidRPr="00A56896" w:rsidRDefault="00AC379A" w:rsidP="00AC379A">
            <w:pPr>
              <w:spacing w:before="0" w:after="0" w:line="600" w:lineRule="auto"/>
              <w:jc w:val="left"/>
              <w:rPr>
                <w:color w:val="auto"/>
                <w:sz w:val="20"/>
                <w:szCs w:val="20"/>
              </w:rPr>
            </w:pPr>
            <w:r w:rsidRPr="00A56896">
              <w:rPr>
                <w:color w:val="auto"/>
                <w:sz w:val="20"/>
                <w:szCs w:val="20"/>
              </w:rPr>
              <w:t>Suradnici:</w:t>
            </w:r>
          </w:p>
        </w:tc>
        <w:tc>
          <w:tcPr>
            <w:tcW w:w="2036" w:type="dxa"/>
            <w:vAlign w:val="center"/>
          </w:tcPr>
          <w:p w14:paraId="20F9697E" w14:textId="3A1412CD" w:rsidR="00AC379A" w:rsidRPr="00A56896" w:rsidRDefault="00AC379A" w:rsidP="00AC379A">
            <w:pPr>
              <w:spacing w:before="0" w:after="0" w:line="240" w:lineRule="auto"/>
              <w:jc w:val="left"/>
              <w:rPr>
                <w:color w:val="auto"/>
                <w:sz w:val="20"/>
                <w:szCs w:val="20"/>
              </w:rPr>
            </w:pPr>
            <w:r>
              <w:rPr>
                <w:sz w:val="20"/>
                <w:szCs w:val="20"/>
              </w:rPr>
              <w:t xml:space="preserve">Petra </w:t>
            </w:r>
            <w:r w:rsidRPr="005F7E7E">
              <w:rPr>
                <w:sz w:val="20"/>
                <w:szCs w:val="20"/>
              </w:rPr>
              <w:t xml:space="preserve">Meixner                   </w:t>
            </w:r>
          </w:p>
        </w:tc>
        <w:tc>
          <w:tcPr>
            <w:tcW w:w="2798" w:type="dxa"/>
            <w:vAlign w:val="center"/>
          </w:tcPr>
          <w:p w14:paraId="1B50CBA3" w14:textId="2F222288" w:rsidR="00AC379A" w:rsidRPr="00A56896" w:rsidRDefault="00AC379A" w:rsidP="00AC379A">
            <w:pPr>
              <w:spacing w:before="0" w:after="0" w:line="240" w:lineRule="auto"/>
              <w:jc w:val="left"/>
              <w:rPr>
                <w:color w:val="auto"/>
                <w:sz w:val="20"/>
                <w:szCs w:val="20"/>
              </w:rPr>
            </w:pPr>
            <w:r>
              <w:rPr>
                <w:sz w:val="20"/>
                <w:szCs w:val="20"/>
              </w:rPr>
              <w:t xml:space="preserve"> </w:t>
            </w:r>
            <w:r w:rsidRPr="005F7E7E">
              <w:rPr>
                <w:sz w:val="20"/>
                <w:szCs w:val="20"/>
              </w:rPr>
              <w:t xml:space="preserve">mag.iur      </w:t>
            </w:r>
          </w:p>
        </w:tc>
        <w:tc>
          <w:tcPr>
            <w:tcW w:w="2875" w:type="dxa"/>
          </w:tcPr>
          <w:p w14:paraId="05A0DCEC" w14:textId="4B939000" w:rsidR="00AC379A" w:rsidRPr="00A56896" w:rsidRDefault="00AC379A" w:rsidP="00AC379A">
            <w:pPr>
              <w:spacing w:before="0" w:after="0"/>
              <w:jc w:val="left"/>
              <w:rPr>
                <w:noProof/>
                <w:color w:val="auto"/>
                <w:sz w:val="20"/>
                <w:szCs w:val="20"/>
                <w:lang w:eastAsia="hr-HR"/>
              </w:rPr>
            </w:pPr>
            <w:r>
              <w:rPr>
                <w:noProof/>
                <w:color w:val="auto"/>
                <w:sz w:val="20"/>
                <w:szCs w:val="20"/>
                <w:lang w:eastAsia="hr-HR"/>
              </w:rPr>
              <w:drawing>
                <wp:inline distT="0" distB="0" distL="0" distR="0" wp14:anchorId="77082C9C" wp14:editId="0FA449FF">
                  <wp:extent cx="1115695" cy="438785"/>
                  <wp:effectExtent l="0" t="0" r="8255"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438785"/>
                          </a:xfrm>
                          <a:prstGeom prst="rect">
                            <a:avLst/>
                          </a:prstGeom>
                          <a:noFill/>
                        </pic:spPr>
                      </pic:pic>
                    </a:graphicData>
                  </a:graphic>
                </wp:inline>
              </w:drawing>
            </w:r>
          </w:p>
        </w:tc>
      </w:tr>
      <w:tr w:rsidR="00AC379A" w:rsidRPr="00A56896" w14:paraId="558454B5" w14:textId="77777777" w:rsidTr="00AC379A">
        <w:trPr>
          <w:trHeight w:val="340"/>
        </w:trPr>
        <w:tc>
          <w:tcPr>
            <w:tcW w:w="1262" w:type="dxa"/>
            <w:vAlign w:val="center"/>
          </w:tcPr>
          <w:p w14:paraId="702B8DE4" w14:textId="77777777" w:rsidR="00AC379A" w:rsidRPr="00A56896" w:rsidRDefault="00AC379A" w:rsidP="00AC379A">
            <w:pPr>
              <w:spacing w:before="0" w:after="0"/>
              <w:jc w:val="left"/>
              <w:rPr>
                <w:color w:val="auto"/>
                <w:sz w:val="20"/>
                <w:szCs w:val="20"/>
              </w:rPr>
            </w:pPr>
          </w:p>
        </w:tc>
        <w:tc>
          <w:tcPr>
            <w:tcW w:w="2036" w:type="dxa"/>
            <w:vAlign w:val="center"/>
          </w:tcPr>
          <w:p w14:paraId="51EF4A8E" w14:textId="2CB76FB7" w:rsidR="00AC379A" w:rsidRPr="00A56896" w:rsidRDefault="00AC379A" w:rsidP="00AC379A">
            <w:pPr>
              <w:spacing w:before="0" w:after="0" w:line="240" w:lineRule="auto"/>
              <w:jc w:val="left"/>
              <w:rPr>
                <w:color w:val="auto"/>
                <w:sz w:val="20"/>
                <w:szCs w:val="20"/>
              </w:rPr>
            </w:pPr>
            <w:r w:rsidRPr="006264FA">
              <w:rPr>
                <w:color w:val="auto"/>
                <w:sz w:val="20"/>
                <w:szCs w:val="20"/>
              </w:rPr>
              <w:t>Josipa Zarić</w:t>
            </w:r>
          </w:p>
        </w:tc>
        <w:tc>
          <w:tcPr>
            <w:tcW w:w="2798" w:type="dxa"/>
            <w:vAlign w:val="center"/>
          </w:tcPr>
          <w:p w14:paraId="640C049F" w14:textId="14457C2D" w:rsidR="00AC379A" w:rsidRPr="00A56896" w:rsidRDefault="00AC379A" w:rsidP="00AC379A">
            <w:pPr>
              <w:spacing w:before="0" w:after="0" w:line="240" w:lineRule="auto"/>
              <w:jc w:val="left"/>
              <w:rPr>
                <w:color w:val="auto"/>
                <w:sz w:val="20"/>
                <w:szCs w:val="20"/>
              </w:rPr>
            </w:pPr>
            <w:r>
              <w:rPr>
                <w:color w:val="auto"/>
                <w:sz w:val="20"/>
                <w:szCs w:val="20"/>
              </w:rPr>
              <w:t>mag</w:t>
            </w:r>
            <w:r w:rsidRPr="006264FA">
              <w:rPr>
                <w:color w:val="auto"/>
                <w:sz w:val="20"/>
                <w:szCs w:val="20"/>
              </w:rPr>
              <w:t>. ing. sec.</w:t>
            </w:r>
          </w:p>
        </w:tc>
        <w:tc>
          <w:tcPr>
            <w:tcW w:w="2875" w:type="dxa"/>
            <w:vAlign w:val="center"/>
          </w:tcPr>
          <w:p w14:paraId="3C1A3C33" w14:textId="48B982C5" w:rsidR="00AC379A" w:rsidRPr="00A56896" w:rsidRDefault="00AC379A" w:rsidP="00AC379A">
            <w:pPr>
              <w:spacing w:before="0" w:after="0"/>
              <w:jc w:val="left"/>
              <w:rPr>
                <w:color w:val="auto"/>
                <w:sz w:val="20"/>
                <w:szCs w:val="20"/>
              </w:rPr>
            </w:pPr>
            <w:r w:rsidRPr="006264FA">
              <w:rPr>
                <w:noProof/>
                <w:lang w:eastAsia="hr-HR"/>
              </w:rPr>
              <w:drawing>
                <wp:inline distT="0" distB="0" distL="0" distR="0" wp14:anchorId="0FDA90CB" wp14:editId="4EF16B53">
                  <wp:extent cx="1095375" cy="419100"/>
                  <wp:effectExtent l="0" t="0" r="9525" b="0"/>
                  <wp:docPr id="480" name="Picture 4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 let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tc>
      </w:tr>
      <w:tr w:rsidR="00AC379A" w:rsidRPr="00A56896" w14:paraId="7DFB003C" w14:textId="77777777" w:rsidTr="00AC379A">
        <w:trPr>
          <w:trHeight w:val="340"/>
        </w:trPr>
        <w:tc>
          <w:tcPr>
            <w:tcW w:w="1262" w:type="dxa"/>
            <w:vAlign w:val="center"/>
          </w:tcPr>
          <w:p w14:paraId="663040BD" w14:textId="77777777" w:rsidR="00AC379A" w:rsidRPr="00A56896" w:rsidRDefault="00AC379A" w:rsidP="00AC379A">
            <w:pPr>
              <w:spacing w:before="0" w:after="0"/>
              <w:jc w:val="left"/>
              <w:rPr>
                <w:color w:val="auto"/>
                <w:sz w:val="20"/>
                <w:szCs w:val="20"/>
              </w:rPr>
            </w:pPr>
          </w:p>
        </w:tc>
        <w:tc>
          <w:tcPr>
            <w:tcW w:w="2036" w:type="dxa"/>
            <w:vAlign w:val="center"/>
          </w:tcPr>
          <w:p w14:paraId="64308081" w14:textId="1EAF361B" w:rsidR="00AC379A" w:rsidRPr="00A56896" w:rsidRDefault="00AC379A" w:rsidP="00AC379A">
            <w:pPr>
              <w:spacing w:before="0" w:after="0" w:line="240" w:lineRule="auto"/>
              <w:jc w:val="left"/>
              <w:rPr>
                <w:color w:val="auto"/>
                <w:sz w:val="20"/>
                <w:szCs w:val="20"/>
              </w:rPr>
            </w:pPr>
            <w:r w:rsidRPr="006264FA">
              <w:rPr>
                <w:color w:val="auto"/>
                <w:sz w:val="20"/>
                <w:szCs w:val="20"/>
              </w:rPr>
              <w:t xml:space="preserve">Karlo Fanuko                             </w:t>
            </w:r>
          </w:p>
        </w:tc>
        <w:tc>
          <w:tcPr>
            <w:tcW w:w="2798" w:type="dxa"/>
            <w:vAlign w:val="center"/>
          </w:tcPr>
          <w:p w14:paraId="33BEB9A5" w14:textId="42BB7350" w:rsidR="00AC379A" w:rsidRPr="00A56896" w:rsidRDefault="00AC379A" w:rsidP="00AC379A">
            <w:pPr>
              <w:spacing w:before="0" w:after="0"/>
              <w:jc w:val="left"/>
              <w:rPr>
                <w:color w:val="auto"/>
                <w:sz w:val="20"/>
                <w:szCs w:val="20"/>
              </w:rPr>
            </w:pPr>
            <w:r w:rsidRPr="006264FA">
              <w:rPr>
                <w:color w:val="auto"/>
                <w:sz w:val="20"/>
                <w:szCs w:val="20"/>
              </w:rPr>
              <w:t>ing.el.</w:t>
            </w:r>
          </w:p>
        </w:tc>
        <w:tc>
          <w:tcPr>
            <w:tcW w:w="2875" w:type="dxa"/>
          </w:tcPr>
          <w:p w14:paraId="36E4AE2F" w14:textId="2C43A52C" w:rsidR="00AC379A" w:rsidRPr="00A56896" w:rsidRDefault="00AC379A" w:rsidP="00AC379A">
            <w:pPr>
              <w:spacing w:before="0" w:after="0"/>
              <w:jc w:val="left"/>
              <w:rPr>
                <w:noProof/>
                <w:color w:val="auto"/>
                <w:sz w:val="20"/>
                <w:szCs w:val="20"/>
                <w:lang w:eastAsia="hr-HR"/>
              </w:rPr>
            </w:pPr>
            <w:r w:rsidRPr="006264FA">
              <w:rPr>
                <w:noProof/>
                <w:lang w:eastAsia="hr-HR"/>
              </w:rPr>
              <w:drawing>
                <wp:inline distT="0" distB="0" distL="0" distR="0" wp14:anchorId="3A244C0C" wp14:editId="1D8631A4">
                  <wp:extent cx="1514475" cy="3048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tc>
      </w:tr>
      <w:tr w:rsidR="00AC379A" w:rsidRPr="00A56896" w14:paraId="740D0D17" w14:textId="77777777" w:rsidTr="00AC379A">
        <w:trPr>
          <w:trHeight w:val="340"/>
        </w:trPr>
        <w:tc>
          <w:tcPr>
            <w:tcW w:w="1262" w:type="dxa"/>
            <w:vAlign w:val="center"/>
          </w:tcPr>
          <w:p w14:paraId="214502B9" w14:textId="77777777" w:rsidR="00AC379A" w:rsidRPr="00A56896" w:rsidRDefault="00AC379A" w:rsidP="00AC379A">
            <w:pPr>
              <w:spacing w:before="0" w:after="0"/>
              <w:jc w:val="left"/>
              <w:rPr>
                <w:color w:val="auto"/>
                <w:sz w:val="20"/>
                <w:szCs w:val="20"/>
              </w:rPr>
            </w:pPr>
          </w:p>
        </w:tc>
        <w:tc>
          <w:tcPr>
            <w:tcW w:w="2036" w:type="dxa"/>
            <w:vAlign w:val="center"/>
          </w:tcPr>
          <w:p w14:paraId="6F862FAC" w14:textId="402B2CC8" w:rsidR="00AC379A" w:rsidRPr="00A56896" w:rsidRDefault="00AC379A" w:rsidP="00AC379A">
            <w:pPr>
              <w:spacing w:before="0" w:after="0" w:line="240" w:lineRule="auto"/>
              <w:jc w:val="left"/>
              <w:rPr>
                <w:color w:val="auto"/>
                <w:sz w:val="20"/>
                <w:szCs w:val="20"/>
              </w:rPr>
            </w:pPr>
            <w:r>
              <w:rPr>
                <w:color w:val="auto"/>
                <w:sz w:val="20"/>
                <w:szCs w:val="20"/>
              </w:rPr>
              <w:t>Sunčana Sitar</w:t>
            </w:r>
          </w:p>
        </w:tc>
        <w:tc>
          <w:tcPr>
            <w:tcW w:w="2798" w:type="dxa"/>
          </w:tcPr>
          <w:p w14:paraId="5361C414" w14:textId="77777777" w:rsidR="00AC379A" w:rsidRDefault="00AC379A" w:rsidP="00AC379A">
            <w:pPr>
              <w:spacing w:before="0" w:after="0" w:line="240" w:lineRule="auto"/>
              <w:jc w:val="left"/>
              <w:rPr>
                <w:color w:val="auto"/>
                <w:sz w:val="20"/>
                <w:szCs w:val="20"/>
              </w:rPr>
            </w:pPr>
          </w:p>
          <w:p w14:paraId="09DFC9BB" w14:textId="68AC21C8" w:rsidR="00AC379A" w:rsidRPr="00A56896" w:rsidRDefault="00AC379A" w:rsidP="00AC379A">
            <w:pPr>
              <w:spacing w:before="0" w:after="0"/>
              <w:jc w:val="left"/>
              <w:rPr>
                <w:color w:val="auto"/>
                <w:sz w:val="20"/>
                <w:szCs w:val="20"/>
              </w:rPr>
            </w:pPr>
            <w:r>
              <w:rPr>
                <w:color w:val="auto"/>
                <w:sz w:val="20"/>
                <w:szCs w:val="20"/>
              </w:rPr>
              <w:t>oecc.</w:t>
            </w:r>
          </w:p>
        </w:tc>
        <w:tc>
          <w:tcPr>
            <w:tcW w:w="2875" w:type="dxa"/>
          </w:tcPr>
          <w:p w14:paraId="694AC24E" w14:textId="2E98F2CA" w:rsidR="00AC379A" w:rsidRPr="00A56896" w:rsidRDefault="00AC379A" w:rsidP="00AC379A">
            <w:pPr>
              <w:spacing w:before="0" w:after="0"/>
              <w:jc w:val="left"/>
              <w:rPr>
                <w:noProof/>
                <w:color w:val="auto"/>
                <w:lang w:eastAsia="hr-HR"/>
              </w:rPr>
            </w:pPr>
            <w:r>
              <w:rPr>
                <w:noProof/>
                <w:lang w:eastAsia="hr-HR"/>
              </w:rPr>
              <w:drawing>
                <wp:inline distT="0" distB="0" distL="0" distR="0" wp14:anchorId="3CA6EFE6" wp14:editId="6B4E0D17">
                  <wp:extent cx="534837" cy="405961"/>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738" cy="410440"/>
                          </a:xfrm>
                          <a:prstGeom prst="rect">
                            <a:avLst/>
                          </a:prstGeom>
                          <a:noFill/>
                        </pic:spPr>
                      </pic:pic>
                    </a:graphicData>
                  </a:graphic>
                </wp:inline>
              </w:drawing>
            </w:r>
          </w:p>
        </w:tc>
      </w:tr>
      <w:tr w:rsidR="00AC379A" w:rsidRPr="00A56896" w14:paraId="4AE548BC" w14:textId="77777777" w:rsidTr="00AC379A">
        <w:trPr>
          <w:trHeight w:val="340"/>
        </w:trPr>
        <w:tc>
          <w:tcPr>
            <w:tcW w:w="1262" w:type="dxa"/>
            <w:vAlign w:val="center"/>
          </w:tcPr>
          <w:p w14:paraId="33BC14A1" w14:textId="63971544" w:rsidR="00AC379A" w:rsidRPr="00A56896" w:rsidRDefault="00AC379A" w:rsidP="00AC379A">
            <w:pPr>
              <w:spacing w:before="0" w:after="0"/>
              <w:jc w:val="left"/>
              <w:rPr>
                <w:color w:val="auto"/>
                <w:sz w:val="20"/>
                <w:szCs w:val="20"/>
              </w:rPr>
            </w:pPr>
          </w:p>
        </w:tc>
        <w:tc>
          <w:tcPr>
            <w:tcW w:w="2036" w:type="dxa"/>
            <w:vAlign w:val="center"/>
          </w:tcPr>
          <w:p w14:paraId="51704645" w14:textId="2C591096" w:rsidR="00AC379A" w:rsidRPr="00A56896" w:rsidRDefault="00AC379A" w:rsidP="00AC379A">
            <w:pPr>
              <w:spacing w:before="0" w:after="0" w:line="240" w:lineRule="auto"/>
              <w:jc w:val="left"/>
              <w:rPr>
                <w:color w:val="auto"/>
                <w:sz w:val="20"/>
                <w:szCs w:val="20"/>
              </w:rPr>
            </w:pPr>
            <w:r>
              <w:rPr>
                <w:sz w:val="20"/>
                <w:szCs w:val="20"/>
              </w:rPr>
              <w:t>Danijela Štimac</w:t>
            </w:r>
          </w:p>
        </w:tc>
        <w:tc>
          <w:tcPr>
            <w:tcW w:w="2798" w:type="dxa"/>
            <w:vAlign w:val="center"/>
          </w:tcPr>
          <w:p w14:paraId="5B44A07A" w14:textId="6FDE0D40" w:rsidR="00AC379A" w:rsidRPr="00A56896" w:rsidRDefault="00AC379A" w:rsidP="00AC379A">
            <w:pPr>
              <w:spacing w:before="0" w:after="0"/>
              <w:jc w:val="left"/>
              <w:rPr>
                <w:color w:val="auto"/>
                <w:sz w:val="20"/>
                <w:szCs w:val="20"/>
              </w:rPr>
            </w:pPr>
            <w:r>
              <w:t xml:space="preserve">bacc.prim.educ.      </w:t>
            </w:r>
            <w:r w:rsidRPr="001E4A10">
              <w:rPr>
                <w:noProof/>
                <w:lang w:eastAsia="hr-HR"/>
              </w:rPr>
              <w:t xml:space="preserve"> </w:t>
            </w:r>
          </w:p>
        </w:tc>
        <w:tc>
          <w:tcPr>
            <w:tcW w:w="2875" w:type="dxa"/>
          </w:tcPr>
          <w:p w14:paraId="72CD593C" w14:textId="34AF4A62" w:rsidR="00AC379A" w:rsidRPr="00A56896" w:rsidRDefault="00AC379A" w:rsidP="00AC379A">
            <w:pPr>
              <w:spacing w:before="0" w:after="0"/>
              <w:jc w:val="left"/>
              <w:rPr>
                <w:noProof/>
                <w:color w:val="auto"/>
                <w:sz w:val="20"/>
                <w:szCs w:val="20"/>
                <w:lang w:eastAsia="hr-HR"/>
              </w:rPr>
            </w:pPr>
            <w:r>
              <w:rPr>
                <w:noProof/>
                <w:lang w:eastAsia="hr-HR"/>
              </w:rPr>
              <w:drawing>
                <wp:inline distT="0" distB="0" distL="0" distR="0" wp14:anchorId="43C56E70" wp14:editId="082A9A8E">
                  <wp:extent cx="775368" cy="407390"/>
                  <wp:effectExtent l="0" t="0" r="5715" b="0"/>
                  <wp:docPr id="35" name="Slika 29" descr="C:\Users\Korisnik2-DLS\AppData\Local\Microsoft\Windows\INetCache\Content.Word\Danijela Štimac pot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2-DLS\AppData\Local\Microsoft\Windows\INetCache\Content.Word\Danijela Štimac potpi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5225" cy="407315"/>
                          </a:xfrm>
                          <a:prstGeom prst="rect">
                            <a:avLst/>
                          </a:prstGeom>
                          <a:noFill/>
                          <a:ln>
                            <a:noFill/>
                          </a:ln>
                        </pic:spPr>
                      </pic:pic>
                    </a:graphicData>
                  </a:graphic>
                </wp:inline>
              </w:drawing>
            </w:r>
          </w:p>
        </w:tc>
      </w:tr>
      <w:tr w:rsidR="00AC379A" w:rsidRPr="00A56896" w14:paraId="61E74BB6" w14:textId="77777777" w:rsidTr="00AC379A">
        <w:trPr>
          <w:trHeight w:val="340"/>
        </w:trPr>
        <w:tc>
          <w:tcPr>
            <w:tcW w:w="1262" w:type="dxa"/>
            <w:vAlign w:val="center"/>
          </w:tcPr>
          <w:p w14:paraId="433BFD62" w14:textId="77777777" w:rsidR="00AC379A" w:rsidRPr="00A56896" w:rsidRDefault="00AC379A" w:rsidP="00AC379A">
            <w:pPr>
              <w:spacing w:before="0" w:after="0"/>
              <w:jc w:val="left"/>
              <w:rPr>
                <w:sz w:val="20"/>
                <w:szCs w:val="20"/>
              </w:rPr>
            </w:pPr>
          </w:p>
        </w:tc>
        <w:tc>
          <w:tcPr>
            <w:tcW w:w="2036" w:type="dxa"/>
          </w:tcPr>
          <w:p w14:paraId="6F7476EF" w14:textId="6577E139" w:rsidR="00AC379A" w:rsidRPr="00A56896" w:rsidRDefault="00AC379A" w:rsidP="00AC379A">
            <w:pPr>
              <w:spacing w:before="0" w:after="0" w:line="240" w:lineRule="auto"/>
              <w:jc w:val="left"/>
              <w:rPr>
                <w:color w:val="auto"/>
                <w:sz w:val="20"/>
                <w:szCs w:val="20"/>
              </w:rPr>
            </w:pPr>
            <w:r>
              <w:rPr>
                <w:color w:val="auto"/>
                <w:sz w:val="20"/>
                <w:szCs w:val="20"/>
              </w:rPr>
              <w:t>Matija Široka</w:t>
            </w:r>
          </w:p>
        </w:tc>
        <w:tc>
          <w:tcPr>
            <w:tcW w:w="2798" w:type="dxa"/>
          </w:tcPr>
          <w:p w14:paraId="6203A2F6" w14:textId="430824EB" w:rsidR="00AC379A" w:rsidRPr="00A56896" w:rsidRDefault="00AC379A" w:rsidP="00AC379A">
            <w:pPr>
              <w:spacing w:before="0" w:after="0"/>
              <w:jc w:val="left"/>
              <w:rPr>
                <w:color w:val="auto"/>
                <w:sz w:val="20"/>
                <w:szCs w:val="20"/>
              </w:rPr>
            </w:pPr>
            <w:r w:rsidRPr="00392C54">
              <w:rPr>
                <w:sz w:val="20"/>
                <w:szCs w:val="20"/>
              </w:rPr>
              <w:t xml:space="preserve">oecol., mag.sanit.ing.    </w:t>
            </w:r>
          </w:p>
        </w:tc>
        <w:tc>
          <w:tcPr>
            <w:tcW w:w="2875" w:type="dxa"/>
          </w:tcPr>
          <w:p w14:paraId="408FA630" w14:textId="2A7D23B7" w:rsidR="00AC379A" w:rsidRPr="00A56896" w:rsidRDefault="00AC379A" w:rsidP="00AC379A">
            <w:pPr>
              <w:spacing w:before="0" w:after="0"/>
              <w:jc w:val="left"/>
              <w:rPr>
                <w:noProof/>
                <w:color w:val="auto"/>
                <w:sz w:val="20"/>
                <w:lang w:eastAsia="hr-HR"/>
              </w:rPr>
            </w:pPr>
            <w:r>
              <w:rPr>
                <w:noProof/>
                <w:lang w:eastAsia="hr-HR"/>
              </w:rPr>
              <w:drawing>
                <wp:inline distT="0" distB="0" distL="0" distR="0" wp14:anchorId="1DCFDCE1" wp14:editId="4A595C75">
                  <wp:extent cx="829310" cy="469265"/>
                  <wp:effectExtent l="0" t="0" r="8890" b="6985"/>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bl>
    <w:p w14:paraId="538F0DC8" w14:textId="3316B43F" w:rsidR="00A56896" w:rsidRDefault="00A56896" w:rsidP="005A356A">
      <w:pPr>
        <w:spacing w:before="0" w:after="0"/>
        <w:jc w:val="center"/>
        <w:rPr>
          <w:sz w:val="20"/>
        </w:rPr>
      </w:pPr>
    </w:p>
    <w:p w14:paraId="090DA01E" w14:textId="6AC46075" w:rsidR="00AC379A" w:rsidRDefault="00AC379A" w:rsidP="005A356A">
      <w:pPr>
        <w:spacing w:before="0" w:after="0"/>
        <w:jc w:val="center"/>
        <w:rPr>
          <w:sz w:val="20"/>
        </w:rPr>
      </w:pPr>
    </w:p>
    <w:p w14:paraId="0AB5663D" w14:textId="77777777" w:rsidR="00AC379A" w:rsidRDefault="00AC379A" w:rsidP="005A356A">
      <w:pPr>
        <w:spacing w:before="0" w:after="0"/>
        <w:jc w:val="center"/>
        <w:rPr>
          <w:sz w:val="20"/>
        </w:rPr>
      </w:pPr>
    </w:p>
    <w:p w14:paraId="5FECF6CF" w14:textId="77777777" w:rsidR="00705D03" w:rsidRPr="009D600B" w:rsidRDefault="00705D03" w:rsidP="005A356A">
      <w:pPr>
        <w:spacing w:before="0" w:after="0"/>
        <w:jc w:val="center"/>
        <w:rPr>
          <w:sz w:val="20"/>
        </w:rPr>
      </w:pPr>
      <w:r w:rsidRPr="009D600B">
        <w:rPr>
          <w:sz w:val="20"/>
        </w:rPr>
        <w:t xml:space="preserve">M.P. </w:t>
      </w:r>
    </w:p>
    <w:p w14:paraId="20C552D8" w14:textId="77777777" w:rsidR="005A356A" w:rsidRDefault="005A356A" w:rsidP="005A356A">
      <w:pPr>
        <w:spacing w:before="0" w:after="0"/>
        <w:jc w:val="center"/>
        <w:rPr>
          <w:sz w:val="20"/>
        </w:rPr>
      </w:pPr>
      <w:r>
        <w:rPr>
          <w:noProof/>
          <w:sz w:val="20"/>
          <w:lang w:eastAsia="hr-HR"/>
        </w:rPr>
        <w:drawing>
          <wp:inline distT="0" distB="0" distL="0" distR="0" wp14:anchorId="12665A02" wp14:editId="7B97B798">
            <wp:extent cx="878405" cy="450583"/>
            <wp:effectExtent l="0" t="0" r="0" b="6985"/>
            <wp:docPr id="453" name="Slik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4315" cy="453614"/>
                    </a:xfrm>
                    <a:prstGeom prst="rect">
                      <a:avLst/>
                    </a:prstGeom>
                    <a:noFill/>
                  </pic:spPr>
                </pic:pic>
              </a:graphicData>
            </a:graphic>
          </wp:inline>
        </w:drawing>
      </w:r>
    </w:p>
    <w:p w14:paraId="1D88BD99" w14:textId="77777777" w:rsidR="00AC379A" w:rsidRDefault="00AC379A" w:rsidP="005A356A">
      <w:pPr>
        <w:spacing w:before="0" w:after="0"/>
        <w:jc w:val="right"/>
        <w:rPr>
          <w:sz w:val="20"/>
        </w:rPr>
      </w:pPr>
    </w:p>
    <w:p w14:paraId="69F3DA4A" w14:textId="77777777" w:rsidR="00AC379A" w:rsidRDefault="00AC379A" w:rsidP="005A356A">
      <w:pPr>
        <w:spacing w:before="0" w:after="0"/>
        <w:jc w:val="right"/>
        <w:rPr>
          <w:sz w:val="20"/>
        </w:rPr>
      </w:pPr>
    </w:p>
    <w:p w14:paraId="4D07F4AC" w14:textId="21DE5872" w:rsidR="00705D03" w:rsidRDefault="005158F8" w:rsidP="005A356A">
      <w:pPr>
        <w:spacing w:before="0" w:after="0"/>
        <w:jc w:val="right"/>
        <w:rPr>
          <w:sz w:val="20"/>
        </w:rPr>
      </w:pPr>
      <w:r>
        <w:rPr>
          <w:sz w:val="20"/>
        </w:rPr>
        <w:t>Odgovorna osoba</w:t>
      </w:r>
    </w:p>
    <w:p w14:paraId="7341D5DD" w14:textId="170AD98C" w:rsidR="00AC379A" w:rsidRDefault="00AC379A" w:rsidP="005A356A">
      <w:pPr>
        <w:spacing w:before="0" w:after="0"/>
        <w:jc w:val="right"/>
        <w:rPr>
          <w:sz w:val="20"/>
        </w:rPr>
      </w:pPr>
      <w:r w:rsidRPr="00AC379A">
        <w:rPr>
          <w:sz w:val="20"/>
        </w:rPr>
        <w:t>Igor Meixner, dipl.ing.kem.tehn.</w:t>
      </w:r>
    </w:p>
    <w:p w14:paraId="454239E9" w14:textId="4B0A30A8" w:rsidR="005A356A" w:rsidRDefault="005A356A" w:rsidP="005158F8">
      <w:pPr>
        <w:jc w:val="right"/>
        <w:rPr>
          <w:sz w:val="20"/>
        </w:rPr>
      </w:pPr>
      <w:r>
        <w:rPr>
          <w:noProof/>
          <w:lang w:eastAsia="hr-HR"/>
        </w:rPr>
        <w:drawing>
          <wp:inline distT="0" distB="0" distL="0" distR="0" wp14:anchorId="066B3D41" wp14:editId="5B19A3FA">
            <wp:extent cx="842191" cy="646981"/>
            <wp:effectExtent l="0" t="0" r="0" b="1270"/>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850543" cy="653397"/>
                    </a:xfrm>
                    <a:prstGeom prst="rect">
                      <a:avLst/>
                    </a:prstGeom>
                  </pic:spPr>
                </pic:pic>
              </a:graphicData>
            </a:graphic>
          </wp:inline>
        </w:drawing>
      </w:r>
    </w:p>
    <w:p w14:paraId="60F98CD3" w14:textId="77777777" w:rsidR="00AC379A" w:rsidRDefault="00AC379A" w:rsidP="005158F8">
      <w:pPr>
        <w:jc w:val="right"/>
        <w:rPr>
          <w:sz w:val="20"/>
        </w:rPr>
      </w:pPr>
    </w:p>
    <w:p w14:paraId="18B467CE" w14:textId="7623F319" w:rsidR="00705D03" w:rsidRDefault="00705D03" w:rsidP="00705D03">
      <w:pPr>
        <w:spacing w:before="0" w:after="0" w:line="240" w:lineRule="auto"/>
        <w:jc w:val="center"/>
        <w:rPr>
          <w:i/>
          <w:sz w:val="16"/>
        </w:rPr>
      </w:pPr>
      <w:r w:rsidRPr="009D600B">
        <w:rPr>
          <w:i/>
          <w:sz w:val="16"/>
        </w:rPr>
        <w:t>Ovaj dokument u cijelom svom sadržaju predstavlja vlasništvo</w:t>
      </w:r>
      <w:r w:rsidR="000039B3">
        <w:rPr>
          <w:i/>
          <w:sz w:val="16"/>
        </w:rPr>
        <w:t xml:space="preserve"> Općine </w:t>
      </w:r>
      <w:r w:rsidR="00966156">
        <w:rPr>
          <w:i/>
          <w:sz w:val="16"/>
        </w:rPr>
        <w:t>Lišane Ostrovičke</w:t>
      </w:r>
      <w:r w:rsidR="002324B8">
        <w:rPr>
          <w:i/>
          <w:sz w:val="16"/>
        </w:rPr>
        <w:t xml:space="preserve"> </w:t>
      </w:r>
      <w:r w:rsidRPr="009D600B">
        <w:rPr>
          <w:i/>
          <w:sz w:val="16"/>
        </w:rPr>
        <w:t xml:space="preserve">te je zabranjeno kopiranje, umnožavanje ili pak objavljivanje u bilo kojem obliku osim zakonski propisanog bez prethodne pismene suglasnosti odgovorne osobe </w:t>
      </w:r>
      <w:r w:rsidR="000039B3">
        <w:rPr>
          <w:i/>
          <w:sz w:val="16"/>
        </w:rPr>
        <w:t xml:space="preserve">Općine </w:t>
      </w:r>
      <w:r w:rsidR="00966156">
        <w:rPr>
          <w:i/>
          <w:sz w:val="16"/>
        </w:rPr>
        <w:t>Lišane Ostrovičke.</w:t>
      </w:r>
    </w:p>
    <w:p w14:paraId="76E57DFC" w14:textId="77777777" w:rsidR="00A56896" w:rsidRDefault="00A56896" w:rsidP="00705D03">
      <w:pPr>
        <w:spacing w:before="0" w:after="0" w:line="240" w:lineRule="auto"/>
        <w:jc w:val="center"/>
        <w:rPr>
          <w:i/>
          <w:sz w:val="16"/>
        </w:rPr>
      </w:pPr>
    </w:p>
    <w:p w14:paraId="5D1F2C26" w14:textId="77777777" w:rsidR="00A56896" w:rsidRPr="009D600B" w:rsidRDefault="00A56896" w:rsidP="00705D03">
      <w:pPr>
        <w:spacing w:before="0" w:after="0" w:line="240" w:lineRule="auto"/>
        <w:jc w:val="center"/>
        <w:rPr>
          <w:i/>
          <w:sz w:val="16"/>
        </w:rPr>
      </w:pPr>
    </w:p>
    <w:p w14:paraId="4D43BC8B" w14:textId="77777777" w:rsidR="00DD0006" w:rsidRDefault="00505EC6" w:rsidP="00D917CA">
      <w:pPr>
        <w:rPr>
          <w:noProof/>
        </w:rPr>
      </w:pPr>
      <w:sdt>
        <w:sdtPr>
          <w:rPr>
            <w:b/>
            <w:bCs/>
            <w:caps/>
            <w:highlight w:val="yellow"/>
          </w:rPr>
          <w:id w:val="-2096773831"/>
          <w:placeholder>
            <w:docPart w:val="5E0C904F292F411B8E9FE713A172E53E"/>
          </w:placeholder>
        </w:sdtPr>
        <w:sdtEndPr>
          <w:rPr>
            <w:b w:val="0"/>
            <w:bCs w:val="0"/>
            <w:caps w:val="0"/>
          </w:rPr>
        </w:sdtEndPr>
        <w:sdtContent>
          <w:r w:rsidR="00204CB2" w:rsidRPr="009B15FE">
            <w:t xml:space="preserve">S A D R Ž A J </w:t>
          </w:r>
          <w:r w:rsidR="00CC625A" w:rsidRPr="009B15FE">
            <w:t xml:space="preserve"> </w:t>
          </w:r>
        </w:sdtContent>
      </w:sdt>
      <w:r w:rsidR="003670C2" w:rsidRPr="009D600B">
        <w:rPr>
          <w:highlight w:val="yellow"/>
        </w:rPr>
        <w:fldChar w:fldCharType="begin"/>
      </w:r>
      <w:r w:rsidR="005E2CCD" w:rsidRPr="009D600B">
        <w:rPr>
          <w:highlight w:val="yellow"/>
        </w:rPr>
        <w:instrText xml:space="preserve"> TOC \o "1-3" \h \z \u </w:instrText>
      </w:r>
      <w:r w:rsidR="003670C2" w:rsidRPr="009D600B">
        <w:rPr>
          <w:highlight w:val="yellow"/>
        </w:rPr>
        <w:fldChar w:fldCharType="separate"/>
      </w:r>
    </w:p>
    <w:p w14:paraId="3AA4EDD3" w14:textId="78F7AC14"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2908" w:history="1">
        <w:r w:rsidRPr="009C7096">
          <w:rPr>
            <w:rStyle w:val="Hyperlink"/>
            <w:noProof/>
          </w:rPr>
          <w:t>1</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Uvod</w:t>
        </w:r>
        <w:r>
          <w:rPr>
            <w:noProof/>
            <w:webHidden/>
          </w:rPr>
          <w:tab/>
        </w:r>
        <w:r>
          <w:rPr>
            <w:noProof/>
            <w:webHidden/>
          </w:rPr>
          <w:fldChar w:fldCharType="begin"/>
        </w:r>
        <w:r>
          <w:rPr>
            <w:noProof/>
            <w:webHidden/>
          </w:rPr>
          <w:instrText xml:space="preserve"> PAGEREF _Toc127882908 \h </w:instrText>
        </w:r>
        <w:r>
          <w:rPr>
            <w:noProof/>
            <w:webHidden/>
          </w:rPr>
        </w:r>
        <w:r>
          <w:rPr>
            <w:noProof/>
            <w:webHidden/>
          </w:rPr>
          <w:fldChar w:fldCharType="separate"/>
        </w:r>
        <w:r>
          <w:rPr>
            <w:noProof/>
            <w:webHidden/>
          </w:rPr>
          <w:t>7</w:t>
        </w:r>
        <w:r>
          <w:rPr>
            <w:noProof/>
            <w:webHidden/>
          </w:rPr>
          <w:fldChar w:fldCharType="end"/>
        </w:r>
      </w:hyperlink>
    </w:p>
    <w:p w14:paraId="64447C82" w14:textId="6ADB2926"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09" w:history="1">
        <w:r w:rsidRPr="009C7096">
          <w:rPr>
            <w:rStyle w:val="Hyperlink"/>
            <w:noProof/>
          </w:rPr>
          <w:t>1.1 Temelj za izradu procjene rizika</w:t>
        </w:r>
        <w:r>
          <w:rPr>
            <w:noProof/>
            <w:webHidden/>
          </w:rPr>
          <w:tab/>
        </w:r>
        <w:r>
          <w:rPr>
            <w:noProof/>
            <w:webHidden/>
          </w:rPr>
          <w:fldChar w:fldCharType="begin"/>
        </w:r>
        <w:r>
          <w:rPr>
            <w:noProof/>
            <w:webHidden/>
          </w:rPr>
          <w:instrText xml:space="preserve"> PAGEREF _Toc127882909 \h </w:instrText>
        </w:r>
        <w:r>
          <w:rPr>
            <w:noProof/>
            <w:webHidden/>
          </w:rPr>
        </w:r>
        <w:r>
          <w:rPr>
            <w:noProof/>
            <w:webHidden/>
          </w:rPr>
          <w:fldChar w:fldCharType="separate"/>
        </w:r>
        <w:r>
          <w:rPr>
            <w:noProof/>
            <w:webHidden/>
          </w:rPr>
          <w:t>7</w:t>
        </w:r>
        <w:r>
          <w:rPr>
            <w:noProof/>
            <w:webHidden/>
          </w:rPr>
          <w:fldChar w:fldCharType="end"/>
        </w:r>
      </w:hyperlink>
    </w:p>
    <w:p w14:paraId="326984A8" w14:textId="030B6E15"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2910" w:history="1">
        <w:r w:rsidRPr="009C7096">
          <w:rPr>
            <w:rStyle w:val="Hyperlink"/>
            <w:noProof/>
          </w:rPr>
          <w:t>2</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Osnovne karakteristike područja Općine Lišane Ostrovičke</w:t>
        </w:r>
        <w:r>
          <w:rPr>
            <w:noProof/>
            <w:webHidden/>
          </w:rPr>
          <w:tab/>
        </w:r>
        <w:r>
          <w:rPr>
            <w:noProof/>
            <w:webHidden/>
          </w:rPr>
          <w:fldChar w:fldCharType="begin"/>
        </w:r>
        <w:r>
          <w:rPr>
            <w:noProof/>
            <w:webHidden/>
          </w:rPr>
          <w:instrText xml:space="preserve"> PAGEREF _Toc127882910 \h </w:instrText>
        </w:r>
        <w:r>
          <w:rPr>
            <w:noProof/>
            <w:webHidden/>
          </w:rPr>
        </w:r>
        <w:r>
          <w:rPr>
            <w:noProof/>
            <w:webHidden/>
          </w:rPr>
          <w:fldChar w:fldCharType="separate"/>
        </w:r>
        <w:r>
          <w:rPr>
            <w:noProof/>
            <w:webHidden/>
          </w:rPr>
          <w:t>9</w:t>
        </w:r>
        <w:r>
          <w:rPr>
            <w:noProof/>
            <w:webHidden/>
          </w:rPr>
          <w:fldChar w:fldCharType="end"/>
        </w:r>
      </w:hyperlink>
    </w:p>
    <w:p w14:paraId="1512FD6C" w14:textId="67A1CE98"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11" w:history="1">
        <w:r w:rsidRPr="009C7096">
          <w:rPr>
            <w:rStyle w:val="Hyperlink"/>
            <w:noProof/>
          </w:rPr>
          <w:t>2.1 Geografski pokazatelji</w:t>
        </w:r>
        <w:r>
          <w:rPr>
            <w:noProof/>
            <w:webHidden/>
          </w:rPr>
          <w:tab/>
        </w:r>
        <w:r>
          <w:rPr>
            <w:noProof/>
            <w:webHidden/>
          </w:rPr>
          <w:fldChar w:fldCharType="begin"/>
        </w:r>
        <w:r>
          <w:rPr>
            <w:noProof/>
            <w:webHidden/>
          </w:rPr>
          <w:instrText xml:space="preserve"> PAGEREF _Toc127882911 \h </w:instrText>
        </w:r>
        <w:r>
          <w:rPr>
            <w:noProof/>
            <w:webHidden/>
          </w:rPr>
        </w:r>
        <w:r>
          <w:rPr>
            <w:noProof/>
            <w:webHidden/>
          </w:rPr>
          <w:fldChar w:fldCharType="separate"/>
        </w:r>
        <w:r>
          <w:rPr>
            <w:noProof/>
            <w:webHidden/>
          </w:rPr>
          <w:t>9</w:t>
        </w:r>
        <w:r>
          <w:rPr>
            <w:noProof/>
            <w:webHidden/>
          </w:rPr>
          <w:fldChar w:fldCharType="end"/>
        </w:r>
      </w:hyperlink>
    </w:p>
    <w:p w14:paraId="1490CA4A" w14:textId="2064891E"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12" w:history="1">
        <w:r w:rsidRPr="009C7096">
          <w:rPr>
            <w:rStyle w:val="Hyperlink"/>
            <w:noProof/>
            <w:lang w:bidi="en-US"/>
          </w:rPr>
          <w:t>2.1.1 Geografski položaj</w:t>
        </w:r>
        <w:r>
          <w:rPr>
            <w:noProof/>
            <w:webHidden/>
          </w:rPr>
          <w:tab/>
        </w:r>
        <w:r>
          <w:rPr>
            <w:noProof/>
            <w:webHidden/>
          </w:rPr>
          <w:fldChar w:fldCharType="begin"/>
        </w:r>
        <w:r>
          <w:rPr>
            <w:noProof/>
            <w:webHidden/>
          </w:rPr>
          <w:instrText xml:space="preserve"> PAGEREF _Toc127882912 \h </w:instrText>
        </w:r>
        <w:r>
          <w:rPr>
            <w:noProof/>
            <w:webHidden/>
          </w:rPr>
        </w:r>
        <w:r>
          <w:rPr>
            <w:noProof/>
            <w:webHidden/>
          </w:rPr>
          <w:fldChar w:fldCharType="separate"/>
        </w:r>
        <w:r>
          <w:rPr>
            <w:noProof/>
            <w:webHidden/>
          </w:rPr>
          <w:t>9</w:t>
        </w:r>
        <w:r>
          <w:rPr>
            <w:noProof/>
            <w:webHidden/>
          </w:rPr>
          <w:fldChar w:fldCharType="end"/>
        </w:r>
      </w:hyperlink>
    </w:p>
    <w:p w14:paraId="11AD3940" w14:textId="74D1227B"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13" w:history="1">
        <w:r w:rsidRPr="009C7096">
          <w:rPr>
            <w:rStyle w:val="Hyperlink"/>
            <w:noProof/>
            <w:lang w:bidi="en-US"/>
          </w:rPr>
          <w:t>2.1.2 Broj stanovnika</w:t>
        </w:r>
        <w:r>
          <w:rPr>
            <w:noProof/>
            <w:webHidden/>
          </w:rPr>
          <w:tab/>
        </w:r>
        <w:r>
          <w:rPr>
            <w:noProof/>
            <w:webHidden/>
          </w:rPr>
          <w:fldChar w:fldCharType="begin"/>
        </w:r>
        <w:r>
          <w:rPr>
            <w:noProof/>
            <w:webHidden/>
          </w:rPr>
          <w:instrText xml:space="preserve"> PAGEREF _Toc127882913 \h </w:instrText>
        </w:r>
        <w:r>
          <w:rPr>
            <w:noProof/>
            <w:webHidden/>
          </w:rPr>
        </w:r>
        <w:r>
          <w:rPr>
            <w:noProof/>
            <w:webHidden/>
          </w:rPr>
          <w:fldChar w:fldCharType="separate"/>
        </w:r>
        <w:r>
          <w:rPr>
            <w:noProof/>
            <w:webHidden/>
          </w:rPr>
          <w:t>11</w:t>
        </w:r>
        <w:r>
          <w:rPr>
            <w:noProof/>
            <w:webHidden/>
          </w:rPr>
          <w:fldChar w:fldCharType="end"/>
        </w:r>
      </w:hyperlink>
    </w:p>
    <w:p w14:paraId="3D7A00DA" w14:textId="52D5C8E5"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14" w:history="1">
        <w:r w:rsidRPr="009C7096">
          <w:rPr>
            <w:rStyle w:val="Hyperlink"/>
            <w:noProof/>
            <w:lang w:bidi="en-US"/>
          </w:rPr>
          <w:t>2.1.3 Gustoća naseljenosti</w:t>
        </w:r>
        <w:r>
          <w:rPr>
            <w:noProof/>
            <w:webHidden/>
          </w:rPr>
          <w:tab/>
        </w:r>
        <w:r>
          <w:rPr>
            <w:noProof/>
            <w:webHidden/>
          </w:rPr>
          <w:fldChar w:fldCharType="begin"/>
        </w:r>
        <w:r>
          <w:rPr>
            <w:noProof/>
            <w:webHidden/>
          </w:rPr>
          <w:instrText xml:space="preserve"> PAGEREF _Toc127882914 \h </w:instrText>
        </w:r>
        <w:r>
          <w:rPr>
            <w:noProof/>
            <w:webHidden/>
          </w:rPr>
        </w:r>
        <w:r>
          <w:rPr>
            <w:noProof/>
            <w:webHidden/>
          </w:rPr>
          <w:fldChar w:fldCharType="separate"/>
        </w:r>
        <w:r>
          <w:rPr>
            <w:noProof/>
            <w:webHidden/>
          </w:rPr>
          <w:t>11</w:t>
        </w:r>
        <w:r>
          <w:rPr>
            <w:noProof/>
            <w:webHidden/>
          </w:rPr>
          <w:fldChar w:fldCharType="end"/>
        </w:r>
      </w:hyperlink>
    </w:p>
    <w:p w14:paraId="0C7F724E" w14:textId="3E45605F"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15" w:history="1">
        <w:r w:rsidRPr="009C7096">
          <w:rPr>
            <w:rStyle w:val="Hyperlink"/>
            <w:noProof/>
            <w:lang w:bidi="en-US"/>
          </w:rPr>
          <w:t>2.1.4 Razmještaj stanovništva</w:t>
        </w:r>
        <w:r>
          <w:rPr>
            <w:noProof/>
            <w:webHidden/>
          </w:rPr>
          <w:tab/>
        </w:r>
        <w:r>
          <w:rPr>
            <w:noProof/>
            <w:webHidden/>
          </w:rPr>
          <w:fldChar w:fldCharType="begin"/>
        </w:r>
        <w:r>
          <w:rPr>
            <w:noProof/>
            <w:webHidden/>
          </w:rPr>
          <w:instrText xml:space="preserve"> PAGEREF _Toc127882915 \h </w:instrText>
        </w:r>
        <w:r>
          <w:rPr>
            <w:noProof/>
            <w:webHidden/>
          </w:rPr>
        </w:r>
        <w:r>
          <w:rPr>
            <w:noProof/>
            <w:webHidden/>
          </w:rPr>
          <w:fldChar w:fldCharType="separate"/>
        </w:r>
        <w:r>
          <w:rPr>
            <w:noProof/>
            <w:webHidden/>
          </w:rPr>
          <w:t>11</w:t>
        </w:r>
        <w:r>
          <w:rPr>
            <w:noProof/>
            <w:webHidden/>
          </w:rPr>
          <w:fldChar w:fldCharType="end"/>
        </w:r>
      </w:hyperlink>
    </w:p>
    <w:p w14:paraId="1050DC47" w14:textId="60833992"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16" w:history="1">
        <w:r w:rsidRPr="009C7096">
          <w:rPr>
            <w:rStyle w:val="Hyperlink"/>
            <w:noProof/>
            <w:lang w:bidi="en-US"/>
          </w:rPr>
          <w:t>2.1.5 Spolno-dobna raspodjela stanovništva</w:t>
        </w:r>
        <w:r>
          <w:rPr>
            <w:noProof/>
            <w:webHidden/>
          </w:rPr>
          <w:tab/>
        </w:r>
        <w:r>
          <w:rPr>
            <w:noProof/>
            <w:webHidden/>
          </w:rPr>
          <w:fldChar w:fldCharType="begin"/>
        </w:r>
        <w:r>
          <w:rPr>
            <w:noProof/>
            <w:webHidden/>
          </w:rPr>
          <w:instrText xml:space="preserve"> PAGEREF _Toc127882916 \h </w:instrText>
        </w:r>
        <w:r>
          <w:rPr>
            <w:noProof/>
            <w:webHidden/>
          </w:rPr>
        </w:r>
        <w:r>
          <w:rPr>
            <w:noProof/>
            <w:webHidden/>
          </w:rPr>
          <w:fldChar w:fldCharType="separate"/>
        </w:r>
        <w:r>
          <w:rPr>
            <w:noProof/>
            <w:webHidden/>
          </w:rPr>
          <w:t>11</w:t>
        </w:r>
        <w:r>
          <w:rPr>
            <w:noProof/>
            <w:webHidden/>
          </w:rPr>
          <w:fldChar w:fldCharType="end"/>
        </w:r>
      </w:hyperlink>
    </w:p>
    <w:p w14:paraId="091F3D47" w14:textId="5AC18ABD"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17" w:history="1">
        <w:r w:rsidRPr="009C7096">
          <w:rPr>
            <w:rStyle w:val="Hyperlink"/>
            <w:noProof/>
            <w:lang w:bidi="en-US"/>
          </w:rPr>
          <w:t>2.1.6 Prometna povezanost</w:t>
        </w:r>
        <w:r>
          <w:rPr>
            <w:noProof/>
            <w:webHidden/>
          </w:rPr>
          <w:tab/>
        </w:r>
        <w:r>
          <w:rPr>
            <w:noProof/>
            <w:webHidden/>
          </w:rPr>
          <w:fldChar w:fldCharType="begin"/>
        </w:r>
        <w:r>
          <w:rPr>
            <w:noProof/>
            <w:webHidden/>
          </w:rPr>
          <w:instrText xml:space="preserve"> PAGEREF _Toc127882917 \h </w:instrText>
        </w:r>
        <w:r>
          <w:rPr>
            <w:noProof/>
            <w:webHidden/>
          </w:rPr>
        </w:r>
        <w:r>
          <w:rPr>
            <w:noProof/>
            <w:webHidden/>
          </w:rPr>
          <w:fldChar w:fldCharType="separate"/>
        </w:r>
        <w:r>
          <w:rPr>
            <w:noProof/>
            <w:webHidden/>
          </w:rPr>
          <w:t>12</w:t>
        </w:r>
        <w:r>
          <w:rPr>
            <w:noProof/>
            <w:webHidden/>
          </w:rPr>
          <w:fldChar w:fldCharType="end"/>
        </w:r>
      </w:hyperlink>
    </w:p>
    <w:p w14:paraId="0E7E8A16" w14:textId="56C6A043"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18" w:history="1">
        <w:r w:rsidRPr="009C7096">
          <w:rPr>
            <w:rStyle w:val="Hyperlink"/>
            <w:noProof/>
          </w:rPr>
          <w:t>2.2 Društveno-politički pokazatelji</w:t>
        </w:r>
        <w:r>
          <w:rPr>
            <w:noProof/>
            <w:webHidden/>
          </w:rPr>
          <w:tab/>
        </w:r>
        <w:r>
          <w:rPr>
            <w:noProof/>
            <w:webHidden/>
          </w:rPr>
          <w:fldChar w:fldCharType="begin"/>
        </w:r>
        <w:r>
          <w:rPr>
            <w:noProof/>
            <w:webHidden/>
          </w:rPr>
          <w:instrText xml:space="preserve"> PAGEREF _Toc127882918 \h </w:instrText>
        </w:r>
        <w:r>
          <w:rPr>
            <w:noProof/>
            <w:webHidden/>
          </w:rPr>
        </w:r>
        <w:r>
          <w:rPr>
            <w:noProof/>
            <w:webHidden/>
          </w:rPr>
          <w:fldChar w:fldCharType="separate"/>
        </w:r>
        <w:r>
          <w:rPr>
            <w:noProof/>
            <w:webHidden/>
          </w:rPr>
          <w:t>13</w:t>
        </w:r>
        <w:r>
          <w:rPr>
            <w:noProof/>
            <w:webHidden/>
          </w:rPr>
          <w:fldChar w:fldCharType="end"/>
        </w:r>
      </w:hyperlink>
    </w:p>
    <w:p w14:paraId="278437CC" w14:textId="7C042A65"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19" w:history="1">
        <w:r w:rsidRPr="009C7096">
          <w:rPr>
            <w:rStyle w:val="Hyperlink"/>
            <w:noProof/>
            <w:lang w:bidi="en-US"/>
          </w:rPr>
          <w:t>2.2.1 Sjedišta uprava tijela jedinice lokalne samouprave</w:t>
        </w:r>
        <w:r>
          <w:rPr>
            <w:noProof/>
            <w:webHidden/>
          </w:rPr>
          <w:tab/>
        </w:r>
        <w:r>
          <w:rPr>
            <w:noProof/>
            <w:webHidden/>
          </w:rPr>
          <w:fldChar w:fldCharType="begin"/>
        </w:r>
        <w:r>
          <w:rPr>
            <w:noProof/>
            <w:webHidden/>
          </w:rPr>
          <w:instrText xml:space="preserve"> PAGEREF _Toc127882919 \h </w:instrText>
        </w:r>
        <w:r>
          <w:rPr>
            <w:noProof/>
            <w:webHidden/>
          </w:rPr>
        </w:r>
        <w:r>
          <w:rPr>
            <w:noProof/>
            <w:webHidden/>
          </w:rPr>
          <w:fldChar w:fldCharType="separate"/>
        </w:r>
        <w:r>
          <w:rPr>
            <w:noProof/>
            <w:webHidden/>
          </w:rPr>
          <w:t>13</w:t>
        </w:r>
        <w:r>
          <w:rPr>
            <w:noProof/>
            <w:webHidden/>
          </w:rPr>
          <w:fldChar w:fldCharType="end"/>
        </w:r>
      </w:hyperlink>
    </w:p>
    <w:p w14:paraId="165D63BB" w14:textId="50D8DF6C"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20" w:history="1">
        <w:r w:rsidRPr="009C7096">
          <w:rPr>
            <w:rStyle w:val="Hyperlink"/>
            <w:noProof/>
            <w:lang w:bidi="en-US"/>
          </w:rPr>
          <w:t>2.2.2 Zdravstvene ustanove</w:t>
        </w:r>
        <w:r>
          <w:rPr>
            <w:noProof/>
            <w:webHidden/>
          </w:rPr>
          <w:tab/>
        </w:r>
        <w:r>
          <w:rPr>
            <w:noProof/>
            <w:webHidden/>
          </w:rPr>
          <w:fldChar w:fldCharType="begin"/>
        </w:r>
        <w:r>
          <w:rPr>
            <w:noProof/>
            <w:webHidden/>
          </w:rPr>
          <w:instrText xml:space="preserve"> PAGEREF _Toc127882920 \h </w:instrText>
        </w:r>
        <w:r>
          <w:rPr>
            <w:noProof/>
            <w:webHidden/>
          </w:rPr>
        </w:r>
        <w:r>
          <w:rPr>
            <w:noProof/>
            <w:webHidden/>
          </w:rPr>
          <w:fldChar w:fldCharType="separate"/>
        </w:r>
        <w:r>
          <w:rPr>
            <w:noProof/>
            <w:webHidden/>
          </w:rPr>
          <w:t>13</w:t>
        </w:r>
        <w:r>
          <w:rPr>
            <w:noProof/>
            <w:webHidden/>
          </w:rPr>
          <w:fldChar w:fldCharType="end"/>
        </w:r>
      </w:hyperlink>
    </w:p>
    <w:p w14:paraId="17C7AF83" w14:textId="2A360324"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21" w:history="1">
        <w:r w:rsidRPr="009C7096">
          <w:rPr>
            <w:rStyle w:val="Hyperlink"/>
            <w:noProof/>
            <w:lang w:bidi="en-US"/>
          </w:rPr>
          <w:t>2.2.3 Odgojno-obrazovne ustanove</w:t>
        </w:r>
        <w:r>
          <w:rPr>
            <w:noProof/>
            <w:webHidden/>
          </w:rPr>
          <w:tab/>
        </w:r>
        <w:r>
          <w:rPr>
            <w:noProof/>
            <w:webHidden/>
          </w:rPr>
          <w:fldChar w:fldCharType="begin"/>
        </w:r>
        <w:r>
          <w:rPr>
            <w:noProof/>
            <w:webHidden/>
          </w:rPr>
          <w:instrText xml:space="preserve"> PAGEREF _Toc127882921 \h </w:instrText>
        </w:r>
        <w:r>
          <w:rPr>
            <w:noProof/>
            <w:webHidden/>
          </w:rPr>
        </w:r>
        <w:r>
          <w:rPr>
            <w:noProof/>
            <w:webHidden/>
          </w:rPr>
          <w:fldChar w:fldCharType="separate"/>
        </w:r>
        <w:r>
          <w:rPr>
            <w:noProof/>
            <w:webHidden/>
          </w:rPr>
          <w:t>14</w:t>
        </w:r>
        <w:r>
          <w:rPr>
            <w:noProof/>
            <w:webHidden/>
          </w:rPr>
          <w:fldChar w:fldCharType="end"/>
        </w:r>
      </w:hyperlink>
    </w:p>
    <w:p w14:paraId="62A4FF5E" w14:textId="09256220"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22" w:history="1">
        <w:r w:rsidRPr="009C7096">
          <w:rPr>
            <w:rStyle w:val="Hyperlink"/>
            <w:noProof/>
            <w:lang w:bidi="en-US"/>
          </w:rPr>
          <w:t>2.2.4 Broj kućanstava</w:t>
        </w:r>
        <w:r>
          <w:rPr>
            <w:noProof/>
            <w:webHidden/>
          </w:rPr>
          <w:tab/>
        </w:r>
        <w:r>
          <w:rPr>
            <w:noProof/>
            <w:webHidden/>
          </w:rPr>
          <w:fldChar w:fldCharType="begin"/>
        </w:r>
        <w:r>
          <w:rPr>
            <w:noProof/>
            <w:webHidden/>
          </w:rPr>
          <w:instrText xml:space="preserve"> PAGEREF _Toc127882922 \h </w:instrText>
        </w:r>
        <w:r>
          <w:rPr>
            <w:noProof/>
            <w:webHidden/>
          </w:rPr>
        </w:r>
        <w:r>
          <w:rPr>
            <w:noProof/>
            <w:webHidden/>
          </w:rPr>
          <w:fldChar w:fldCharType="separate"/>
        </w:r>
        <w:r>
          <w:rPr>
            <w:noProof/>
            <w:webHidden/>
          </w:rPr>
          <w:t>14</w:t>
        </w:r>
        <w:r>
          <w:rPr>
            <w:noProof/>
            <w:webHidden/>
          </w:rPr>
          <w:fldChar w:fldCharType="end"/>
        </w:r>
      </w:hyperlink>
    </w:p>
    <w:p w14:paraId="6EE59DA0" w14:textId="2F908A80"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23" w:history="1">
        <w:r w:rsidRPr="009C7096">
          <w:rPr>
            <w:rStyle w:val="Hyperlink"/>
            <w:noProof/>
            <w:lang w:bidi="en-US"/>
          </w:rPr>
          <w:t>2.2.6 Broj, vrsta (namjena) i starost građevina</w:t>
        </w:r>
        <w:r>
          <w:rPr>
            <w:noProof/>
            <w:webHidden/>
          </w:rPr>
          <w:tab/>
        </w:r>
        <w:r>
          <w:rPr>
            <w:noProof/>
            <w:webHidden/>
          </w:rPr>
          <w:fldChar w:fldCharType="begin"/>
        </w:r>
        <w:r>
          <w:rPr>
            <w:noProof/>
            <w:webHidden/>
          </w:rPr>
          <w:instrText xml:space="preserve"> PAGEREF _Toc127882923 \h </w:instrText>
        </w:r>
        <w:r>
          <w:rPr>
            <w:noProof/>
            <w:webHidden/>
          </w:rPr>
        </w:r>
        <w:r>
          <w:rPr>
            <w:noProof/>
            <w:webHidden/>
          </w:rPr>
          <w:fldChar w:fldCharType="separate"/>
        </w:r>
        <w:r>
          <w:rPr>
            <w:noProof/>
            <w:webHidden/>
          </w:rPr>
          <w:t>15</w:t>
        </w:r>
        <w:r>
          <w:rPr>
            <w:noProof/>
            <w:webHidden/>
          </w:rPr>
          <w:fldChar w:fldCharType="end"/>
        </w:r>
      </w:hyperlink>
    </w:p>
    <w:p w14:paraId="79DCF337" w14:textId="7F14018D"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24" w:history="1">
        <w:r w:rsidRPr="009C7096">
          <w:rPr>
            <w:rStyle w:val="Hyperlink"/>
            <w:noProof/>
          </w:rPr>
          <w:t>2.3 Ekonomsko – gospodarski pokazatelji</w:t>
        </w:r>
        <w:r>
          <w:rPr>
            <w:noProof/>
            <w:webHidden/>
          </w:rPr>
          <w:tab/>
        </w:r>
        <w:r>
          <w:rPr>
            <w:noProof/>
            <w:webHidden/>
          </w:rPr>
          <w:fldChar w:fldCharType="begin"/>
        </w:r>
        <w:r>
          <w:rPr>
            <w:noProof/>
            <w:webHidden/>
          </w:rPr>
          <w:instrText xml:space="preserve"> PAGEREF _Toc127882924 \h </w:instrText>
        </w:r>
        <w:r>
          <w:rPr>
            <w:noProof/>
            <w:webHidden/>
          </w:rPr>
        </w:r>
        <w:r>
          <w:rPr>
            <w:noProof/>
            <w:webHidden/>
          </w:rPr>
          <w:fldChar w:fldCharType="separate"/>
        </w:r>
        <w:r>
          <w:rPr>
            <w:noProof/>
            <w:webHidden/>
          </w:rPr>
          <w:t>15</w:t>
        </w:r>
        <w:r>
          <w:rPr>
            <w:noProof/>
            <w:webHidden/>
          </w:rPr>
          <w:fldChar w:fldCharType="end"/>
        </w:r>
      </w:hyperlink>
    </w:p>
    <w:p w14:paraId="2C6B7AFE" w14:textId="1FF7DD48"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25" w:history="1">
        <w:r w:rsidRPr="009C7096">
          <w:rPr>
            <w:rStyle w:val="Hyperlink"/>
            <w:noProof/>
            <w:lang w:bidi="en-US"/>
          </w:rPr>
          <w:t>2.3.3 Proračun Općine Lišane Ostrovičke</w:t>
        </w:r>
        <w:r>
          <w:rPr>
            <w:noProof/>
            <w:webHidden/>
          </w:rPr>
          <w:tab/>
        </w:r>
        <w:r>
          <w:rPr>
            <w:noProof/>
            <w:webHidden/>
          </w:rPr>
          <w:fldChar w:fldCharType="begin"/>
        </w:r>
        <w:r>
          <w:rPr>
            <w:noProof/>
            <w:webHidden/>
          </w:rPr>
          <w:instrText xml:space="preserve"> PAGEREF _Toc127882925 \h </w:instrText>
        </w:r>
        <w:r>
          <w:rPr>
            <w:noProof/>
            <w:webHidden/>
          </w:rPr>
        </w:r>
        <w:r>
          <w:rPr>
            <w:noProof/>
            <w:webHidden/>
          </w:rPr>
          <w:fldChar w:fldCharType="separate"/>
        </w:r>
        <w:r>
          <w:rPr>
            <w:noProof/>
            <w:webHidden/>
          </w:rPr>
          <w:t>15</w:t>
        </w:r>
        <w:r>
          <w:rPr>
            <w:noProof/>
            <w:webHidden/>
          </w:rPr>
          <w:fldChar w:fldCharType="end"/>
        </w:r>
      </w:hyperlink>
    </w:p>
    <w:p w14:paraId="325A3F69" w14:textId="073E722C"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26" w:history="1">
        <w:r w:rsidRPr="009C7096">
          <w:rPr>
            <w:rStyle w:val="Hyperlink"/>
            <w:noProof/>
            <w:lang w:bidi="en-US"/>
          </w:rPr>
          <w:t>2.3.4 Gospodarske grane</w:t>
        </w:r>
        <w:r>
          <w:rPr>
            <w:noProof/>
            <w:webHidden/>
          </w:rPr>
          <w:tab/>
        </w:r>
        <w:r>
          <w:rPr>
            <w:noProof/>
            <w:webHidden/>
          </w:rPr>
          <w:fldChar w:fldCharType="begin"/>
        </w:r>
        <w:r>
          <w:rPr>
            <w:noProof/>
            <w:webHidden/>
          </w:rPr>
          <w:instrText xml:space="preserve"> PAGEREF _Toc127882926 \h </w:instrText>
        </w:r>
        <w:r>
          <w:rPr>
            <w:noProof/>
            <w:webHidden/>
          </w:rPr>
        </w:r>
        <w:r>
          <w:rPr>
            <w:noProof/>
            <w:webHidden/>
          </w:rPr>
          <w:fldChar w:fldCharType="separate"/>
        </w:r>
        <w:r>
          <w:rPr>
            <w:noProof/>
            <w:webHidden/>
          </w:rPr>
          <w:t>16</w:t>
        </w:r>
        <w:r>
          <w:rPr>
            <w:noProof/>
            <w:webHidden/>
          </w:rPr>
          <w:fldChar w:fldCharType="end"/>
        </w:r>
      </w:hyperlink>
    </w:p>
    <w:p w14:paraId="4B3F7084" w14:textId="1041EA5E"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27" w:history="1">
        <w:r w:rsidRPr="009C7096">
          <w:rPr>
            <w:rStyle w:val="Hyperlink"/>
            <w:noProof/>
            <w:lang w:bidi="en-US"/>
          </w:rPr>
          <w:t>2.3.5 Velike gospodarske tvrtke</w:t>
        </w:r>
        <w:r>
          <w:rPr>
            <w:noProof/>
            <w:webHidden/>
          </w:rPr>
          <w:tab/>
        </w:r>
        <w:r>
          <w:rPr>
            <w:noProof/>
            <w:webHidden/>
          </w:rPr>
          <w:fldChar w:fldCharType="begin"/>
        </w:r>
        <w:r>
          <w:rPr>
            <w:noProof/>
            <w:webHidden/>
          </w:rPr>
          <w:instrText xml:space="preserve"> PAGEREF _Toc127882927 \h </w:instrText>
        </w:r>
        <w:r>
          <w:rPr>
            <w:noProof/>
            <w:webHidden/>
          </w:rPr>
        </w:r>
        <w:r>
          <w:rPr>
            <w:noProof/>
            <w:webHidden/>
          </w:rPr>
          <w:fldChar w:fldCharType="separate"/>
        </w:r>
        <w:r>
          <w:rPr>
            <w:noProof/>
            <w:webHidden/>
          </w:rPr>
          <w:t>18</w:t>
        </w:r>
        <w:r>
          <w:rPr>
            <w:noProof/>
            <w:webHidden/>
          </w:rPr>
          <w:fldChar w:fldCharType="end"/>
        </w:r>
      </w:hyperlink>
    </w:p>
    <w:p w14:paraId="5BCC5BD5" w14:textId="500E121A"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28" w:history="1">
        <w:r w:rsidRPr="009C7096">
          <w:rPr>
            <w:rStyle w:val="Hyperlink"/>
            <w:noProof/>
            <w:lang w:bidi="en-US"/>
          </w:rPr>
          <w:t>2.3.6 Objekti kritične infrastrukture</w:t>
        </w:r>
        <w:r>
          <w:rPr>
            <w:noProof/>
            <w:webHidden/>
          </w:rPr>
          <w:tab/>
        </w:r>
        <w:r>
          <w:rPr>
            <w:noProof/>
            <w:webHidden/>
          </w:rPr>
          <w:fldChar w:fldCharType="begin"/>
        </w:r>
        <w:r>
          <w:rPr>
            <w:noProof/>
            <w:webHidden/>
          </w:rPr>
          <w:instrText xml:space="preserve"> PAGEREF _Toc127882928 \h </w:instrText>
        </w:r>
        <w:r>
          <w:rPr>
            <w:noProof/>
            <w:webHidden/>
          </w:rPr>
        </w:r>
        <w:r>
          <w:rPr>
            <w:noProof/>
            <w:webHidden/>
          </w:rPr>
          <w:fldChar w:fldCharType="separate"/>
        </w:r>
        <w:r>
          <w:rPr>
            <w:noProof/>
            <w:webHidden/>
          </w:rPr>
          <w:t>18</w:t>
        </w:r>
        <w:r>
          <w:rPr>
            <w:noProof/>
            <w:webHidden/>
          </w:rPr>
          <w:fldChar w:fldCharType="end"/>
        </w:r>
      </w:hyperlink>
    </w:p>
    <w:p w14:paraId="49EBD917" w14:textId="764C4FFF"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29" w:history="1">
        <w:r w:rsidRPr="009C7096">
          <w:rPr>
            <w:rStyle w:val="Hyperlink"/>
            <w:noProof/>
          </w:rPr>
          <w:t>2.4 Prirodno – kulturni pokazatelji</w:t>
        </w:r>
        <w:r>
          <w:rPr>
            <w:noProof/>
            <w:webHidden/>
          </w:rPr>
          <w:tab/>
        </w:r>
        <w:r>
          <w:rPr>
            <w:noProof/>
            <w:webHidden/>
          </w:rPr>
          <w:fldChar w:fldCharType="begin"/>
        </w:r>
        <w:r>
          <w:rPr>
            <w:noProof/>
            <w:webHidden/>
          </w:rPr>
          <w:instrText xml:space="preserve"> PAGEREF _Toc127882929 \h </w:instrText>
        </w:r>
        <w:r>
          <w:rPr>
            <w:noProof/>
            <w:webHidden/>
          </w:rPr>
        </w:r>
        <w:r>
          <w:rPr>
            <w:noProof/>
            <w:webHidden/>
          </w:rPr>
          <w:fldChar w:fldCharType="separate"/>
        </w:r>
        <w:r>
          <w:rPr>
            <w:noProof/>
            <w:webHidden/>
          </w:rPr>
          <w:t>21</w:t>
        </w:r>
        <w:r>
          <w:rPr>
            <w:noProof/>
            <w:webHidden/>
          </w:rPr>
          <w:fldChar w:fldCharType="end"/>
        </w:r>
      </w:hyperlink>
    </w:p>
    <w:p w14:paraId="77F4119B" w14:textId="53D02FB1"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30" w:history="1">
        <w:r w:rsidRPr="009C7096">
          <w:rPr>
            <w:rStyle w:val="Hyperlink"/>
            <w:noProof/>
            <w:lang w:bidi="en-US"/>
          </w:rPr>
          <w:t>2.4.1 Zaštićena područja</w:t>
        </w:r>
        <w:r>
          <w:rPr>
            <w:noProof/>
            <w:webHidden/>
          </w:rPr>
          <w:tab/>
        </w:r>
        <w:r>
          <w:rPr>
            <w:noProof/>
            <w:webHidden/>
          </w:rPr>
          <w:fldChar w:fldCharType="begin"/>
        </w:r>
        <w:r>
          <w:rPr>
            <w:noProof/>
            <w:webHidden/>
          </w:rPr>
          <w:instrText xml:space="preserve"> PAGEREF _Toc127882930 \h </w:instrText>
        </w:r>
        <w:r>
          <w:rPr>
            <w:noProof/>
            <w:webHidden/>
          </w:rPr>
        </w:r>
        <w:r>
          <w:rPr>
            <w:noProof/>
            <w:webHidden/>
          </w:rPr>
          <w:fldChar w:fldCharType="separate"/>
        </w:r>
        <w:r>
          <w:rPr>
            <w:noProof/>
            <w:webHidden/>
          </w:rPr>
          <w:t>21</w:t>
        </w:r>
        <w:r>
          <w:rPr>
            <w:noProof/>
            <w:webHidden/>
          </w:rPr>
          <w:fldChar w:fldCharType="end"/>
        </w:r>
      </w:hyperlink>
    </w:p>
    <w:p w14:paraId="695467BC" w14:textId="5CB7812B"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31" w:history="1">
        <w:r w:rsidRPr="009C7096">
          <w:rPr>
            <w:rStyle w:val="Hyperlink"/>
            <w:noProof/>
            <w:lang w:bidi="en-US"/>
          </w:rPr>
          <w:t>2.4.2 Kulturno – povijesna baština</w:t>
        </w:r>
        <w:r>
          <w:rPr>
            <w:noProof/>
            <w:webHidden/>
          </w:rPr>
          <w:tab/>
        </w:r>
        <w:r>
          <w:rPr>
            <w:noProof/>
            <w:webHidden/>
          </w:rPr>
          <w:fldChar w:fldCharType="begin"/>
        </w:r>
        <w:r>
          <w:rPr>
            <w:noProof/>
            <w:webHidden/>
          </w:rPr>
          <w:instrText xml:space="preserve"> PAGEREF _Toc127882931 \h </w:instrText>
        </w:r>
        <w:r>
          <w:rPr>
            <w:noProof/>
            <w:webHidden/>
          </w:rPr>
        </w:r>
        <w:r>
          <w:rPr>
            <w:noProof/>
            <w:webHidden/>
          </w:rPr>
          <w:fldChar w:fldCharType="separate"/>
        </w:r>
        <w:r>
          <w:rPr>
            <w:noProof/>
            <w:webHidden/>
          </w:rPr>
          <w:t>21</w:t>
        </w:r>
        <w:r>
          <w:rPr>
            <w:noProof/>
            <w:webHidden/>
          </w:rPr>
          <w:fldChar w:fldCharType="end"/>
        </w:r>
      </w:hyperlink>
    </w:p>
    <w:p w14:paraId="661C7E06" w14:textId="2606F7A3"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32" w:history="1">
        <w:r w:rsidRPr="009C7096">
          <w:rPr>
            <w:rStyle w:val="Hyperlink"/>
            <w:noProof/>
          </w:rPr>
          <w:t>2.5 Povijesni pokazatelji</w:t>
        </w:r>
        <w:r>
          <w:rPr>
            <w:noProof/>
            <w:webHidden/>
          </w:rPr>
          <w:tab/>
        </w:r>
        <w:r>
          <w:rPr>
            <w:noProof/>
            <w:webHidden/>
          </w:rPr>
          <w:fldChar w:fldCharType="begin"/>
        </w:r>
        <w:r>
          <w:rPr>
            <w:noProof/>
            <w:webHidden/>
          </w:rPr>
          <w:instrText xml:space="preserve"> PAGEREF _Toc127882932 \h </w:instrText>
        </w:r>
        <w:r>
          <w:rPr>
            <w:noProof/>
            <w:webHidden/>
          </w:rPr>
        </w:r>
        <w:r>
          <w:rPr>
            <w:noProof/>
            <w:webHidden/>
          </w:rPr>
          <w:fldChar w:fldCharType="separate"/>
        </w:r>
        <w:r>
          <w:rPr>
            <w:noProof/>
            <w:webHidden/>
          </w:rPr>
          <w:t>23</w:t>
        </w:r>
        <w:r>
          <w:rPr>
            <w:noProof/>
            <w:webHidden/>
          </w:rPr>
          <w:fldChar w:fldCharType="end"/>
        </w:r>
      </w:hyperlink>
    </w:p>
    <w:p w14:paraId="6E1B8724" w14:textId="704E4383"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33" w:history="1">
        <w:r w:rsidRPr="009C7096">
          <w:rPr>
            <w:rStyle w:val="Hyperlink"/>
            <w:noProof/>
            <w:lang w:bidi="en-US"/>
          </w:rPr>
          <w:t>2.5.1 Štete uslijed prijašnjih događaja</w:t>
        </w:r>
        <w:r>
          <w:rPr>
            <w:noProof/>
            <w:webHidden/>
          </w:rPr>
          <w:tab/>
        </w:r>
        <w:r>
          <w:rPr>
            <w:noProof/>
            <w:webHidden/>
          </w:rPr>
          <w:fldChar w:fldCharType="begin"/>
        </w:r>
        <w:r>
          <w:rPr>
            <w:noProof/>
            <w:webHidden/>
          </w:rPr>
          <w:instrText xml:space="preserve"> PAGEREF _Toc127882933 \h </w:instrText>
        </w:r>
        <w:r>
          <w:rPr>
            <w:noProof/>
            <w:webHidden/>
          </w:rPr>
        </w:r>
        <w:r>
          <w:rPr>
            <w:noProof/>
            <w:webHidden/>
          </w:rPr>
          <w:fldChar w:fldCharType="separate"/>
        </w:r>
        <w:r>
          <w:rPr>
            <w:noProof/>
            <w:webHidden/>
          </w:rPr>
          <w:t>23</w:t>
        </w:r>
        <w:r>
          <w:rPr>
            <w:noProof/>
            <w:webHidden/>
          </w:rPr>
          <w:fldChar w:fldCharType="end"/>
        </w:r>
      </w:hyperlink>
    </w:p>
    <w:p w14:paraId="311C5D8D" w14:textId="64C5271B"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34" w:history="1">
        <w:r w:rsidRPr="009C7096">
          <w:rPr>
            <w:rStyle w:val="Hyperlink"/>
            <w:noProof/>
          </w:rPr>
          <w:t>2.6. Pokazatelji operativne sposobnosti</w:t>
        </w:r>
        <w:r>
          <w:rPr>
            <w:noProof/>
            <w:webHidden/>
          </w:rPr>
          <w:tab/>
        </w:r>
        <w:r>
          <w:rPr>
            <w:noProof/>
            <w:webHidden/>
          </w:rPr>
          <w:fldChar w:fldCharType="begin"/>
        </w:r>
        <w:r>
          <w:rPr>
            <w:noProof/>
            <w:webHidden/>
          </w:rPr>
          <w:instrText xml:space="preserve"> PAGEREF _Toc127882934 \h </w:instrText>
        </w:r>
        <w:r>
          <w:rPr>
            <w:noProof/>
            <w:webHidden/>
          </w:rPr>
        </w:r>
        <w:r>
          <w:rPr>
            <w:noProof/>
            <w:webHidden/>
          </w:rPr>
          <w:fldChar w:fldCharType="separate"/>
        </w:r>
        <w:r>
          <w:rPr>
            <w:noProof/>
            <w:webHidden/>
          </w:rPr>
          <w:t>24</w:t>
        </w:r>
        <w:r>
          <w:rPr>
            <w:noProof/>
            <w:webHidden/>
          </w:rPr>
          <w:fldChar w:fldCharType="end"/>
        </w:r>
      </w:hyperlink>
    </w:p>
    <w:p w14:paraId="283DAC3C" w14:textId="632B54BE"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35" w:history="1">
        <w:r w:rsidRPr="009C7096">
          <w:rPr>
            <w:rStyle w:val="Hyperlink"/>
            <w:noProof/>
            <w:lang w:bidi="en-US"/>
          </w:rPr>
          <w:t>2.6.1 Popis operativnih snaga</w:t>
        </w:r>
        <w:r>
          <w:rPr>
            <w:noProof/>
            <w:webHidden/>
          </w:rPr>
          <w:tab/>
        </w:r>
        <w:r>
          <w:rPr>
            <w:noProof/>
            <w:webHidden/>
          </w:rPr>
          <w:fldChar w:fldCharType="begin"/>
        </w:r>
        <w:r>
          <w:rPr>
            <w:noProof/>
            <w:webHidden/>
          </w:rPr>
          <w:instrText xml:space="preserve"> PAGEREF _Toc127882935 \h </w:instrText>
        </w:r>
        <w:r>
          <w:rPr>
            <w:noProof/>
            <w:webHidden/>
          </w:rPr>
        </w:r>
        <w:r>
          <w:rPr>
            <w:noProof/>
            <w:webHidden/>
          </w:rPr>
          <w:fldChar w:fldCharType="separate"/>
        </w:r>
        <w:r>
          <w:rPr>
            <w:noProof/>
            <w:webHidden/>
          </w:rPr>
          <w:t>24</w:t>
        </w:r>
        <w:r>
          <w:rPr>
            <w:noProof/>
            <w:webHidden/>
          </w:rPr>
          <w:fldChar w:fldCharType="end"/>
        </w:r>
      </w:hyperlink>
    </w:p>
    <w:p w14:paraId="6105549C" w14:textId="18F51205"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36" w:history="1">
        <w:r w:rsidRPr="009C7096">
          <w:rPr>
            <w:rStyle w:val="Hyperlink"/>
            <w:noProof/>
            <w:lang w:bidi="en-US"/>
          </w:rPr>
          <w:t>2.6.2 Popis smještajnih kapaciteta i kapaciteta za pripremu hrane</w:t>
        </w:r>
        <w:r>
          <w:rPr>
            <w:noProof/>
            <w:webHidden/>
          </w:rPr>
          <w:tab/>
        </w:r>
        <w:r>
          <w:rPr>
            <w:noProof/>
            <w:webHidden/>
          </w:rPr>
          <w:fldChar w:fldCharType="begin"/>
        </w:r>
        <w:r>
          <w:rPr>
            <w:noProof/>
            <w:webHidden/>
          </w:rPr>
          <w:instrText xml:space="preserve"> PAGEREF _Toc127882936 \h </w:instrText>
        </w:r>
        <w:r>
          <w:rPr>
            <w:noProof/>
            <w:webHidden/>
          </w:rPr>
        </w:r>
        <w:r>
          <w:rPr>
            <w:noProof/>
            <w:webHidden/>
          </w:rPr>
          <w:fldChar w:fldCharType="separate"/>
        </w:r>
        <w:r>
          <w:rPr>
            <w:noProof/>
            <w:webHidden/>
          </w:rPr>
          <w:t>24</w:t>
        </w:r>
        <w:r>
          <w:rPr>
            <w:noProof/>
            <w:webHidden/>
          </w:rPr>
          <w:fldChar w:fldCharType="end"/>
        </w:r>
      </w:hyperlink>
    </w:p>
    <w:p w14:paraId="248BC435" w14:textId="2FEFA1C7"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2937" w:history="1">
        <w:r w:rsidRPr="009C7096">
          <w:rPr>
            <w:rStyle w:val="Hyperlink"/>
            <w:noProof/>
          </w:rPr>
          <w:t>3</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Identifikacija prijetnji i rizika</w:t>
        </w:r>
        <w:r>
          <w:rPr>
            <w:noProof/>
            <w:webHidden/>
          </w:rPr>
          <w:tab/>
        </w:r>
        <w:r>
          <w:rPr>
            <w:noProof/>
            <w:webHidden/>
          </w:rPr>
          <w:fldChar w:fldCharType="begin"/>
        </w:r>
        <w:r>
          <w:rPr>
            <w:noProof/>
            <w:webHidden/>
          </w:rPr>
          <w:instrText xml:space="preserve"> PAGEREF _Toc127882937 \h </w:instrText>
        </w:r>
        <w:r>
          <w:rPr>
            <w:noProof/>
            <w:webHidden/>
          </w:rPr>
        </w:r>
        <w:r>
          <w:rPr>
            <w:noProof/>
            <w:webHidden/>
          </w:rPr>
          <w:fldChar w:fldCharType="separate"/>
        </w:r>
        <w:r>
          <w:rPr>
            <w:noProof/>
            <w:webHidden/>
          </w:rPr>
          <w:t>25</w:t>
        </w:r>
        <w:r>
          <w:rPr>
            <w:noProof/>
            <w:webHidden/>
          </w:rPr>
          <w:fldChar w:fldCharType="end"/>
        </w:r>
      </w:hyperlink>
    </w:p>
    <w:p w14:paraId="20F2EF6F" w14:textId="3367E383"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38" w:history="1">
        <w:r w:rsidRPr="009C7096">
          <w:rPr>
            <w:rStyle w:val="Hyperlink"/>
            <w:noProof/>
          </w:rPr>
          <w:t>3.1 Popis identificiranih prijetnji i rizika</w:t>
        </w:r>
        <w:r>
          <w:rPr>
            <w:noProof/>
            <w:webHidden/>
          </w:rPr>
          <w:tab/>
        </w:r>
        <w:r>
          <w:rPr>
            <w:noProof/>
            <w:webHidden/>
          </w:rPr>
          <w:fldChar w:fldCharType="begin"/>
        </w:r>
        <w:r>
          <w:rPr>
            <w:noProof/>
            <w:webHidden/>
          </w:rPr>
          <w:instrText xml:space="preserve"> PAGEREF _Toc127882938 \h </w:instrText>
        </w:r>
        <w:r>
          <w:rPr>
            <w:noProof/>
            <w:webHidden/>
          </w:rPr>
        </w:r>
        <w:r>
          <w:rPr>
            <w:noProof/>
            <w:webHidden/>
          </w:rPr>
          <w:fldChar w:fldCharType="separate"/>
        </w:r>
        <w:r>
          <w:rPr>
            <w:noProof/>
            <w:webHidden/>
          </w:rPr>
          <w:t>25</w:t>
        </w:r>
        <w:r>
          <w:rPr>
            <w:noProof/>
            <w:webHidden/>
          </w:rPr>
          <w:fldChar w:fldCharType="end"/>
        </w:r>
      </w:hyperlink>
    </w:p>
    <w:p w14:paraId="22D8486C" w14:textId="5519DEBD"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39" w:history="1">
        <w:r w:rsidRPr="009C7096">
          <w:rPr>
            <w:rStyle w:val="Hyperlink"/>
            <w:noProof/>
          </w:rPr>
          <w:t>3.2 Odabrani rizici i razlog odabira</w:t>
        </w:r>
        <w:r>
          <w:rPr>
            <w:noProof/>
            <w:webHidden/>
          </w:rPr>
          <w:tab/>
        </w:r>
        <w:r>
          <w:rPr>
            <w:noProof/>
            <w:webHidden/>
          </w:rPr>
          <w:fldChar w:fldCharType="begin"/>
        </w:r>
        <w:r>
          <w:rPr>
            <w:noProof/>
            <w:webHidden/>
          </w:rPr>
          <w:instrText xml:space="preserve"> PAGEREF _Toc127882939 \h </w:instrText>
        </w:r>
        <w:r>
          <w:rPr>
            <w:noProof/>
            <w:webHidden/>
          </w:rPr>
        </w:r>
        <w:r>
          <w:rPr>
            <w:noProof/>
            <w:webHidden/>
          </w:rPr>
          <w:fldChar w:fldCharType="separate"/>
        </w:r>
        <w:r>
          <w:rPr>
            <w:noProof/>
            <w:webHidden/>
          </w:rPr>
          <w:t>29</w:t>
        </w:r>
        <w:r>
          <w:rPr>
            <w:noProof/>
            <w:webHidden/>
          </w:rPr>
          <w:fldChar w:fldCharType="end"/>
        </w:r>
      </w:hyperlink>
    </w:p>
    <w:p w14:paraId="5E5F1B91" w14:textId="77A3CFD5"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40" w:history="1">
        <w:r w:rsidRPr="009C7096">
          <w:rPr>
            <w:rStyle w:val="Hyperlink"/>
            <w:noProof/>
          </w:rPr>
          <w:t>3.3 Karte prijetnji</w:t>
        </w:r>
        <w:r>
          <w:rPr>
            <w:noProof/>
            <w:webHidden/>
          </w:rPr>
          <w:tab/>
        </w:r>
        <w:r>
          <w:rPr>
            <w:noProof/>
            <w:webHidden/>
          </w:rPr>
          <w:fldChar w:fldCharType="begin"/>
        </w:r>
        <w:r>
          <w:rPr>
            <w:noProof/>
            <w:webHidden/>
          </w:rPr>
          <w:instrText xml:space="preserve"> PAGEREF _Toc127882940 \h </w:instrText>
        </w:r>
        <w:r>
          <w:rPr>
            <w:noProof/>
            <w:webHidden/>
          </w:rPr>
        </w:r>
        <w:r>
          <w:rPr>
            <w:noProof/>
            <w:webHidden/>
          </w:rPr>
          <w:fldChar w:fldCharType="separate"/>
        </w:r>
        <w:r>
          <w:rPr>
            <w:noProof/>
            <w:webHidden/>
          </w:rPr>
          <w:t>29</w:t>
        </w:r>
        <w:r>
          <w:rPr>
            <w:noProof/>
            <w:webHidden/>
          </w:rPr>
          <w:fldChar w:fldCharType="end"/>
        </w:r>
      </w:hyperlink>
    </w:p>
    <w:p w14:paraId="01B17CB2" w14:textId="5EC331F1"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41" w:history="1">
        <w:r w:rsidRPr="009C7096">
          <w:rPr>
            <w:rStyle w:val="Hyperlink"/>
            <w:noProof/>
          </w:rPr>
          <w:t>3.4 Karte rizika</w:t>
        </w:r>
        <w:r>
          <w:rPr>
            <w:noProof/>
            <w:webHidden/>
          </w:rPr>
          <w:tab/>
        </w:r>
        <w:r>
          <w:rPr>
            <w:noProof/>
            <w:webHidden/>
          </w:rPr>
          <w:fldChar w:fldCharType="begin"/>
        </w:r>
        <w:r>
          <w:rPr>
            <w:noProof/>
            <w:webHidden/>
          </w:rPr>
          <w:instrText xml:space="preserve"> PAGEREF _Toc127882941 \h </w:instrText>
        </w:r>
        <w:r>
          <w:rPr>
            <w:noProof/>
            <w:webHidden/>
          </w:rPr>
        </w:r>
        <w:r>
          <w:rPr>
            <w:noProof/>
            <w:webHidden/>
          </w:rPr>
          <w:fldChar w:fldCharType="separate"/>
        </w:r>
        <w:r>
          <w:rPr>
            <w:noProof/>
            <w:webHidden/>
          </w:rPr>
          <w:t>29</w:t>
        </w:r>
        <w:r>
          <w:rPr>
            <w:noProof/>
            <w:webHidden/>
          </w:rPr>
          <w:fldChar w:fldCharType="end"/>
        </w:r>
      </w:hyperlink>
    </w:p>
    <w:p w14:paraId="1109652D" w14:textId="728AD477"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2942" w:history="1">
        <w:r w:rsidRPr="009C7096">
          <w:rPr>
            <w:rStyle w:val="Hyperlink"/>
            <w:noProof/>
          </w:rPr>
          <w:t>4</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Kriteriji za procjenu utjecaja prijetnji na kategorije društvene vrijednosti</w:t>
        </w:r>
        <w:r>
          <w:rPr>
            <w:noProof/>
            <w:webHidden/>
          </w:rPr>
          <w:tab/>
        </w:r>
        <w:r>
          <w:rPr>
            <w:noProof/>
            <w:webHidden/>
          </w:rPr>
          <w:fldChar w:fldCharType="begin"/>
        </w:r>
        <w:r>
          <w:rPr>
            <w:noProof/>
            <w:webHidden/>
          </w:rPr>
          <w:instrText xml:space="preserve"> PAGEREF _Toc127882942 \h </w:instrText>
        </w:r>
        <w:r>
          <w:rPr>
            <w:noProof/>
            <w:webHidden/>
          </w:rPr>
        </w:r>
        <w:r>
          <w:rPr>
            <w:noProof/>
            <w:webHidden/>
          </w:rPr>
          <w:fldChar w:fldCharType="separate"/>
        </w:r>
        <w:r>
          <w:rPr>
            <w:noProof/>
            <w:webHidden/>
          </w:rPr>
          <w:t>30</w:t>
        </w:r>
        <w:r>
          <w:rPr>
            <w:noProof/>
            <w:webHidden/>
          </w:rPr>
          <w:fldChar w:fldCharType="end"/>
        </w:r>
      </w:hyperlink>
    </w:p>
    <w:p w14:paraId="307B1EC8" w14:textId="6D83696A"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43" w:history="1">
        <w:r w:rsidRPr="009C7096">
          <w:rPr>
            <w:rStyle w:val="Hyperlink"/>
            <w:noProof/>
          </w:rPr>
          <w:t>4.1 Život i zdravlje ljudi</w:t>
        </w:r>
        <w:r>
          <w:rPr>
            <w:noProof/>
            <w:webHidden/>
          </w:rPr>
          <w:tab/>
        </w:r>
        <w:r>
          <w:rPr>
            <w:noProof/>
            <w:webHidden/>
          </w:rPr>
          <w:fldChar w:fldCharType="begin"/>
        </w:r>
        <w:r>
          <w:rPr>
            <w:noProof/>
            <w:webHidden/>
          </w:rPr>
          <w:instrText xml:space="preserve"> PAGEREF _Toc127882943 \h </w:instrText>
        </w:r>
        <w:r>
          <w:rPr>
            <w:noProof/>
            <w:webHidden/>
          </w:rPr>
        </w:r>
        <w:r>
          <w:rPr>
            <w:noProof/>
            <w:webHidden/>
          </w:rPr>
          <w:fldChar w:fldCharType="separate"/>
        </w:r>
        <w:r>
          <w:rPr>
            <w:noProof/>
            <w:webHidden/>
          </w:rPr>
          <w:t>30</w:t>
        </w:r>
        <w:r>
          <w:rPr>
            <w:noProof/>
            <w:webHidden/>
          </w:rPr>
          <w:fldChar w:fldCharType="end"/>
        </w:r>
      </w:hyperlink>
    </w:p>
    <w:p w14:paraId="7E58A84F" w14:textId="28AEEB45"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44" w:history="1">
        <w:r w:rsidRPr="009C7096">
          <w:rPr>
            <w:rStyle w:val="Hyperlink"/>
            <w:noProof/>
          </w:rPr>
          <w:t>4.2 Gospodarstvo</w:t>
        </w:r>
        <w:r>
          <w:rPr>
            <w:noProof/>
            <w:webHidden/>
          </w:rPr>
          <w:tab/>
        </w:r>
        <w:r>
          <w:rPr>
            <w:noProof/>
            <w:webHidden/>
          </w:rPr>
          <w:fldChar w:fldCharType="begin"/>
        </w:r>
        <w:r>
          <w:rPr>
            <w:noProof/>
            <w:webHidden/>
          </w:rPr>
          <w:instrText xml:space="preserve"> PAGEREF _Toc127882944 \h </w:instrText>
        </w:r>
        <w:r>
          <w:rPr>
            <w:noProof/>
            <w:webHidden/>
          </w:rPr>
        </w:r>
        <w:r>
          <w:rPr>
            <w:noProof/>
            <w:webHidden/>
          </w:rPr>
          <w:fldChar w:fldCharType="separate"/>
        </w:r>
        <w:r>
          <w:rPr>
            <w:noProof/>
            <w:webHidden/>
          </w:rPr>
          <w:t>30</w:t>
        </w:r>
        <w:r>
          <w:rPr>
            <w:noProof/>
            <w:webHidden/>
          </w:rPr>
          <w:fldChar w:fldCharType="end"/>
        </w:r>
      </w:hyperlink>
    </w:p>
    <w:p w14:paraId="2A3DCDBF" w14:textId="3C7B521D"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45" w:history="1">
        <w:r w:rsidRPr="009C7096">
          <w:rPr>
            <w:rStyle w:val="Hyperlink"/>
            <w:noProof/>
          </w:rPr>
          <w:t>4.3 Društvena stabilnost i politika</w:t>
        </w:r>
        <w:r>
          <w:rPr>
            <w:noProof/>
            <w:webHidden/>
          </w:rPr>
          <w:tab/>
        </w:r>
        <w:r>
          <w:rPr>
            <w:noProof/>
            <w:webHidden/>
          </w:rPr>
          <w:fldChar w:fldCharType="begin"/>
        </w:r>
        <w:r>
          <w:rPr>
            <w:noProof/>
            <w:webHidden/>
          </w:rPr>
          <w:instrText xml:space="preserve"> PAGEREF _Toc127882945 \h </w:instrText>
        </w:r>
        <w:r>
          <w:rPr>
            <w:noProof/>
            <w:webHidden/>
          </w:rPr>
        </w:r>
        <w:r>
          <w:rPr>
            <w:noProof/>
            <w:webHidden/>
          </w:rPr>
          <w:fldChar w:fldCharType="separate"/>
        </w:r>
        <w:r>
          <w:rPr>
            <w:noProof/>
            <w:webHidden/>
          </w:rPr>
          <w:t>32</w:t>
        </w:r>
        <w:r>
          <w:rPr>
            <w:noProof/>
            <w:webHidden/>
          </w:rPr>
          <w:fldChar w:fldCharType="end"/>
        </w:r>
      </w:hyperlink>
    </w:p>
    <w:p w14:paraId="200AD35C" w14:textId="7AA14FA8"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2946" w:history="1">
        <w:r w:rsidRPr="009C7096">
          <w:rPr>
            <w:rStyle w:val="Hyperlink"/>
            <w:noProof/>
          </w:rPr>
          <w:t>5</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Vjerojatnost</w:t>
        </w:r>
        <w:r>
          <w:rPr>
            <w:noProof/>
            <w:webHidden/>
          </w:rPr>
          <w:tab/>
        </w:r>
        <w:r>
          <w:rPr>
            <w:noProof/>
            <w:webHidden/>
          </w:rPr>
          <w:fldChar w:fldCharType="begin"/>
        </w:r>
        <w:r>
          <w:rPr>
            <w:noProof/>
            <w:webHidden/>
          </w:rPr>
          <w:instrText xml:space="preserve"> PAGEREF _Toc127882946 \h </w:instrText>
        </w:r>
        <w:r>
          <w:rPr>
            <w:noProof/>
            <w:webHidden/>
          </w:rPr>
        </w:r>
        <w:r>
          <w:rPr>
            <w:noProof/>
            <w:webHidden/>
          </w:rPr>
          <w:fldChar w:fldCharType="separate"/>
        </w:r>
        <w:r>
          <w:rPr>
            <w:noProof/>
            <w:webHidden/>
          </w:rPr>
          <w:t>33</w:t>
        </w:r>
        <w:r>
          <w:rPr>
            <w:noProof/>
            <w:webHidden/>
          </w:rPr>
          <w:fldChar w:fldCharType="end"/>
        </w:r>
      </w:hyperlink>
    </w:p>
    <w:p w14:paraId="5A5B2206" w14:textId="4BBFABEB"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2947" w:history="1">
        <w:r w:rsidRPr="009C7096">
          <w:rPr>
            <w:rStyle w:val="Hyperlink"/>
            <w:noProof/>
          </w:rPr>
          <w:t>6</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Scenariji</w:t>
        </w:r>
        <w:r>
          <w:rPr>
            <w:noProof/>
            <w:webHidden/>
          </w:rPr>
          <w:tab/>
        </w:r>
        <w:r>
          <w:rPr>
            <w:noProof/>
            <w:webHidden/>
          </w:rPr>
          <w:fldChar w:fldCharType="begin"/>
        </w:r>
        <w:r>
          <w:rPr>
            <w:noProof/>
            <w:webHidden/>
          </w:rPr>
          <w:instrText xml:space="preserve"> PAGEREF _Toc127882947 \h </w:instrText>
        </w:r>
        <w:r>
          <w:rPr>
            <w:noProof/>
            <w:webHidden/>
          </w:rPr>
        </w:r>
        <w:r>
          <w:rPr>
            <w:noProof/>
            <w:webHidden/>
          </w:rPr>
          <w:fldChar w:fldCharType="separate"/>
        </w:r>
        <w:r>
          <w:rPr>
            <w:noProof/>
            <w:webHidden/>
          </w:rPr>
          <w:t>34</w:t>
        </w:r>
        <w:r>
          <w:rPr>
            <w:noProof/>
            <w:webHidden/>
          </w:rPr>
          <w:fldChar w:fldCharType="end"/>
        </w:r>
      </w:hyperlink>
    </w:p>
    <w:p w14:paraId="75352375" w14:textId="2A33B056"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48" w:history="1">
        <w:r w:rsidRPr="009C7096">
          <w:rPr>
            <w:rStyle w:val="Hyperlink"/>
            <w:noProof/>
          </w:rPr>
          <w:t>6.1 Požari otvorenog tipa</w:t>
        </w:r>
        <w:r>
          <w:rPr>
            <w:noProof/>
            <w:webHidden/>
          </w:rPr>
          <w:tab/>
        </w:r>
        <w:r>
          <w:rPr>
            <w:noProof/>
            <w:webHidden/>
          </w:rPr>
          <w:fldChar w:fldCharType="begin"/>
        </w:r>
        <w:r>
          <w:rPr>
            <w:noProof/>
            <w:webHidden/>
          </w:rPr>
          <w:instrText xml:space="preserve"> PAGEREF _Toc127882948 \h </w:instrText>
        </w:r>
        <w:r>
          <w:rPr>
            <w:noProof/>
            <w:webHidden/>
          </w:rPr>
        </w:r>
        <w:r>
          <w:rPr>
            <w:noProof/>
            <w:webHidden/>
          </w:rPr>
          <w:fldChar w:fldCharType="separate"/>
        </w:r>
        <w:r>
          <w:rPr>
            <w:noProof/>
            <w:webHidden/>
          </w:rPr>
          <w:t>34</w:t>
        </w:r>
        <w:r>
          <w:rPr>
            <w:noProof/>
            <w:webHidden/>
          </w:rPr>
          <w:fldChar w:fldCharType="end"/>
        </w:r>
      </w:hyperlink>
    </w:p>
    <w:p w14:paraId="129E3332" w14:textId="4AABED9E"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49" w:history="1">
        <w:r w:rsidRPr="009C7096">
          <w:rPr>
            <w:rStyle w:val="Hyperlink"/>
            <w:rFonts w:cstheme="majorBidi"/>
            <w:noProof/>
            <w:lang w:bidi="en-US"/>
          </w:rPr>
          <w:t>6.1.1 Naziv scenarija</w:t>
        </w:r>
        <w:r>
          <w:rPr>
            <w:noProof/>
            <w:webHidden/>
          </w:rPr>
          <w:tab/>
        </w:r>
        <w:r>
          <w:rPr>
            <w:noProof/>
            <w:webHidden/>
          </w:rPr>
          <w:fldChar w:fldCharType="begin"/>
        </w:r>
        <w:r>
          <w:rPr>
            <w:noProof/>
            <w:webHidden/>
          </w:rPr>
          <w:instrText xml:space="preserve"> PAGEREF _Toc127882949 \h </w:instrText>
        </w:r>
        <w:r>
          <w:rPr>
            <w:noProof/>
            <w:webHidden/>
          </w:rPr>
        </w:r>
        <w:r>
          <w:rPr>
            <w:noProof/>
            <w:webHidden/>
          </w:rPr>
          <w:fldChar w:fldCharType="separate"/>
        </w:r>
        <w:r>
          <w:rPr>
            <w:noProof/>
            <w:webHidden/>
          </w:rPr>
          <w:t>34</w:t>
        </w:r>
        <w:r>
          <w:rPr>
            <w:noProof/>
            <w:webHidden/>
          </w:rPr>
          <w:fldChar w:fldCharType="end"/>
        </w:r>
      </w:hyperlink>
    </w:p>
    <w:p w14:paraId="5A1ECA06" w14:textId="5486840C"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50" w:history="1">
        <w:r w:rsidRPr="009C7096">
          <w:rPr>
            <w:rStyle w:val="Hyperlink"/>
            <w:rFonts w:cstheme="majorBidi"/>
            <w:noProof/>
            <w:lang w:bidi="en-US"/>
          </w:rPr>
          <w:t>6.1.2 Uvod</w:t>
        </w:r>
        <w:r>
          <w:rPr>
            <w:noProof/>
            <w:webHidden/>
          </w:rPr>
          <w:tab/>
        </w:r>
        <w:r>
          <w:rPr>
            <w:noProof/>
            <w:webHidden/>
          </w:rPr>
          <w:fldChar w:fldCharType="begin"/>
        </w:r>
        <w:r>
          <w:rPr>
            <w:noProof/>
            <w:webHidden/>
          </w:rPr>
          <w:instrText xml:space="preserve"> PAGEREF _Toc127882950 \h </w:instrText>
        </w:r>
        <w:r>
          <w:rPr>
            <w:noProof/>
            <w:webHidden/>
          </w:rPr>
        </w:r>
        <w:r>
          <w:rPr>
            <w:noProof/>
            <w:webHidden/>
          </w:rPr>
          <w:fldChar w:fldCharType="separate"/>
        </w:r>
        <w:r>
          <w:rPr>
            <w:noProof/>
            <w:webHidden/>
          </w:rPr>
          <w:t>34</w:t>
        </w:r>
        <w:r>
          <w:rPr>
            <w:noProof/>
            <w:webHidden/>
          </w:rPr>
          <w:fldChar w:fldCharType="end"/>
        </w:r>
      </w:hyperlink>
    </w:p>
    <w:p w14:paraId="6A391F3E" w14:textId="40C18846"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51" w:history="1">
        <w:r w:rsidRPr="009C7096">
          <w:rPr>
            <w:rStyle w:val="Hyperlink"/>
            <w:rFonts w:cstheme="majorBidi"/>
            <w:noProof/>
            <w:lang w:bidi="en-US"/>
          </w:rPr>
          <w:t>6.1.3 Prikaz utjecaja na kritičnu infrastrukturu</w:t>
        </w:r>
        <w:r>
          <w:rPr>
            <w:noProof/>
            <w:webHidden/>
          </w:rPr>
          <w:tab/>
        </w:r>
        <w:r>
          <w:rPr>
            <w:noProof/>
            <w:webHidden/>
          </w:rPr>
          <w:fldChar w:fldCharType="begin"/>
        </w:r>
        <w:r>
          <w:rPr>
            <w:noProof/>
            <w:webHidden/>
          </w:rPr>
          <w:instrText xml:space="preserve"> PAGEREF _Toc127882951 \h </w:instrText>
        </w:r>
        <w:r>
          <w:rPr>
            <w:noProof/>
            <w:webHidden/>
          </w:rPr>
        </w:r>
        <w:r>
          <w:rPr>
            <w:noProof/>
            <w:webHidden/>
          </w:rPr>
          <w:fldChar w:fldCharType="separate"/>
        </w:r>
        <w:r>
          <w:rPr>
            <w:noProof/>
            <w:webHidden/>
          </w:rPr>
          <w:t>34</w:t>
        </w:r>
        <w:r>
          <w:rPr>
            <w:noProof/>
            <w:webHidden/>
          </w:rPr>
          <w:fldChar w:fldCharType="end"/>
        </w:r>
      </w:hyperlink>
    </w:p>
    <w:p w14:paraId="2C709046" w14:textId="40E2A1CB"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52" w:history="1">
        <w:r w:rsidRPr="009C7096">
          <w:rPr>
            <w:rStyle w:val="Hyperlink"/>
            <w:rFonts w:cstheme="majorBidi"/>
            <w:noProof/>
            <w:lang w:bidi="en-US"/>
          </w:rPr>
          <w:t>6.1.4 Kontekst</w:t>
        </w:r>
        <w:r>
          <w:rPr>
            <w:noProof/>
            <w:webHidden/>
          </w:rPr>
          <w:tab/>
        </w:r>
        <w:r>
          <w:rPr>
            <w:noProof/>
            <w:webHidden/>
          </w:rPr>
          <w:fldChar w:fldCharType="begin"/>
        </w:r>
        <w:r>
          <w:rPr>
            <w:noProof/>
            <w:webHidden/>
          </w:rPr>
          <w:instrText xml:space="preserve"> PAGEREF _Toc127882952 \h </w:instrText>
        </w:r>
        <w:r>
          <w:rPr>
            <w:noProof/>
            <w:webHidden/>
          </w:rPr>
        </w:r>
        <w:r>
          <w:rPr>
            <w:noProof/>
            <w:webHidden/>
          </w:rPr>
          <w:fldChar w:fldCharType="separate"/>
        </w:r>
        <w:r>
          <w:rPr>
            <w:noProof/>
            <w:webHidden/>
          </w:rPr>
          <w:t>35</w:t>
        </w:r>
        <w:r>
          <w:rPr>
            <w:noProof/>
            <w:webHidden/>
          </w:rPr>
          <w:fldChar w:fldCharType="end"/>
        </w:r>
      </w:hyperlink>
    </w:p>
    <w:p w14:paraId="755BA5D8" w14:textId="52445758"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53" w:history="1">
        <w:r w:rsidRPr="009C7096">
          <w:rPr>
            <w:rStyle w:val="Hyperlink"/>
            <w:rFonts w:cstheme="majorBidi"/>
            <w:noProof/>
            <w:lang w:bidi="en-US"/>
          </w:rPr>
          <w:t>6.1.5 Uzrok</w:t>
        </w:r>
        <w:r>
          <w:rPr>
            <w:noProof/>
            <w:webHidden/>
          </w:rPr>
          <w:tab/>
        </w:r>
        <w:r>
          <w:rPr>
            <w:noProof/>
            <w:webHidden/>
          </w:rPr>
          <w:fldChar w:fldCharType="begin"/>
        </w:r>
        <w:r>
          <w:rPr>
            <w:noProof/>
            <w:webHidden/>
          </w:rPr>
          <w:instrText xml:space="preserve"> PAGEREF _Toc127882953 \h </w:instrText>
        </w:r>
        <w:r>
          <w:rPr>
            <w:noProof/>
            <w:webHidden/>
          </w:rPr>
        </w:r>
        <w:r>
          <w:rPr>
            <w:noProof/>
            <w:webHidden/>
          </w:rPr>
          <w:fldChar w:fldCharType="separate"/>
        </w:r>
        <w:r>
          <w:rPr>
            <w:noProof/>
            <w:webHidden/>
          </w:rPr>
          <w:t>38</w:t>
        </w:r>
        <w:r>
          <w:rPr>
            <w:noProof/>
            <w:webHidden/>
          </w:rPr>
          <w:fldChar w:fldCharType="end"/>
        </w:r>
      </w:hyperlink>
    </w:p>
    <w:p w14:paraId="57F63632" w14:textId="6F1C90DE"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54" w:history="1">
        <w:r w:rsidRPr="009C7096">
          <w:rPr>
            <w:rStyle w:val="Hyperlink"/>
            <w:rFonts w:cstheme="majorBidi"/>
            <w:noProof/>
            <w:lang w:bidi="en-US"/>
          </w:rPr>
          <w:t>6.1.6 Događaj s najgorim mogućim posljedicama</w:t>
        </w:r>
        <w:r>
          <w:rPr>
            <w:noProof/>
            <w:webHidden/>
          </w:rPr>
          <w:tab/>
        </w:r>
        <w:r>
          <w:rPr>
            <w:noProof/>
            <w:webHidden/>
          </w:rPr>
          <w:fldChar w:fldCharType="begin"/>
        </w:r>
        <w:r>
          <w:rPr>
            <w:noProof/>
            <w:webHidden/>
          </w:rPr>
          <w:instrText xml:space="preserve"> PAGEREF _Toc127882954 \h </w:instrText>
        </w:r>
        <w:r>
          <w:rPr>
            <w:noProof/>
            <w:webHidden/>
          </w:rPr>
        </w:r>
        <w:r>
          <w:rPr>
            <w:noProof/>
            <w:webHidden/>
          </w:rPr>
          <w:fldChar w:fldCharType="separate"/>
        </w:r>
        <w:r>
          <w:rPr>
            <w:noProof/>
            <w:webHidden/>
          </w:rPr>
          <w:t>41</w:t>
        </w:r>
        <w:r>
          <w:rPr>
            <w:noProof/>
            <w:webHidden/>
          </w:rPr>
          <w:fldChar w:fldCharType="end"/>
        </w:r>
      </w:hyperlink>
    </w:p>
    <w:p w14:paraId="1B89F734" w14:textId="0556F514"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55" w:history="1">
        <w:r w:rsidRPr="009C7096">
          <w:rPr>
            <w:rStyle w:val="Hyperlink"/>
            <w:rFonts w:cstheme="majorBidi"/>
            <w:noProof/>
            <w:lang w:bidi="en-US"/>
          </w:rPr>
          <w:t>6.1.7 Podaci, izvori i metode proračuna</w:t>
        </w:r>
        <w:r>
          <w:rPr>
            <w:noProof/>
            <w:webHidden/>
          </w:rPr>
          <w:tab/>
        </w:r>
        <w:r>
          <w:rPr>
            <w:noProof/>
            <w:webHidden/>
          </w:rPr>
          <w:fldChar w:fldCharType="begin"/>
        </w:r>
        <w:r>
          <w:rPr>
            <w:noProof/>
            <w:webHidden/>
          </w:rPr>
          <w:instrText xml:space="preserve"> PAGEREF _Toc127882955 \h </w:instrText>
        </w:r>
        <w:r>
          <w:rPr>
            <w:noProof/>
            <w:webHidden/>
          </w:rPr>
        </w:r>
        <w:r>
          <w:rPr>
            <w:noProof/>
            <w:webHidden/>
          </w:rPr>
          <w:fldChar w:fldCharType="separate"/>
        </w:r>
        <w:r>
          <w:rPr>
            <w:noProof/>
            <w:webHidden/>
          </w:rPr>
          <w:t>44</w:t>
        </w:r>
        <w:r>
          <w:rPr>
            <w:noProof/>
            <w:webHidden/>
          </w:rPr>
          <w:fldChar w:fldCharType="end"/>
        </w:r>
      </w:hyperlink>
    </w:p>
    <w:p w14:paraId="16DD53F8" w14:textId="0A055285"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56" w:history="1">
        <w:r w:rsidRPr="009C7096">
          <w:rPr>
            <w:rStyle w:val="Hyperlink"/>
            <w:rFonts w:cstheme="majorBidi"/>
            <w:noProof/>
            <w:lang w:bidi="en-US"/>
          </w:rPr>
          <w:t>6.1.8 Matrice rizika</w:t>
        </w:r>
        <w:r>
          <w:rPr>
            <w:noProof/>
            <w:webHidden/>
          </w:rPr>
          <w:tab/>
        </w:r>
        <w:r>
          <w:rPr>
            <w:noProof/>
            <w:webHidden/>
          </w:rPr>
          <w:fldChar w:fldCharType="begin"/>
        </w:r>
        <w:r>
          <w:rPr>
            <w:noProof/>
            <w:webHidden/>
          </w:rPr>
          <w:instrText xml:space="preserve"> PAGEREF _Toc127882956 \h </w:instrText>
        </w:r>
        <w:r>
          <w:rPr>
            <w:noProof/>
            <w:webHidden/>
          </w:rPr>
        </w:r>
        <w:r>
          <w:rPr>
            <w:noProof/>
            <w:webHidden/>
          </w:rPr>
          <w:fldChar w:fldCharType="separate"/>
        </w:r>
        <w:r>
          <w:rPr>
            <w:noProof/>
            <w:webHidden/>
          </w:rPr>
          <w:t>45</w:t>
        </w:r>
        <w:r>
          <w:rPr>
            <w:noProof/>
            <w:webHidden/>
          </w:rPr>
          <w:fldChar w:fldCharType="end"/>
        </w:r>
      </w:hyperlink>
    </w:p>
    <w:p w14:paraId="43EB0EE9" w14:textId="3A05C873"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57" w:history="1">
        <w:r w:rsidRPr="009C7096">
          <w:rPr>
            <w:rStyle w:val="Hyperlink"/>
            <w:rFonts w:eastAsiaTheme="majorEastAsia"/>
            <w:noProof/>
          </w:rPr>
          <w:t>6.2 Potres</w:t>
        </w:r>
        <w:r>
          <w:rPr>
            <w:noProof/>
            <w:webHidden/>
          </w:rPr>
          <w:tab/>
        </w:r>
        <w:r>
          <w:rPr>
            <w:noProof/>
            <w:webHidden/>
          </w:rPr>
          <w:fldChar w:fldCharType="begin"/>
        </w:r>
        <w:r>
          <w:rPr>
            <w:noProof/>
            <w:webHidden/>
          </w:rPr>
          <w:instrText xml:space="preserve"> PAGEREF _Toc127882957 \h </w:instrText>
        </w:r>
        <w:r>
          <w:rPr>
            <w:noProof/>
            <w:webHidden/>
          </w:rPr>
        </w:r>
        <w:r>
          <w:rPr>
            <w:noProof/>
            <w:webHidden/>
          </w:rPr>
          <w:fldChar w:fldCharType="separate"/>
        </w:r>
        <w:r>
          <w:rPr>
            <w:noProof/>
            <w:webHidden/>
          </w:rPr>
          <w:t>47</w:t>
        </w:r>
        <w:r>
          <w:rPr>
            <w:noProof/>
            <w:webHidden/>
          </w:rPr>
          <w:fldChar w:fldCharType="end"/>
        </w:r>
      </w:hyperlink>
    </w:p>
    <w:p w14:paraId="2BA7D4DE" w14:textId="338499CF"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58" w:history="1">
        <w:r w:rsidRPr="009C7096">
          <w:rPr>
            <w:rStyle w:val="Hyperlink"/>
            <w:noProof/>
            <w:lang w:bidi="en-US"/>
          </w:rPr>
          <w:t>6.2.1 Naziv scenarija</w:t>
        </w:r>
        <w:r>
          <w:rPr>
            <w:noProof/>
            <w:webHidden/>
          </w:rPr>
          <w:tab/>
        </w:r>
        <w:r>
          <w:rPr>
            <w:noProof/>
            <w:webHidden/>
          </w:rPr>
          <w:fldChar w:fldCharType="begin"/>
        </w:r>
        <w:r>
          <w:rPr>
            <w:noProof/>
            <w:webHidden/>
          </w:rPr>
          <w:instrText xml:space="preserve"> PAGEREF _Toc127882958 \h </w:instrText>
        </w:r>
        <w:r>
          <w:rPr>
            <w:noProof/>
            <w:webHidden/>
          </w:rPr>
        </w:r>
        <w:r>
          <w:rPr>
            <w:noProof/>
            <w:webHidden/>
          </w:rPr>
          <w:fldChar w:fldCharType="separate"/>
        </w:r>
        <w:r>
          <w:rPr>
            <w:noProof/>
            <w:webHidden/>
          </w:rPr>
          <w:t>47</w:t>
        </w:r>
        <w:r>
          <w:rPr>
            <w:noProof/>
            <w:webHidden/>
          </w:rPr>
          <w:fldChar w:fldCharType="end"/>
        </w:r>
      </w:hyperlink>
    </w:p>
    <w:p w14:paraId="609E026B" w14:textId="633AB6EB"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59" w:history="1">
        <w:r w:rsidRPr="009C7096">
          <w:rPr>
            <w:rStyle w:val="Hyperlink"/>
            <w:noProof/>
            <w:lang w:bidi="en-US"/>
          </w:rPr>
          <w:t>6.2.2 Uvod</w:t>
        </w:r>
        <w:r>
          <w:rPr>
            <w:noProof/>
            <w:webHidden/>
          </w:rPr>
          <w:tab/>
        </w:r>
        <w:r>
          <w:rPr>
            <w:noProof/>
            <w:webHidden/>
          </w:rPr>
          <w:fldChar w:fldCharType="begin"/>
        </w:r>
        <w:r>
          <w:rPr>
            <w:noProof/>
            <w:webHidden/>
          </w:rPr>
          <w:instrText xml:space="preserve"> PAGEREF _Toc127882959 \h </w:instrText>
        </w:r>
        <w:r>
          <w:rPr>
            <w:noProof/>
            <w:webHidden/>
          </w:rPr>
        </w:r>
        <w:r>
          <w:rPr>
            <w:noProof/>
            <w:webHidden/>
          </w:rPr>
          <w:fldChar w:fldCharType="separate"/>
        </w:r>
        <w:r>
          <w:rPr>
            <w:noProof/>
            <w:webHidden/>
          </w:rPr>
          <w:t>47</w:t>
        </w:r>
        <w:r>
          <w:rPr>
            <w:noProof/>
            <w:webHidden/>
          </w:rPr>
          <w:fldChar w:fldCharType="end"/>
        </w:r>
      </w:hyperlink>
    </w:p>
    <w:p w14:paraId="28CF9E6F" w14:textId="709A1135"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60" w:history="1">
        <w:r w:rsidRPr="009C7096">
          <w:rPr>
            <w:rStyle w:val="Hyperlink"/>
            <w:noProof/>
            <w:lang w:bidi="en-US"/>
          </w:rPr>
          <w:t>6.2.3 Prikaz utjecaja na kritičnu infrastrukturu</w:t>
        </w:r>
        <w:r>
          <w:rPr>
            <w:noProof/>
            <w:webHidden/>
          </w:rPr>
          <w:tab/>
        </w:r>
        <w:r>
          <w:rPr>
            <w:noProof/>
            <w:webHidden/>
          </w:rPr>
          <w:fldChar w:fldCharType="begin"/>
        </w:r>
        <w:r>
          <w:rPr>
            <w:noProof/>
            <w:webHidden/>
          </w:rPr>
          <w:instrText xml:space="preserve"> PAGEREF _Toc127882960 \h </w:instrText>
        </w:r>
        <w:r>
          <w:rPr>
            <w:noProof/>
            <w:webHidden/>
          </w:rPr>
        </w:r>
        <w:r>
          <w:rPr>
            <w:noProof/>
            <w:webHidden/>
          </w:rPr>
          <w:fldChar w:fldCharType="separate"/>
        </w:r>
        <w:r>
          <w:rPr>
            <w:noProof/>
            <w:webHidden/>
          </w:rPr>
          <w:t>47</w:t>
        </w:r>
        <w:r>
          <w:rPr>
            <w:noProof/>
            <w:webHidden/>
          </w:rPr>
          <w:fldChar w:fldCharType="end"/>
        </w:r>
      </w:hyperlink>
    </w:p>
    <w:p w14:paraId="3FFDE0D1" w14:textId="1BFEA361"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61" w:history="1">
        <w:r w:rsidRPr="009C7096">
          <w:rPr>
            <w:rStyle w:val="Hyperlink"/>
            <w:noProof/>
            <w:lang w:bidi="en-US"/>
          </w:rPr>
          <w:t>6.2.4 Kontekst</w:t>
        </w:r>
        <w:r>
          <w:rPr>
            <w:noProof/>
            <w:webHidden/>
          </w:rPr>
          <w:tab/>
        </w:r>
        <w:r>
          <w:rPr>
            <w:noProof/>
            <w:webHidden/>
          </w:rPr>
          <w:fldChar w:fldCharType="begin"/>
        </w:r>
        <w:r>
          <w:rPr>
            <w:noProof/>
            <w:webHidden/>
          </w:rPr>
          <w:instrText xml:space="preserve"> PAGEREF _Toc127882961 \h </w:instrText>
        </w:r>
        <w:r>
          <w:rPr>
            <w:noProof/>
            <w:webHidden/>
          </w:rPr>
        </w:r>
        <w:r>
          <w:rPr>
            <w:noProof/>
            <w:webHidden/>
          </w:rPr>
          <w:fldChar w:fldCharType="separate"/>
        </w:r>
        <w:r>
          <w:rPr>
            <w:noProof/>
            <w:webHidden/>
          </w:rPr>
          <w:t>48</w:t>
        </w:r>
        <w:r>
          <w:rPr>
            <w:noProof/>
            <w:webHidden/>
          </w:rPr>
          <w:fldChar w:fldCharType="end"/>
        </w:r>
      </w:hyperlink>
    </w:p>
    <w:p w14:paraId="09A67943" w14:textId="677527B9"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62" w:history="1">
        <w:r w:rsidRPr="009C7096">
          <w:rPr>
            <w:rStyle w:val="Hyperlink"/>
            <w:noProof/>
            <w:lang w:bidi="en-US"/>
          </w:rPr>
          <w:t>6.2.5 Uzrok</w:t>
        </w:r>
        <w:r>
          <w:rPr>
            <w:noProof/>
            <w:webHidden/>
          </w:rPr>
          <w:tab/>
        </w:r>
        <w:r>
          <w:rPr>
            <w:noProof/>
            <w:webHidden/>
          </w:rPr>
          <w:fldChar w:fldCharType="begin"/>
        </w:r>
        <w:r>
          <w:rPr>
            <w:noProof/>
            <w:webHidden/>
          </w:rPr>
          <w:instrText xml:space="preserve"> PAGEREF _Toc127882962 \h </w:instrText>
        </w:r>
        <w:r>
          <w:rPr>
            <w:noProof/>
            <w:webHidden/>
          </w:rPr>
        </w:r>
        <w:r>
          <w:rPr>
            <w:noProof/>
            <w:webHidden/>
          </w:rPr>
          <w:fldChar w:fldCharType="separate"/>
        </w:r>
        <w:r>
          <w:rPr>
            <w:noProof/>
            <w:webHidden/>
          </w:rPr>
          <w:t>55</w:t>
        </w:r>
        <w:r>
          <w:rPr>
            <w:noProof/>
            <w:webHidden/>
          </w:rPr>
          <w:fldChar w:fldCharType="end"/>
        </w:r>
      </w:hyperlink>
    </w:p>
    <w:p w14:paraId="5286AFD1" w14:textId="417F2D0A"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63" w:history="1">
        <w:r w:rsidRPr="009C7096">
          <w:rPr>
            <w:rStyle w:val="Hyperlink"/>
            <w:noProof/>
            <w:lang w:bidi="en-US"/>
          </w:rPr>
          <w:t>6.2.6 Događaj s najgorim mogućim posljedicama</w:t>
        </w:r>
        <w:r>
          <w:rPr>
            <w:noProof/>
            <w:webHidden/>
          </w:rPr>
          <w:tab/>
        </w:r>
        <w:r>
          <w:rPr>
            <w:noProof/>
            <w:webHidden/>
          </w:rPr>
          <w:fldChar w:fldCharType="begin"/>
        </w:r>
        <w:r>
          <w:rPr>
            <w:noProof/>
            <w:webHidden/>
          </w:rPr>
          <w:instrText xml:space="preserve"> PAGEREF _Toc127882963 \h </w:instrText>
        </w:r>
        <w:r>
          <w:rPr>
            <w:noProof/>
            <w:webHidden/>
          </w:rPr>
        </w:r>
        <w:r>
          <w:rPr>
            <w:noProof/>
            <w:webHidden/>
          </w:rPr>
          <w:fldChar w:fldCharType="separate"/>
        </w:r>
        <w:r>
          <w:rPr>
            <w:noProof/>
            <w:webHidden/>
          </w:rPr>
          <w:t>56</w:t>
        </w:r>
        <w:r>
          <w:rPr>
            <w:noProof/>
            <w:webHidden/>
          </w:rPr>
          <w:fldChar w:fldCharType="end"/>
        </w:r>
      </w:hyperlink>
    </w:p>
    <w:p w14:paraId="1413D2C6" w14:textId="2D781581"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64" w:history="1">
        <w:r w:rsidRPr="009C7096">
          <w:rPr>
            <w:rStyle w:val="Hyperlink"/>
            <w:noProof/>
            <w:lang w:bidi="en-US"/>
          </w:rPr>
          <w:t>6.2.7 Podaci, izvori i metode proračuna</w:t>
        </w:r>
        <w:r>
          <w:rPr>
            <w:noProof/>
            <w:webHidden/>
          </w:rPr>
          <w:tab/>
        </w:r>
        <w:r>
          <w:rPr>
            <w:noProof/>
            <w:webHidden/>
          </w:rPr>
          <w:fldChar w:fldCharType="begin"/>
        </w:r>
        <w:r>
          <w:rPr>
            <w:noProof/>
            <w:webHidden/>
          </w:rPr>
          <w:instrText xml:space="preserve"> PAGEREF _Toc127882964 \h </w:instrText>
        </w:r>
        <w:r>
          <w:rPr>
            <w:noProof/>
            <w:webHidden/>
          </w:rPr>
        </w:r>
        <w:r>
          <w:rPr>
            <w:noProof/>
            <w:webHidden/>
          </w:rPr>
          <w:fldChar w:fldCharType="separate"/>
        </w:r>
        <w:r>
          <w:rPr>
            <w:noProof/>
            <w:webHidden/>
          </w:rPr>
          <w:t>63</w:t>
        </w:r>
        <w:r>
          <w:rPr>
            <w:noProof/>
            <w:webHidden/>
          </w:rPr>
          <w:fldChar w:fldCharType="end"/>
        </w:r>
      </w:hyperlink>
    </w:p>
    <w:p w14:paraId="5789B458" w14:textId="3C432F29"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65" w:history="1">
        <w:r w:rsidRPr="009C7096">
          <w:rPr>
            <w:rStyle w:val="Hyperlink"/>
            <w:noProof/>
            <w:lang w:bidi="en-US"/>
          </w:rPr>
          <w:t>6.2.8 Matrice rizika</w:t>
        </w:r>
        <w:r>
          <w:rPr>
            <w:noProof/>
            <w:webHidden/>
          </w:rPr>
          <w:tab/>
        </w:r>
        <w:r>
          <w:rPr>
            <w:noProof/>
            <w:webHidden/>
          </w:rPr>
          <w:fldChar w:fldCharType="begin"/>
        </w:r>
        <w:r>
          <w:rPr>
            <w:noProof/>
            <w:webHidden/>
          </w:rPr>
          <w:instrText xml:space="preserve"> PAGEREF _Toc127882965 \h </w:instrText>
        </w:r>
        <w:r>
          <w:rPr>
            <w:noProof/>
            <w:webHidden/>
          </w:rPr>
        </w:r>
        <w:r>
          <w:rPr>
            <w:noProof/>
            <w:webHidden/>
          </w:rPr>
          <w:fldChar w:fldCharType="separate"/>
        </w:r>
        <w:r>
          <w:rPr>
            <w:noProof/>
            <w:webHidden/>
          </w:rPr>
          <w:t>64</w:t>
        </w:r>
        <w:r>
          <w:rPr>
            <w:noProof/>
            <w:webHidden/>
          </w:rPr>
          <w:fldChar w:fldCharType="end"/>
        </w:r>
      </w:hyperlink>
    </w:p>
    <w:p w14:paraId="58D87992" w14:textId="7C21D25A"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66" w:history="1">
        <w:r w:rsidRPr="009C7096">
          <w:rPr>
            <w:rStyle w:val="Hyperlink"/>
            <w:noProof/>
          </w:rPr>
          <w:t>6.3 Vjetar</w:t>
        </w:r>
        <w:r>
          <w:rPr>
            <w:noProof/>
            <w:webHidden/>
          </w:rPr>
          <w:tab/>
        </w:r>
        <w:r>
          <w:rPr>
            <w:noProof/>
            <w:webHidden/>
          </w:rPr>
          <w:fldChar w:fldCharType="begin"/>
        </w:r>
        <w:r>
          <w:rPr>
            <w:noProof/>
            <w:webHidden/>
          </w:rPr>
          <w:instrText xml:space="preserve"> PAGEREF _Toc127882966 \h </w:instrText>
        </w:r>
        <w:r>
          <w:rPr>
            <w:noProof/>
            <w:webHidden/>
          </w:rPr>
        </w:r>
        <w:r>
          <w:rPr>
            <w:noProof/>
            <w:webHidden/>
          </w:rPr>
          <w:fldChar w:fldCharType="separate"/>
        </w:r>
        <w:r>
          <w:rPr>
            <w:noProof/>
            <w:webHidden/>
          </w:rPr>
          <w:t>66</w:t>
        </w:r>
        <w:r>
          <w:rPr>
            <w:noProof/>
            <w:webHidden/>
          </w:rPr>
          <w:fldChar w:fldCharType="end"/>
        </w:r>
      </w:hyperlink>
    </w:p>
    <w:p w14:paraId="03BCBB92" w14:textId="443CA03A"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67" w:history="1">
        <w:r w:rsidRPr="009C7096">
          <w:rPr>
            <w:rStyle w:val="Hyperlink"/>
            <w:rFonts w:cstheme="majorBidi"/>
            <w:iCs/>
            <w:noProof/>
            <w:lang w:bidi="en-US"/>
          </w:rPr>
          <w:t>6.3.1 Naziv scenarija</w:t>
        </w:r>
        <w:r>
          <w:rPr>
            <w:noProof/>
            <w:webHidden/>
          </w:rPr>
          <w:tab/>
        </w:r>
        <w:r>
          <w:rPr>
            <w:noProof/>
            <w:webHidden/>
          </w:rPr>
          <w:fldChar w:fldCharType="begin"/>
        </w:r>
        <w:r>
          <w:rPr>
            <w:noProof/>
            <w:webHidden/>
          </w:rPr>
          <w:instrText xml:space="preserve"> PAGEREF _Toc127882967 \h </w:instrText>
        </w:r>
        <w:r>
          <w:rPr>
            <w:noProof/>
            <w:webHidden/>
          </w:rPr>
        </w:r>
        <w:r>
          <w:rPr>
            <w:noProof/>
            <w:webHidden/>
          </w:rPr>
          <w:fldChar w:fldCharType="separate"/>
        </w:r>
        <w:r>
          <w:rPr>
            <w:noProof/>
            <w:webHidden/>
          </w:rPr>
          <w:t>66</w:t>
        </w:r>
        <w:r>
          <w:rPr>
            <w:noProof/>
            <w:webHidden/>
          </w:rPr>
          <w:fldChar w:fldCharType="end"/>
        </w:r>
      </w:hyperlink>
    </w:p>
    <w:p w14:paraId="7A74883B" w14:textId="489CFF5F"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68" w:history="1">
        <w:r w:rsidRPr="009C7096">
          <w:rPr>
            <w:rStyle w:val="Hyperlink"/>
            <w:noProof/>
            <w:lang w:bidi="en-US"/>
          </w:rPr>
          <w:t>6.3.2 Uvod</w:t>
        </w:r>
        <w:r>
          <w:rPr>
            <w:noProof/>
            <w:webHidden/>
          </w:rPr>
          <w:tab/>
        </w:r>
        <w:r>
          <w:rPr>
            <w:noProof/>
            <w:webHidden/>
          </w:rPr>
          <w:fldChar w:fldCharType="begin"/>
        </w:r>
        <w:r>
          <w:rPr>
            <w:noProof/>
            <w:webHidden/>
          </w:rPr>
          <w:instrText xml:space="preserve"> PAGEREF _Toc127882968 \h </w:instrText>
        </w:r>
        <w:r>
          <w:rPr>
            <w:noProof/>
            <w:webHidden/>
          </w:rPr>
        </w:r>
        <w:r>
          <w:rPr>
            <w:noProof/>
            <w:webHidden/>
          </w:rPr>
          <w:fldChar w:fldCharType="separate"/>
        </w:r>
        <w:r>
          <w:rPr>
            <w:noProof/>
            <w:webHidden/>
          </w:rPr>
          <w:t>66</w:t>
        </w:r>
        <w:r>
          <w:rPr>
            <w:noProof/>
            <w:webHidden/>
          </w:rPr>
          <w:fldChar w:fldCharType="end"/>
        </w:r>
      </w:hyperlink>
    </w:p>
    <w:p w14:paraId="639B487A" w14:textId="3681284D"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69" w:history="1">
        <w:r w:rsidRPr="009C7096">
          <w:rPr>
            <w:rStyle w:val="Hyperlink"/>
            <w:rFonts w:cstheme="majorBidi"/>
            <w:iCs/>
            <w:noProof/>
            <w:lang w:bidi="en-US"/>
          </w:rPr>
          <w:t>6.3.3 Prikaz utjecaja na kritičnu strukturu</w:t>
        </w:r>
        <w:r>
          <w:rPr>
            <w:noProof/>
            <w:webHidden/>
          </w:rPr>
          <w:tab/>
        </w:r>
        <w:r>
          <w:rPr>
            <w:noProof/>
            <w:webHidden/>
          </w:rPr>
          <w:fldChar w:fldCharType="begin"/>
        </w:r>
        <w:r>
          <w:rPr>
            <w:noProof/>
            <w:webHidden/>
          </w:rPr>
          <w:instrText xml:space="preserve"> PAGEREF _Toc127882969 \h </w:instrText>
        </w:r>
        <w:r>
          <w:rPr>
            <w:noProof/>
            <w:webHidden/>
          </w:rPr>
        </w:r>
        <w:r>
          <w:rPr>
            <w:noProof/>
            <w:webHidden/>
          </w:rPr>
          <w:fldChar w:fldCharType="separate"/>
        </w:r>
        <w:r>
          <w:rPr>
            <w:noProof/>
            <w:webHidden/>
          </w:rPr>
          <w:t>67</w:t>
        </w:r>
        <w:r>
          <w:rPr>
            <w:noProof/>
            <w:webHidden/>
          </w:rPr>
          <w:fldChar w:fldCharType="end"/>
        </w:r>
      </w:hyperlink>
    </w:p>
    <w:p w14:paraId="573852B3" w14:textId="722E16F7"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70" w:history="1">
        <w:r w:rsidRPr="009C7096">
          <w:rPr>
            <w:rStyle w:val="Hyperlink"/>
            <w:rFonts w:cstheme="majorBidi"/>
            <w:iCs/>
            <w:noProof/>
            <w:lang w:bidi="en-US"/>
          </w:rPr>
          <w:t>6.3.4 Kontekst</w:t>
        </w:r>
        <w:r>
          <w:rPr>
            <w:noProof/>
            <w:webHidden/>
          </w:rPr>
          <w:tab/>
        </w:r>
        <w:r>
          <w:rPr>
            <w:noProof/>
            <w:webHidden/>
          </w:rPr>
          <w:fldChar w:fldCharType="begin"/>
        </w:r>
        <w:r>
          <w:rPr>
            <w:noProof/>
            <w:webHidden/>
          </w:rPr>
          <w:instrText xml:space="preserve"> PAGEREF _Toc127882970 \h </w:instrText>
        </w:r>
        <w:r>
          <w:rPr>
            <w:noProof/>
            <w:webHidden/>
          </w:rPr>
        </w:r>
        <w:r>
          <w:rPr>
            <w:noProof/>
            <w:webHidden/>
          </w:rPr>
          <w:fldChar w:fldCharType="separate"/>
        </w:r>
        <w:r>
          <w:rPr>
            <w:noProof/>
            <w:webHidden/>
          </w:rPr>
          <w:t>67</w:t>
        </w:r>
        <w:r>
          <w:rPr>
            <w:noProof/>
            <w:webHidden/>
          </w:rPr>
          <w:fldChar w:fldCharType="end"/>
        </w:r>
      </w:hyperlink>
    </w:p>
    <w:p w14:paraId="26C989D3" w14:textId="1F8C4A33"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71" w:history="1">
        <w:r w:rsidRPr="009C7096">
          <w:rPr>
            <w:rStyle w:val="Hyperlink"/>
            <w:rFonts w:cstheme="majorBidi"/>
            <w:iCs/>
            <w:noProof/>
            <w:lang w:bidi="en-US"/>
          </w:rPr>
          <w:t>6.3.5 Uzrok</w:t>
        </w:r>
        <w:r>
          <w:rPr>
            <w:noProof/>
            <w:webHidden/>
          </w:rPr>
          <w:tab/>
        </w:r>
        <w:r>
          <w:rPr>
            <w:noProof/>
            <w:webHidden/>
          </w:rPr>
          <w:fldChar w:fldCharType="begin"/>
        </w:r>
        <w:r>
          <w:rPr>
            <w:noProof/>
            <w:webHidden/>
          </w:rPr>
          <w:instrText xml:space="preserve"> PAGEREF _Toc127882971 \h </w:instrText>
        </w:r>
        <w:r>
          <w:rPr>
            <w:noProof/>
            <w:webHidden/>
          </w:rPr>
        </w:r>
        <w:r>
          <w:rPr>
            <w:noProof/>
            <w:webHidden/>
          </w:rPr>
          <w:fldChar w:fldCharType="separate"/>
        </w:r>
        <w:r>
          <w:rPr>
            <w:noProof/>
            <w:webHidden/>
          </w:rPr>
          <w:t>69</w:t>
        </w:r>
        <w:r>
          <w:rPr>
            <w:noProof/>
            <w:webHidden/>
          </w:rPr>
          <w:fldChar w:fldCharType="end"/>
        </w:r>
      </w:hyperlink>
    </w:p>
    <w:p w14:paraId="1CB9339A" w14:textId="2447C6AA"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72" w:history="1">
        <w:r w:rsidRPr="009C7096">
          <w:rPr>
            <w:rStyle w:val="Hyperlink"/>
            <w:rFonts w:cstheme="majorBidi"/>
            <w:iCs/>
            <w:noProof/>
            <w:lang w:bidi="en-US"/>
          </w:rPr>
          <w:t>6.3.6 Događaj s najgorim mogućim posljedicama</w:t>
        </w:r>
        <w:r>
          <w:rPr>
            <w:noProof/>
            <w:webHidden/>
          </w:rPr>
          <w:tab/>
        </w:r>
        <w:r>
          <w:rPr>
            <w:noProof/>
            <w:webHidden/>
          </w:rPr>
          <w:fldChar w:fldCharType="begin"/>
        </w:r>
        <w:r>
          <w:rPr>
            <w:noProof/>
            <w:webHidden/>
          </w:rPr>
          <w:instrText xml:space="preserve"> PAGEREF _Toc127882972 \h </w:instrText>
        </w:r>
        <w:r>
          <w:rPr>
            <w:noProof/>
            <w:webHidden/>
          </w:rPr>
        </w:r>
        <w:r>
          <w:rPr>
            <w:noProof/>
            <w:webHidden/>
          </w:rPr>
          <w:fldChar w:fldCharType="separate"/>
        </w:r>
        <w:r>
          <w:rPr>
            <w:noProof/>
            <w:webHidden/>
          </w:rPr>
          <w:t>70</w:t>
        </w:r>
        <w:r>
          <w:rPr>
            <w:noProof/>
            <w:webHidden/>
          </w:rPr>
          <w:fldChar w:fldCharType="end"/>
        </w:r>
      </w:hyperlink>
    </w:p>
    <w:p w14:paraId="07FD6D85" w14:textId="2774D808"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73" w:history="1">
        <w:r w:rsidRPr="009C7096">
          <w:rPr>
            <w:rStyle w:val="Hyperlink"/>
            <w:rFonts w:cstheme="majorBidi"/>
            <w:iCs/>
            <w:noProof/>
            <w:lang w:bidi="en-US"/>
          </w:rPr>
          <w:t>6.3.7 Podaci, izvori i metode proračuna</w:t>
        </w:r>
        <w:r>
          <w:rPr>
            <w:noProof/>
            <w:webHidden/>
          </w:rPr>
          <w:tab/>
        </w:r>
        <w:r>
          <w:rPr>
            <w:noProof/>
            <w:webHidden/>
          </w:rPr>
          <w:fldChar w:fldCharType="begin"/>
        </w:r>
        <w:r>
          <w:rPr>
            <w:noProof/>
            <w:webHidden/>
          </w:rPr>
          <w:instrText xml:space="preserve"> PAGEREF _Toc127882973 \h </w:instrText>
        </w:r>
        <w:r>
          <w:rPr>
            <w:noProof/>
            <w:webHidden/>
          </w:rPr>
        </w:r>
        <w:r>
          <w:rPr>
            <w:noProof/>
            <w:webHidden/>
          </w:rPr>
          <w:fldChar w:fldCharType="separate"/>
        </w:r>
        <w:r>
          <w:rPr>
            <w:noProof/>
            <w:webHidden/>
          </w:rPr>
          <w:t>72</w:t>
        </w:r>
        <w:r>
          <w:rPr>
            <w:noProof/>
            <w:webHidden/>
          </w:rPr>
          <w:fldChar w:fldCharType="end"/>
        </w:r>
      </w:hyperlink>
    </w:p>
    <w:p w14:paraId="205F413D" w14:textId="6A9F4D60"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74" w:history="1">
        <w:r w:rsidRPr="009C7096">
          <w:rPr>
            <w:rStyle w:val="Hyperlink"/>
            <w:rFonts w:cstheme="majorBidi"/>
            <w:iCs/>
            <w:noProof/>
            <w:lang w:bidi="en-US"/>
          </w:rPr>
          <w:t>6.3.8 Matrice rizika</w:t>
        </w:r>
        <w:r>
          <w:rPr>
            <w:noProof/>
            <w:webHidden/>
          </w:rPr>
          <w:tab/>
        </w:r>
        <w:r>
          <w:rPr>
            <w:noProof/>
            <w:webHidden/>
          </w:rPr>
          <w:fldChar w:fldCharType="begin"/>
        </w:r>
        <w:r>
          <w:rPr>
            <w:noProof/>
            <w:webHidden/>
          </w:rPr>
          <w:instrText xml:space="preserve"> PAGEREF _Toc127882974 \h </w:instrText>
        </w:r>
        <w:r>
          <w:rPr>
            <w:noProof/>
            <w:webHidden/>
          </w:rPr>
        </w:r>
        <w:r>
          <w:rPr>
            <w:noProof/>
            <w:webHidden/>
          </w:rPr>
          <w:fldChar w:fldCharType="separate"/>
        </w:r>
        <w:r>
          <w:rPr>
            <w:noProof/>
            <w:webHidden/>
          </w:rPr>
          <w:t>73</w:t>
        </w:r>
        <w:r>
          <w:rPr>
            <w:noProof/>
            <w:webHidden/>
          </w:rPr>
          <w:fldChar w:fldCharType="end"/>
        </w:r>
      </w:hyperlink>
    </w:p>
    <w:p w14:paraId="0156844D" w14:textId="2EC3A169"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75" w:history="1">
        <w:r w:rsidRPr="009C7096">
          <w:rPr>
            <w:rStyle w:val="Hyperlink"/>
            <w:noProof/>
          </w:rPr>
          <w:t>6.4 Epidemija i pandemija</w:t>
        </w:r>
        <w:r>
          <w:rPr>
            <w:noProof/>
            <w:webHidden/>
          </w:rPr>
          <w:tab/>
        </w:r>
        <w:r>
          <w:rPr>
            <w:noProof/>
            <w:webHidden/>
          </w:rPr>
          <w:fldChar w:fldCharType="begin"/>
        </w:r>
        <w:r>
          <w:rPr>
            <w:noProof/>
            <w:webHidden/>
          </w:rPr>
          <w:instrText xml:space="preserve"> PAGEREF _Toc127882975 \h </w:instrText>
        </w:r>
        <w:r>
          <w:rPr>
            <w:noProof/>
            <w:webHidden/>
          </w:rPr>
        </w:r>
        <w:r>
          <w:rPr>
            <w:noProof/>
            <w:webHidden/>
          </w:rPr>
          <w:fldChar w:fldCharType="separate"/>
        </w:r>
        <w:r>
          <w:rPr>
            <w:noProof/>
            <w:webHidden/>
          </w:rPr>
          <w:t>75</w:t>
        </w:r>
        <w:r>
          <w:rPr>
            <w:noProof/>
            <w:webHidden/>
          </w:rPr>
          <w:fldChar w:fldCharType="end"/>
        </w:r>
      </w:hyperlink>
    </w:p>
    <w:p w14:paraId="6F1E27DB" w14:textId="0F7232C8"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76" w:history="1">
        <w:r w:rsidRPr="009C7096">
          <w:rPr>
            <w:rStyle w:val="Hyperlink"/>
            <w:rFonts w:cstheme="majorBidi"/>
            <w:noProof/>
            <w:lang w:bidi="en-US"/>
          </w:rPr>
          <w:t>6.4.1 Naziv scenarija</w:t>
        </w:r>
        <w:r>
          <w:rPr>
            <w:noProof/>
            <w:webHidden/>
          </w:rPr>
          <w:tab/>
        </w:r>
        <w:r>
          <w:rPr>
            <w:noProof/>
            <w:webHidden/>
          </w:rPr>
          <w:fldChar w:fldCharType="begin"/>
        </w:r>
        <w:r>
          <w:rPr>
            <w:noProof/>
            <w:webHidden/>
          </w:rPr>
          <w:instrText xml:space="preserve"> PAGEREF _Toc127882976 \h </w:instrText>
        </w:r>
        <w:r>
          <w:rPr>
            <w:noProof/>
            <w:webHidden/>
          </w:rPr>
        </w:r>
        <w:r>
          <w:rPr>
            <w:noProof/>
            <w:webHidden/>
          </w:rPr>
          <w:fldChar w:fldCharType="separate"/>
        </w:r>
        <w:r>
          <w:rPr>
            <w:noProof/>
            <w:webHidden/>
          </w:rPr>
          <w:t>75</w:t>
        </w:r>
        <w:r>
          <w:rPr>
            <w:noProof/>
            <w:webHidden/>
          </w:rPr>
          <w:fldChar w:fldCharType="end"/>
        </w:r>
      </w:hyperlink>
    </w:p>
    <w:p w14:paraId="72EBEB00" w14:textId="1462ECC4"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77" w:history="1">
        <w:r w:rsidRPr="009C7096">
          <w:rPr>
            <w:rStyle w:val="Hyperlink"/>
            <w:rFonts w:cstheme="majorBidi"/>
            <w:noProof/>
            <w:lang w:bidi="en-US"/>
          </w:rPr>
          <w:t>6.4.2 Uvod</w:t>
        </w:r>
        <w:r>
          <w:rPr>
            <w:noProof/>
            <w:webHidden/>
          </w:rPr>
          <w:tab/>
        </w:r>
        <w:r>
          <w:rPr>
            <w:noProof/>
            <w:webHidden/>
          </w:rPr>
          <w:fldChar w:fldCharType="begin"/>
        </w:r>
        <w:r>
          <w:rPr>
            <w:noProof/>
            <w:webHidden/>
          </w:rPr>
          <w:instrText xml:space="preserve"> PAGEREF _Toc127882977 \h </w:instrText>
        </w:r>
        <w:r>
          <w:rPr>
            <w:noProof/>
            <w:webHidden/>
          </w:rPr>
        </w:r>
        <w:r>
          <w:rPr>
            <w:noProof/>
            <w:webHidden/>
          </w:rPr>
          <w:fldChar w:fldCharType="separate"/>
        </w:r>
        <w:r>
          <w:rPr>
            <w:noProof/>
            <w:webHidden/>
          </w:rPr>
          <w:t>75</w:t>
        </w:r>
        <w:r>
          <w:rPr>
            <w:noProof/>
            <w:webHidden/>
          </w:rPr>
          <w:fldChar w:fldCharType="end"/>
        </w:r>
      </w:hyperlink>
    </w:p>
    <w:p w14:paraId="5FA360B3" w14:textId="64DE1E63"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78" w:history="1">
        <w:r w:rsidRPr="009C7096">
          <w:rPr>
            <w:rStyle w:val="Hyperlink"/>
            <w:rFonts w:cstheme="majorBidi"/>
            <w:noProof/>
            <w:lang w:bidi="en-US"/>
          </w:rPr>
          <w:t>6.4.3 Prikaz utjecaja na kritičnu infrastrukturu</w:t>
        </w:r>
        <w:r>
          <w:rPr>
            <w:noProof/>
            <w:webHidden/>
          </w:rPr>
          <w:tab/>
        </w:r>
        <w:r>
          <w:rPr>
            <w:noProof/>
            <w:webHidden/>
          </w:rPr>
          <w:fldChar w:fldCharType="begin"/>
        </w:r>
        <w:r>
          <w:rPr>
            <w:noProof/>
            <w:webHidden/>
          </w:rPr>
          <w:instrText xml:space="preserve"> PAGEREF _Toc127882978 \h </w:instrText>
        </w:r>
        <w:r>
          <w:rPr>
            <w:noProof/>
            <w:webHidden/>
          </w:rPr>
        </w:r>
        <w:r>
          <w:rPr>
            <w:noProof/>
            <w:webHidden/>
          </w:rPr>
          <w:fldChar w:fldCharType="separate"/>
        </w:r>
        <w:r>
          <w:rPr>
            <w:noProof/>
            <w:webHidden/>
          </w:rPr>
          <w:t>75</w:t>
        </w:r>
        <w:r>
          <w:rPr>
            <w:noProof/>
            <w:webHidden/>
          </w:rPr>
          <w:fldChar w:fldCharType="end"/>
        </w:r>
      </w:hyperlink>
    </w:p>
    <w:p w14:paraId="19C19D0E" w14:textId="57CC8508"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79" w:history="1">
        <w:r w:rsidRPr="009C7096">
          <w:rPr>
            <w:rStyle w:val="Hyperlink"/>
            <w:rFonts w:cstheme="majorBidi"/>
            <w:noProof/>
            <w:lang w:bidi="en-US"/>
          </w:rPr>
          <w:t>6.4.4 Kontekst</w:t>
        </w:r>
        <w:r>
          <w:rPr>
            <w:noProof/>
            <w:webHidden/>
          </w:rPr>
          <w:tab/>
        </w:r>
        <w:r>
          <w:rPr>
            <w:noProof/>
            <w:webHidden/>
          </w:rPr>
          <w:fldChar w:fldCharType="begin"/>
        </w:r>
        <w:r>
          <w:rPr>
            <w:noProof/>
            <w:webHidden/>
          </w:rPr>
          <w:instrText xml:space="preserve"> PAGEREF _Toc127882979 \h </w:instrText>
        </w:r>
        <w:r>
          <w:rPr>
            <w:noProof/>
            <w:webHidden/>
          </w:rPr>
        </w:r>
        <w:r>
          <w:rPr>
            <w:noProof/>
            <w:webHidden/>
          </w:rPr>
          <w:fldChar w:fldCharType="separate"/>
        </w:r>
        <w:r>
          <w:rPr>
            <w:noProof/>
            <w:webHidden/>
          </w:rPr>
          <w:t>76</w:t>
        </w:r>
        <w:r>
          <w:rPr>
            <w:noProof/>
            <w:webHidden/>
          </w:rPr>
          <w:fldChar w:fldCharType="end"/>
        </w:r>
      </w:hyperlink>
    </w:p>
    <w:p w14:paraId="33B2D663" w14:textId="4637CED6"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80" w:history="1">
        <w:r w:rsidRPr="009C7096">
          <w:rPr>
            <w:rStyle w:val="Hyperlink"/>
            <w:rFonts w:cstheme="majorBidi"/>
            <w:noProof/>
            <w:lang w:bidi="en-US"/>
          </w:rPr>
          <w:t>6.4.5 Uzrok</w:t>
        </w:r>
        <w:r>
          <w:rPr>
            <w:noProof/>
            <w:webHidden/>
          </w:rPr>
          <w:tab/>
        </w:r>
        <w:r>
          <w:rPr>
            <w:noProof/>
            <w:webHidden/>
          </w:rPr>
          <w:fldChar w:fldCharType="begin"/>
        </w:r>
        <w:r>
          <w:rPr>
            <w:noProof/>
            <w:webHidden/>
          </w:rPr>
          <w:instrText xml:space="preserve"> PAGEREF _Toc127882980 \h </w:instrText>
        </w:r>
        <w:r>
          <w:rPr>
            <w:noProof/>
            <w:webHidden/>
          </w:rPr>
        </w:r>
        <w:r>
          <w:rPr>
            <w:noProof/>
            <w:webHidden/>
          </w:rPr>
          <w:fldChar w:fldCharType="separate"/>
        </w:r>
        <w:r>
          <w:rPr>
            <w:noProof/>
            <w:webHidden/>
          </w:rPr>
          <w:t>81</w:t>
        </w:r>
        <w:r>
          <w:rPr>
            <w:noProof/>
            <w:webHidden/>
          </w:rPr>
          <w:fldChar w:fldCharType="end"/>
        </w:r>
      </w:hyperlink>
    </w:p>
    <w:p w14:paraId="6ED7658F" w14:textId="2FD04ABC"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81" w:history="1">
        <w:r w:rsidRPr="009C7096">
          <w:rPr>
            <w:rStyle w:val="Hyperlink"/>
            <w:rFonts w:cstheme="majorBidi"/>
            <w:iCs/>
            <w:noProof/>
            <w:lang w:bidi="en-US"/>
          </w:rPr>
          <w:t>6.4.6 Događaj s najgorim mogućim posljedicama</w:t>
        </w:r>
        <w:r>
          <w:rPr>
            <w:noProof/>
            <w:webHidden/>
          </w:rPr>
          <w:tab/>
        </w:r>
        <w:r>
          <w:rPr>
            <w:noProof/>
            <w:webHidden/>
          </w:rPr>
          <w:fldChar w:fldCharType="begin"/>
        </w:r>
        <w:r>
          <w:rPr>
            <w:noProof/>
            <w:webHidden/>
          </w:rPr>
          <w:instrText xml:space="preserve"> PAGEREF _Toc127882981 \h </w:instrText>
        </w:r>
        <w:r>
          <w:rPr>
            <w:noProof/>
            <w:webHidden/>
          </w:rPr>
        </w:r>
        <w:r>
          <w:rPr>
            <w:noProof/>
            <w:webHidden/>
          </w:rPr>
          <w:fldChar w:fldCharType="separate"/>
        </w:r>
        <w:r>
          <w:rPr>
            <w:noProof/>
            <w:webHidden/>
          </w:rPr>
          <w:t>81</w:t>
        </w:r>
        <w:r>
          <w:rPr>
            <w:noProof/>
            <w:webHidden/>
          </w:rPr>
          <w:fldChar w:fldCharType="end"/>
        </w:r>
      </w:hyperlink>
    </w:p>
    <w:p w14:paraId="586017BC" w14:textId="39B90CAC"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82" w:history="1">
        <w:r w:rsidRPr="009C7096">
          <w:rPr>
            <w:rStyle w:val="Hyperlink"/>
            <w:rFonts w:cstheme="majorBidi"/>
            <w:noProof/>
            <w:lang w:bidi="en-US"/>
          </w:rPr>
          <w:t>6.3.7 Podaci, izvori i metode proračuna</w:t>
        </w:r>
        <w:r>
          <w:rPr>
            <w:noProof/>
            <w:webHidden/>
          </w:rPr>
          <w:tab/>
        </w:r>
        <w:r>
          <w:rPr>
            <w:noProof/>
            <w:webHidden/>
          </w:rPr>
          <w:fldChar w:fldCharType="begin"/>
        </w:r>
        <w:r>
          <w:rPr>
            <w:noProof/>
            <w:webHidden/>
          </w:rPr>
          <w:instrText xml:space="preserve"> PAGEREF _Toc127882982 \h </w:instrText>
        </w:r>
        <w:r>
          <w:rPr>
            <w:noProof/>
            <w:webHidden/>
          </w:rPr>
        </w:r>
        <w:r>
          <w:rPr>
            <w:noProof/>
            <w:webHidden/>
          </w:rPr>
          <w:fldChar w:fldCharType="separate"/>
        </w:r>
        <w:r>
          <w:rPr>
            <w:noProof/>
            <w:webHidden/>
          </w:rPr>
          <w:t>84</w:t>
        </w:r>
        <w:r>
          <w:rPr>
            <w:noProof/>
            <w:webHidden/>
          </w:rPr>
          <w:fldChar w:fldCharType="end"/>
        </w:r>
      </w:hyperlink>
    </w:p>
    <w:p w14:paraId="797B59A4" w14:textId="321326A1"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83" w:history="1">
        <w:r w:rsidRPr="009C7096">
          <w:rPr>
            <w:rStyle w:val="Hyperlink"/>
            <w:rFonts w:cstheme="majorBidi"/>
            <w:noProof/>
            <w:lang w:bidi="en-US"/>
          </w:rPr>
          <w:t>6.4.8 Matrice rizika</w:t>
        </w:r>
        <w:r>
          <w:rPr>
            <w:noProof/>
            <w:webHidden/>
          </w:rPr>
          <w:tab/>
        </w:r>
        <w:r>
          <w:rPr>
            <w:noProof/>
            <w:webHidden/>
          </w:rPr>
          <w:fldChar w:fldCharType="begin"/>
        </w:r>
        <w:r>
          <w:rPr>
            <w:noProof/>
            <w:webHidden/>
          </w:rPr>
          <w:instrText xml:space="preserve"> PAGEREF _Toc127882983 \h </w:instrText>
        </w:r>
        <w:r>
          <w:rPr>
            <w:noProof/>
            <w:webHidden/>
          </w:rPr>
        </w:r>
        <w:r>
          <w:rPr>
            <w:noProof/>
            <w:webHidden/>
          </w:rPr>
          <w:fldChar w:fldCharType="separate"/>
        </w:r>
        <w:r>
          <w:rPr>
            <w:noProof/>
            <w:webHidden/>
          </w:rPr>
          <w:t>85</w:t>
        </w:r>
        <w:r>
          <w:rPr>
            <w:noProof/>
            <w:webHidden/>
          </w:rPr>
          <w:fldChar w:fldCharType="end"/>
        </w:r>
      </w:hyperlink>
    </w:p>
    <w:p w14:paraId="0C2ADA53" w14:textId="749E59BC"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84" w:history="1">
        <w:r w:rsidRPr="009C7096">
          <w:rPr>
            <w:rStyle w:val="Hyperlink"/>
            <w:noProof/>
          </w:rPr>
          <w:t>6.5. Poplava</w:t>
        </w:r>
        <w:r>
          <w:rPr>
            <w:noProof/>
            <w:webHidden/>
          </w:rPr>
          <w:tab/>
        </w:r>
        <w:r>
          <w:rPr>
            <w:noProof/>
            <w:webHidden/>
          </w:rPr>
          <w:fldChar w:fldCharType="begin"/>
        </w:r>
        <w:r>
          <w:rPr>
            <w:noProof/>
            <w:webHidden/>
          </w:rPr>
          <w:instrText xml:space="preserve"> PAGEREF _Toc127882984 \h </w:instrText>
        </w:r>
        <w:r>
          <w:rPr>
            <w:noProof/>
            <w:webHidden/>
          </w:rPr>
        </w:r>
        <w:r>
          <w:rPr>
            <w:noProof/>
            <w:webHidden/>
          </w:rPr>
          <w:fldChar w:fldCharType="separate"/>
        </w:r>
        <w:r>
          <w:rPr>
            <w:noProof/>
            <w:webHidden/>
          </w:rPr>
          <w:t>87</w:t>
        </w:r>
        <w:r>
          <w:rPr>
            <w:noProof/>
            <w:webHidden/>
          </w:rPr>
          <w:fldChar w:fldCharType="end"/>
        </w:r>
      </w:hyperlink>
    </w:p>
    <w:p w14:paraId="63064B70" w14:textId="300A4FE1"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85" w:history="1">
        <w:r w:rsidRPr="009C7096">
          <w:rPr>
            <w:rStyle w:val="Hyperlink"/>
            <w:rFonts w:cstheme="majorBidi"/>
            <w:noProof/>
            <w:lang w:bidi="en-US"/>
          </w:rPr>
          <w:t>6.5.1. Naziv scenarija</w:t>
        </w:r>
        <w:r>
          <w:rPr>
            <w:noProof/>
            <w:webHidden/>
          </w:rPr>
          <w:tab/>
        </w:r>
        <w:r>
          <w:rPr>
            <w:noProof/>
            <w:webHidden/>
          </w:rPr>
          <w:fldChar w:fldCharType="begin"/>
        </w:r>
        <w:r>
          <w:rPr>
            <w:noProof/>
            <w:webHidden/>
          </w:rPr>
          <w:instrText xml:space="preserve"> PAGEREF _Toc127882985 \h </w:instrText>
        </w:r>
        <w:r>
          <w:rPr>
            <w:noProof/>
            <w:webHidden/>
          </w:rPr>
        </w:r>
        <w:r>
          <w:rPr>
            <w:noProof/>
            <w:webHidden/>
          </w:rPr>
          <w:fldChar w:fldCharType="separate"/>
        </w:r>
        <w:r>
          <w:rPr>
            <w:noProof/>
            <w:webHidden/>
          </w:rPr>
          <w:t>87</w:t>
        </w:r>
        <w:r>
          <w:rPr>
            <w:noProof/>
            <w:webHidden/>
          </w:rPr>
          <w:fldChar w:fldCharType="end"/>
        </w:r>
      </w:hyperlink>
    </w:p>
    <w:p w14:paraId="0388E4C1" w14:textId="2D9A0192"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86" w:history="1">
        <w:r w:rsidRPr="009C7096">
          <w:rPr>
            <w:rStyle w:val="Hyperlink"/>
            <w:rFonts w:cstheme="majorBidi"/>
            <w:noProof/>
            <w:lang w:bidi="en-US"/>
          </w:rPr>
          <w:t>6.5.2. Uvod</w:t>
        </w:r>
        <w:r>
          <w:rPr>
            <w:noProof/>
            <w:webHidden/>
          </w:rPr>
          <w:tab/>
        </w:r>
        <w:r>
          <w:rPr>
            <w:noProof/>
            <w:webHidden/>
          </w:rPr>
          <w:fldChar w:fldCharType="begin"/>
        </w:r>
        <w:r>
          <w:rPr>
            <w:noProof/>
            <w:webHidden/>
          </w:rPr>
          <w:instrText xml:space="preserve"> PAGEREF _Toc127882986 \h </w:instrText>
        </w:r>
        <w:r>
          <w:rPr>
            <w:noProof/>
            <w:webHidden/>
          </w:rPr>
        </w:r>
        <w:r>
          <w:rPr>
            <w:noProof/>
            <w:webHidden/>
          </w:rPr>
          <w:fldChar w:fldCharType="separate"/>
        </w:r>
        <w:r>
          <w:rPr>
            <w:noProof/>
            <w:webHidden/>
          </w:rPr>
          <w:t>87</w:t>
        </w:r>
        <w:r>
          <w:rPr>
            <w:noProof/>
            <w:webHidden/>
          </w:rPr>
          <w:fldChar w:fldCharType="end"/>
        </w:r>
      </w:hyperlink>
    </w:p>
    <w:p w14:paraId="35BC6428" w14:textId="03B096FB"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87" w:history="1">
        <w:r w:rsidRPr="009C7096">
          <w:rPr>
            <w:rStyle w:val="Hyperlink"/>
            <w:rFonts w:cstheme="majorBidi"/>
            <w:noProof/>
            <w:lang w:bidi="en-US"/>
          </w:rPr>
          <w:t>6.5.3. Prikaz utjecaja na kritičnu infrastrukturu</w:t>
        </w:r>
        <w:r>
          <w:rPr>
            <w:noProof/>
            <w:webHidden/>
          </w:rPr>
          <w:tab/>
        </w:r>
        <w:r>
          <w:rPr>
            <w:noProof/>
            <w:webHidden/>
          </w:rPr>
          <w:fldChar w:fldCharType="begin"/>
        </w:r>
        <w:r>
          <w:rPr>
            <w:noProof/>
            <w:webHidden/>
          </w:rPr>
          <w:instrText xml:space="preserve"> PAGEREF _Toc127882987 \h </w:instrText>
        </w:r>
        <w:r>
          <w:rPr>
            <w:noProof/>
            <w:webHidden/>
          </w:rPr>
        </w:r>
        <w:r>
          <w:rPr>
            <w:noProof/>
            <w:webHidden/>
          </w:rPr>
          <w:fldChar w:fldCharType="separate"/>
        </w:r>
        <w:r>
          <w:rPr>
            <w:noProof/>
            <w:webHidden/>
          </w:rPr>
          <w:t>88</w:t>
        </w:r>
        <w:r>
          <w:rPr>
            <w:noProof/>
            <w:webHidden/>
          </w:rPr>
          <w:fldChar w:fldCharType="end"/>
        </w:r>
      </w:hyperlink>
    </w:p>
    <w:p w14:paraId="175B142C" w14:textId="4144B2CA"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88" w:history="1">
        <w:r w:rsidRPr="009C7096">
          <w:rPr>
            <w:rStyle w:val="Hyperlink"/>
            <w:rFonts w:cstheme="majorBidi"/>
            <w:noProof/>
            <w:lang w:bidi="en-US"/>
          </w:rPr>
          <w:t>6.5.4. Kontekst</w:t>
        </w:r>
        <w:r>
          <w:rPr>
            <w:noProof/>
            <w:webHidden/>
          </w:rPr>
          <w:tab/>
        </w:r>
        <w:r>
          <w:rPr>
            <w:noProof/>
            <w:webHidden/>
          </w:rPr>
          <w:fldChar w:fldCharType="begin"/>
        </w:r>
        <w:r>
          <w:rPr>
            <w:noProof/>
            <w:webHidden/>
          </w:rPr>
          <w:instrText xml:space="preserve"> PAGEREF _Toc127882988 \h </w:instrText>
        </w:r>
        <w:r>
          <w:rPr>
            <w:noProof/>
            <w:webHidden/>
          </w:rPr>
        </w:r>
        <w:r>
          <w:rPr>
            <w:noProof/>
            <w:webHidden/>
          </w:rPr>
          <w:fldChar w:fldCharType="separate"/>
        </w:r>
        <w:r>
          <w:rPr>
            <w:noProof/>
            <w:webHidden/>
          </w:rPr>
          <w:t>88</w:t>
        </w:r>
        <w:r>
          <w:rPr>
            <w:noProof/>
            <w:webHidden/>
          </w:rPr>
          <w:fldChar w:fldCharType="end"/>
        </w:r>
      </w:hyperlink>
    </w:p>
    <w:p w14:paraId="1C2193F5" w14:textId="207E51AD"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89" w:history="1">
        <w:r w:rsidRPr="009C7096">
          <w:rPr>
            <w:rStyle w:val="Hyperlink"/>
            <w:rFonts w:cstheme="majorBidi"/>
            <w:noProof/>
            <w:lang w:bidi="en-US"/>
          </w:rPr>
          <w:t>6.5.5. Uzrok</w:t>
        </w:r>
        <w:r>
          <w:rPr>
            <w:noProof/>
            <w:webHidden/>
          </w:rPr>
          <w:tab/>
        </w:r>
        <w:r>
          <w:rPr>
            <w:noProof/>
            <w:webHidden/>
          </w:rPr>
          <w:fldChar w:fldCharType="begin"/>
        </w:r>
        <w:r>
          <w:rPr>
            <w:noProof/>
            <w:webHidden/>
          </w:rPr>
          <w:instrText xml:space="preserve"> PAGEREF _Toc127882989 \h </w:instrText>
        </w:r>
        <w:r>
          <w:rPr>
            <w:noProof/>
            <w:webHidden/>
          </w:rPr>
        </w:r>
        <w:r>
          <w:rPr>
            <w:noProof/>
            <w:webHidden/>
          </w:rPr>
          <w:fldChar w:fldCharType="separate"/>
        </w:r>
        <w:r>
          <w:rPr>
            <w:noProof/>
            <w:webHidden/>
          </w:rPr>
          <w:t>89</w:t>
        </w:r>
        <w:r>
          <w:rPr>
            <w:noProof/>
            <w:webHidden/>
          </w:rPr>
          <w:fldChar w:fldCharType="end"/>
        </w:r>
      </w:hyperlink>
    </w:p>
    <w:p w14:paraId="4F35EBC7" w14:textId="14816F3D"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90" w:history="1">
        <w:r w:rsidRPr="009C7096">
          <w:rPr>
            <w:rStyle w:val="Hyperlink"/>
            <w:rFonts w:cstheme="majorBidi"/>
            <w:noProof/>
            <w:lang w:bidi="en-US"/>
          </w:rPr>
          <w:t>6.3.6. Događaj s najgorim mogućim posljedicama</w:t>
        </w:r>
        <w:r>
          <w:rPr>
            <w:noProof/>
            <w:webHidden/>
          </w:rPr>
          <w:tab/>
        </w:r>
        <w:r>
          <w:rPr>
            <w:noProof/>
            <w:webHidden/>
          </w:rPr>
          <w:fldChar w:fldCharType="begin"/>
        </w:r>
        <w:r>
          <w:rPr>
            <w:noProof/>
            <w:webHidden/>
          </w:rPr>
          <w:instrText xml:space="preserve"> PAGEREF _Toc127882990 \h </w:instrText>
        </w:r>
        <w:r>
          <w:rPr>
            <w:noProof/>
            <w:webHidden/>
          </w:rPr>
        </w:r>
        <w:r>
          <w:rPr>
            <w:noProof/>
            <w:webHidden/>
          </w:rPr>
          <w:fldChar w:fldCharType="separate"/>
        </w:r>
        <w:r>
          <w:rPr>
            <w:noProof/>
            <w:webHidden/>
          </w:rPr>
          <w:t>90</w:t>
        </w:r>
        <w:r>
          <w:rPr>
            <w:noProof/>
            <w:webHidden/>
          </w:rPr>
          <w:fldChar w:fldCharType="end"/>
        </w:r>
      </w:hyperlink>
    </w:p>
    <w:p w14:paraId="62A31FF6" w14:textId="712032C0"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2991" w:history="1">
        <w:r w:rsidRPr="009C7096">
          <w:rPr>
            <w:rStyle w:val="Hyperlink"/>
            <w:rFonts w:eastAsiaTheme="majorEastAsia"/>
            <w:noProof/>
          </w:rPr>
          <w:t>1</w:t>
        </w:r>
        <w:r>
          <w:rPr>
            <w:rFonts w:asciiTheme="minorHAnsi" w:eastAsiaTheme="minorEastAsia" w:hAnsiTheme="minorHAnsi" w:cstheme="minorBidi"/>
            <w:b w:val="0"/>
            <w:bCs w:val="0"/>
            <w:caps w:val="0"/>
            <w:noProof/>
            <w:color w:val="auto"/>
            <w:szCs w:val="22"/>
            <w:u w:val="none"/>
            <w:lang w:eastAsia="hr-HR"/>
          </w:rPr>
          <w:tab/>
        </w:r>
        <w:r w:rsidRPr="009C7096">
          <w:rPr>
            <w:rStyle w:val="Hyperlink"/>
            <w:rFonts w:eastAsiaTheme="majorEastAsia"/>
            <w:noProof/>
          </w:rPr>
          <w:t>događaj godišnje ili češće</w:t>
        </w:r>
        <w:r>
          <w:rPr>
            <w:noProof/>
            <w:webHidden/>
          </w:rPr>
          <w:tab/>
        </w:r>
        <w:r>
          <w:rPr>
            <w:noProof/>
            <w:webHidden/>
          </w:rPr>
          <w:fldChar w:fldCharType="begin"/>
        </w:r>
        <w:r>
          <w:rPr>
            <w:noProof/>
            <w:webHidden/>
          </w:rPr>
          <w:instrText xml:space="preserve"> PAGEREF _Toc127882991 \h </w:instrText>
        </w:r>
        <w:r>
          <w:rPr>
            <w:noProof/>
            <w:webHidden/>
          </w:rPr>
        </w:r>
        <w:r>
          <w:rPr>
            <w:noProof/>
            <w:webHidden/>
          </w:rPr>
          <w:fldChar w:fldCharType="separate"/>
        </w:r>
        <w:r>
          <w:rPr>
            <w:noProof/>
            <w:webHidden/>
          </w:rPr>
          <w:t>92</w:t>
        </w:r>
        <w:r>
          <w:rPr>
            <w:noProof/>
            <w:webHidden/>
          </w:rPr>
          <w:fldChar w:fldCharType="end"/>
        </w:r>
      </w:hyperlink>
    </w:p>
    <w:p w14:paraId="270E0513" w14:textId="59A972CB"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92" w:history="1">
        <w:r w:rsidRPr="009C7096">
          <w:rPr>
            <w:rStyle w:val="Hyperlink"/>
            <w:rFonts w:cstheme="majorBidi"/>
            <w:noProof/>
            <w:lang w:bidi="en-US"/>
          </w:rPr>
          <w:t>6.3.7.Podaci, izvori i metode proračuna</w:t>
        </w:r>
        <w:r>
          <w:rPr>
            <w:noProof/>
            <w:webHidden/>
          </w:rPr>
          <w:tab/>
        </w:r>
        <w:r>
          <w:rPr>
            <w:noProof/>
            <w:webHidden/>
          </w:rPr>
          <w:fldChar w:fldCharType="begin"/>
        </w:r>
        <w:r>
          <w:rPr>
            <w:noProof/>
            <w:webHidden/>
          </w:rPr>
          <w:instrText xml:space="preserve"> PAGEREF _Toc127882992 \h </w:instrText>
        </w:r>
        <w:r>
          <w:rPr>
            <w:noProof/>
            <w:webHidden/>
          </w:rPr>
        </w:r>
        <w:r>
          <w:rPr>
            <w:noProof/>
            <w:webHidden/>
          </w:rPr>
          <w:fldChar w:fldCharType="separate"/>
        </w:r>
        <w:r>
          <w:rPr>
            <w:noProof/>
            <w:webHidden/>
          </w:rPr>
          <w:t>93</w:t>
        </w:r>
        <w:r>
          <w:rPr>
            <w:noProof/>
            <w:webHidden/>
          </w:rPr>
          <w:fldChar w:fldCharType="end"/>
        </w:r>
      </w:hyperlink>
    </w:p>
    <w:p w14:paraId="5FE5622C" w14:textId="6375837D"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93" w:history="1">
        <w:r w:rsidRPr="009C7096">
          <w:rPr>
            <w:rStyle w:val="Hyperlink"/>
            <w:rFonts w:cstheme="majorBidi"/>
            <w:noProof/>
            <w:lang w:bidi="en-US"/>
          </w:rPr>
          <w:t>6.3.8.Matrice rizika</w:t>
        </w:r>
        <w:r>
          <w:rPr>
            <w:noProof/>
            <w:webHidden/>
          </w:rPr>
          <w:tab/>
        </w:r>
        <w:r>
          <w:rPr>
            <w:noProof/>
            <w:webHidden/>
          </w:rPr>
          <w:fldChar w:fldCharType="begin"/>
        </w:r>
        <w:r>
          <w:rPr>
            <w:noProof/>
            <w:webHidden/>
          </w:rPr>
          <w:instrText xml:space="preserve"> PAGEREF _Toc127882993 \h </w:instrText>
        </w:r>
        <w:r>
          <w:rPr>
            <w:noProof/>
            <w:webHidden/>
          </w:rPr>
        </w:r>
        <w:r>
          <w:rPr>
            <w:noProof/>
            <w:webHidden/>
          </w:rPr>
          <w:fldChar w:fldCharType="separate"/>
        </w:r>
        <w:r>
          <w:rPr>
            <w:noProof/>
            <w:webHidden/>
          </w:rPr>
          <w:t>94</w:t>
        </w:r>
        <w:r>
          <w:rPr>
            <w:noProof/>
            <w:webHidden/>
          </w:rPr>
          <w:fldChar w:fldCharType="end"/>
        </w:r>
      </w:hyperlink>
    </w:p>
    <w:p w14:paraId="7DF41BA1" w14:textId="659BB500"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2994" w:history="1">
        <w:r w:rsidRPr="009C7096">
          <w:rPr>
            <w:rStyle w:val="Hyperlink"/>
            <w:noProof/>
          </w:rPr>
          <w:t>7</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USPOREDBA RIZIKA</w:t>
        </w:r>
        <w:r>
          <w:rPr>
            <w:noProof/>
            <w:webHidden/>
          </w:rPr>
          <w:tab/>
        </w:r>
        <w:r>
          <w:rPr>
            <w:noProof/>
            <w:webHidden/>
          </w:rPr>
          <w:fldChar w:fldCharType="begin"/>
        </w:r>
        <w:r>
          <w:rPr>
            <w:noProof/>
            <w:webHidden/>
          </w:rPr>
          <w:instrText xml:space="preserve"> PAGEREF _Toc127882994 \h </w:instrText>
        </w:r>
        <w:r>
          <w:rPr>
            <w:noProof/>
            <w:webHidden/>
          </w:rPr>
        </w:r>
        <w:r>
          <w:rPr>
            <w:noProof/>
            <w:webHidden/>
          </w:rPr>
          <w:fldChar w:fldCharType="separate"/>
        </w:r>
        <w:r>
          <w:rPr>
            <w:noProof/>
            <w:webHidden/>
          </w:rPr>
          <w:t>95</w:t>
        </w:r>
        <w:r>
          <w:rPr>
            <w:noProof/>
            <w:webHidden/>
          </w:rPr>
          <w:fldChar w:fldCharType="end"/>
        </w:r>
      </w:hyperlink>
    </w:p>
    <w:p w14:paraId="18D4F40A" w14:textId="72FC8F03"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2995" w:history="1">
        <w:r w:rsidRPr="009C7096">
          <w:rPr>
            <w:rStyle w:val="Hyperlink"/>
            <w:noProof/>
          </w:rPr>
          <w:t>8</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ANALIZA SUSTAVA CIVILNE ZAŠTITE</w:t>
        </w:r>
        <w:r>
          <w:rPr>
            <w:noProof/>
            <w:webHidden/>
          </w:rPr>
          <w:tab/>
        </w:r>
        <w:r>
          <w:rPr>
            <w:noProof/>
            <w:webHidden/>
          </w:rPr>
          <w:fldChar w:fldCharType="begin"/>
        </w:r>
        <w:r>
          <w:rPr>
            <w:noProof/>
            <w:webHidden/>
          </w:rPr>
          <w:instrText xml:space="preserve"> PAGEREF _Toc127882995 \h </w:instrText>
        </w:r>
        <w:r>
          <w:rPr>
            <w:noProof/>
            <w:webHidden/>
          </w:rPr>
        </w:r>
        <w:r>
          <w:rPr>
            <w:noProof/>
            <w:webHidden/>
          </w:rPr>
          <w:fldChar w:fldCharType="separate"/>
        </w:r>
        <w:r>
          <w:rPr>
            <w:noProof/>
            <w:webHidden/>
          </w:rPr>
          <w:t>96</w:t>
        </w:r>
        <w:r>
          <w:rPr>
            <w:noProof/>
            <w:webHidden/>
          </w:rPr>
          <w:fldChar w:fldCharType="end"/>
        </w:r>
      </w:hyperlink>
    </w:p>
    <w:p w14:paraId="3CA2E38C" w14:textId="5193BD39"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2996" w:history="1">
        <w:r w:rsidRPr="009C7096">
          <w:rPr>
            <w:rStyle w:val="Hyperlink"/>
            <w:noProof/>
          </w:rPr>
          <w:t>8.1 Područje preventive</w:t>
        </w:r>
        <w:r>
          <w:rPr>
            <w:noProof/>
            <w:webHidden/>
          </w:rPr>
          <w:tab/>
        </w:r>
        <w:r>
          <w:rPr>
            <w:noProof/>
            <w:webHidden/>
          </w:rPr>
          <w:fldChar w:fldCharType="begin"/>
        </w:r>
        <w:r>
          <w:rPr>
            <w:noProof/>
            <w:webHidden/>
          </w:rPr>
          <w:instrText xml:space="preserve"> PAGEREF _Toc127882996 \h </w:instrText>
        </w:r>
        <w:r>
          <w:rPr>
            <w:noProof/>
            <w:webHidden/>
          </w:rPr>
        </w:r>
        <w:r>
          <w:rPr>
            <w:noProof/>
            <w:webHidden/>
          </w:rPr>
          <w:fldChar w:fldCharType="separate"/>
        </w:r>
        <w:r>
          <w:rPr>
            <w:noProof/>
            <w:webHidden/>
          </w:rPr>
          <w:t>96</w:t>
        </w:r>
        <w:r>
          <w:rPr>
            <w:noProof/>
            <w:webHidden/>
          </w:rPr>
          <w:fldChar w:fldCharType="end"/>
        </w:r>
      </w:hyperlink>
    </w:p>
    <w:p w14:paraId="50004960" w14:textId="112899BD"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97" w:history="1">
        <w:r w:rsidRPr="009C7096">
          <w:rPr>
            <w:rStyle w:val="Hyperlink"/>
            <w:rFonts w:cstheme="majorBidi"/>
            <w:noProof/>
            <w:lang w:eastAsia="hr-HR" w:bidi="en-US"/>
          </w:rPr>
          <w:t xml:space="preserve">8.1.1 </w:t>
        </w:r>
        <w:r w:rsidRPr="009C7096">
          <w:rPr>
            <w:rStyle w:val="Hyperlink"/>
            <w:rFonts w:cstheme="majorBidi"/>
            <w:noProof/>
            <w:lang w:bidi="en-US"/>
          </w:rPr>
          <w:t>Usvojenost strategija, normativne uređenosti te izrađenost procjena i planova od značaja za sustav civilne zaštite</w:t>
        </w:r>
        <w:r>
          <w:rPr>
            <w:noProof/>
            <w:webHidden/>
          </w:rPr>
          <w:tab/>
        </w:r>
        <w:r>
          <w:rPr>
            <w:noProof/>
            <w:webHidden/>
          </w:rPr>
          <w:fldChar w:fldCharType="begin"/>
        </w:r>
        <w:r>
          <w:rPr>
            <w:noProof/>
            <w:webHidden/>
          </w:rPr>
          <w:instrText xml:space="preserve"> PAGEREF _Toc127882997 \h </w:instrText>
        </w:r>
        <w:r>
          <w:rPr>
            <w:noProof/>
            <w:webHidden/>
          </w:rPr>
        </w:r>
        <w:r>
          <w:rPr>
            <w:noProof/>
            <w:webHidden/>
          </w:rPr>
          <w:fldChar w:fldCharType="separate"/>
        </w:r>
        <w:r>
          <w:rPr>
            <w:noProof/>
            <w:webHidden/>
          </w:rPr>
          <w:t>96</w:t>
        </w:r>
        <w:r>
          <w:rPr>
            <w:noProof/>
            <w:webHidden/>
          </w:rPr>
          <w:fldChar w:fldCharType="end"/>
        </w:r>
      </w:hyperlink>
    </w:p>
    <w:p w14:paraId="360BC7B6" w14:textId="3FE65B02"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98" w:history="1">
        <w:r w:rsidRPr="009C7096">
          <w:rPr>
            <w:rStyle w:val="Hyperlink"/>
            <w:rFonts w:cstheme="majorBidi"/>
            <w:noProof/>
            <w:lang w:eastAsia="hr-HR" w:bidi="en-US"/>
          </w:rPr>
          <w:t>8.1.2 Sustavi ranog upozoravanja i suradnja sa susjednim jedinicama lokalne i područne (regionalne) samouprave</w:t>
        </w:r>
        <w:r>
          <w:rPr>
            <w:noProof/>
            <w:webHidden/>
          </w:rPr>
          <w:tab/>
        </w:r>
        <w:r>
          <w:rPr>
            <w:noProof/>
            <w:webHidden/>
          </w:rPr>
          <w:fldChar w:fldCharType="begin"/>
        </w:r>
        <w:r>
          <w:rPr>
            <w:noProof/>
            <w:webHidden/>
          </w:rPr>
          <w:instrText xml:space="preserve"> PAGEREF _Toc127882998 \h </w:instrText>
        </w:r>
        <w:r>
          <w:rPr>
            <w:noProof/>
            <w:webHidden/>
          </w:rPr>
        </w:r>
        <w:r>
          <w:rPr>
            <w:noProof/>
            <w:webHidden/>
          </w:rPr>
          <w:fldChar w:fldCharType="separate"/>
        </w:r>
        <w:r>
          <w:rPr>
            <w:noProof/>
            <w:webHidden/>
          </w:rPr>
          <w:t>97</w:t>
        </w:r>
        <w:r>
          <w:rPr>
            <w:noProof/>
            <w:webHidden/>
          </w:rPr>
          <w:fldChar w:fldCharType="end"/>
        </w:r>
      </w:hyperlink>
    </w:p>
    <w:p w14:paraId="7CF950CE" w14:textId="19BEFEE0"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2999" w:history="1">
        <w:r w:rsidRPr="009C7096">
          <w:rPr>
            <w:rStyle w:val="Hyperlink"/>
            <w:rFonts w:cstheme="majorBidi"/>
            <w:noProof/>
            <w:lang w:eastAsia="hr-HR" w:bidi="en-US"/>
          </w:rPr>
          <w:t>8.1.3 Stanje svijesti pojedinaca, pripadnika ranjivih skupina, upravljačkih i odgovornih tijela</w:t>
        </w:r>
        <w:r>
          <w:rPr>
            <w:noProof/>
            <w:webHidden/>
          </w:rPr>
          <w:tab/>
        </w:r>
        <w:r>
          <w:rPr>
            <w:noProof/>
            <w:webHidden/>
          </w:rPr>
          <w:fldChar w:fldCharType="begin"/>
        </w:r>
        <w:r>
          <w:rPr>
            <w:noProof/>
            <w:webHidden/>
          </w:rPr>
          <w:instrText xml:space="preserve"> PAGEREF _Toc127882999 \h </w:instrText>
        </w:r>
        <w:r>
          <w:rPr>
            <w:noProof/>
            <w:webHidden/>
          </w:rPr>
        </w:r>
        <w:r>
          <w:rPr>
            <w:noProof/>
            <w:webHidden/>
          </w:rPr>
          <w:fldChar w:fldCharType="separate"/>
        </w:r>
        <w:r>
          <w:rPr>
            <w:noProof/>
            <w:webHidden/>
          </w:rPr>
          <w:t>99</w:t>
        </w:r>
        <w:r>
          <w:rPr>
            <w:noProof/>
            <w:webHidden/>
          </w:rPr>
          <w:fldChar w:fldCharType="end"/>
        </w:r>
      </w:hyperlink>
    </w:p>
    <w:p w14:paraId="039DD7D1" w14:textId="0C156991"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3000" w:history="1">
        <w:r w:rsidRPr="009C7096">
          <w:rPr>
            <w:rStyle w:val="Hyperlink"/>
            <w:rFonts w:cstheme="majorBidi"/>
            <w:noProof/>
            <w:lang w:eastAsia="hr-HR" w:bidi="en-US"/>
          </w:rPr>
          <w:t>8.1.4 Ocjena stanja prostornog planiranja, izrade prostornih i urbanističkih planova razvoja, planskog korištenja zemljišta</w:t>
        </w:r>
        <w:r>
          <w:rPr>
            <w:noProof/>
            <w:webHidden/>
          </w:rPr>
          <w:tab/>
        </w:r>
        <w:r>
          <w:rPr>
            <w:noProof/>
            <w:webHidden/>
          </w:rPr>
          <w:fldChar w:fldCharType="begin"/>
        </w:r>
        <w:r>
          <w:rPr>
            <w:noProof/>
            <w:webHidden/>
          </w:rPr>
          <w:instrText xml:space="preserve"> PAGEREF _Toc127883000 \h </w:instrText>
        </w:r>
        <w:r>
          <w:rPr>
            <w:noProof/>
            <w:webHidden/>
          </w:rPr>
        </w:r>
        <w:r>
          <w:rPr>
            <w:noProof/>
            <w:webHidden/>
          </w:rPr>
          <w:fldChar w:fldCharType="separate"/>
        </w:r>
        <w:r>
          <w:rPr>
            <w:noProof/>
            <w:webHidden/>
          </w:rPr>
          <w:t>100</w:t>
        </w:r>
        <w:r>
          <w:rPr>
            <w:noProof/>
            <w:webHidden/>
          </w:rPr>
          <w:fldChar w:fldCharType="end"/>
        </w:r>
      </w:hyperlink>
    </w:p>
    <w:p w14:paraId="596D0C78" w14:textId="653B9BAE"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3001" w:history="1">
        <w:r w:rsidRPr="009C7096">
          <w:rPr>
            <w:rStyle w:val="Hyperlink"/>
            <w:rFonts w:cstheme="majorBidi"/>
            <w:noProof/>
            <w:lang w:eastAsia="hr-HR" w:bidi="en-US"/>
          </w:rPr>
          <w:t>8.1.5 Ocjena fiskalne situacije i njezine perspektive</w:t>
        </w:r>
        <w:r>
          <w:rPr>
            <w:noProof/>
            <w:webHidden/>
          </w:rPr>
          <w:tab/>
        </w:r>
        <w:r>
          <w:rPr>
            <w:noProof/>
            <w:webHidden/>
          </w:rPr>
          <w:fldChar w:fldCharType="begin"/>
        </w:r>
        <w:r>
          <w:rPr>
            <w:noProof/>
            <w:webHidden/>
          </w:rPr>
          <w:instrText xml:space="preserve"> PAGEREF _Toc127883001 \h </w:instrText>
        </w:r>
        <w:r>
          <w:rPr>
            <w:noProof/>
            <w:webHidden/>
          </w:rPr>
        </w:r>
        <w:r>
          <w:rPr>
            <w:noProof/>
            <w:webHidden/>
          </w:rPr>
          <w:fldChar w:fldCharType="separate"/>
        </w:r>
        <w:r>
          <w:rPr>
            <w:noProof/>
            <w:webHidden/>
          </w:rPr>
          <w:t>101</w:t>
        </w:r>
        <w:r>
          <w:rPr>
            <w:noProof/>
            <w:webHidden/>
          </w:rPr>
          <w:fldChar w:fldCharType="end"/>
        </w:r>
      </w:hyperlink>
    </w:p>
    <w:p w14:paraId="4784437E" w14:textId="030C99FC"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3002" w:history="1">
        <w:r w:rsidRPr="009C7096">
          <w:rPr>
            <w:rStyle w:val="Hyperlink"/>
            <w:rFonts w:cstheme="majorBidi"/>
            <w:noProof/>
            <w:lang w:eastAsia="hr-HR" w:bidi="en-US"/>
          </w:rPr>
          <w:t>8.1.6 Baza podataka</w:t>
        </w:r>
        <w:r>
          <w:rPr>
            <w:noProof/>
            <w:webHidden/>
          </w:rPr>
          <w:tab/>
        </w:r>
        <w:r>
          <w:rPr>
            <w:noProof/>
            <w:webHidden/>
          </w:rPr>
          <w:fldChar w:fldCharType="begin"/>
        </w:r>
        <w:r>
          <w:rPr>
            <w:noProof/>
            <w:webHidden/>
          </w:rPr>
          <w:instrText xml:space="preserve"> PAGEREF _Toc127883002 \h </w:instrText>
        </w:r>
        <w:r>
          <w:rPr>
            <w:noProof/>
            <w:webHidden/>
          </w:rPr>
        </w:r>
        <w:r>
          <w:rPr>
            <w:noProof/>
            <w:webHidden/>
          </w:rPr>
          <w:fldChar w:fldCharType="separate"/>
        </w:r>
        <w:r>
          <w:rPr>
            <w:noProof/>
            <w:webHidden/>
          </w:rPr>
          <w:t>102</w:t>
        </w:r>
        <w:r>
          <w:rPr>
            <w:noProof/>
            <w:webHidden/>
          </w:rPr>
          <w:fldChar w:fldCharType="end"/>
        </w:r>
      </w:hyperlink>
    </w:p>
    <w:p w14:paraId="381E01D4" w14:textId="08BC5B00"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3003" w:history="1">
        <w:r w:rsidRPr="009C7096">
          <w:rPr>
            <w:rStyle w:val="Hyperlink"/>
            <w:noProof/>
          </w:rPr>
          <w:t>8.2 Područje reagiranja</w:t>
        </w:r>
        <w:r>
          <w:rPr>
            <w:noProof/>
            <w:webHidden/>
          </w:rPr>
          <w:tab/>
        </w:r>
        <w:r>
          <w:rPr>
            <w:noProof/>
            <w:webHidden/>
          </w:rPr>
          <w:fldChar w:fldCharType="begin"/>
        </w:r>
        <w:r>
          <w:rPr>
            <w:noProof/>
            <w:webHidden/>
          </w:rPr>
          <w:instrText xml:space="preserve"> PAGEREF _Toc127883003 \h </w:instrText>
        </w:r>
        <w:r>
          <w:rPr>
            <w:noProof/>
            <w:webHidden/>
          </w:rPr>
        </w:r>
        <w:r>
          <w:rPr>
            <w:noProof/>
            <w:webHidden/>
          </w:rPr>
          <w:fldChar w:fldCharType="separate"/>
        </w:r>
        <w:r>
          <w:rPr>
            <w:noProof/>
            <w:webHidden/>
          </w:rPr>
          <w:t>103</w:t>
        </w:r>
        <w:r>
          <w:rPr>
            <w:noProof/>
            <w:webHidden/>
          </w:rPr>
          <w:fldChar w:fldCharType="end"/>
        </w:r>
      </w:hyperlink>
    </w:p>
    <w:p w14:paraId="7238FFAC" w14:textId="7AF760E3"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3004" w:history="1">
        <w:r w:rsidRPr="009C7096">
          <w:rPr>
            <w:rStyle w:val="Hyperlink"/>
            <w:rFonts w:cstheme="majorBidi"/>
            <w:noProof/>
            <w:lang w:eastAsia="hr-HR" w:bidi="en-US"/>
          </w:rPr>
          <w:t>8.2.1 Spremnost odgovornih i upravljačkih kapaciteta</w:t>
        </w:r>
        <w:r>
          <w:rPr>
            <w:noProof/>
            <w:webHidden/>
          </w:rPr>
          <w:tab/>
        </w:r>
        <w:r>
          <w:rPr>
            <w:noProof/>
            <w:webHidden/>
          </w:rPr>
          <w:fldChar w:fldCharType="begin"/>
        </w:r>
        <w:r>
          <w:rPr>
            <w:noProof/>
            <w:webHidden/>
          </w:rPr>
          <w:instrText xml:space="preserve"> PAGEREF _Toc127883004 \h </w:instrText>
        </w:r>
        <w:r>
          <w:rPr>
            <w:noProof/>
            <w:webHidden/>
          </w:rPr>
        </w:r>
        <w:r>
          <w:rPr>
            <w:noProof/>
            <w:webHidden/>
          </w:rPr>
          <w:fldChar w:fldCharType="separate"/>
        </w:r>
        <w:r>
          <w:rPr>
            <w:noProof/>
            <w:webHidden/>
          </w:rPr>
          <w:t>103</w:t>
        </w:r>
        <w:r>
          <w:rPr>
            <w:noProof/>
            <w:webHidden/>
          </w:rPr>
          <w:fldChar w:fldCharType="end"/>
        </w:r>
      </w:hyperlink>
    </w:p>
    <w:p w14:paraId="0FB56BA3" w14:textId="33A8BA01"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3005" w:history="1">
        <w:r w:rsidRPr="009C7096">
          <w:rPr>
            <w:rStyle w:val="Hyperlink"/>
            <w:rFonts w:cstheme="majorBidi"/>
            <w:noProof/>
            <w:lang w:eastAsia="hr-HR" w:bidi="en-US"/>
          </w:rPr>
          <w:t>8.2.2 Spremnost operativnih kapaciteta</w:t>
        </w:r>
        <w:r>
          <w:rPr>
            <w:noProof/>
            <w:webHidden/>
          </w:rPr>
          <w:tab/>
        </w:r>
        <w:r>
          <w:rPr>
            <w:noProof/>
            <w:webHidden/>
          </w:rPr>
          <w:fldChar w:fldCharType="begin"/>
        </w:r>
        <w:r>
          <w:rPr>
            <w:noProof/>
            <w:webHidden/>
          </w:rPr>
          <w:instrText xml:space="preserve"> PAGEREF _Toc127883005 \h </w:instrText>
        </w:r>
        <w:r>
          <w:rPr>
            <w:noProof/>
            <w:webHidden/>
          </w:rPr>
        </w:r>
        <w:r>
          <w:rPr>
            <w:noProof/>
            <w:webHidden/>
          </w:rPr>
          <w:fldChar w:fldCharType="separate"/>
        </w:r>
        <w:r>
          <w:rPr>
            <w:noProof/>
            <w:webHidden/>
          </w:rPr>
          <w:t>104</w:t>
        </w:r>
        <w:r>
          <w:rPr>
            <w:noProof/>
            <w:webHidden/>
          </w:rPr>
          <w:fldChar w:fldCharType="end"/>
        </w:r>
      </w:hyperlink>
    </w:p>
    <w:p w14:paraId="3DEF1352" w14:textId="539B02D0"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3006" w:history="1">
        <w:r w:rsidRPr="009C7096">
          <w:rPr>
            <w:rStyle w:val="Hyperlink"/>
            <w:rFonts w:cstheme="majorBidi"/>
            <w:noProof/>
            <w:lang w:eastAsia="hr-HR" w:bidi="en-US"/>
          </w:rPr>
          <w:t>8.2.3 Stanje mobilnosti operativnih kapaciteta sustava civilne zaštite i stanja komunikacijskih kapaciteta</w:t>
        </w:r>
        <w:r>
          <w:rPr>
            <w:noProof/>
            <w:webHidden/>
          </w:rPr>
          <w:tab/>
        </w:r>
        <w:r>
          <w:rPr>
            <w:noProof/>
            <w:webHidden/>
          </w:rPr>
          <w:fldChar w:fldCharType="begin"/>
        </w:r>
        <w:r>
          <w:rPr>
            <w:noProof/>
            <w:webHidden/>
          </w:rPr>
          <w:instrText xml:space="preserve"> PAGEREF _Toc127883006 \h </w:instrText>
        </w:r>
        <w:r>
          <w:rPr>
            <w:noProof/>
            <w:webHidden/>
          </w:rPr>
        </w:r>
        <w:r>
          <w:rPr>
            <w:noProof/>
            <w:webHidden/>
          </w:rPr>
          <w:fldChar w:fldCharType="separate"/>
        </w:r>
        <w:r>
          <w:rPr>
            <w:noProof/>
            <w:webHidden/>
          </w:rPr>
          <w:t>111</w:t>
        </w:r>
        <w:r>
          <w:rPr>
            <w:noProof/>
            <w:webHidden/>
          </w:rPr>
          <w:fldChar w:fldCharType="end"/>
        </w:r>
      </w:hyperlink>
    </w:p>
    <w:p w14:paraId="17C51918" w14:textId="504FF5D9" w:rsidR="00DD0006" w:rsidRDefault="00DD0006">
      <w:pPr>
        <w:pStyle w:val="TOC3"/>
        <w:tabs>
          <w:tab w:val="right" w:leader="dot" w:pos="9060"/>
        </w:tabs>
        <w:rPr>
          <w:rFonts w:asciiTheme="minorHAnsi" w:eastAsiaTheme="minorEastAsia" w:hAnsiTheme="minorHAnsi" w:cstheme="minorBidi"/>
          <w:smallCaps w:val="0"/>
          <w:noProof/>
          <w:color w:val="auto"/>
          <w:szCs w:val="22"/>
          <w:lang w:eastAsia="hr-HR"/>
        </w:rPr>
      </w:pPr>
      <w:hyperlink w:anchor="_Toc127883007" w:history="1">
        <w:r w:rsidRPr="009C7096">
          <w:rPr>
            <w:rStyle w:val="Hyperlink"/>
            <w:rFonts w:cstheme="majorBidi"/>
            <w:noProof/>
            <w:lang w:eastAsia="hr-HR" w:bidi="en-US"/>
          </w:rPr>
          <w:t>8.2.4 Analiza spremnosti prema rizicima obrađenim u Procjeni rizika</w:t>
        </w:r>
        <w:r>
          <w:rPr>
            <w:noProof/>
            <w:webHidden/>
          </w:rPr>
          <w:tab/>
        </w:r>
        <w:r>
          <w:rPr>
            <w:noProof/>
            <w:webHidden/>
          </w:rPr>
          <w:fldChar w:fldCharType="begin"/>
        </w:r>
        <w:r>
          <w:rPr>
            <w:noProof/>
            <w:webHidden/>
          </w:rPr>
          <w:instrText xml:space="preserve"> PAGEREF _Toc127883007 \h </w:instrText>
        </w:r>
        <w:r>
          <w:rPr>
            <w:noProof/>
            <w:webHidden/>
          </w:rPr>
        </w:r>
        <w:r>
          <w:rPr>
            <w:noProof/>
            <w:webHidden/>
          </w:rPr>
          <w:fldChar w:fldCharType="separate"/>
        </w:r>
        <w:r>
          <w:rPr>
            <w:noProof/>
            <w:webHidden/>
          </w:rPr>
          <w:t>113</w:t>
        </w:r>
        <w:r>
          <w:rPr>
            <w:noProof/>
            <w:webHidden/>
          </w:rPr>
          <w:fldChar w:fldCharType="end"/>
        </w:r>
      </w:hyperlink>
    </w:p>
    <w:p w14:paraId="7F605B32" w14:textId="609217C8" w:rsidR="00DD0006" w:rsidRDefault="00DD0006">
      <w:pPr>
        <w:pStyle w:val="TOC1"/>
        <w:tabs>
          <w:tab w:val="left" w:pos="342"/>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3008" w:history="1">
        <w:r w:rsidRPr="009C7096">
          <w:rPr>
            <w:rStyle w:val="Hyperlink"/>
            <w:noProof/>
          </w:rPr>
          <w:t>9</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VREDNOVNJE RIZIKA</w:t>
        </w:r>
        <w:r>
          <w:rPr>
            <w:noProof/>
            <w:webHidden/>
          </w:rPr>
          <w:tab/>
        </w:r>
        <w:r>
          <w:rPr>
            <w:noProof/>
            <w:webHidden/>
          </w:rPr>
          <w:fldChar w:fldCharType="begin"/>
        </w:r>
        <w:r>
          <w:rPr>
            <w:noProof/>
            <w:webHidden/>
          </w:rPr>
          <w:instrText xml:space="preserve"> PAGEREF _Toc127883008 \h </w:instrText>
        </w:r>
        <w:r>
          <w:rPr>
            <w:noProof/>
            <w:webHidden/>
          </w:rPr>
        </w:r>
        <w:r>
          <w:rPr>
            <w:noProof/>
            <w:webHidden/>
          </w:rPr>
          <w:fldChar w:fldCharType="separate"/>
        </w:r>
        <w:r>
          <w:rPr>
            <w:noProof/>
            <w:webHidden/>
          </w:rPr>
          <w:t>116</w:t>
        </w:r>
        <w:r>
          <w:rPr>
            <w:noProof/>
            <w:webHidden/>
          </w:rPr>
          <w:fldChar w:fldCharType="end"/>
        </w:r>
      </w:hyperlink>
    </w:p>
    <w:p w14:paraId="2E97972F" w14:textId="3F701FD8" w:rsidR="00DD0006" w:rsidRDefault="00DD0006">
      <w:pPr>
        <w:pStyle w:val="TOC1"/>
        <w:tabs>
          <w:tab w:val="left" w:pos="465"/>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3009" w:history="1">
        <w:r w:rsidRPr="009C7096">
          <w:rPr>
            <w:rStyle w:val="Hyperlink"/>
            <w:noProof/>
          </w:rPr>
          <w:t>10</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POPIS SUDIONIKA U IZRADI PROCJENE RIZIKA</w:t>
        </w:r>
        <w:r>
          <w:rPr>
            <w:noProof/>
            <w:webHidden/>
          </w:rPr>
          <w:tab/>
        </w:r>
        <w:r>
          <w:rPr>
            <w:noProof/>
            <w:webHidden/>
          </w:rPr>
          <w:fldChar w:fldCharType="begin"/>
        </w:r>
        <w:r>
          <w:rPr>
            <w:noProof/>
            <w:webHidden/>
          </w:rPr>
          <w:instrText xml:space="preserve"> PAGEREF _Toc127883009 \h </w:instrText>
        </w:r>
        <w:r>
          <w:rPr>
            <w:noProof/>
            <w:webHidden/>
          </w:rPr>
        </w:r>
        <w:r>
          <w:rPr>
            <w:noProof/>
            <w:webHidden/>
          </w:rPr>
          <w:fldChar w:fldCharType="separate"/>
        </w:r>
        <w:r>
          <w:rPr>
            <w:noProof/>
            <w:webHidden/>
          </w:rPr>
          <w:t>119</w:t>
        </w:r>
        <w:r>
          <w:rPr>
            <w:noProof/>
            <w:webHidden/>
          </w:rPr>
          <w:fldChar w:fldCharType="end"/>
        </w:r>
      </w:hyperlink>
    </w:p>
    <w:p w14:paraId="088FB008" w14:textId="7BD14017" w:rsidR="00DD0006" w:rsidRDefault="00DD0006">
      <w:pPr>
        <w:pStyle w:val="TOC1"/>
        <w:tabs>
          <w:tab w:val="left" w:pos="465"/>
          <w:tab w:val="right" w:leader="dot" w:pos="9060"/>
        </w:tabs>
        <w:rPr>
          <w:rFonts w:asciiTheme="minorHAnsi" w:eastAsiaTheme="minorEastAsia" w:hAnsiTheme="minorHAnsi" w:cstheme="minorBidi"/>
          <w:b w:val="0"/>
          <w:bCs w:val="0"/>
          <w:caps w:val="0"/>
          <w:noProof/>
          <w:color w:val="auto"/>
          <w:szCs w:val="22"/>
          <w:u w:val="none"/>
          <w:lang w:eastAsia="hr-HR"/>
        </w:rPr>
      </w:pPr>
      <w:hyperlink w:anchor="_Toc127883010" w:history="1">
        <w:r w:rsidRPr="009C7096">
          <w:rPr>
            <w:rStyle w:val="Hyperlink"/>
            <w:noProof/>
          </w:rPr>
          <w:t>11</w:t>
        </w:r>
        <w:r>
          <w:rPr>
            <w:rFonts w:asciiTheme="minorHAnsi" w:eastAsiaTheme="minorEastAsia" w:hAnsiTheme="minorHAnsi" w:cstheme="minorBidi"/>
            <w:b w:val="0"/>
            <w:bCs w:val="0"/>
            <w:caps w:val="0"/>
            <w:noProof/>
            <w:color w:val="auto"/>
            <w:szCs w:val="22"/>
            <w:u w:val="none"/>
            <w:lang w:eastAsia="hr-HR"/>
          </w:rPr>
          <w:tab/>
        </w:r>
        <w:r w:rsidRPr="009C7096">
          <w:rPr>
            <w:rStyle w:val="Hyperlink"/>
            <w:noProof/>
          </w:rPr>
          <w:t>PRILOZI</w:t>
        </w:r>
        <w:r>
          <w:rPr>
            <w:noProof/>
            <w:webHidden/>
          </w:rPr>
          <w:tab/>
        </w:r>
        <w:r>
          <w:rPr>
            <w:noProof/>
            <w:webHidden/>
          </w:rPr>
          <w:fldChar w:fldCharType="begin"/>
        </w:r>
        <w:r>
          <w:rPr>
            <w:noProof/>
            <w:webHidden/>
          </w:rPr>
          <w:instrText xml:space="preserve"> PAGEREF _Toc127883010 \h </w:instrText>
        </w:r>
        <w:r>
          <w:rPr>
            <w:noProof/>
            <w:webHidden/>
          </w:rPr>
        </w:r>
        <w:r>
          <w:rPr>
            <w:noProof/>
            <w:webHidden/>
          </w:rPr>
          <w:fldChar w:fldCharType="separate"/>
        </w:r>
        <w:r>
          <w:rPr>
            <w:noProof/>
            <w:webHidden/>
          </w:rPr>
          <w:t>120</w:t>
        </w:r>
        <w:r>
          <w:rPr>
            <w:noProof/>
            <w:webHidden/>
          </w:rPr>
          <w:fldChar w:fldCharType="end"/>
        </w:r>
      </w:hyperlink>
    </w:p>
    <w:p w14:paraId="0B60E11A" w14:textId="73C338FD"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3011" w:history="1">
        <w:r w:rsidRPr="009C7096">
          <w:rPr>
            <w:rStyle w:val="Hyperlink"/>
            <w:noProof/>
          </w:rPr>
          <w:t>11.1 PRILOG 1. Odluka o izradi Procjene rizika od velikih nesreća na području Općine Lišane Ostrovičke</w:t>
        </w:r>
        <w:r>
          <w:rPr>
            <w:noProof/>
            <w:webHidden/>
          </w:rPr>
          <w:tab/>
        </w:r>
        <w:r>
          <w:rPr>
            <w:noProof/>
            <w:webHidden/>
          </w:rPr>
          <w:fldChar w:fldCharType="begin"/>
        </w:r>
        <w:r>
          <w:rPr>
            <w:noProof/>
            <w:webHidden/>
          </w:rPr>
          <w:instrText xml:space="preserve"> PAGEREF _Toc127883011 \h </w:instrText>
        </w:r>
        <w:r>
          <w:rPr>
            <w:noProof/>
            <w:webHidden/>
          </w:rPr>
        </w:r>
        <w:r>
          <w:rPr>
            <w:noProof/>
            <w:webHidden/>
          </w:rPr>
          <w:fldChar w:fldCharType="separate"/>
        </w:r>
        <w:r>
          <w:rPr>
            <w:noProof/>
            <w:webHidden/>
          </w:rPr>
          <w:t>120</w:t>
        </w:r>
        <w:r>
          <w:rPr>
            <w:noProof/>
            <w:webHidden/>
          </w:rPr>
          <w:fldChar w:fldCharType="end"/>
        </w:r>
      </w:hyperlink>
    </w:p>
    <w:p w14:paraId="1EA84CC8" w14:textId="105C0455"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3012" w:history="1">
        <w:r w:rsidRPr="009C7096">
          <w:rPr>
            <w:rStyle w:val="Hyperlink"/>
            <w:noProof/>
          </w:rPr>
          <w:t>11.2 PRILOG 2. Karta opasnosti od poplava – po vjerojatnosti pojavljivanja</w:t>
        </w:r>
        <w:r>
          <w:rPr>
            <w:noProof/>
            <w:webHidden/>
          </w:rPr>
          <w:tab/>
        </w:r>
        <w:r>
          <w:rPr>
            <w:noProof/>
            <w:webHidden/>
          </w:rPr>
          <w:fldChar w:fldCharType="begin"/>
        </w:r>
        <w:r>
          <w:rPr>
            <w:noProof/>
            <w:webHidden/>
          </w:rPr>
          <w:instrText xml:space="preserve"> PAGEREF _Toc127883012 \h </w:instrText>
        </w:r>
        <w:r>
          <w:rPr>
            <w:noProof/>
            <w:webHidden/>
          </w:rPr>
        </w:r>
        <w:r>
          <w:rPr>
            <w:noProof/>
            <w:webHidden/>
          </w:rPr>
          <w:fldChar w:fldCharType="separate"/>
        </w:r>
        <w:r>
          <w:rPr>
            <w:noProof/>
            <w:webHidden/>
          </w:rPr>
          <w:t>122</w:t>
        </w:r>
        <w:r>
          <w:rPr>
            <w:noProof/>
            <w:webHidden/>
          </w:rPr>
          <w:fldChar w:fldCharType="end"/>
        </w:r>
      </w:hyperlink>
    </w:p>
    <w:p w14:paraId="3996602F" w14:textId="1E50875A"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3013" w:history="1">
        <w:r w:rsidRPr="009C7096">
          <w:rPr>
            <w:rStyle w:val="Hyperlink"/>
            <w:noProof/>
          </w:rPr>
          <w:t>11.3 PRILOG 3. Karta rizika – mala vjerojatnost pojavljivanja</w:t>
        </w:r>
        <w:r>
          <w:rPr>
            <w:noProof/>
            <w:webHidden/>
          </w:rPr>
          <w:tab/>
        </w:r>
        <w:r>
          <w:rPr>
            <w:noProof/>
            <w:webHidden/>
          </w:rPr>
          <w:fldChar w:fldCharType="begin"/>
        </w:r>
        <w:r>
          <w:rPr>
            <w:noProof/>
            <w:webHidden/>
          </w:rPr>
          <w:instrText xml:space="preserve"> PAGEREF _Toc127883013 \h </w:instrText>
        </w:r>
        <w:r>
          <w:rPr>
            <w:noProof/>
            <w:webHidden/>
          </w:rPr>
        </w:r>
        <w:r>
          <w:rPr>
            <w:noProof/>
            <w:webHidden/>
          </w:rPr>
          <w:fldChar w:fldCharType="separate"/>
        </w:r>
        <w:r>
          <w:rPr>
            <w:noProof/>
            <w:webHidden/>
          </w:rPr>
          <w:t>123</w:t>
        </w:r>
        <w:r>
          <w:rPr>
            <w:noProof/>
            <w:webHidden/>
          </w:rPr>
          <w:fldChar w:fldCharType="end"/>
        </w:r>
      </w:hyperlink>
    </w:p>
    <w:p w14:paraId="58F4C882" w14:textId="5DD7DB6E" w:rsidR="00DD0006" w:rsidRDefault="00DD0006">
      <w:pPr>
        <w:pStyle w:val="TOC2"/>
        <w:tabs>
          <w:tab w:val="right" w:leader="dot" w:pos="9060"/>
        </w:tabs>
        <w:rPr>
          <w:rFonts w:asciiTheme="minorHAnsi" w:eastAsiaTheme="minorEastAsia" w:hAnsiTheme="minorHAnsi" w:cstheme="minorBidi"/>
          <w:b w:val="0"/>
          <w:bCs w:val="0"/>
          <w:smallCaps w:val="0"/>
          <w:noProof/>
          <w:color w:val="auto"/>
          <w:szCs w:val="22"/>
          <w:lang w:eastAsia="hr-HR"/>
        </w:rPr>
      </w:pPr>
      <w:hyperlink w:anchor="_Toc127883014" w:history="1">
        <w:r w:rsidRPr="009C7096">
          <w:rPr>
            <w:rStyle w:val="Hyperlink"/>
            <w:noProof/>
          </w:rPr>
          <w:t>11.4 PRILOG 4. Ovlaštenje</w:t>
        </w:r>
        <w:r>
          <w:rPr>
            <w:noProof/>
            <w:webHidden/>
          </w:rPr>
          <w:tab/>
        </w:r>
        <w:r>
          <w:rPr>
            <w:noProof/>
            <w:webHidden/>
          </w:rPr>
          <w:fldChar w:fldCharType="begin"/>
        </w:r>
        <w:r>
          <w:rPr>
            <w:noProof/>
            <w:webHidden/>
          </w:rPr>
          <w:instrText xml:space="preserve"> PAGEREF _Toc127883014 \h </w:instrText>
        </w:r>
        <w:r>
          <w:rPr>
            <w:noProof/>
            <w:webHidden/>
          </w:rPr>
        </w:r>
        <w:r>
          <w:rPr>
            <w:noProof/>
            <w:webHidden/>
          </w:rPr>
          <w:fldChar w:fldCharType="separate"/>
        </w:r>
        <w:r>
          <w:rPr>
            <w:noProof/>
            <w:webHidden/>
          </w:rPr>
          <w:t>124</w:t>
        </w:r>
        <w:r>
          <w:rPr>
            <w:noProof/>
            <w:webHidden/>
          </w:rPr>
          <w:fldChar w:fldCharType="end"/>
        </w:r>
      </w:hyperlink>
    </w:p>
    <w:p w14:paraId="3984DE1A" w14:textId="77777777" w:rsidR="00204CB2" w:rsidRDefault="003670C2" w:rsidP="00BA7313">
      <w:pPr>
        <w:rPr>
          <w:highlight w:val="yellow"/>
        </w:rPr>
      </w:pPr>
      <w:r w:rsidRPr="009D600B">
        <w:rPr>
          <w:highlight w:val="yellow"/>
        </w:rPr>
        <w:fldChar w:fldCharType="end"/>
      </w:r>
    </w:p>
    <w:p w14:paraId="39496C54" w14:textId="77777777" w:rsidR="00BA7313" w:rsidRDefault="00BA7313" w:rsidP="00BA7313">
      <w:pPr>
        <w:rPr>
          <w:highlight w:val="yellow"/>
        </w:rPr>
      </w:pPr>
    </w:p>
    <w:p w14:paraId="50CDA709" w14:textId="77777777" w:rsidR="00BA7313" w:rsidRDefault="00BA7313" w:rsidP="00BA7313">
      <w:pPr>
        <w:rPr>
          <w:highlight w:val="yellow"/>
        </w:rPr>
      </w:pPr>
    </w:p>
    <w:p w14:paraId="7C8DD9E9" w14:textId="77777777" w:rsidR="00BA7313" w:rsidRPr="009D600B" w:rsidRDefault="00BA7313" w:rsidP="00BA7313">
      <w:pPr>
        <w:rPr>
          <w:highlight w:val="yellow"/>
        </w:rPr>
      </w:pPr>
    </w:p>
    <w:p w14:paraId="68EDB115" w14:textId="77777777" w:rsidR="002572E7" w:rsidRDefault="002572E7" w:rsidP="00D917CA">
      <w:pPr>
        <w:rPr>
          <w:highlight w:val="yellow"/>
        </w:rPr>
      </w:pPr>
    </w:p>
    <w:p w14:paraId="438BF22D" w14:textId="77777777" w:rsidR="008074D4" w:rsidRDefault="008074D4" w:rsidP="00D917CA">
      <w:pPr>
        <w:rPr>
          <w:highlight w:val="yellow"/>
        </w:rPr>
      </w:pPr>
    </w:p>
    <w:p w14:paraId="6AD66E67" w14:textId="77777777" w:rsidR="008074D4" w:rsidRDefault="008074D4" w:rsidP="00D917CA">
      <w:pPr>
        <w:rPr>
          <w:highlight w:val="yellow"/>
        </w:rPr>
      </w:pPr>
    </w:p>
    <w:p w14:paraId="3F565F40" w14:textId="6F910193" w:rsidR="008074D4" w:rsidRDefault="008074D4">
      <w:pPr>
        <w:spacing w:before="0" w:after="200"/>
        <w:jc w:val="left"/>
        <w:rPr>
          <w:highlight w:val="yellow"/>
        </w:rPr>
      </w:pPr>
      <w:r>
        <w:rPr>
          <w:highlight w:val="yellow"/>
        </w:rPr>
        <w:br w:type="page"/>
      </w:r>
    </w:p>
    <w:p w14:paraId="42E0A689" w14:textId="77777777" w:rsidR="00B432FD" w:rsidRPr="009D600B" w:rsidRDefault="00B432FD" w:rsidP="00324335">
      <w:pPr>
        <w:pStyle w:val="Heading1"/>
      </w:pPr>
      <w:bookmarkStart w:id="0" w:name="_Toc485633160"/>
      <w:bookmarkStart w:id="1" w:name="_Toc9596570"/>
      <w:bookmarkStart w:id="2" w:name="_Toc127882908"/>
      <w:r w:rsidRPr="009D600B">
        <w:lastRenderedPageBreak/>
        <w:t>Uvod</w:t>
      </w:r>
      <w:bookmarkEnd w:id="0"/>
      <w:bookmarkEnd w:id="1"/>
      <w:bookmarkEnd w:id="2"/>
    </w:p>
    <w:p w14:paraId="3F619EAD" w14:textId="77777777" w:rsidR="00B432FD" w:rsidRPr="009D600B" w:rsidRDefault="00A946A3" w:rsidP="002E40CF">
      <w:pPr>
        <w:pStyle w:val="Heading2"/>
        <w:rPr>
          <w:rFonts w:eastAsiaTheme="majorEastAsia"/>
        </w:rPr>
      </w:pPr>
      <w:bookmarkStart w:id="3" w:name="_Toc485633161"/>
      <w:bookmarkStart w:id="4" w:name="_Toc9596571"/>
      <w:bookmarkStart w:id="5" w:name="_Toc127882909"/>
      <w:r>
        <w:t xml:space="preserve">1.1 </w:t>
      </w:r>
      <w:r w:rsidR="00B432FD" w:rsidRPr="009D600B">
        <w:t>Temelj za izradu procjene rizika</w:t>
      </w:r>
      <w:bookmarkEnd w:id="3"/>
      <w:bookmarkEnd w:id="4"/>
      <w:bookmarkEnd w:id="5"/>
    </w:p>
    <w:p w14:paraId="0306F488" w14:textId="77777777" w:rsidR="00966156" w:rsidRPr="00966156" w:rsidRDefault="00966156" w:rsidP="00966156">
      <w:pPr>
        <w:rPr>
          <w:rFonts w:eastAsia="Calibri"/>
        </w:rPr>
      </w:pPr>
      <w:r w:rsidRPr="00966156">
        <w:rPr>
          <w:rFonts w:eastAsia="Calibri"/>
        </w:rPr>
        <w:t xml:space="preserve">Temeljem članka 17. stavka 1. </w:t>
      </w:r>
      <w:r w:rsidRPr="00966156">
        <w:rPr>
          <w:rFonts w:eastAsia="Calibri"/>
          <w:i/>
        </w:rPr>
        <w:t>Zakona o sustavu civilne zaštite (NN 82/15,</w:t>
      </w:r>
      <w:r w:rsidRPr="00966156">
        <w:rPr>
          <w:rFonts w:eastAsia="Calibri"/>
          <w:i/>
          <w:szCs w:val="22"/>
        </w:rPr>
        <w:t xml:space="preserve"> 118/18, </w:t>
      </w:r>
      <w:r w:rsidRPr="00966156">
        <w:rPr>
          <w:rFonts w:eastAsia="Calibri"/>
          <w:i/>
        </w:rPr>
        <w:t>31/20, 20/21,114/22 )</w:t>
      </w:r>
      <w:r w:rsidRPr="00966156">
        <w:rPr>
          <w:rFonts w:eastAsia="Calibri"/>
        </w:rPr>
        <w:t xml:space="preserve"> predstavničko tijelo, na prijedlog izvršnog tijela jedinice lokalne i područne (regionalne) samouprave donosi procjenu rizika od velikih nesreća.</w:t>
      </w:r>
    </w:p>
    <w:p w14:paraId="3CDFAEC4" w14:textId="77777777" w:rsidR="00966156" w:rsidRPr="00966156" w:rsidRDefault="00966156" w:rsidP="00966156">
      <w:pPr>
        <w:rPr>
          <w:color w:val="auto"/>
        </w:rPr>
      </w:pPr>
      <w:r w:rsidRPr="00966156">
        <w:rPr>
          <w:color w:val="auto"/>
        </w:rPr>
        <w:t>Procjena rizika od velikih nesreća (u daljnjem tekstu Procjena rizika) izrađuje se u svrhu smanjenja rizika i posljedica velikih nesreća, odnosno prepoznavanja i učinkovitijeg upravljanja rizicima.</w:t>
      </w:r>
    </w:p>
    <w:p w14:paraId="6C40793B" w14:textId="2B30EB23" w:rsidR="00966156" w:rsidRPr="00966156" w:rsidRDefault="00966156" w:rsidP="00966156">
      <w:pPr>
        <w:rPr>
          <w:rFonts w:eastAsia="Calibri"/>
          <w:color w:val="auto"/>
        </w:rPr>
      </w:pPr>
      <w:r w:rsidRPr="00966156">
        <w:rPr>
          <w:rFonts w:eastAsia="Calibri"/>
        </w:rPr>
        <w:t xml:space="preserve">Potreba izrade Procjene rizika od velikih nesreća za Općinu </w:t>
      </w:r>
      <w:r>
        <w:rPr>
          <w:rFonts w:eastAsia="Calibri"/>
        </w:rPr>
        <w:t>Lišane Ostrovičke</w:t>
      </w:r>
      <w:r w:rsidRPr="00966156">
        <w:rPr>
          <w:rFonts w:eastAsia="Calibri"/>
        </w:rPr>
        <w:t xml:space="preserve"> (u daljnjem tekstu Procjena)</w:t>
      </w:r>
      <w:r w:rsidRPr="00966156">
        <w:rPr>
          <w:color w:val="0000FF"/>
          <w:szCs w:val="22"/>
        </w:rPr>
        <w:t xml:space="preserve"> </w:t>
      </w:r>
      <w:r w:rsidRPr="00966156">
        <w:rPr>
          <w:rFonts w:eastAsia="Calibri"/>
          <w:u w:val="single"/>
        </w:rPr>
        <w:t>temelji se na sljedećim društvenim, ekonomskim te praktičnim razlozima</w:t>
      </w:r>
      <w:r w:rsidRPr="00966156">
        <w:rPr>
          <w:rFonts w:eastAsia="Calibri"/>
        </w:rPr>
        <w:t>:</w:t>
      </w:r>
    </w:p>
    <w:p w14:paraId="0077D016" w14:textId="77777777" w:rsidR="00966156" w:rsidRPr="00966156" w:rsidRDefault="00966156" w:rsidP="001D0B8D">
      <w:pPr>
        <w:numPr>
          <w:ilvl w:val="0"/>
          <w:numId w:val="27"/>
        </w:numPr>
        <w:spacing w:before="0" w:after="120"/>
        <w:contextualSpacing/>
        <w:jc w:val="left"/>
        <w:rPr>
          <w:rFonts w:eastAsiaTheme="minorHAnsi"/>
          <w:bCs/>
          <w:color w:val="auto"/>
          <w:szCs w:val="22"/>
        </w:rPr>
      </w:pPr>
      <w:r w:rsidRPr="00966156">
        <w:rPr>
          <w:rFonts w:eastAsiaTheme="minorHAnsi"/>
          <w:bCs/>
          <w:color w:val="auto"/>
          <w:szCs w:val="22"/>
        </w:rPr>
        <w:t>standardiziranje procjenjivanja rizika na svim razinama i od strane svih sektora,</w:t>
      </w:r>
    </w:p>
    <w:p w14:paraId="0F769504" w14:textId="77777777" w:rsidR="00966156" w:rsidRPr="00966156" w:rsidRDefault="00966156" w:rsidP="001D0B8D">
      <w:pPr>
        <w:numPr>
          <w:ilvl w:val="0"/>
          <w:numId w:val="27"/>
        </w:numPr>
        <w:spacing w:before="0" w:after="120"/>
        <w:contextualSpacing/>
        <w:jc w:val="left"/>
        <w:rPr>
          <w:rFonts w:eastAsiaTheme="minorHAnsi"/>
          <w:bCs/>
          <w:color w:val="auto"/>
          <w:szCs w:val="22"/>
        </w:rPr>
      </w:pPr>
      <w:r w:rsidRPr="00966156">
        <w:rPr>
          <w:rFonts w:eastAsiaTheme="minorHAnsi"/>
          <w:bCs/>
          <w:color w:val="auto"/>
          <w:szCs w:val="22"/>
        </w:rPr>
        <w:t>prikupljanje svih bitnih podataka u jednom referentnom dokumentu,</w:t>
      </w:r>
    </w:p>
    <w:p w14:paraId="533F76B2" w14:textId="77777777" w:rsidR="00966156" w:rsidRPr="00966156" w:rsidRDefault="00966156" w:rsidP="001D0B8D">
      <w:pPr>
        <w:numPr>
          <w:ilvl w:val="0"/>
          <w:numId w:val="27"/>
        </w:numPr>
        <w:spacing w:before="0" w:after="120"/>
        <w:contextualSpacing/>
        <w:jc w:val="left"/>
        <w:rPr>
          <w:rFonts w:eastAsiaTheme="minorHAnsi"/>
          <w:bCs/>
          <w:color w:val="auto"/>
          <w:szCs w:val="22"/>
        </w:rPr>
      </w:pPr>
      <w:r w:rsidRPr="00966156">
        <w:rPr>
          <w:rFonts w:eastAsiaTheme="minorHAnsi"/>
          <w:bCs/>
          <w:color w:val="auto"/>
          <w:szCs w:val="22"/>
        </w:rPr>
        <w:t>unaprjeđenje shvaćanja rizika za potrebe praktičnog korištenja u postupcima planiranja, osiguranja, investiranja te ostalim srodnim aktivnostima,</w:t>
      </w:r>
    </w:p>
    <w:p w14:paraId="44B97181" w14:textId="77777777" w:rsidR="00966156" w:rsidRPr="00966156" w:rsidRDefault="00966156" w:rsidP="001D0B8D">
      <w:pPr>
        <w:numPr>
          <w:ilvl w:val="0"/>
          <w:numId w:val="27"/>
        </w:numPr>
        <w:spacing w:before="0" w:after="120"/>
        <w:contextualSpacing/>
        <w:jc w:val="left"/>
        <w:rPr>
          <w:rFonts w:eastAsia="Calibri"/>
          <w:b/>
          <w:bCs/>
          <w:color w:val="auto"/>
          <w:szCs w:val="22"/>
        </w:rPr>
      </w:pPr>
      <w:r w:rsidRPr="00966156">
        <w:rPr>
          <w:rFonts w:eastAsiaTheme="minorHAnsi"/>
          <w:bCs/>
          <w:color w:val="auto"/>
          <w:szCs w:val="22"/>
        </w:rPr>
        <w:t>pojednostavnjenje procesa u svrhu lakšeg nadzora i razumijevanja izlaznih rezultata.</w:t>
      </w:r>
    </w:p>
    <w:p w14:paraId="7B8E3B5E" w14:textId="77777777" w:rsidR="00966156" w:rsidRDefault="00966156" w:rsidP="00966156">
      <w:pPr>
        <w:rPr>
          <w:color w:val="auto"/>
        </w:rPr>
      </w:pPr>
    </w:p>
    <w:p w14:paraId="19443423" w14:textId="3C95A532" w:rsidR="00966156" w:rsidRPr="00966156" w:rsidRDefault="00966156" w:rsidP="00966156">
      <w:pPr>
        <w:rPr>
          <w:color w:val="auto"/>
        </w:rPr>
      </w:pPr>
      <w:r w:rsidRPr="00966156">
        <w:rPr>
          <w:color w:val="auto"/>
        </w:rPr>
        <w:t xml:space="preserve">Procesi i metodologije analiziranja i procjenjivanja rizika kontinuirano se razvijaju i modificiraju sukladno promjenama u okolišu. Stoga izrađena Procjena rizika Općine </w:t>
      </w:r>
      <w:r>
        <w:rPr>
          <w:color w:val="auto"/>
        </w:rPr>
        <w:t xml:space="preserve">Lišane Ostrovičke </w:t>
      </w:r>
      <w:r w:rsidRPr="00966156">
        <w:rPr>
          <w:color w:val="auto"/>
        </w:rPr>
        <w:t>predstavlja stanje na području Općine</w:t>
      </w:r>
      <w:r w:rsidRPr="00966156">
        <w:t xml:space="preserve"> </w:t>
      </w:r>
      <w:r w:rsidRPr="00966156">
        <w:rPr>
          <w:color w:val="auto"/>
        </w:rPr>
        <w:t>s danom donošenja dokumenta.</w:t>
      </w:r>
    </w:p>
    <w:p w14:paraId="6890E71F" w14:textId="3E5B4C13" w:rsidR="00966156" w:rsidRPr="00966156" w:rsidRDefault="00966156" w:rsidP="00966156">
      <w:pPr>
        <w:rPr>
          <w:rFonts w:eastAsiaTheme="minorHAnsi"/>
          <w:color w:val="auto"/>
          <w:szCs w:val="22"/>
        </w:rPr>
      </w:pPr>
      <w:r w:rsidRPr="00966156">
        <w:rPr>
          <w:color w:val="auto"/>
          <w:szCs w:val="22"/>
        </w:rPr>
        <w:t xml:space="preserve">Općinski načelnik Općine </w:t>
      </w:r>
      <w:r>
        <w:rPr>
          <w:color w:val="auto"/>
          <w:szCs w:val="22"/>
        </w:rPr>
        <w:t>Lišane Ostrovičke</w:t>
      </w:r>
      <w:r w:rsidRPr="00966156">
        <w:rPr>
          <w:color w:val="auto"/>
          <w:szCs w:val="22"/>
        </w:rPr>
        <w:t xml:space="preserve"> donio je Odluku o izradi Procjene rizika od velikih nesreća za </w:t>
      </w:r>
      <w:r>
        <w:rPr>
          <w:color w:val="auto"/>
          <w:szCs w:val="22"/>
        </w:rPr>
        <w:t xml:space="preserve">područje </w:t>
      </w:r>
      <w:r w:rsidRPr="00966156">
        <w:rPr>
          <w:color w:val="auto"/>
          <w:szCs w:val="22"/>
        </w:rPr>
        <w:t xml:space="preserve">Općinu </w:t>
      </w:r>
      <w:r w:rsidR="00910252">
        <w:rPr>
          <w:rFonts w:eastAsia="Calibri"/>
          <w:color w:val="auto"/>
        </w:rPr>
        <w:t>Lišane Ostrovičke</w:t>
      </w:r>
      <w:r w:rsidRPr="00966156">
        <w:rPr>
          <w:color w:val="auto"/>
          <w:szCs w:val="22"/>
        </w:rPr>
        <w:t xml:space="preserve"> (KLASA: </w:t>
      </w:r>
      <w:r w:rsidR="00910252">
        <w:rPr>
          <w:color w:val="auto"/>
          <w:szCs w:val="22"/>
        </w:rPr>
        <w:t>240-01/23-01/01</w:t>
      </w:r>
      <w:r w:rsidRPr="00966156">
        <w:rPr>
          <w:color w:val="auto"/>
          <w:szCs w:val="22"/>
        </w:rPr>
        <w:t>, URBROJ:</w:t>
      </w:r>
      <w:r w:rsidR="00910252">
        <w:rPr>
          <w:color w:val="auto"/>
          <w:szCs w:val="22"/>
        </w:rPr>
        <w:t>2198-29-02-23-1</w:t>
      </w:r>
      <w:r w:rsidRPr="00966156">
        <w:rPr>
          <w:color w:val="auto"/>
          <w:szCs w:val="22"/>
        </w:rPr>
        <w:t xml:space="preserve">, </w:t>
      </w:r>
      <w:r w:rsidR="00910252">
        <w:rPr>
          <w:color w:val="auto"/>
          <w:szCs w:val="22"/>
        </w:rPr>
        <w:t>09. veljače 2023</w:t>
      </w:r>
      <w:r w:rsidRPr="00966156">
        <w:rPr>
          <w:color w:val="auto"/>
          <w:szCs w:val="22"/>
        </w:rPr>
        <w:t xml:space="preserve">. godine). </w:t>
      </w:r>
      <w:r w:rsidR="00910252">
        <w:rPr>
          <w:color w:val="auto"/>
          <w:szCs w:val="22"/>
        </w:rPr>
        <w:t>Istom o</w:t>
      </w:r>
      <w:r w:rsidRPr="00966156">
        <w:rPr>
          <w:color w:val="auto"/>
          <w:szCs w:val="22"/>
        </w:rPr>
        <w:t xml:space="preserve">dlukom načelnika osnovana je radna skupina koja je izabrala rizike koji su karakteristični za Općinu </w:t>
      </w:r>
      <w:r w:rsidR="00910252">
        <w:rPr>
          <w:color w:val="auto"/>
          <w:szCs w:val="22"/>
        </w:rPr>
        <w:t>Lišane Ostrovičke</w:t>
      </w:r>
      <w:r w:rsidRPr="00966156">
        <w:rPr>
          <w:color w:val="auto"/>
          <w:szCs w:val="22"/>
        </w:rPr>
        <w:t xml:space="preserve"> i obrađuju se u Procjeni, a vodeći se Smjernicama za izradu procjene rizika od velikih nesreća na području </w:t>
      </w:r>
      <w:r w:rsidR="00910252">
        <w:rPr>
          <w:color w:val="auto"/>
          <w:szCs w:val="22"/>
        </w:rPr>
        <w:t>Zadarske</w:t>
      </w:r>
      <w:r w:rsidRPr="00966156">
        <w:rPr>
          <w:color w:val="auto"/>
          <w:szCs w:val="22"/>
        </w:rPr>
        <w:t xml:space="preserve"> županije </w:t>
      </w:r>
      <w:r w:rsidRPr="00966156">
        <w:rPr>
          <w:rFonts w:eastAsia="Calibri"/>
        </w:rPr>
        <w:t>(</w:t>
      </w:r>
      <w:r w:rsidR="00910252" w:rsidRPr="00910252">
        <w:rPr>
          <w:rFonts w:eastAsia="Calibri"/>
        </w:rPr>
        <w:t>„Službeni glasnik Zadarske županije“ broj 3/17</w:t>
      </w:r>
      <w:r w:rsidR="00910252">
        <w:rPr>
          <w:rFonts w:eastAsia="Calibri"/>
        </w:rPr>
        <w:t>).</w:t>
      </w:r>
    </w:p>
    <w:p w14:paraId="19FF8A3F" w14:textId="77777777" w:rsidR="00966156" w:rsidRPr="00966156" w:rsidRDefault="00966156" w:rsidP="00966156">
      <w:pPr>
        <w:rPr>
          <w:color w:val="auto"/>
          <w:szCs w:val="22"/>
        </w:rPr>
      </w:pPr>
      <w:r w:rsidRPr="00966156">
        <w:rPr>
          <w:color w:val="auto"/>
          <w:szCs w:val="22"/>
        </w:rPr>
        <w:t xml:space="preserve">Prilikom odabira članova radne skupine vodilo se računa o zadovoljavanju kriterija stručnosti članova u svrhu kvalitetne obrade identificiranih rizika. </w:t>
      </w:r>
      <w:r w:rsidRPr="00966156">
        <w:rPr>
          <w:color w:val="auto"/>
          <w:szCs w:val="22"/>
          <w:u w:val="single"/>
        </w:rPr>
        <w:t>U Radnu skupinu imenovani su:</w:t>
      </w:r>
      <w:r w:rsidRPr="00966156">
        <w:rPr>
          <w:color w:val="auto"/>
          <w:szCs w:val="22"/>
        </w:rPr>
        <w:t xml:space="preserve"> </w:t>
      </w:r>
    </w:p>
    <w:p w14:paraId="4E29BBDA" w14:textId="4A3AFE7A" w:rsidR="00910252" w:rsidRPr="00910252" w:rsidRDefault="00910252" w:rsidP="001D0B8D">
      <w:pPr>
        <w:numPr>
          <w:ilvl w:val="0"/>
          <w:numId w:val="28"/>
        </w:numPr>
        <w:spacing w:before="0" w:after="120"/>
        <w:contextualSpacing/>
        <w:jc w:val="left"/>
        <w:rPr>
          <w:rFonts w:eastAsia="Calibri"/>
          <w:color w:val="auto"/>
        </w:rPr>
      </w:pPr>
      <w:r>
        <w:rPr>
          <w:rFonts w:eastAsiaTheme="minorHAnsi"/>
          <w:bCs/>
          <w:color w:val="auto"/>
          <w:szCs w:val="22"/>
        </w:rPr>
        <w:t>Zvonimir Mijić, općinski načelnik, načelnik stožera civilne zaštite</w:t>
      </w:r>
    </w:p>
    <w:p w14:paraId="544163AA" w14:textId="57579817" w:rsidR="00910252" w:rsidRPr="00910252" w:rsidRDefault="00910252" w:rsidP="001D0B8D">
      <w:pPr>
        <w:numPr>
          <w:ilvl w:val="0"/>
          <w:numId w:val="28"/>
        </w:numPr>
        <w:spacing w:before="0" w:after="120"/>
        <w:contextualSpacing/>
        <w:jc w:val="left"/>
        <w:rPr>
          <w:rFonts w:eastAsia="Calibri"/>
          <w:color w:val="auto"/>
        </w:rPr>
      </w:pPr>
      <w:r>
        <w:rPr>
          <w:rFonts w:eastAsiaTheme="minorHAnsi"/>
          <w:bCs/>
          <w:color w:val="auto"/>
          <w:szCs w:val="22"/>
        </w:rPr>
        <w:t>Anita Perica, pročelnica Jedinstvenog upravnog odjela</w:t>
      </w:r>
    </w:p>
    <w:p w14:paraId="5672986D" w14:textId="115DD02D" w:rsidR="00910252" w:rsidRPr="00910252" w:rsidRDefault="00910252" w:rsidP="001D0B8D">
      <w:pPr>
        <w:numPr>
          <w:ilvl w:val="0"/>
          <w:numId w:val="28"/>
        </w:numPr>
        <w:spacing w:before="0" w:after="120"/>
        <w:contextualSpacing/>
        <w:jc w:val="left"/>
        <w:rPr>
          <w:rFonts w:eastAsia="Calibri"/>
          <w:color w:val="auto"/>
        </w:rPr>
      </w:pPr>
      <w:r>
        <w:rPr>
          <w:rFonts w:eastAsiaTheme="minorHAnsi"/>
          <w:bCs/>
          <w:color w:val="auto"/>
          <w:szCs w:val="22"/>
        </w:rPr>
        <w:t>Karlo Martin Kalcina, zamjenik načelnika stožera civilne zaštite</w:t>
      </w:r>
    </w:p>
    <w:p w14:paraId="5707F935" w14:textId="71F883A8" w:rsidR="00910252" w:rsidRPr="00910252" w:rsidRDefault="00910252" w:rsidP="001D0B8D">
      <w:pPr>
        <w:numPr>
          <w:ilvl w:val="0"/>
          <w:numId w:val="28"/>
        </w:numPr>
        <w:spacing w:before="0" w:after="120"/>
        <w:contextualSpacing/>
        <w:jc w:val="left"/>
        <w:rPr>
          <w:rFonts w:eastAsia="Calibri"/>
          <w:color w:val="auto"/>
        </w:rPr>
      </w:pPr>
      <w:r>
        <w:rPr>
          <w:rFonts w:eastAsiaTheme="minorHAnsi"/>
          <w:bCs/>
          <w:color w:val="auto"/>
          <w:szCs w:val="22"/>
        </w:rPr>
        <w:t>Zdravko Nimac, član općinskog vijeća</w:t>
      </w:r>
    </w:p>
    <w:p w14:paraId="65DFC67B" w14:textId="77777777" w:rsidR="00910252" w:rsidRPr="00910252" w:rsidRDefault="00910252" w:rsidP="00910252">
      <w:pPr>
        <w:spacing w:before="0" w:after="120"/>
        <w:ind w:left="360"/>
        <w:contextualSpacing/>
        <w:jc w:val="left"/>
        <w:rPr>
          <w:rFonts w:eastAsia="Calibri"/>
          <w:color w:val="auto"/>
        </w:rPr>
      </w:pPr>
    </w:p>
    <w:p w14:paraId="5BDA2787" w14:textId="087AA91E" w:rsidR="00966156" w:rsidRPr="00966156" w:rsidRDefault="00966156" w:rsidP="00910252">
      <w:pPr>
        <w:spacing w:before="0" w:after="120"/>
        <w:contextualSpacing/>
        <w:jc w:val="left"/>
        <w:rPr>
          <w:rFonts w:eastAsia="Calibri"/>
          <w:color w:val="auto"/>
        </w:rPr>
      </w:pPr>
      <w:r w:rsidRPr="00966156">
        <w:rPr>
          <w:rFonts w:eastAsia="Calibri"/>
        </w:rPr>
        <w:t xml:space="preserve">Procjena rizika ne provodi se za antropogene prijetnje poput ratova i terorističkih djelovanja te ostalih zlonamjernih aktivnosti pojedinaca koje mogu ugroziti stanovništvo, materijalna i kulturna dobra, okoliš na području Općine </w:t>
      </w:r>
      <w:r w:rsidR="00910252">
        <w:rPr>
          <w:rFonts w:eastAsia="Calibri"/>
        </w:rPr>
        <w:t>Lišane Ostrovičke.</w:t>
      </w:r>
    </w:p>
    <w:p w14:paraId="5B2B3E28" w14:textId="507BDFE3" w:rsidR="00966156" w:rsidRPr="00966156" w:rsidRDefault="00966156" w:rsidP="00966156">
      <w:pPr>
        <w:rPr>
          <w:rFonts w:eastAsia="Calibri"/>
        </w:rPr>
      </w:pPr>
      <w:r w:rsidRPr="00966156">
        <w:rPr>
          <w:rFonts w:eastAsia="Calibri"/>
        </w:rPr>
        <w:t xml:space="preserve">Kao temelj za izradu Procjene rizika od velikih nesreća za Općinu </w:t>
      </w:r>
      <w:r w:rsidR="00910252">
        <w:rPr>
          <w:rFonts w:eastAsia="Calibri"/>
        </w:rPr>
        <w:t>Lišane Ostrovičke</w:t>
      </w:r>
      <w:r w:rsidRPr="00966156">
        <w:rPr>
          <w:rFonts w:eastAsia="Calibri"/>
        </w:rPr>
        <w:t xml:space="preserve"> korištene su Smjernice za izradu procjene rizika od velikih nesreća na području </w:t>
      </w:r>
      <w:r w:rsidR="00910252">
        <w:rPr>
          <w:rFonts w:eastAsia="Calibri"/>
        </w:rPr>
        <w:t>Zadarske županije.</w:t>
      </w:r>
      <w:r w:rsidRPr="00966156">
        <w:rPr>
          <w:rFonts w:eastAsia="Calibri"/>
        </w:rPr>
        <w:t xml:space="preserve"> Svrha smjernica jest uređenje sveobuhvatnog, cjelovitog i objektivnog pristupa tijekom procesa procjenjivanja rizika kako bi se ublažile njihove posljedice po zdravlje i živote ljudi, materijalna i kulturna dobra i okoliš.</w:t>
      </w:r>
    </w:p>
    <w:p w14:paraId="5DD3022A" w14:textId="66813DE4" w:rsidR="00966156" w:rsidRPr="00966156" w:rsidRDefault="00966156" w:rsidP="00966156">
      <w:pPr>
        <w:rPr>
          <w:rFonts w:eastAsia="Calibri"/>
        </w:rPr>
      </w:pPr>
      <w:r w:rsidRPr="00966156">
        <w:rPr>
          <w:rFonts w:eastAsia="Calibri"/>
        </w:rPr>
        <w:lastRenderedPageBreak/>
        <w:t xml:space="preserve">Procjena rizika označava metodologiju kojom se utvrđuju priroda i stupanj rizika, prilikom čega se analiziraju potencijalne prijetnje i procjenjuje postojeće stanje ranjivosti koji zajedno mogu ugroziti stanovništvo, materijalna i kulturna dobra, biljni i životinjski svijet. Rizik obuhvaća kombinaciju vjerojatnosti nekog događaja i njegovih negativnih posljedica. Postupak izrade Procjene usklađen je s normom HRN EN ISO 31000:2012 – Upravljanje rizicima – Načela i smjernice, koja služi za potrebe unaprjeđenja razumijevanja rizika na svim razinama, osobito u smislu povećanja efikasnosti dosad uspostavljenih mjera za smanjenje rizika od velikih nesreća kao i definiranje novih mjera. </w:t>
      </w:r>
    </w:p>
    <w:p w14:paraId="7543E0CE" w14:textId="70F40E3C" w:rsidR="00B432FD" w:rsidRPr="001735B3" w:rsidRDefault="00B432FD" w:rsidP="00B432FD">
      <w:pPr>
        <w:spacing w:after="120"/>
        <w:rPr>
          <w:rFonts w:eastAsia="Calibri"/>
          <w:szCs w:val="22"/>
        </w:rPr>
      </w:pPr>
      <w:r w:rsidRPr="001735B3">
        <w:rPr>
          <w:rFonts w:eastAsia="Calibri"/>
          <w:szCs w:val="22"/>
        </w:rPr>
        <w:t>Procjena rizika obuhvaća:</w:t>
      </w:r>
    </w:p>
    <w:p w14:paraId="48144209" w14:textId="77777777" w:rsidR="00B432FD" w:rsidRPr="001735B3" w:rsidRDefault="00B432FD" w:rsidP="001D0B8D">
      <w:pPr>
        <w:numPr>
          <w:ilvl w:val="0"/>
          <w:numId w:val="3"/>
        </w:numPr>
        <w:spacing w:before="0" w:after="200"/>
        <w:ind w:left="709" w:hanging="283"/>
        <w:contextualSpacing/>
        <w:rPr>
          <w:rFonts w:eastAsia="Calibri"/>
          <w:szCs w:val="22"/>
        </w:rPr>
      </w:pPr>
      <w:r w:rsidRPr="001735B3">
        <w:rPr>
          <w:rFonts w:eastAsia="Calibri"/>
          <w:szCs w:val="22"/>
        </w:rPr>
        <w:t>identifikaciju rizika - proces pronalaženja, prepoznavanja i opisivanja rizika,</w:t>
      </w:r>
    </w:p>
    <w:p w14:paraId="4C362F35" w14:textId="77777777" w:rsidR="00B432FD" w:rsidRPr="001735B3" w:rsidRDefault="00B432FD" w:rsidP="001D0B8D">
      <w:pPr>
        <w:numPr>
          <w:ilvl w:val="0"/>
          <w:numId w:val="3"/>
        </w:numPr>
        <w:spacing w:before="0" w:after="200"/>
        <w:ind w:left="709" w:hanging="283"/>
        <w:contextualSpacing/>
        <w:rPr>
          <w:rFonts w:eastAsia="Calibri"/>
          <w:szCs w:val="22"/>
        </w:rPr>
      </w:pPr>
      <w:r w:rsidRPr="001735B3">
        <w:rPr>
          <w:rFonts w:eastAsia="Calibri"/>
          <w:szCs w:val="22"/>
        </w:rPr>
        <w:t>analizu rizika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55BDD939" w14:textId="77777777" w:rsidR="00B432FD" w:rsidRPr="001735B3" w:rsidRDefault="00B432FD" w:rsidP="001D0B8D">
      <w:pPr>
        <w:numPr>
          <w:ilvl w:val="0"/>
          <w:numId w:val="3"/>
        </w:numPr>
        <w:spacing w:before="0" w:after="200"/>
        <w:ind w:left="709" w:hanging="283"/>
        <w:contextualSpacing/>
        <w:rPr>
          <w:rFonts w:eastAsia="Calibri"/>
          <w:szCs w:val="22"/>
        </w:rPr>
      </w:pPr>
      <w:r w:rsidRPr="001735B3">
        <w:rPr>
          <w:rFonts w:eastAsia="Calibri"/>
          <w:szCs w:val="22"/>
        </w:rPr>
        <w:t xml:space="preserve">vrednovanja (evaluacije) rizika - </w:t>
      </w:r>
      <w:r w:rsidRPr="001735B3">
        <w:rPr>
          <w:rFonts w:eastAsia="Calibri"/>
          <w:szCs w:val="22"/>
          <w:lang w:eastAsia="hr-HR"/>
        </w:rPr>
        <w:t>postupak usporedbe rezultata analize rizika s kriterijima prihvatljivosti rizika.</w:t>
      </w:r>
    </w:p>
    <w:p w14:paraId="6F4338CB" w14:textId="77777777" w:rsidR="00B432FD" w:rsidRPr="001735B3" w:rsidRDefault="005B2C00" w:rsidP="00F3374A">
      <w:pPr>
        <w:pStyle w:val="Caption"/>
      </w:pPr>
      <w:r w:rsidRPr="001735B3">
        <w:rPr>
          <w:noProof/>
          <w:lang w:eastAsia="hr-HR" w:bidi="ar-SA"/>
        </w:rPr>
        <w:drawing>
          <wp:inline distT="0" distB="0" distL="0" distR="0" wp14:anchorId="01B4A4F6" wp14:editId="0A291D81">
            <wp:extent cx="4123426" cy="3557545"/>
            <wp:effectExtent l="19050" t="19050" r="10795"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132828" cy="3565657"/>
                    </a:xfrm>
                    <a:prstGeom prst="rect">
                      <a:avLst/>
                    </a:prstGeom>
                    <a:ln>
                      <a:solidFill>
                        <a:schemeClr val="tx1"/>
                      </a:solidFill>
                    </a:ln>
                  </pic:spPr>
                </pic:pic>
              </a:graphicData>
            </a:graphic>
          </wp:inline>
        </w:drawing>
      </w:r>
      <w:r w:rsidR="00B432FD" w:rsidRPr="001735B3">
        <w:t xml:space="preserve"> </w:t>
      </w:r>
    </w:p>
    <w:p w14:paraId="00E6C2D4" w14:textId="5F95C0F8" w:rsidR="00B432FD" w:rsidRPr="001735B3" w:rsidRDefault="00B432FD" w:rsidP="001735B3">
      <w:pPr>
        <w:pStyle w:val="Caption"/>
        <w:spacing w:after="0"/>
      </w:pPr>
      <w:r w:rsidRPr="001735B3">
        <w:t xml:space="preserve">Slika </w:t>
      </w:r>
      <w:r w:rsidR="003670C2" w:rsidRPr="001735B3">
        <w:rPr>
          <w:noProof/>
        </w:rPr>
        <w:fldChar w:fldCharType="begin"/>
      </w:r>
      <w:r w:rsidR="006C333A" w:rsidRPr="001735B3">
        <w:rPr>
          <w:noProof/>
        </w:rPr>
        <w:instrText xml:space="preserve"> SEQ Slika \* ARABIC </w:instrText>
      </w:r>
      <w:r w:rsidR="003670C2" w:rsidRPr="001735B3">
        <w:rPr>
          <w:noProof/>
        </w:rPr>
        <w:fldChar w:fldCharType="separate"/>
      </w:r>
      <w:r w:rsidR="00DD0006">
        <w:rPr>
          <w:noProof/>
        </w:rPr>
        <w:t>1</w:t>
      </w:r>
      <w:r w:rsidR="003670C2" w:rsidRPr="001735B3">
        <w:rPr>
          <w:noProof/>
        </w:rPr>
        <w:fldChar w:fldCharType="end"/>
      </w:r>
      <w:r w:rsidRPr="001735B3">
        <w:rPr>
          <w:noProof/>
        </w:rPr>
        <w:t>.</w:t>
      </w:r>
      <w:r w:rsidRPr="001735B3">
        <w:t xml:space="preserve"> Prikaz procesa upravljanja rizikom</w:t>
      </w:r>
    </w:p>
    <w:p w14:paraId="2FCCF4E4" w14:textId="77777777" w:rsidR="00B432FD" w:rsidRPr="001735B3" w:rsidRDefault="00B432FD" w:rsidP="001735B3">
      <w:pPr>
        <w:spacing w:before="0" w:line="240" w:lineRule="auto"/>
        <w:contextualSpacing/>
        <w:jc w:val="center"/>
        <w:rPr>
          <w:bCs/>
          <w:i/>
          <w:color w:val="54883D"/>
          <w:sz w:val="20"/>
          <w:szCs w:val="18"/>
        </w:rPr>
      </w:pPr>
      <w:r w:rsidRPr="001735B3">
        <w:rPr>
          <w:bCs/>
          <w:i/>
          <w:color w:val="54883D"/>
          <w:sz w:val="20"/>
          <w:szCs w:val="18"/>
        </w:rPr>
        <w:t>Izvor: HRN ISO 31000, Upravljanje rizikom – Načela i upute</w:t>
      </w:r>
    </w:p>
    <w:p w14:paraId="64DB994E" w14:textId="77777777" w:rsidR="001735B3" w:rsidRDefault="001735B3" w:rsidP="005B2C00">
      <w:pPr>
        <w:rPr>
          <w:color w:val="auto"/>
          <w:highlight w:val="yellow"/>
        </w:rPr>
      </w:pPr>
    </w:p>
    <w:p w14:paraId="57953FCE" w14:textId="77777777" w:rsidR="00C10817" w:rsidRDefault="005B2C00" w:rsidP="005B2C00">
      <w:pPr>
        <w:rPr>
          <w:color w:val="auto"/>
        </w:rPr>
      </w:pPr>
      <w:r w:rsidRPr="009B71AC">
        <w:rPr>
          <w:color w:val="auto"/>
        </w:rPr>
        <w:t>Tijekom izrade Procjene rizika ugovorom je angažirana tvrtka DLS d.o.o. ovlaštenik za prvu grupu stručnih poslova u području planiranja civilne zaštite i to u svojstvu konzultanta.</w:t>
      </w:r>
    </w:p>
    <w:p w14:paraId="201F08B3" w14:textId="77777777" w:rsidR="006A1E6C" w:rsidRDefault="006A1E6C" w:rsidP="005B2C00">
      <w:pPr>
        <w:rPr>
          <w:color w:val="auto"/>
        </w:rPr>
      </w:pPr>
    </w:p>
    <w:p w14:paraId="619D7E50" w14:textId="77777777" w:rsidR="006A1E6C" w:rsidRPr="009B71AC" w:rsidRDefault="006A1E6C" w:rsidP="005B2C00">
      <w:pPr>
        <w:rPr>
          <w:color w:val="auto"/>
        </w:rPr>
      </w:pPr>
    </w:p>
    <w:p w14:paraId="13BDAABD" w14:textId="14082577" w:rsidR="00C578E3" w:rsidRPr="009B71AC" w:rsidRDefault="00705D03" w:rsidP="00C07584">
      <w:pPr>
        <w:pStyle w:val="Heading1"/>
      </w:pPr>
      <w:bookmarkStart w:id="6" w:name="_Toc9596572"/>
      <w:bookmarkStart w:id="7" w:name="_Toc127882910"/>
      <w:r w:rsidRPr="009B71AC">
        <w:lastRenderedPageBreak/>
        <w:t>Osnovne karakteristike područja</w:t>
      </w:r>
      <w:r w:rsidR="006C59BC" w:rsidRPr="009B71AC">
        <w:t xml:space="preserve"> </w:t>
      </w:r>
      <w:r w:rsidR="009B71AC" w:rsidRPr="009B71AC">
        <w:t xml:space="preserve">Općine </w:t>
      </w:r>
      <w:bookmarkEnd w:id="6"/>
      <w:r w:rsidR="00FF317A">
        <w:t>Lišane Ostrovičke</w:t>
      </w:r>
      <w:bookmarkEnd w:id="7"/>
    </w:p>
    <w:p w14:paraId="6E4BD386" w14:textId="77777777" w:rsidR="00322C06" w:rsidRPr="009B71AC" w:rsidRDefault="00A946A3" w:rsidP="002E40CF">
      <w:pPr>
        <w:pStyle w:val="Heading2"/>
      </w:pPr>
      <w:bookmarkStart w:id="8" w:name="_Toc9596573"/>
      <w:bookmarkStart w:id="9" w:name="_Toc127882911"/>
      <w:r w:rsidRPr="009B71AC">
        <w:t xml:space="preserve">2.1 </w:t>
      </w:r>
      <w:r w:rsidR="00322C06" w:rsidRPr="009B71AC">
        <w:t>Geografski pokazatelji</w:t>
      </w:r>
      <w:bookmarkEnd w:id="8"/>
      <w:bookmarkEnd w:id="9"/>
    </w:p>
    <w:p w14:paraId="6DFEA4BA" w14:textId="77777777" w:rsidR="00D64FAC" w:rsidRPr="009B71AC" w:rsidRDefault="0011345B" w:rsidP="00CC45B3">
      <w:pPr>
        <w:pStyle w:val="Heading3"/>
      </w:pPr>
      <w:bookmarkStart w:id="10" w:name="_Toc9596574"/>
      <w:bookmarkStart w:id="11" w:name="_Toc127882912"/>
      <w:r w:rsidRPr="009B71AC">
        <w:t xml:space="preserve">2.1.1 </w:t>
      </w:r>
      <w:r w:rsidR="00322C06" w:rsidRPr="009B71AC">
        <w:t>Geografski položaj</w:t>
      </w:r>
      <w:bookmarkEnd w:id="10"/>
      <w:bookmarkEnd w:id="11"/>
    </w:p>
    <w:p w14:paraId="63FEA92C" w14:textId="08BA5557" w:rsidR="00D10BD1" w:rsidRDefault="00D10BD1" w:rsidP="00A946A3">
      <w:r w:rsidRPr="00D10BD1">
        <w:t xml:space="preserve">Općina </w:t>
      </w:r>
      <w:r w:rsidR="0077589C">
        <w:t>Lišane Ostrovičke je</w:t>
      </w:r>
      <w:r w:rsidRPr="00D10BD1">
        <w:t xml:space="preserve"> jedinica</w:t>
      </w:r>
      <w:r w:rsidR="0077589C">
        <w:t xml:space="preserve"> </w:t>
      </w:r>
      <w:r w:rsidRPr="00D10BD1">
        <w:t>lokalne samouprave smještena u Zadarsk</w:t>
      </w:r>
      <w:r w:rsidR="007C52A5">
        <w:t>oj</w:t>
      </w:r>
      <w:r w:rsidRPr="00D10BD1">
        <w:t xml:space="preserve"> županij</w:t>
      </w:r>
      <w:r w:rsidR="007C52A5">
        <w:t>i</w:t>
      </w:r>
      <w:r w:rsidRPr="00D10BD1">
        <w:t xml:space="preserve"> bez izlaza na more. </w:t>
      </w:r>
      <w:r w:rsidR="007C52A5" w:rsidRPr="007C52A5">
        <w:t>Smješten u Ravnim kotarima, u rubnom istočnom dijelu Županije, na prijelazu iz Ravnih Kotara u Bukovicu, prostor Općine Lišane Ostrovičke zauzima 49,92 km², što čini 0,7% površine Zadarske županije. Lišane graniče s gradom Benkovcem, drugom najvećom jedinicom lokalne samouprave u Zadarskoj županiji, te Skradinom i općinom Kistanje u Šibensko-Kninskoj županiji.</w:t>
      </w:r>
    </w:p>
    <w:p w14:paraId="6F68911E" w14:textId="55BF6985" w:rsidR="007C52A5" w:rsidRDefault="007C52A5" w:rsidP="00A946A3">
      <w:r w:rsidRPr="007C52A5">
        <w:t>Općina zauzima 30,20 od 568,35 km² Ravnih kotara (bez naselja Dobropoljci) i 19,23 od 525,95 km² Bukovice (naselje Dobropoljci). Ravni kotari su jedno od poljoprivredno najvrjednijih prostora u Dalmaciji i Hrvatskoj uopće gdje tlo nije tretirano pesticidima i herbicidima više od 25 godina te je pogodno za ekološku poljoprivredu.</w:t>
      </w:r>
      <w:r w:rsidR="00B30635">
        <w:t xml:space="preserve"> </w:t>
      </w:r>
    </w:p>
    <w:p w14:paraId="2B3FEB95" w14:textId="5048CBC3" w:rsidR="00B30635" w:rsidRDefault="00B30635" w:rsidP="00B30635">
      <w:r>
        <w:t>Statutom Općine definirana su tri naselja: Dobropoljci, Lišane Ostrovičke koje je administrativno sjedište Općine i Ostrovica.</w:t>
      </w:r>
      <w:r>
        <w:cr/>
      </w:r>
    </w:p>
    <w:p w14:paraId="53A85C03" w14:textId="276545C1" w:rsidR="00FD147F" w:rsidRPr="001E1CBA" w:rsidRDefault="0077589C" w:rsidP="008511A0">
      <w:pPr>
        <w:ind w:left="-284"/>
        <w:jc w:val="center"/>
        <w:rPr>
          <w:highlight w:val="yellow"/>
          <w:lang w:bidi="en-US"/>
        </w:rPr>
      </w:pPr>
      <w:r w:rsidRPr="0077589C">
        <w:rPr>
          <w:noProof/>
          <w:lang w:bidi="en-US"/>
        </w:rPr>
        <w:drawing>
          <wp:inline distT="0" distB="0" distL="0" distR="0" wp14:anchorId="7331BE5F" wp14:editId="5079DACD">
            <wp:extent cx="5759450" cy="33121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12160"/>
                    </a:xfrm>
                    <a:prstGeom prst="rect">
                      <a:avLst/>
                    </a:prstGeom>
                  </pic:spPr>
                </pic:pic>
              </a:graphicData>
            </a:graphic>
          </wp:inline>
        </w:drawing>
      </w:r>
    </w:p>
    <w:p w14:paraId="7CDEB57B" w14:textId="15A295DA" w:rsidR="00C149D6" w:rsidRPr="00E47488" w:rsidRDefault="00C149D6" w:rsidP="00C149D6">
      <w:pPr>
        <w:jc w:val="center"/>
      </w:pPr>
      <w:r w:rsidRPr="001E1CBA">
        <w:rPr>
          <w:bCs/>
          <w:color w:val="54883D"/>
          <w:sz w:val="20"/>
          <w:szCs w:val="18"/>
        </w:rPr>
        <w:t xml:space="preserve">Slika </w:t>
      </w:r>
      <w:r w:rsidR="003670C2" w:rsidRPr="001E1CBA">
        <w:rPr>
          <w:bCs/>
          <w:color w:val="54883D"/>
          <w:sz w:val="20"/>
          <w:szCs w:val="18"/>
        </w:rPr>
        <w:fldChar w:fldCharType="begin"/>
      </w:r>
      <w:r w:rsidRPr="001E1CBA">
        <w:rPr>
          <w:bCs/>
          <w:color w:val="54883D"/>
          <w:sz w:val="20"/>
          <w:szCs w:val="18"/>
        </w:rPr>
        <w:instrText xml:space="preserve"> SEQ Slika \* ARABIC </w:instrText>
      </w:r>
      <w:r w:rsidR="003670C2" w:rsidRPr="001E1CBA">
        <w:rPr>
          <w:bCs/>
          <w:color w:val="54883D"/>
          <w:sz w:val="20"/>
          <w:szCs w:val="18"/>
        </w:rPr>
        <w:fldChar w:fldCharType="separate"/>
      </w:r>
      <w:r w:rsidR="00DD0006">
        <w:rPr>
          <w:bCs/>
          <w:noProof/>
          <w:color w:val="54883D"/>
          <w:sz w:val="20"/>
          <w:szCs w:val="18"/>
        </w:rPr>
        <w:t>2</w:t>
      </w:r>
      <w:r w:rsidR="003670C2" w:rsidRPr="001E1CBA">
        <w:rPr>
          <w:bCs/>
          <w:color w:val="54883D"/>
          <w:sz w:val="20"/>
          <w:szCs w:val="18"/>
        </w:rPr>
        <w:fldChar w:fldCharType="end"/>
      </w:r>
      <w:r w:rsidRPr="001E1CBA">
        <w:rPr>
          <w:bCs/>
          <w:color w:val="54883D"/>
          <w:sz w:val="20"/>
          <w:szCs w:val="18"/>
        </w:rPr>
        <w:t>.</w:t>
      </w:r>
      <w:r w:rsidR="00EA6C89" w:rsidRPr="001E1CBA">
        <w:rPr>
          <w:bCs/>
          <w:color w:val="54883D"/>
          <w:sz w:val="20"/>
          <w:szCs w:val="18"/>
        </w:rPr>
        <w:t xml:space="preserve"> </w:t>
      </w:r>
      <w:r w:rsidRPr="001E1CBA">
        <w:rPr>
          <w:bCs/>
          <w:color w:val="54883D"/>
          <w:sz w:val="20"/>
          <w:szCs w:val="18"/>
        </w:rPr>
        <w:t xml:space="preserve">Položaj </w:t>
      </w:r>
      <w:r w:rsidR="00C0630C" w:rsidRPr="001E1CBA">
        <w:rPr>
          <w:bCs/>
          <w:color w:val="54883D"/>
          <w:sz w:val="20"/>
          <w:szCs w:val="18"/>
        </w:rPr>
        <w:t xml:space="preserve">Općine </w:t>
      </w:r>
      <w:r w:rsidR="0077589C">
        <w:rPr>
          <w:bCs/>
          <w:color w:val="54883D"/>
          <w:sz w:val="20"/>
          <w:szCs w:val="18"/>
        </w:rPr>
        <w:t>Lišane Ostrovičke</w:t>
      </w:r>
      <w:r w:rsidRPr="001E1CBA">
        <w:rPr>
          <w:bCs/>
          <w:color w:val="54883D"/>
          <w:sz w:val="20"/>
          <w:szCs w:val="18"/>
        </w:rPr>
        <w:t xml:space="preserve"> u </w:t>
      </w:r>
      <w:r w:rsidR="001E1CBA">
        <w:rPr>
          <w:bCs/>
          <w:color w:val="54883D"/>
          <w:sz w:val="20"/>
          <w:szCs w:val="18"/>
        </w:rPr>
        <w:t>Zadarskoj</w:t>
      </w:r>
      <w:r w:rsidRPr="001E1CBA">
        <w:rPr>
          <w:bCs/>
          <w:color w:val="54883D"/>
          <w:sz w:val="20"/>
          <w:szCs w:val="18"/>
        </w:rPr>
        <w:t xml:space="preserve"> županiji</w:t>
      </w:r>
    </w:p>
    <w:p w14:paraId="06E51A16" w14:textId="77777777" w:rsidR="00C149D6" w:rsidRPr="000D496D" w:rsidRDefault="000D496D" w:rsidP="00C149D6">
      <w:pPr>
        <w:spacing w:before="120" w:after="120"/>
        <w:rPr>
          <w:i/>
          <w:u w:val="single"/>
          <w:lang w:bidi="en-US"/>
        </w:rPr>
      </w:pPr>
      <w:r w:rsidRPr="000D496D">
        <w:rPr>
          <w:i/>
          <w:u w:val="single"/>
          <w:lang w:bidi="en-US"/>
        </w:rPr>
        <w:t>Prirodne značajke područja</w:t>
      </w:r>
    </w:p>
    <w:p w14:paraId="626A5807" w14:textId="77777777" w:rsidR="000D496D" w:rsidRPr="000D496D" w:rsidRDefault="000D496D" w:rsidP="00C60768">
      <w:pPr>
        <w:rPr>
          <w:i/>
        </w:rPr>
      </w:pPr>
      <w:r w:rsidRPr="000D496D">
        <w:rPr>
          <w:i/>
        </w:rPr>
        <w:t>Reljef i geološke značajke prostora</w:t>
      </w:r>
    </w:p>
    <w:p w14:paraId="7B496698" w14:textId="14241FDE" w:rsidR="000C5965" w:rsidRDefault="000C5965" w:rsidP="00D10BD1">
      <w:r w:rsidRPr="000C5965">
        <w:t xml:space="preserve">Temeljne litološke formacije na lišanskim lokacijama sačinjavaju naslage vapnenaca, lapora i konglomerata. Djelomično je obuhvaćen prostor Trolokve kojeg čine barski i jezerski sedimenti: pijesak i mulj, a močvarno je područje posljedica nepropusnosti muljevite podloge. </w:t>
      </w:r>
      <w:r w:rsidRPr="000C5965">
        <w:lastRenderedPageBreak/>
        <w:t>Neznatni udio pripada deluviju tj. naslagama šljunka i pijeska koji su nastali trošenjem stijena pri transportu i sedimentaciji. Ravne kotare i Bukovicu razlikuju i hidrogeolozi. U Bukovici gotovo nema površinskih tokova, plodnog je tla vrlo malo, a njene podzemne vode uglavnom otječu u Karinsko more, te prema Zrmanji i Krki. Radi se o području izuzetno niske naseljenosti (8 st/km²). Ravni kotari bogati su i nadzemnim bujičnim i podzemnim tokovima. Radi se o izuzetno plodnom tlu s višom naseljenošću od Bukovice (31 st/km²). To je ujedno i jedan od poljoprivredno najvrjednijih prostora u Dalmaciji i Hrvatskoj uopće. Lišane zauzimaju 30,20 od 568,35 km² Ravnih kotara (bez naselja Dobropoljci) i 19,23 od 525,95 km² Bukovice (naselje Dobropoljci). Preostali dio Ravnih kotara zauzimaju Benkovac (357,81 km²) te Stankovci, Polača, Škabrnja i Poličnik (ukupno 180,34 km²). Ostatak Bukovice zauzimaju Grad Benkovac (158,38 km²) te Obrovac (348,34 km²).</w:t>
      </w:r>
      <w:r>
        <w:rPr>
          <w:rStyle w:val="FootnoteReference"/>
        </w:rPr>
        <w:footnoteReference w:id="1"/>
      </w:r>
    </w:p>
    <w:p w14:paraId="3E2CC3D3" w14:textId="059D840C" w:rsidR="000D496D" w:rsidRPr="000C5965" w:rsidRDefault="00D10BD1" w:rsidP="000D496D">
      <w:pPr>
        <w:rPr>
          <w:i/>
        </w:rPr>
      </w:pPr>
      <w:r w:rsidRPr="000C5965">
        <w:rPr>
          <w:i/>
        </w:rPr>
        <w:t>Biljni pokrov</w:t>
      </w:r>
    </w:p>
    <w:p w14:paraId="63D87FE1" w14:textId="4EE31319" w:rsidR="00626B8B" w:rsidRPr="000C5965" w:rsidRDefault="000C5965" w:rsidP="000D496D">
      <w:r w:rsidRPr="000C5965">
        <w:t>U ukupnom razvoju i korištenju resursa Lišana poljoprivreda je jedan od primarnih i strateških pravaca razvoja, te zajedno s turizmom mora odigrati presudnu ulogu. I u prostornom planu Zadarske županije je dan naglasak na ovu djelatnost te se prema njemu Lišane nalaze na prostoru čija je osnovna karakteristika intenzivna poljoprivreda (fizički centar: Benkovac).</w:t>
      </w:r>
    </w:p>
    <w:p w14:paraId="7860780D" w14:textId="4C6CB5C3" w:rsidR="000C5965" w:rsidRPr="000C5965" w:rsidRDefault="000C5965" w:rsidP="000D496D">
      <w:r w:rsidRPr="000C5965">
        <w:t>Većina obradivih poljoprivrednih površina na području Lišana nosi oznaku P-2. To su umjereno pogodna tla, s ograničenjima koja umjereno ugrožavaju produktivnost, dobit i primjenu navodnjavanja. Tla klase P-1 (Trolokva) su pogodna tla bez značajnih ograničenja za navodnjavanje ili s ograničenjima koja neće značajno utjecati na produktivnost, dobit i primjenu navodnjavanja.</w:t>
      </w:r>
    </w:p>
    <w:p w14:paraId="0185E032" w14:textId="453A2B2A" w:rsidR="000C5965" w:rsidRPr="000C5965" w:rsidRDefault="000C5965" w:rsidP="000D496D">
      <w:r w:rsidRPr="000C5965">
        <w:t>Nažalost, ne postoje sustavna i objektivizirana istraživanja o stanju tala na području Općine. No, veći dio postojećih 1709,79 hektara obradivih poljoprivrednih površina na području Lišana više od 25 godina nije tretiran pesticidima i herbicidima te je kao takav izuzetno pogodan za ekološku poljoprivredu za kojom trenutno na tržištu vlada velika potražnja. Najveći dio nekadašnjih velikih i često malaričnih močvara i blata u Trolokvama, isušen je i pretvoren u plodne površine. U skladu sa klimatskim, reljefnim i pedološkim uvjetima od kultiviranih biljaka najbolje uspijevaju bademi, orasi i smokve. Područjem Općine prevladava makija degradirana dugotrajnim krčenjem, sječom i stočarenjem (šikara, šibljak i kamenjar).</w:t>
      </w:r>
    </w:p>
    <w:p w14:paraId="0C128F75" w14:textId="77777777" w:rsidR="00E62A42" w:rsidRPr="00E15D71" w:rsidRDefault="00E62A42" w:rsidP="00E62A42">
      <w:pPr>
        <w:spacing w:before="120" w:after="120"/>
        <w:rPr>
          <w:i/>
          <w:u w:val="single"/>
          <w:lang w:eastAsia="hr-HR"/>
        </w:rPr>
      </w:pPr>
      <w:r w:rsidRPr="00E15D71">
        <w:rPr>
          <w:i/>
          <w:u w:val="single"/>
          <w:lang w:eastAsia="hr-HR"/>
        </w:rPr>
        <w:t>Klima</w:t>
      </w:r>
      <w:r w:rsidR="00C60768" w:rsidRPr="00E15D71">
        <w:rPr>
          <w:i/>
          <w:u w:val="single"/>
          <w:lang w:eastAsia="hr-HR"/>
        </w:rPr>
        <w:t>tske karakteristike</w:t>
      </w:r>
    </w:p>
    <w:p w14:paraId="53540AFD" w14:textId="1FA22F77" w:rsidR="00C60768" w:rsidRDefault="000C5965" w:rsidP="00894BDE">
      <w:pPr>
        <w:spacing w:before="0" w:after="120"/>
        <w:rPr>
          <w:color w:val="auto"/>
        </w:rPr>
      </w:pPr>
      <w:r w:rsidRPr="000C5965">
        <w:rPr>
          <w:color w:val="auto"/>
        </w:rPr>
        <w:t xml:space="preserve">U ocjeni klimatskih prilika područja Lišana Ostrovičkih značajne su kako planine u zaleđu tako i more (zračna udaljenost od mora iznosi oko 18 km). Područje Lišana Ostrovičkih, stoga, ima klimatska obilježja sredozemne klime s izraženim kontinentalnim utjecajem, koji se očituje u sušnijim i vrućim ljetima, te blagim zimama koje su u Bukovici i Ravnim kotarima nešto hladnije nego na obali i otocima. Opću cirkulaciju zraka obilježava znatna vjetrovitost. Izraženi su kontinentalni vjetrovi. Najčešći vjetar je hladnija i suha bura, sjevernog i sjeveroistočnog pravca te topliji i vlažniji jugo, južnog i jogo-istočnog pravca. Zbog ravnine prostora i nedostatka reljefnih prepreka vjetrovi često imaju velike brzine, osobito bura. Strujanja maestrala ne dopiru do ovog prostora pa su ljetne vrućine jake i neugodne. Za općinu Lišane Ostrovičke ne postoje izmjereni pokazatelji. U nastavku, stoga, navodimo temperaturu izmjerenu u obližnjem Benkovcu. Srednja temperatura u Benkovcu u siječnju je tako, primjerice, 5,1 stupnjeva, u srpnju oko 23,3 stupnjeva, a srednja godišnja temperatura je 13,8 stupnja. Broj studenih i </w:t>
      </w:r>
      <w:r w:rsidRPr="000C5965">
        <w:rPr>
          <w:color w:val="auto"/>
        </w:rPr>
        <w:lastRenderedPageBreak/>
        <w:t>hladnih dana u obližnjem Benkovcu je zanemariv, a srednje dnevne temperature iznad 15 stupnjeva traju oko šest mjeseci. U zimskoj polovici godine (jesen</w:t>
      </w:r>
      <w:r w:rsidRPr="000C5965">
        <w:rPr>
          <w:rFonts w:ascii="Cambria Math" w:hAnsi="Cambria Math" w:cs="Cambria Math"/>
          <w:color w:val="auto"/>
        </w:rPr>
        <w:t>‐</w:t>
      </w:r>
      <w:r w:rsidRPr="000C5965">
        <w:rPr>
          <w:color w:val="auto"/>
        </w:rPr>
        <w:t>zima) padne gotovo 2/3 oborina tako da ljetni dio godine oskudijeva kišom što izaziva česte suše. Prosjek se kreće oko 800 mm godišnje. No, problem suše u novijem razdoblju na području Lišana Ostrovičkih manje dolazi do izražaja i zbog smanjene ratarske i stočarske proizvodnje. Trajanje sunčeva sjaja (insolacije), izraženo kroz prosječan broj sunčanih sati godišnje, može se tako samo pretpostavljati na osnovi nekih pokazatelja za obližnje postaje gdje se ona mjeri (npr. Zadar 2475 h/god, Šibenik 2611 h/god) te bi se, logično je pretpostaviti, kretao oko 2450 h/god.</w:t>
      </w:r>
    </w:p>
    <w:p w14:paraId="2C03B70E" w14:textId="77777777" w:rsidR="0087373B" w:rsidRPr="000C5965" w:rsidRDefault="0087373B" w:rsidP="00894BDE">
      <w:pPr>
        <w:spacing w:before="0" w:after="120"/>
        <w:rPr>
          <w:color w:val="auto"/>
        </w:rPr>
      </w:pPr>
    </w:p>
    <w:p w14:paraId="5A367914" w14:textId="77777777" w:rsidR="00C149D6" w:rsidRPr="00E15D71" w:rsidRDefault="0011345B" w:rsidP="00CC45B3">
      <w:pPr>
        <w:pStyle w:val="Heading3"/>
      </w:pPr>
      <w:bookmarkStart w:id="13" w:name="_Toc9596575"/>
      <w:bookmarkStart w:id="14" w:name="_Toc127882913"/>
      <w:r w:rsidRPr="00E15D71">
        <w:t xml:space="preserve">2.1.2 </w:t>
      </w:r>
      <w:r w:rsidR="004464CA" w:rsidRPr="00E15D71">
        <w:t>Broj stanovnika</w:t>
      </w:r>
      <w:bookmarkEnd w:id="13"/>
      <w:bookmarkEnd w:id="14"/>
    </w:p>
    <w:p w14:paraId="343AC207" w14:textId="69FC3024" w:rsidR="00626B8B" w:rsidRDefault="00626B8B" w:rsidP="004464CA">
      <w:pPr>
        <w:autoSpaceDE w:val="0"/>
        <w:spacing w:before="120" w:after="120"/>
      </w:pPr>
      <w:r w:rsidRPr="00626B8B">
        <w:t>Prema Popisu stanovnika iz 20</w:t>
      </w:r>
      <w:r w:rsidR="00C32879">
        <w:t>2</w:t>
      </w:r>
      <w:r w:rsidRPr="00626B8B">
        <w:t xml:space="preserve">1. godine na području Općine živi </w:t>
      </w:r>
      <w:r w:rsidR="00C32879">
        <w:t>593</w:t>
      </w:r>
      <w:r w:rsidRPr="00626B8B">
        <w:t xml:space="preserve"> stanovnika (0,0</w:t>
      </w:r>
      <w:r w:rsidR="006B0817">
        <w:t>1</w:t>
      </w:r>
      <w:r w:rsidRPr="00626B8B">
        <w:t xml:space="preserve">% stanovnika RH), odnosno </w:t>
      </w:r>
      <w:r w:rsidR="006B0817">
        <w:t>0,37</w:t>
      </w:r>
      <w:r w:rsidRPr="00626B8B">
        <w:t>% stanovnika Zadarske županije</w:t>
      </w:r>
      <w:r w:rsidR="006B0817">
        <w:t>.</w:t>
      </w:r>
    </w:p>
    <w:p w14:paraId="20DFE86B" w14:textId="4D325092" w:rsidR="004464CA" w:rsidRPr="00E15D71" w:rsidRDefault="00E15D71" w:rsidP="004464CA">
      <w:pPr>
        <w:autoSpaceDE w:val="0"/>
        <w:spacing w:before="120" w:after="120"/>
        <w:rPr>
          <w:lang w:eastAsia="hr-HR"/>
        </w:rPr>
      </w:pPr>
      <w:r w:rsidRPr="00E15D71">
        <w:rPr>
          <w:lang w:eastAsia="hr-HR"/>
        </w:rPr>
        <w:t>U sljedećoj</w:t>
      </w:r>
      <w:r w:rsidR="009E34A5" w:rsidRPr="00E15D71">
        <w:rPr>
          <w:lang w:eastAsia="hr-HR"/>
        </w:rPr>
        <w:t xml:space="preserve"> tablic</w:t>
      </w:r>
      <w:r w:rsidRPr="00E15D71">
        <w:rPr>
          <w:lang w:eastAsia="hr-HR"/>
        </w:rPr>
        <w:t>i</w:t>
      </w:r>
      <w:r w:rsidR="004464CA" w:rsidRPr="00E15D71">
        <w:rPr>
          <w:lang w:eastAsia="hr-HR"/>
        </w:rPr>
        <w:t xml:space="preserve"> prikazan je broj stanovnika po naseljima</w:t>
      </w:r>
      <w:r w:rsidRPr="00E15D71">
        <w:rPr>
          <w:lang w:eastAsia="hr-HR"/>
        </w:rPr>
        <w:t xml:space="preserve"> Općine</w:t>
      </w:r>
      <w:r w:rsidR="004464CA" w:rsidRPr="00E15D71">
        <w:rPr>
          <w:lang w:eastAsia="hr-HR"/>
        </w:rPr>
        <w:t>.</w:t>
      </w:r>
    </w:p>
    <w:p w14:paraId="48E40CBD" w14:textId="6C81468C" w:rsidR="0096513A" w:rsidRPr="0033567A" w:rsidRDefault="0096513A" w:rsidP="004C511F">
      <w:pPr>
        <w:pStyle w:val="Caption"/>
      </w:pPr>
      <w:r w:rsidRPr="0033567A">
        <w:t xml:space="preserve">Tablica </w:t>
      </w:r>
      <w:r w:rsidR="003670C2" w:rsidRPr="0033567A">
        <w:rPr>
          <w:noProof/>
        </w:rPr>
        <w:fldChar w:fldCharType="begin"/>
      </w:r>
      <w:r w:rsidR="006C333A" w:rsidRPr="0033567A">
        <w:rPr>
          <w:noProof/>
        </w:rPr>
        <w:instrText xml:space="preserve"> SEQ Tabela \* ARABIC </w:instrText>
      </w:r>
      <w:r w:rsidR="003670C2" w:rsidRPr="0033567A">
        <w:rPr>
          <w:noProof/>
        </w:rPr>
        <w:fldChar w:fldCharType="separate"/>
      </w:r>
      <w:r w:rsidR="00DD0006">
        <w:rPr>
          <w:noProof/>
        </w:rPr>
        <w:t>1</w:t>
      </w:r>
      <w:r w:rsidR="003670C2" w:rsidRPr="0033567A">
        <w:rPr>
          <w:noProof/>
        </w:rPr>
        <w:fldChar w:fldCharType="end"/>
      </w:r>
      <w:r w:rsidRPr="0033567A">
        <w:t xml:space="preserve">. Broj stanovnika </w:t>
      </w:r>
      <w:r w:rsidR="0033567A" w:rsidRPr="0033567A">
        <w:t xml:space="preserve">Općine </w:t>
      </w:r>
      <w:r w:rsidR="006B0817">
        <w:t>Lišane Ostrovičke</w:t>
      </w:r>
      <w:r w:rsidR="00626B8B">
        <w:t xml:space="preserve"> </w:t>
      </w:r>
      <w:r w:rsidRPr="0033567A">
        <w:t>po naseljima</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CellMar>
          <w:left w:w="0" w:type="dxa"/>
          <w:right w:w="0" w:type="dxa"/>
        </w:tblCellMar>
        <w:tblLook w:val="0000" w:firstRow="0" w:lastRow="0" w:firstColumn="0" w:lastColumn="0" w:noHBand="0" w:noVBand="0"/>
      </w:tblPr>
      <w:tblGrid>
        <w:gridCol w:w="1413"/>
        <w:gridCol w:w="2977"/>
        <w:gridCol w:w="2056"/>
      </w:tblGrid>
      <w:tr w:rsidR="0033567A" w:rsidRPr="0033567A" w14:paraId="563CC38E" w14:textId="77777777" w:rsidTr="00EA7F84">
        <w:trPr>
          <w:tblHeader/>
          <w:jc w:val="center"/>
        </w:trPr>
        <w:tc>
          <w:tcPr>
            <w:tcW w:w="1413" w:type="dxa"/>
            <w:vAlign w:val="center"/>
          </w:tcPr>
          <w:p w14:paraId="6FC98D84" w14:textId="77777777" w:rsidR="0033567A" w:rsidRPr="0033567A" w:rsidRDefault="007805DF" w:rsidP="00EA7F84">
            <w:pPr>
              <w:spacing w:before="100" w:beforeAutospacing="1" w:after="100" w:afterAutospacing="1" w:line="360" w:lineRule="auto"/>
              <w:jc w:val="center"/>
              <w:rPr>
                <w:b/>
                <w:bCs/>
                <w:color w:val="000000"/>
                <w:sz w:val="20"/>
                <w:szCs w:val="20"/>
              </w:rPr>
            </w:pPr>
            <w:r>
              <w:rPr>
                <w:b/>
                <w:bCs/>
                <w:color w:val="000000"/>
                <w:sz w:val="20"/>
                <w:szCs w:val="20"/>
              </w:rPr>
              <w:t>REDNI BROJ</w:t>
            </w:r>
          </w:p>
        </w:tc>
        <w:tc>
          <w:tcPr>
            <w:tcW w:w="2977" w:type="dxa"/>
            <w:shd w:val="clear" w:color="auto" w:fill="auto"/>
            <w:vAlign w:val="center"/>
          </w:tcPr>
          <w:p w14:paraId="2246FF82" w14:textId="77777777" w:rsidR="0033567A" w:rsidRPr="0033567A" w:rsidRDefault="007805DF" w:rsidP="00EA7F84">
            <w:pPr>
              <w:spacing w:before="100" w:beforeAutospacing="1" w:after="100" w:afterAutospacing="1" w:line="360" w:lineRule="auto"/>
              <w:jc w:val="center"/>
              <w:rPr>
                <w:b/>
                <w:color w:val="000000"/>
                <w:sz w:val="20"/>
                <w:szCs w:val="20"/>
              </w:rPr>
            </w:pPr>
            <w:r w:rsidRPr="0033567A">
              <w:rPr>
                <w:b/>
                <w:bCs/>
                <w:color w:val="000000"/>
                <w:sz w:val="20"/>
                <w:szCs w:val="20"/>
              </w:rPr>
              <w:t>NASELJE</w:t>
            </w:r>
          </w:p>
        </w:tc>
        <w:tc>
          <w:tcPr>
            <w:tcW w:w="2056" w:type="dxa"/>
            <w:shd w:val="clear" w:color="auto" w:fill="auto"/>
            <w:vAlign w:val="center"/>
          </w:tcPr>
          <w:p w14:paraId="18C4F020" w14:textId="77777777" w:rsidR="0033567A" w:rsidRPr="0033567A" w:rsidRDefault="007805DF" w:rsidP="00EA7F84">
            <w:pPr>
              <w:spacing w:before="0" w:after="0" w:line="360" w:lineRule="auto"/>
              <w:jc w:val="center"/>
              <w:rPr>
                <w:rFonts w:eastAsia="Calibri"/>
                <w:b/>
                <w:color w:val="000000"/>
                <w:sz w:val="20"/>
                <w:szCs w:val="20"/>
              </w:rPr>
            </w:pPr>
            <w:r>
              <w:rPr>
                <w:rFonts w:eastAsia="Calibri"/>
                <w:b/>
                <w:color w:val="000000"/>
                <w:sz w:val="20"/>
                <w:szCs w:val="20"/>
              </w:rPr>
              <w:t>BROJ STANOVNIKA</w:t>
            </w:r>
          </w:p>
        </w:tc>
      </w:tr>
      <w:tr w:rsidR="0033567A" w:rsidRPr="0033567A" w14:paraId="641E2466" w14:textId="77777777" w:rsidTr="00EA7F84">
        <w:trPr>
          <w:jc w:val="center"/>
        </w:trPr>
        <w:tc>
          <w:tcPr>
            <w:tcW w:w="1413" w:type="dxa"/>
            <w:vAlign w:val="center"/>
          </w:tcPr>
          <w:p w14:paraId="742706CF" w14:textId="77777777" w:rsidR="0033567A" w:rsidRPr="0033567A" w:rsidRDefault="0033567A" w:rsidP="00EA7F84">
            <w:pPr>
              <w:spacing w:before="0" w:after="0" w:line="360" w:lineRule="auto"/>
              <w:jc w:val="center"/>
              <w:rPr>
                <w:color w:val="000000"/>
                <w:sz w:val="20"/>
                <w:szCs w:val="20"/>
              </w:rPr>
            </w:pPr>
            <w:r>
              <w:rPr>
                <w:color w:val="000000"/>
                <w:sz w:val="20"/>
                <w:szCs w:val="20"/>
              </w:rPr>
              <w:t>1.</w:t>
            </w:r>
          </w:p>
        </w:tc>
        <w:tc>
          <w:tcPr>
            <w:tcW w:w="2977" w:type="dxa"/>
            <w:shd w:val="clear" w:color="auto" w:fill="auto"/>
            <w:vAlign w:val="center"/>
          </w:tcPr>
          <w:p w14:paraId="183D2671" w14:textId="6416EC7C" w:rsidR="0033567A" w:rsidRPr="0033567A" w:rsidRDefault="006B0817" w:rsidP="00EA7F84">
            <w:pPr>
              <w:spacing w:before="0" w:after="0" w:line="360" w:lineRule="auto"/>
              <w:jc w:val="center"/>
              <w:rPr>
                <w:color w:val="000000"/>
                <w:sz w:val="20"/>
                <w:szCs w:val="20"/>
              </w:rPr>
            </w:pPr>
            <w:r>
              <w:rPr>
                <w:color w:val="000000"/>
                <w:sz w:val="20"/>
                <w:szCs w:val="20"/>
              </w:rPr>
              <w:t>Dobropoljci</w:t>
            </w:r>
          </w:p>
        </w:tc>
        <w:tc>
          <w:tcPr>
            <w:tcW w:w="2056" w:type="dxa"/>
            <w:shd w:val="clear" w:color="auto" w:fill="auto"/>
            <w:vAlign w:val="center"/>
          </w:tcPr>
          <w:p w14:paraId="7CF87E9C" w14:textId="3A83D139" w:rsidR="0033567A" w:rsidRPr="0033567A" w:rsidRDefault="006B0817" w:rsidP="00EA7F84">
            <w:pPr>
              <w:spacing w:before="0" w:after="0" w:line="360" w:lineRule="auto"/>
              <w:jc w:val="center"/>
              <w:rPr>
                <w:color w:val="000000"/>
                <w:sz w:val="20"/>
                <w:szCs w:val="20"/>
              </w:rPr>
            </w:pPr>
            <w:r>
              <w:rPr>
                <w:color w:val="000000"/>
                <w:sz w:val="20"/>
                <w:szCs w:val="20"/>
              </w:rPr>
              <w:t>23</w:t>
            </w:r>
          </w:p>
        </w:tc>
      </w:tr>
      <w:tr w:rsidR="0033567A" w:rsidRPr="0033567A" w14:paraId="7678C88A" w14:textId="77777777" w:rsidTr="00EA7F84">
        <w:trPr>
          <w:jc w:val="center"/>
        </w:trPr>
        <w:tc>
          <w:tcPr>
            <w:tcW w:w="1413" w:type="dxa"/>
            <w:vAlign w:val="center"/>
          </w:tcPr>
          <w:p w14:paraId="73675576" w14:textId="77777777" w:rsidR="0033567A" w:rsidRPr="0033567A" w:rsidRDefault="0033567A" w:rsidP="00EA7F84">
            <w:pPr>
              <w:spacing w:before="0" w:after="0" w:line="360" w:lineRule="auto"/>
              <w:jc w:val="center"/>
              <w:rPr>
                <w:color w:val="000000"/>
                <w:sz w:val="20"/>
                <w:szCs w:val="20"/>
              </w:rPr>
            </w:pPr>
            <w:r>
              <w:rPr>
                <w:color w:val="000000"/>
                <w:sz w:val="20"/>
                <w:szCs w:val="20"/>
              </w:rPr>
              <w:t>2.</w:t>
            </w:r>
          </w:p>
        </w:tc>
        <w:tc>
          <w:tcPr>
            <w:tcW w:w="2977" w:type="dxa"/>
            <w:shd w:val="clear" w:color="auto" w:fill="auto"/>
            <w:vAlign w:val="center"/>
          </w:tcPr>
          <w:p w14:paraId="5E468C19" w14:textId="38D412F2" w:rsidR="0033567A" w:rsidRPr="0033567A" w:rsidRDefault="006B0817" w:rsidP="00EA7F84">
            <w:pPr>
              <w:spacing w:before="0" w:after="0" w:line="360" w:lineRule="auto"/>
              <w:jc w:val="center"/>
              <w:rPr>
                <w:color w:val="000000"/>
                <w:sz w:val="20"/>
                <w:szCs w:val="20"/>
              </w:rPr>
            </w:pPr>
            <w:r>
              <w:rPr>
                <w:color w:val="000000"/>
                <w:sz w:val="20"/>
                <w:szCs w:val="20"/>
              </w:rPr>
              <w:t>Lišane Ostrovičke</w:t>
            </w:r>
          </w:p>
        </w:tc>
        <w:tc>
          <w:tcPr>
            <w:tcW w:w="2056" w:type="dxa"/>
            <w:shd w:val="clear" w:color="auto" w:fill="auto"/>
            <w:vAlign w:val="center"/>
          </w:tcPr>
          <w:p w14:paraId="53797B37" w14:textId="58E11934" w:rsidR="0033567A" w:rsidRPr="0033567A" w:rsidRDefault="006B0817" w:rsidP="00EA7F84">
            <w:pPr>
              <w:spacing w:before="0" w:after="0" w:line="360" w:lineRule="auto"/>
              <w:jc w:val="center"/>
              <w:rPr>
                <w:color w:val="000000"/>
                <w:sz w:val="20"/>
                <w:szCs w:val="20"/>
              </w:rPr>
            </w:pPr>
            <w:r>
              <w:rPr>
                <w:color w:val="000000"/>
                <w:sz w:val="20"/>
                <w:szCs w:val="20"/>
              </w:rPr>
              <w:t>509</w:t>
            </w:r>
          </w:p>
        </w:tc>
      </w:tr>
      <w:tr w:rsidR="006B0817" w:rsidRPr="0033567A" w14:paraId="185BF25B" w14:textId="77777777" w:rsidTr="00EA7F84">
        <w:trPr>
          <w:jc w:val="center"/>
        </w:trPr>
        <w:tc>
          <w:tcPr>
            <w:tcW w:w="1413" w:type="dxa"/>
            <w:vAlign w:val="center"/>
          </w:tcPr>
          <w:p w14:paraId="05E76B48" w14:textId="6C7CB780" w:rsidR="006B0817" w:rsidRDefault="006B0817" w:rsidP="00EA7F84">
            <w:pPr>
              <w:spacing w:before="0" w:after="0" w:line="360" w:lineRule="auto"/>
              <w:jc w:val="center"/>
              <w:rPr>
                <w:color w:val="000000"/>
                <w:sz w:val="20"/>
                <w:szCs w:val="20"/>
              </w:rPr>
            </w:pPr>
            <w:r>
              <w:rPr>
                <w:color w:val="000000"/>
                <w:sz w:val="20"/>
                <w:szCs w:val="20"/>
              </w:rPr>
              <w:t>3.</w:t>
            </w:r>
          </w:p>
        </w:tc>
        <w:tc>
          <w:tcPr>
            <w:tcW w:w="2977" w:type="dxa"/>
            <w:shd w:val="clear" w:color="auto" w:fill="auto"/>
            <w:vAlign w:val="center"/>
          </w:tcPr>
          <w:p w14:paraId="1A0B5F2F" w14:textId="1F7FB13C" w:rsidR="006B0817" w:rsidRDefault="006B0817" w:rsidP="00EA7F84">
            <w:pPr>
              <w:spacing w:before="0" w:after="0" w:line="360" w:lineRule="auto"/>
              <w:jc w:val="center"/>
              <w:rPr>
                <w:color w:val="000000"/>
                <w:sz w:val="20"/>
                <w:szCs w:val="20"/>
              </w:rPr>
            </w:pPr>
            <w:r>
              <w:rPr>
                <w:color w:val="000000"/>
                <w:sz w:val="20"/>
                <w:szCs w:val="20"/>
              </w:rPr>
              <w:t>Ostrovica</w:t>
            </w:r>
          </w:p>
        </w:tc>
        <w:tc>
          <w:tcPr>
            <w:tcW w:w="2056" w:type="dxa"/>
            <w:shd w:val="clear" w:color="auto" w:fill="auto"/>
            <w:vAlign w:val="center"/>
          </w:tcPr>
          <w:p w14:paraId="414F4020" w14:textId="22C19AA2" w:rsidR="006B0817" w:rsidRDefault="006B0817" w:rsidP="00EA7F84">
            <w:pPr>
              <w:spacing w:before="0" w:after="0" w:line="360" w:lineRule="auto"/>
              <w:jc w:val="center"/>
              <w:rPr>
                <w:color w:val="000000"/>
                <w:sz w:val="20"/>
                <w:szCs w:val="20"/>
              </w:rPr>
            </w:pPr>
            <w:r>
              <w:rPr>
                <w:color w:val="000000"/>
                <w:sz w:val="20"/>
                <w:szCs w:val="20"/>
              </w:rPr>
              <w:t>61</w:t>
            </w:r>
          </w:p>
        </w:tc>
      </w:tr>
      <w:tr w:rsidR="00683F31" w:rsidRPr="0033567A" w14:paraId="39D56C2E" w14:textId="77777777" w:rsidTr="00EA7F84">
        <w:trPr>
          <w:jc w:val="center"/>
        </w:trPr>
        <w:tc>
          <w:tcPr>
            <w:tcW w:w="4390" w:type="dxa"/>
            <w:gridSpan w:val="2"/>
            <w:vAlign w:val="center"/>
          </w:tcPr>
          <w:p w14:paraId="3D5C37A0" w14:textId="77777777" w:rsidR="00683F31" w:rsidRPr="00683F31" w:rsidRDefault="00683F31" w:rsidP="00EA7F84">
            <w:pPr>
              <w:spacing w:before="100" w:beforeAutospacing="1" w:after="100" w:afterAutospacing="1" w:line="360" w:lineRule="auto"/>
              <w:ind w:left="137" w:right="142"/>
              <w:jc w:val="right"/>
              <w:rPr>
                <w:b/>
                <w:bCs/>
                <w:color w:val="000000"/>
                <w:sz w:val="20"/>
                <w:szCs w:val="20"/>
              </w:rPr>
            </w:pPr>
            <w:r w:rsidRPr="00683F31">
              <w:rPr>
                <w:b/>
                <w:bCs/>
                <w:color w:val="000000"/>
                <w:sz w:val="20"/>
                <w:szCs w:val="20"/>
              </w:rPr>
              <w:t>UKUPNO:</w:t>
            </w:r>
          </w:p>
        </w:tc>
        <w:tc>
          <w:tcPr>
            <w:tcW w:w="2056" w:type="dxa"/>
            <w:shd w:val="clear" w:color="auto" w:fill="auto"/>
            <w:vAlign w:val="center"/>
          </w:tcPr>
          <w:p w14:paraId="15CECE84" w14:textId="1E19A2B7" w:rsidR="00683F31" w:rsidRPr="00683F31" w:rsidRDefault="006B0817" w:rsidP="00EA7F84">
            <w:pPr>
              <w:spacing w:before="100" w:beforeAutospacing="1" w:after="100" w:afterAutospacing="1" w:line="360" w:lineRule="auto"/>
              <w:jc w:val="center"/>
              <w:rPr>
                <w:b/>
                <w:color w:val="000000"/>
                <w:sz w:val="20"/>
                <w:szCs w:val="20"/>
              </w:rPr>
            </w:pPr>
            <w:r>
              <w:rPr>
                <w:b/>
                <w:color w:val="000000"/>
                <w:sz w:val="20"/>
                <w:szCs w:val="20"/>
              </w:rPr>
              <w:t>593</w:t>
            </w:r>
          </w:p>
        </w:tc>
      </w:tr>
    </w:tbl>
    <w:p w14:paraId="4BA3EC77" w14:textId="4EAAFCE4" w:rsidR="0033567A" w:rsidRDefault="0033567A" w:rsidP="0033567A">
      <w:pPr>
        <w:jc w:val="center"/>
        <w:rPr>
          <w:rFonts w:eastAsiaTheme="minorHAnsi"/>
          <w:bCs/>
          <w:color w:val="54883D"/>
          <w:sz w:val="20"/>
          <w:szCs w:val="18"/>
          <w:lang w:bidi="en-US"/>
        </w:rPr>
      </w:pPr>
      <w:r w:rsidRPr="0033567A">
        <w:rPr>
          <w:rFonts w:eastAsiaTheme="minorHAnsi"/>
          <w:bCs/>
          <w:color w:val="54883D"/>
          <w:sz w:val="20"/>
          <w:szCs w:val="18"/>
          <w:lang w:bidi="en-US"/>
        </w:rPr>
        <w:t>Izvor: DZS, Popis stanovništva 20</w:t>
      </w:r>
      <w:r w:rsidR="00C32879">
        <w:rPr>
          <w:rFonts w:eastAsiaTheme="minorHAnsi"/>
          <w:bCs/>
          <w:color w:val="54883D"/>
          <w:sz w:val="20"/>
          <w:szCs w:val="18"/>
          <w:lang w:bidi="en-US"/>
        </w:rPr>
        <w:t>2</w:t>
      </w:r>
      <w:r w:rsidRPr="0033567A">
        <w:rPr>
          <w:rFonts w:eastAsiaTheme="minorHAnsi"/>
          <w:bCs/>
          <w:color w:val="54883D"/>
          <w:sz w:val="20"/>
          <w:szCs w:val="18"/>
          <w:lang w:bidi="en-US"/>
        </w:rPr>
        <w:t>1.</w:t>
      </w:r>
    </w:p>
    <w:p w14:paraId="6AB35D35" w14:textId="77777777" w:rsidR="00683F31" w:rsidRPr="0033567A" w:rsidRDefault="00683F31" w:rsidP="0033567A">
      <w:pPr>
        <w:jc w:val="center"/>
        <w:rPr>
          <w:rFonts w:eastAsiaTheme="minorHAnsi"/>
          <w:bCs/>
          <w:color w:val="54883D"/>
          <w:sz w:val="20"/>
          <w:szCs w:val="18"/>
          <w:lang w:bidi="en-US"/>
        </w:rPr>
      </w:pPr>
    </w:p>
    <w:p w14:paraId="7E0B9B22" w14:textId="77777777" w:rsidR="004464CA" w:rsidRPr="0033567A" w:rsidRDefault="0011345B" w:rsidP="00CC45B3">
      <w:pPr>
        <w:pStyle w:val="Heading3"/>
      </w:pPr>
      <w:bookmarkStart w:id="15" w:name="_Toc9596576"/>
      <w:bookmarkStart w:id="16" w:name="_Toc127882914"/>
      <w:r w:rsidRPr="0033567A">
        <w:t xml:space="preserve">2.1.3 </w:t>
      </w:r>
      <w:r w:rsidR="00894BDE" w:rsidRPr="0033567A">
        <w:t>Gustoća naseljenosti</w:t>
      </w:r>
      <w:bookmarkEnd w:id="15"/>
      <w:bookmarkEnd w:id="16"/>
    </w:p>
    <w:p w14:paraId="4D046D70" w14:textId="326C277B" w:rsidR="00214F63" w:rsidRDefault="00EA7F84" w:rsidP="00621BCE">
      <w:pPr>
        <w:spacing w:before="120" w:after="120"/>
      </w:pPr>
      <w:r w:rsidRPr="00EA7F84">
        <w:t xml:space="preserve">Gustoća stanovnika kao omjer srednjeg broja stanovnika na području Općine </w:t>
      </w:r>
      <w:r w:rsidR="006B0817">
        <w:t>Lišane Ostrovičke</w:t>
      </w:r>
      <w:r w:rsidRPr="00EA7F84">
        <w:t xml:space="preserve"> iznosi </w:t>
      </w:r>
      <w:r w:rsidR="006B0817">
        <w:t>11,87</w:t>
      </w:r>
      <w:r w:rsidRPr="00EA7F84">
        <w:t xml:space="preserve"> st/km</w:t>
      </w:r>
      <w:r w:rsidRPr="00EA7F84">
        <w:rPr>
          <w:vertAlign w:val="superscript"/>
        </w:rPr>
        <w:t>2</w:t>
      </w:r>
      <w:r w:rsidRPr="00EA7F84">
        <w:t xml:space="preserve"> u 20</w:t>
      </w:r>
      <w:r w:rsidR="006B0817">
        <w:t>2</w:t>
      </w:r>
      <w:r w:rsidRPr="00EA7F84">
        <w:t xml:space="preserve">1. godini što je </w:t>
      </w:r>
      <w:r w:rsidR="008A6547">
        <w:t>manje</w:t>
      </w:r>
      <w:r w:rsidRPr="00EA7F84">
        <w:t xml:space="preserve"> od gustoće naseljenosti na državnoj razini (</w:t>
      </w:r>
      <w:r w:rsidR="006B0817">
        <w:t>68,41</w:t>
      </w:r>
      <w:r w:rsidRPr="00EA7F84">
        <w:t>)</w:t>
      </w:r>
      <w:r w:rsidR="00A65C1D">
        <w:t xml:space="preserve"> kao i na županijskoj razini (</w:t>
      </w:r>
      <w:r w:rsidR="006B0817">
        <w:t>43,81</w:t>
      </w:r>
      <w:r w:rsidR="00A65C1D">
        <w:t>)</w:t>
      </w:r>
      <w:r w:rsidRPr="00EA7F84">
        <w:t xml:space="preserve">. </w:t>
      </w:r>
    </w:p>
    <w:p w14:paraId="196B8DCB" w14:textId="77777777" w:rsidR="00EA7F84" w:rsidRPr="00683F31" w:rsidRDefault="00EA7F84" w:rsidP="00621BCE">
      <w:pPr>
        <w:spacing w:before="120" w:after="120"/>
      </w:pPr>
    </w:p>
    <w:p w14:paraId="3DE75321" w14:textId="77777777" w:rsidR="00C90C95" w:rsidRPr="00683F31" w:rsidRDefault="0011345B" w:rsidP="00CC45B3">
      <w:pPr>
        <w:pStyle w:val="Heading3"/>
      </w:pPr>
      <w:bookmarkStart w:id="17" w:name="_Toc9596577"/>
      <w:bookmarkStart w:id="18" w:name="_Toc127882915"/>
      <w:r w:rsidRPr="00683F31">
        <w:t xml:space="preserve">2.1.4 </w:t>
      </w:r>
      <w:r w:rsidR="005047CE" w:rsidRPr="00683F31">
        <w:t>Razmještaj stanovništva</w:t>
      </w:r>
      <w:bookmarkEnd w:id="17"/>
      <w:bookmarkEnd w:id="18"/>
    </w:p>
    <w:p w14:paraId="6E6CF2FA" w14:textId="7CB7DB4D" w:rsidR="005047CE" w:rsidRPr="00EA7F84" w:rsidRDefault="00621BCE" w:rsidP="008074D4">
      <w:pPr>
        <w:spacing w:before="0"/>
      </w:pPr>
      <w:r w:rsidRPr="00683F31">
        <w:t xml:space="preserve">Populacija od </w:t>
      </w:r>
      <w:r w:rsidR="008A6547">
        <w:t>593</w:t>
      </w:r>
      <w:r w:rsidRPr="00683F31">
        <w:t xml:space="preserve"> stanovnika raspoređena je u </w:t>
      </w:r>
      <w:r w:rsidR="008A6547">
        <w:t>tri</w:t>
      </w:r>
      <w:r w:rsidR="00EA7F84">
        <w:t xml:space="preserve"> naselja. Gustoća naseljenosti naselja </w:t>
      </w:r>
      <w:r w:rsidR="008A6547">
        <w:t>Lišane Ostrovičke</w:t>
      </w:r>
      <w:r w:rsidR="00EA7F84">
        <w:t xml:space="preserve"> iznosi </w:t>
      </w:r>
      <w:r w:rsidR="008A6547">
        <w:t>10,19</w:t>
      </w:r>
      <w:r w:rsidR="00EA7F84">
        <w:t xml:space="preserve"> st/km</w:t>
      </w:r>
      <w:r w:rsidR="00EA7F84" w:rsidRPr="00EA7F84">
        <w:rPr>
          <w:vertAlign w:val="superscript"/>
        </w:rPr>
        <w:t>2</w:t>
      </w:r>
      <w:r w:rsidR="00EA7F84">
        <w:t xml:space="preserve">, </w:t>
      </w:r>
      <w:r w:rsidR="008A6547">
        <w:t>gustoća naseljenosti naselja Dobropoljci iznosi 0,46</w:t>
      </w:r>
      <w:r w:rsidR="008A6547" w:rsidRPr="008A6547">
        <w:t xml:space="preserve"> st/km</w:t>
      </w:r>
      <w:r w:rsidR="008A6547" w:rsidRPr="008A6547">
        <w:rPr>
          <w:vertAlign w:val="superscript"/>
        </w:rPr>
        <w:t>2</w:t>
      </w:r>
      <w:r w:rsidR="008A6547">
        <w:t xml:space="preserve">, </w:t>
      </w:r>
      <w:r w:rsidR="00EA7F84">
        <w:t xml:space="preserve">dok gustoća naseljenosti za naselje </w:t>
      </w:r>
      <w:r w:rsidR="008A6547">
        <w:t>Ostrovica</w:t>
      </w:r>
      <w:r w:rsidR="00EA7F84">
        <w:t xml:space="preserve"> iznosi </w:t>
      </w:r>
      <w:r w:rsidR="008A6547">
        <w:t>1,22</w:t>
      </w:r>
      <w:r w:rsidR="00EA7F84">
        <w:t xml:space="preserve"> st/km</w:t>
      </w:r>
      <w:r w:rsidR="00EA7F84" w:rsidRPr="00EA7F84">
        <w:rPr>
          <w:vertAlign w:val="superscript"/>
        </w:rPr>
        <w:t>2</w:t>
      </w:r>
      <w:r w:rsidR="00EA7F84">
        <w:t>.</w:t>
      </w:r>
    </w:p>
    <w:p w14:paraId="64B2406D" w14:textId="77777777" w:rsidR="00BC4467" w:rsidRPr="000039B3" w:rsidRDefault="00BC4467" w:rsidP="00621BCE">
      <w:pPr>
        <w:spacing w:before="0" w:after="0"/>
        <w:rPr>
          <w:noProof/>
          <w:highlight w:val="yellow"/>
          <w:lang w:eastAsia="hr-HR"/>
        </w:rPr>
      </w:pPr>
    </w:p>
    <w:p w14:paraId="15E0275A" w14:textId="77777777" w:rsidR="008C6987" w:rsidRPr="00972A54" w:rsidRDefault="0011345B" w:rsidP="008C6987">
      <w:pPr>
        <w:pStyle w:val="Heading3"/>
      </w:pPr>
      <w:bookmarkStart w:id="19" w:name="_Toc9596578"/>
      <w:bookmarkStart w:id="20" w:name="_Toc127882916"/>
      <w:r w:rsidRPr="00972A54">
        <w:t xml:space="preserve">2.1.5 </w:t>
      </w:r>
      <w:r w:rsidR="00FC4C22" w:rsidRPr="00972A54">
        <w:t>Spolno-dobna raspodjela stanovništva</w:t>
      </w:r>
      <w:bookmarkEnd w:id="19"/>
      <w:bookmarkEnd w:id="20"/>
    </w:p>
    <w:p w14:paraId="53525F37" w14:textId="1D8F9ACD" w:rsidR="003F59D0" w:rsidRDefault="00064FE8" w:rsidP="00064FE8">
      <w:r w:rsidRPr="00972A54">
        <w:t xml:space="preserve">U ukupnom stanovništvu </w:t>
      </w:r>
      <w:r w:rsidR="00683F31" w:rsidRPr="00972A54">
        <w:t xml:space="preserve">Općine </w:t>
      </w:r>
      <w:r w:rsidR="007C52C8">
        <w:t>Lišane Ostrovičke</w:t>
      </w:r>
      <w:r w:rsidR="00A65C1D">
        <w:t xml:space="preserve"> </w:t>
      </w:r>
      <w:r w:rsidRPr="00972A54">
        <w:t xml:space="preserve">veći udio imaju žene </w:t>
      </w:r>
      <w:r w:rsidR="007260FC">
        <w:t>51,09</w:t>
      </w:r>
      <w:r w:rsidRPr="00972A54">
        <w:t xml:space="preserve">%, odnosno </w:t>
      </w:r>
      <w:r w:rsidR="007260FC">
        <w:t>303</w:t>
      </w:r>
      <w:r w:rsidR="00A65C1D">
        <w:t xml:space="preserve"> žene</w:t>
      </w:r>
      <w:r w:rsidRPr="00972A54">
        <w:t xml:space="preserve">, dok je muškaraca </w:t>
      </w:r>
      <w:r w:rsidR="007260FC">
        <w:t>48,90</w:t>
      </w:r>
      <w:r w:rsidRPr="00972A54">
        <w:t>% (</w:t>
      </w:r>
      <w:r w:rsidR="007260FC">
        <w:t>290</w:t>
      </w:r>
      <w:r w:rsidRPr="00972A54">
        <w:t xml:space="preserve">). </w:t>
      </w:r>
      <w:r w:rsidR="00A65C1D">
        <w:t xml:space="preserve">Na području Općine ima </w:t>
      </w:r>
      <w:r w:rsidR="007260FC">
        <w:t>18,38</w:t>
      </w:r>
      <w:r w:rsidR="00A65C1D">
        <w:t>%</w:t>
      </w:r>
      <w:r w:rsidR="002D2B68" w:rsidRPr="00972A54">
        <w:t xml:space="preserve"> djece i mladih (</w:t>
      </w:r>
      <w:r w:rsidR="007260FC">
        <w:t>109</w:t>
      </w:r>
      <w:r w:rsidR="002D2B68" w:rsidRPr="00972A54">
        <w:t xml:space="preserve"> osob</w:t>
      </w:r>
      <w:r w:rsidR="00972A54" w:rsidRPr="00972A54">
        <w:t>e</w:t>
      </w:r>
      <w:r w:rsidR="002D2B68" w:rsidRPr="00972A54">
        <w:t xml:space="preserve"> do 19 godina starosti), dok je stanovnika starijih od 60 godina </w:t>
      </w:r>
      <w:r w:rsidR="007260FC">
        <w:t>34,06</w:t>
      </w:r>
      <w:r w:rsidR="002D2B68" w:rsidRPr="00972A54">
        <w:t>% (</w:t>
      </w:r>
      <w:r w:rsidR="007260FC">
        <w:t>202</w:t>
      </w:r>
      <w:r w:rsidR="00972A54" w:rsidRPr="00972A54">
        <w:t xml:space="preserve"> osoba</w:t>
      </w:r>
      <w:r w:rsidR="002D2B68" w:rsidRPr="00972A54">
        <w:t xml:space="preserve">). </w:t>
      </w:r>
      <w:r w:rsidR="00A65C1D">
        <w:t>Dobna struktura stanovnika ukazuje</w:t>
      </w:r>
      <w:r w:rsidR="00B662E3">
        <w:t xml:space="preserve"> da na prostoru O</w:t>
      </w:r>
      <w:r w:rsidR="00A65C1D">
        <w:t xml:space="preserve">pćine ima više </w:t>
      </w:r>
      <w:r w:rsidR="007260FC">
        <w:t>starije populacije od djece.</w:t>
      </w:r>
      <w:r w:rsidR="00A65C1D">
        <w:t xml:space="preserve"> </w:t>
      </w:r>
    </w:p>
    <w:p w14:paraId="1A1BB1AD" w14:textId="77777777" w:rsidR="007D5459" w:rsidRDefault="00FC4C22" w:rsidP="00064FE8">
      <w:r w:rsidRPr="00972A54">
        <w:t>Dobna struktura stanovnika prikazana je u sljedećoj tablici:</w:t>
      </w:r>
    </w:p>
    <w:p w14:paraId="7E0E6913" w14:textId="77777777" w:rsidR="0087373B" w:rsidRDefault="0087373B" w:rsidP="002572E7">
      <w:pPr>
        <w:spacing w:before="0" w:line="240" w:lineRule="auto"/>
        <w:jc w:val="center"/>
        <w:rPr>
          <w:rFonts w:eastAsia="Calibri"/>
          <w:bCs/>
          <w:color w:val="54883D"/>
          <w:sz w:val="20"/>
          <w:szCs w:val="20"/>
        </w:rPr>
      </w:pPr>
    </w:p>
    <w:p w14:paraId="6508C9AF" w14:textId="6479F8AC" w:rsidR="00E24C44" w:rsidRPr="00972A54" w:rsidRDefault="00C10817" w:rsidP="002572E7">
      <w:pPr>
        <w:spacing w:before="0" w:line="240" w:lineRule="auto"/>
        <w:jc w:val="center"/>
        <w:rPr>
          <w:color w:val="54883D"/>
          <w:sz w:val="20"/>
          <w:szCs w:val="20"/>
        </w:rPr>
      </w:pPr>
      <w:r w:rsidRPr="00972A54">
        <w:rPr>
          <w:rFonts w:eastAsia="Calibri"/>
          <w:bCs/>
          <w:color w:val="54883D"/>
          <w:sz w:val="20"/>
          <w:szCs w:val="20"/>
        </w:rPr>
        <w:t xml:space="preserve">Tablica </w:t>
      </w:r>
      <w:r w:rsidR="003670C2" w:rsidRPr="00972A54">
        <w:rPr>
          <w:rFonts w:eastAsia="Calibri"/>
          <w:bCs/>
          <w:color w:val="54883D"/>
          <w:sz w:val="20"/>
          <w:szCs w:val="20"/>
        </w:rPr>
        <w:fldChar w:fldCharType="begin"/>
      </w:r>
      <w:r w:rsidRPr="00972A54">
        <w:rPr>
          <w:rFonts w:eastAsia="Calibri"/>
          <w:bCs/>
          <w:color w:val="54883D"/>
          <w:sz w:val="20"/>
          <w:szCs w:val="20"/>
        </w:rPr>
        <w:instrText xml:space="preserve"> SEQ Tabela \* ARABIC </w:instrText>
      </w:r>
      <w:r w:rsidR="003670C2" w:rsidRPr="00972A54">
        <w:rPr>
          <w:rFonts w:eastAsia="Calibri"/>
          <w:bCs/>
          <w:color w:val="54883D"/>
          <w:sz w:val="20"/>
          <w:szCs w:val="20"/>
        </w:rPr>
        <w:fldChar w:fldCharType="separate"/>
      </w:r>
      <w:r w:rsidR="00DD0006">
        <w:rPr>
          <w:rFonts w:eastAsia="Calibri"/>
          <w:bCs/>
          <w:noProof/>
          <w:color w:val="54883D"/>
          <w:sz w:val="20"/>
          <w:szCs w:val="20"/>
        </w:rPr>
        <w:t>2</w:t>
      </w:r>
      <w:r w:rsidR="003670C2" w:rsidRPr="00972A54">
        <w:rPr>
          <w:rFonts w:eastAsia="Calibri"/>
          <w:bCs/>
          <w:noProof/>
          <w:color w:val="54883D"/>
          <w:sz w:val="20"/>
          <w:szCs w:val="20"/>
        </w:rPr>
        <w:fldChar w:fldCharType="end"/>
      </w:r>
      <w:r w:rsidR="002572E7" w:rsidRPr="00972A54">
        <w:rPr>
          <w:rFonts w:eastAsia="Calibri"/>
          <w:bCs/>
          <w:color w:val="54883D"/>
          <w:sz w:val="20"/>
          <w:szCs w:val="20"/>
        </w:rPr>
        <w:t xml:space="preserve">. </w:t>
      </w:r>
      <w:r w:rsidR="00E24C44" w:rsidRPr="00972A54">
        <w:rPr>
          <w:color w:val="54883D"/>
          <w:sz w:val="20"/>
          <w:szCs w:val="20"/>
        </w:rPr>
        <w:t>Dobna i spolna struktura stanovništva</w:t>
      </w:r>
    </w:p>
    <w:tbl>
      <w:tblPr>
        <w:tblW w:w="999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CellMar>
          <w:left w:w="10" w:type="dxa"/>
          <w:right w:w="10" w:type="dxa"/>
        </w:tblCellMar>
        <w:tblLook w:val="04A0" w:firstRow="1" w:lastRow="0" w:firstColumn="1" w:lastColumn="0" w:noHBand="0" w:noVBand="1"/>
      </w:tblPr>
      <w:tblGrid>
        <w:gridCol w:w="605"/>
        <w:gridCol w:w="405"/>
        <w:gridCol w:w="302"/>
        <w:gridCol w:w="302"/>
        <w:gridCol w:w="455"/>
        <w:gridCol w:w="455"/>
        <w:gridCol w:w="455"/>
        <w:gridCol w:w="455"/>
        <w:gridCol w:w="456"/>
        <w:gridCol w:w="456"/>
        <w:gridCol w:w="456"/>
        <w:gridCol w:w="456"/>
        <w:gridCol w:w="456"/>
        <w:gridCol w:w="456"/>
        <w:gridCol w:w="456"/>
        <w:gridCol w:w="456"/>
        <w:gridCol w:w="456"/>
        <w:gridCol w:w="456"/>
        <w:gridCol w:w="456"/>
        <w:gridCol w:w="456"/>
        <w:gridCol w:w="456"/>
        <w:gridCol w:w="635"/>
      </w:tblGrid>
      <w:tr w:rsidR="00E24C44" w:rsidRPr="00972A54" w14:paraId="6BB81AD4" w14:textId="77777777" w:rsidTr="003F59D0">
        <w:trPr>
          <w:cantSplit/>
          <w:trHeight w:val="478"/>
          <w:jc w:val="center"/>
        </w:trPr>
        <w:tc>
          <w:tcPr>
            <w:tcW w:w="0" w:type="auto"/>
            <w:vMerge w:val="restart"/>
            <w:shd w:val="clear" w:color="auto" w:fill="auto"/>
            <w:tcMar>
              <w:top w:w="0" w:type="dxa"/>
              <w:left w:w="30" w:type="dxa"/>
              <w:bottom w:w="0" w:type="dxa"/>
              <w:right w:w="30" w:type="dxa"/>
            </w:tcMar>
            <w:vAlign w:val="center"/>
          </w:tcPr>
          <w:p w14:paraId="1D2E37E3"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SPOL</w:t>
            </w:r>
          </w:p>
        </w:tc>
        <w:tc>
          <w:tcPr>
            <w:tcW w:w="0" w:type="auto"/>
            <w:vMerge w:val="restart"/>
            <w:shd w:val="clear" w:color="auto" w:fill="auto"/>
            <w:tcMar>
              <w:top w:w="0" w:type="dxa"/>
              <w:left w:w="30" w:type="dxa"/>
              <w:bottom w:w="0" w:type="dxa"/>
              <w:right w:w="30" w:type="dxa"/>
            </w:tcMar>
            <w:vAlign w:val="center"/>
          </w:tcPr>
          <w:p w14:paraId="1122B5DE"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UK.</w:t>
            </w:r>
          </w:p>
        </w:tc>
        <w:tc>
          <w:tcPr>
            <w:tcW w:w="0" w:type="auto"/>
            <w:gridSpan w:val="20"/>
            <w:shd w:val="clear" w:color="auto" w:fill="auto"/>
            <w:tcMar>
              <w:top w:w="0" w:type="dxa"/>
              <w:left w:w="30" w:type="dxa"/>
              <w:bottom w:w="0" w:type="dxa"/>
              <w:right w:w="30" w:type="dxa"/>
            </w:tcMar>
            <w:vAlign w:val="center"/>
          </w:tcPr>
          <w:p w14:paraId="7BA7B42D"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STAROST</w:t>
            </w:r>
          </w:p>
        </w:tc>
      </w:tr>
      <w:tr w:rsidR="003F59D0" w:rsidRPr="00972A54" w14:paraId="1A897407" w14:textId="77777777" w:rsidTr="000F680B">
        <w:trPr>
          <w:cantSplit/>
          <w:trHeight w:val="477"/>
          <w:jc w:val="center"/>
        </w:trPr>
        <w:tc>
          <w:tcPr>
            <w:tcW w:w="0" w:type="auto"/>
            <w:vMerge/>
            <w:shd w:val="clear" w:color="auto" w:fill="auto"/>
            <w:tcMar>
              <w:top w:w="0" w:type="dxa"/>
              <w:left w:w="30" w:type="dxa"/>
              <w:bottom w:w="0" w:type="dxa"/>
              <w:right w:w="30" w:type="dxa"/>
            </w:tcMar>
            <w:vAlign w:val="center"/>
          </w:tcPr>
          <w:p w14:paraId="10EA3A38" w14:textId="77777777" w:rsidR="00E24C44" w:rsidRPr="00972A54" w:rsidRDefault="00E24C44" w:rsidP="00660B50">
            <w:pPr>
              <w:pStyle w:val="BodyText2"/>
              <w:spacing w:line="276" w:lineRule="auto"/>
              <w:jc w:val="center"/>
              <w:rPr>
                <w:color w:val="000000"/>
                <w:sz w:val="20"/>
                <w:szCs w:val="20"/>
                <w:lang w:eastAsia="hr-HR"/>
              </w:rPr>
            </w:pPr>
          </w:p>
        </w:tc>
        <w:tc>
          <w:tcPr>
            <w:tcW w:w="0" w:type="auto"/>
            <w:vMerge/>
            <w:tcBorders>
              <w:bottom w:val="single" w:sz="4" w:space="0" w:color="auto"/>
            </w:tcBorders>
            <w:shd w:val="clear" w:color="auto" w:fill="auto"/>
            <w:tcMar>
              <w:top w:w="0" w:type="dxa"/>
              <w:left w:w="30" w:type="dxa"/>
              <w:bottom w:w="0" w:type="dxa"/>
              <w:right w:w="30" w:type="dxa"/>
            </w:tcMar>
            <w:vAlign w:val="center"/>
          </w:tcPr>
          <w:p w14:paraId="04C82BEC" w14:textId="77777777" w:rsidR="00E24C44" w:rsidRPr="00972A54" w:rsidRDefault="00E24C44" w:rsidP="00660B50">
            <w:pPr>
              <w:pStyle w:val="BodyText2"/>
              <w:spacing w:line="276" w:lineRule="auto"/>
              <w:jc w:val="center"/>
              <w:rPr>
                <w:color w:val="000000"/>
                <w:sz w:val="20"/>
                <w:szCs w:val="20"/>
                <w:lang w:eastAsia="hr-HR"/>
              </w:rPr>
            </w:pPr>
          </w:p>
        </w:tc>
        <w:tc>
          <w:tcPr>
            <w:tcW w:w="0" w:type="auto"/>
            <w:tcBorders>
              <w:bottom w:val="single" w:sz="4" w:space="0" w:color="auto"/>
            </w:tcBorders>
            <w:shd w:val="clear" w:color="auto" w:fill="auto"/>
            <w:tcMar>
              <w:top w:w="0" w:type="dxa"/>
              <w:left w:w="30" w:type="dxa"/>
              <w:bottom w:w="0" w:type="dxa"/>
              <w:right w:w="30" w:type="dxa"/>
            </w:tcMar>
            <w:vAlign w:val="center"/>
          </w:tcPr>
          <w:p w14:paraId="0E49AB58"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0-4</w:t>
            </w:r>
          </w:p>
        </w:tc>
        <w:tc>
          <w:tcPr>
            <w:tcW w:w="0" w:type="auto"/>
            <w:tcBorders>
              <w:bottom w:val="single" w:sz="4" w:space="0" w:color="auto"/>
            </w:tcBorders>
            <w:shd w:val="clear" w:color="auto" w:fill="auto"/>
            <w:tcMar>
              <w:top w:w="0" w:type="dxa"/>
              <w:left w:w="30" w:type="dxa"/>
              <w:bottom w:w="0" w:type="dxa"/>
              <w:right w:w="30" w:type="dxa"/>
            </w:tcMar>
            <w:vAlign w:val="center"/>
          </w:tcPr>
          <w:p w14:paraId="3B3F01B2"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5-9</w:t>
            </w:r>
          </w:p>
        </w:tc>
        <w:tc>
          <w:tcPr>
            <w:tcW w:w="0" w:type="auto"/>
            <w:tcBorders>
              <w:bottom w:val="single" w:sz="4" w:space="0" w:color="auto"/>
            </w:tcBorders>
            <w:shd w:val="clear" w:color="auto" w:fill="auto"/>
            <w:tcMar>
              <w:top w:w="0" w:type="dxa"/>
              <w:left w:w="30" w:type="dxa"/>
              <w:bottom w:w="0" w:type="dxa"/>
              <w:right w:w="30" w:type="dxa"/>
            </w:tcMar>
            <w:vAlign w:val="center"/>
          </w:tcPr>
          <w:p w14:paraId="7B30E260"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10-14</w:t>
            </w:r>
          </w:p>
        </w:tc>
        <w:tc>
          <w:tcPr>
            <w:tcW w:w="0" w:type="auto"/>
            <w:tcBorders>
              <w:bottom w:val="single" w:sz="4" w:space="0" w:color="auto"/>
            </w:tcBorders>
            <w:shd w:val="clear" w:color="auto" w:fill="auto"/>
            <w:tcMar>
              <w:top w:w="0" w:type="dxa"/>
              <w:left w:w="30" w:type="dxa"/>
              <w:bottom w:w="0" w:type="dxa"/>
              <w:right w:w="30" w:type="dxa"/>
            </w:tcMar>
            <w:vAlign w:val="center"/>
          </w:tcPr>
          <w:p w14:paraId="1D697F7A"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15-19</w:t>
            </w:r>
          </w:p>
        </w:tc>
        <w:tc>
          <w:tcPr>
            <w:tcW w:w="0" w:type="auto"/>
            <w:tcBorders>
              <w:bottom w:val="single" w:sz="4" w:space="0" w:color="auto"/>
            </w:tcBorders>
            <w:shd w:val="clear" w:color="auto" w:fill="auto"/>
            <w:tcMar>
              <w:top w:w="0" w:type="dxa"/>
              <w:left w:w="30" w:type="dxa"/>
              <w:bottom w:w="0" w:type="dxa"/>
              <w:right w:w="30" w:type="dxa"/>
            </w:tcMar>
            <w:vAlign w:val="center"/>
          </w:tcPr>
          <w:p w14:paraId="734C35DF"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20-24</w:t>
            </w:r>
          </w:p>
        </w:tc>
        <w:tc>
          <w:tcPr>
            <w:tcW w:w="0" w:type="auto"/>
            <w:tcBorders>
              <w:bottom w:val="single" w:sz="4" w:space="0" w:color="auto"/>
            </w:tcBorders>
            <w:shd w:val="clear" w:color="auto" w:fill="auto"/>
            <w:tcMar>
              <w:top w:w="0" w:type="dxa"/>
              <w:left w:w="30" w:type="dxa"/>
              <w:bottom w:w="0" w:type="dxa"/>
              <w:right w:w="30" w:type="dxa"/>
            </w:tcMar>
            <w:vAlign w:val="center"/>
          </w:tcPr>
          <w:p w14:paraId="4DBBA1F3"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25-29</w:t>
            </w:r>
          </w:p>
        </w:tc>
        <w:tc>
          <w:tcPr>
            <w:tcW w:w="0" w:type="auto"/>
            <w:tcBorders>
              <w:bottom w:val="single" w:sz="4" w:space="0" w:color="auto"/>
            </w:tcBorders>
            <w:shd w:val="clear" w:color="auto" w:fill="auto"/>
            <w:tcMar>
              <w:top w:w="0" w:type="dxa"/>
              <w:left w:w="30" w:type="dxa"/>
              <w:bottom w:w="0" w:type="dxa"/>
              <w:right w:w="30" w:type="dxa"/>
            </w:tcMar>
            <w:vAlign w:val="center"/>
          </w:tcPr>
          <w:p w14:paraId="3240BD85"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30-34</w:t>
            </w:r>
          </w:p>
        </w:tc>
        <w:tc>
          <w:tcPr>
            <w:tcW w:w="0" w:type="auto"/>
            <w:tcBorders>
              <w:bottom w:val="single" w:sz="4" w:space="0" w:color="auto"/>
            </w:tcBorders>
            <w:shd w:val="clear" w:color="auto" w:fill="auto"/>
            <w:tcMar>
              <w:top w:w="0" w:type="dxa"/>
              <w:left w:w="30" w:type="dxa"/>
              <w:bottom w:w="0" w:type="dxa"/>
              <w:right w:w="30" w:type="dxa"/>
            </w:tcMar>
            <w:vAlign w:val="center"/>
          </w:tcPr>
          <w:p w14:paraId="78B373C6"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35-39</w:t>
            </w:r>
          </w:p>
        </w:tc>
        <w:tc>
          <w:tcPr>
            <w:tcW w:w="0" w:type="auto"/>
            <w:tcBorders>
              <w:bottom w:val="single" w:sz="4" w:space="0" w:color="auto"/>
            </w:tcBorders>
            <w:shd w:val="clear" w:color="auto" w:fill="auto"/>
            <w:tcMar>
              <w:top w:w="0" w:type="dxa"/>
              <w:left w:w="30" w:type="dxa"/>
              <w:bottom w:w="0" w:type="dxa"/>
              <w:right w:w="30" w:type="dxa"/>
            </w:tcMar>
            <w:vAlign w:val="center"/>
          </w:tcPr>
          <w:p w14:paraId="176D78AE"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40-44</w:t>
            </w:r>
          </w:p>
        </w:tc>
        <w:tc>
          <w:tcPr>
            <w:tcW w:w="0" w:type="auto"/>
            <w:tcBorders>
              <w:bottom w:val="single" w:sz="4" w:space="0" w:color="auto"/>
            </w:tcBorders>
            <w:shd w:val="clear" w:color="auto" w:fill="auto"/>
            <w:tcMar>
              <w:top w:w="0" w:type="dxa"/>
              <w:left w:w="30" w:type="dxa"/>
              <w:bottom w:w="0" w:type="dxa"/>
              <w:right w:w="30" w:type="dxa"/>
            </w:tcMar>
            <w:vAlign w:val="center"/>
          </w:tcPr>
          <w:p w14:paraId="5DBB6787"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45-49</w:t>
            </w:r>
          </w:p>
        </w:tc>
        <w:tc>
          <w:tcPr>
            <w:tcW w:w="0" w:type="auto"/>
            <w:tcBorders>
              <w:bottom w:val="single" w:sz="4" w:space="0" w:color="auto"/>
            </w:tcBorders>
            <w:shd w:val="clear" w:color="auto" w:fill="auto"/>
            <w:tcMar>
              <w:top w:w="0" w:type="dxa"/>
              <w:left w:w="30" w:type="dxa"/>
              <w:bottom w:w="0" w:type="dxa"/>
              <w:right w:w="30" w:type="dxa"/>
            </w:tcMar>
            <w:vAlign w:val="center"/>
          </w:tcPr>
          <w:p w14:paraId="797F8859"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50-54</w:t>
            </w:r>
          </w:p>
        </w:tc>
        <w:tc>
          <w:tcPr>
            <w:tcW w:w="0" w:type="auto"/>
            <w:tcBorders>
              <w:bottom w:val="single" w:sz="4" w:space="0" w:color="auto"/>
            </w:tcBorders>
            <w:shd w:val="clear" w:color="auto" w:fill="auto"/>
            <w:tcMar>
              <w:top w:w="0" w:type="dxa"/>
              <w:left w:w="30" w:type="dxa"/>
              <w:bottom w:w="0" w:type="dxa"/>
              <w:right w:w="30" w:type="dxa"/>
            </w:tcMar>
            <w:vAlign w:val="center"/>
          </w:tcPr>
          <w:p w14:paraId="2C9EA429"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55-59</w:t>
            </w:r>
          </w:p>
        </w:tc>
        <w:tc>
          <w:tcPr>
            <w:tcW w:w="0" w:type="auto"/>
            <w:tcBorders>
              <w:bottom w:val="single" w:sz="4" w:space="0" w:color="auto"/>
            </w:tcBorders>
            <w:shd w:val="clear" w:color="auto" w:fill="auto"/>
            <w:tcMar>
              <w:top w:w="0" w:type="dxa"/>
              <w:left w:w="30" w:type="dxa"/>
              <w:bottom w:w="0" w:type="dxa"/>
              <w:right w:w="30" w:type="dxa"/>
            </w:tcMar>
            <w:vAlign w:val="center"/>
          </w:tcPr>
          <w:p w14:paraId="5D0C8D0A"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60-64</w:t>
            </w:r>
          </w:p>
        </w:tc>
        <w:tc>
          <w:tcPr>
            <w:tcW w:w="0" w:type="auto"/>
            <w:tcBorders>
              <w:bottom w:val="single" w:sz="4" w:space="0" w:color="auto"/>
            </w:tcBorders>
            <w:shd w:val="clear" w:color="auto" w:fill="auto"/>
            <w:tcMar>
              <w:top w:w="0" w:type="dxa"/>
              <w:left w:w="30" w:type="dxa"/>
              <w:bottom w:w="0" w:type="dxa"/>
              <w:right w:w="30" w:type="dxa"/>
            </w:tcMar>
            <w:vAlign w:val="center"/>
          </w:tcPr>
          <w:p w14:paraId="458B91CC"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65-69</w:t>
            </w:r>
          </w:p>
        </w:tc>
        <w:tc>
          <w:tcPr>
            <w:tcW w:w="0" w:type="auto"/>
            <w:tcBorders>
              <w:bottom w:val="single" w:sz="4" w:space="0" w:color="auto"/>
            </w:tcBorders>
            <w:shd w:val="clear" w:color="auto" w:fill="auto"/>
            <w:tcMar>
              <w:top w:w="0" w:type="dxa"/>
              <w:left w:w="30" w:type="dxa"/>
              <w:bottom w:w="0" w:type="dxa"/>
              <w:right w:w="30" w:type="dxa"/>
            </w:tcMar>
            <w:vAlign w:val="center"/>
          </w:tcPr>
          <w:p w14:paraId="16651ECC"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70-74</w:t>
            </w:r>
          </w:p>
        </w:tc>
        <w:tc>
          <w:tcPr>
            <w:tcW w:w="0" w:type="auto"/>
            <w:tcBorders>
              <w:bottom w:val="single" w:sz="4" w:space="0" w:color="auto"/>
            </w:tcBorders>
            <w:shd w:val="clear" w:color="auto" w:fill="auto"/>
            <w:tcMar>
              <w:top w:w="0" w:type="dxa"/>
              <w:left w:w="30" w:type="dxa"/>
              <w:bottom w:w="0" w:type="dxa"/>
              <w:right w:w="30" w:type="dxa"/>
            </w:tcMar>
            <w:vAlign w:val="center"/>
          </w:tcPr>
          <w:p w14:paraId="405B29DD"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75-79</w:t>
            </w:r>
          </w:p>
        </w:tc>
        <w:tc>
          <w:tcPr>
            <w:tcW w:w="0" w:type="auto"/>
            <w:tcBorders>
              <w:bottom w:val="single" w:sz="4" w:space="0" w:color="auto"/>
            </w:tcBorders>
            <w:shd w:val="clear" w:color="auto" w:fill="auto"/>
            <w:tcMar>
              <w:top w:w="0" w:type="dxa"/>
              <w:left w:w="30" w:type="dxa"/>
              <w:bottom w:w="0" w:type="dxa"/>
              <w:right w:w="30" w:type="dxa"/>
            </w:tcMar>
            <w:vAlign w:val="center"/>
          </w:tcPr>
          <w:p w14:paraId="0461CE24"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80-84</w:t>
            </w:r>
          </w:p>
        </w:tc>
        <w:tc>
          <w:tcPr>
            <w:tcW w:w="0" w:type="auto"/>
            <w:tcBorders>
              <w:bottom w:val="single" w:sz="4" w:space="0" w:color="auto"/>
            </w:tcBorders>
            <w:shd w:val="clear" w:color="auto" w:fill="auto"/>
            <w:tcMar>
              <w:top w:w="0" w:type="dxa"/>
              <w:left w:w="30" w:type="dxa"/>
              <w:bottom w:w="0" w:type="dxa"/>
              <w:right w:w="30" w:type="dxa"/>
            </w:tcMar>
            <w:vAlign w:val="center"/>
          </w:tcPr>
          <w:p w14:paraId="372E002A"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85-89</w:t>
            </w:r>
          </w:p>
        </w:tc>
        <w:tc>
          <w:tcPr>
            <w:tcW w:w="0" w:type="auto"/>
            <w:tcBorders>
              <w:bottom w:val="single" w:sz="4" w:space="0" w:color="auto"/>
            </w:tcBorders>
            <w:shd w:val="clear" w:color="auto" w:fill="auto"/>
            <w:tcMar>
              <w:top w:w="0" w:type="dxa"/>
              <w:left w:w="30" w:type="dxa"/>
              <w:bottom w:w="0" w:type="dxa"/>
              <w:right w:w="30" w:type="dxa"/>
            </w:tcMar>
            <w:vAlign w:val="center"/>
          </w:tcPr>
          <w:p w14:paraId="7AC910DD"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90-94</w:t>
            </w:r>
          </w:p>
        </w:tc>
        <w:tc>
          <w:tcPr>
            <w:tcW w:w="0" w:type="auto"/>
            <w:tcBorders>
              <w:bottom w:val="single" w:sz="4" w:space="0" w:color="auto"/>
            </w:tcBorders>
            <w:shd w:val="clear" w:color="auto" w:fill="auto"/>
            <w:tcMar>
              <w:top w:w="0" w:type="dxa"/>
              <w:left w:w="30" w:type="dxa"/>
              <w:bottom w:w="0" w:type="dxa"/>
              <w:right w:w="30" w:type="dxa"/>
            </w:tcMar>
            <w:vAlign w:val="center"/>
          </w:tcPr>
          <w:p w14:paraId="0E98E4AD" w14:textId="77777777" w:rsidR="00E24C44" w:rsidRPr="00972A54" w:rsidRDefault="00E24C44" w:rsidP="00660B50">
            <w:pPr>
              <w:pStyle w:val="BodyText2"/>
              <w:spacing w:line="276" w:lineRule="auto"/>
              <w:jc w:val="center"/>
              <w:rPr>
                <w:b/>
                <w:color w:val="000000"/>
                <w:sz w:val="20"/>
                <w:szCs w:val="20"/>
                <w:lang w:eastAsia="hr-HR"/>
              </w:rPr>
            </w:pPr>
            <w:r w:rsidRPr="00972A54">
              <w:rPr>
                <w:b/>
                <w:color w:val="000000"/>
                <w:sz w:val="20"/>
                <w:szCs w:val="20"/>
                <w:lang w:eastAsia="hr-HR"/>
              </w:rPr>
              <w:t>95 i više</w:t>
            </w:r>
          </w:p>
        </w:tc>
      </w:tr>
      <w:tr w:rsidR="000F680B" w:rsidRPr="00972A54" w14:paraId="0F0983B9" w14:textId="77777777" w:rsidTr="000F680B">
        <w:trPr>
          <w:cantSplit/>
          <w:trHeight w:hRule="exact" w:val="302"/>
          <w:jc w:val="center"/>
        </w:trPr>
        <w:tc>
          <w:tcPr>
            <w:tcW w:w="0" w:type="auto"/>
            <w:tcBorders>
              <w:right w:val="single" w:sz="4" w:space="0" w:color="auto"/>
            </w:tcBorders>
            <w:shd w:val="clear" w:color="auto" w:fill="auto"/>
            <w:tcMar>
              <w:top w:w="0" w:type="dxa"/>
              <w:left w:w="30" w:type="dxa"/>
              <w:bottom w:w="0" w:type="dxa"/>
              <w:right w:w="30" w:type="dxa"/>
            </w:tcMar>
            <w:vAlign w:val="center"/>
          </w:tcPr>
          <w:p w14:paraId="2634E658" w14:textId="77777777" w:rsidR="000F680B" w:rsidRPr="00972A54" w:rsidRDefault="000F680B" w:rsidP="000F680B">
            <w:pPr>
              <w:pStyle w:val="BodyText2"/>
              <w:spacing w:line="276" w:lineRule="auto"/>
              <w:jc w:val="center"/>
              <w:rPr>
                <w:b/>
                <w:color w:val="000000"/>
                <w:sz w:val="20"/>
                <w:szCs w:val="20"/>
                <w:lang w:eastAsia="hr-HR"/>
              </w:rPr>
            </w:pPr>
            <w:r w:rsidRPr="00972A54">
              <w:rPr>
                <w:b/>
                <w:color w:val="000000"/>
                <w:sz w:val="20"/>
                <w:szCs w:val="20"/>
                <w:lang w:eastAsia="hr-HR"/>
              </w:rPr>
              <w:t>SV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5675817A" w14:textId="140FCA36" w:rsidR="000F680B" w:rsidRPr="00972A54" w:rsidRDefault="000F680B" w:rsidP="000F680B">
            <w:pPr>
              <w:spacing w:after="120"/>
              <w:jc w:val="center"/>
              <w:rPr>
                <w:sz w:val="20"/>
                <w:szCs w:val="20"/>
              </w:rPr>
            </w:pPr>
            <w:r>
              <w:rPr>
                <w:color w:val="000000"/>
                <w:sz w:val="18"/>
                <w:szCs w:val="18"/>
              </w:rPr>
              <w:t>593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74F51868" w14:textId="3CCD400D" w:rsidR="000F680B" w:rsidRPr="00972A54" w:rsidRDefault="000F680B" w:rsidP="000F680B">
            <w:pPr>
              <w:spacing w:after="120"/>
              <w:jc w:val="center"/>
              <w:rPr>
                <w:sz w:val="20"/>
                <w:szCs w:val="20"/>
              </w:rPr>
            </w:pPr>
            <w:r>
              <w:rPr>
                <w:color w:val="000000"/>
                <w:sz w:val="18"/>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79B64DFB" w14:textId="291F02AC" w:rsidR="000F680B" w:rsidRPr="00972A54" w:rsidRDefault="000F680B" w:rsidP="000F680B">
            <w:pPr>
              <w:spacing w:after="120"/>
              <w:jc w:val="center"/>
              <w:rPr>
                <w:sz w:val="20"/>
                <w:szCs w:val="20"/>
              </w:rPr>
            </w:pPr>
            <w:r>
              <w:rPr>
                <w:color w:val="000000"/>
                <w:sz w:val="18"/>
                <w:szCs w:val="18"/>
              </w:rP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61DA8E4B" w14:textId="25B6530F" w:rsidR="000F680B" w:rsidRPr="00972A54" w:rsidRDefault="000F680B" w:rsidP="000F680B">
            <w:pPr>
              <w:spacing w:after="120"/>
              <w:jc w:val="center"/>
              <w:rPr>
                <w:sz w:val="20"/>
                <w:szCs w:val="20"/>
              </w:rPr>
            </w:pPr>
            <w:r>
              <w:rPr>
                <w:color w:val="000000"/>
                <w:sz w:val="18"/>
                <w:szCs w:val="18"/>
              </w:rP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891B3AE" w14:textId="5E9D205E" w:rsidR="000F680B" w:rsidRPr="00972A54" w:rsidRDefault="000F680B" w:rsidP="000F680B">
            <w:pPr>
              <w:spacing w:after="120"/>
              <w:jc w:val="center"/>
              <w:rPr>
                <w:sz w:val="20"/>
                <w:szCs w:val="20"/>
              </w:rPr>
            </w:pPr>
            <w:r>
              <w:rPr>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28A6EB49" w14:textId="3426FDB9" w:rsidR="000F680B" w:rsidRPr="00972A54" w:rsidRDefault="000F680B" w:rsidP="000F680B">
            <w:pPr>
              <w:spacing w:after="120"/>
              <w:jc w:val="center"/>
              <w:rPr>
                <w:sz w:val="20"/>
                <w:szCs w:val="20"/>
              </w:rPr>
            </w:pPr>
            <w:r>
              <w:rPr>
                <w:color w:val="000000"/>
                <w:sz w:val="18"/>
                <w:szCs w:val="18"/>
              </w:rPr>
              <w:t>36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269D1787" w14:textId="56E0778D" w:rsidR="000F680B" w:rsidRPr="00972A54" w:rsidRDefault="000F680B" w:rsidP="000F680B">
            <w:pPr>
              <w:spacing w:after="120"/>
              <w:jc w:val="center"/>
              <w:rPr>
                <w:sz w:val="20"/>
                <w:szCs w:val="20"/>
              </w:rPr>
            </w:pPr>
            <w:r>
              <w:rPr>
                <w:color w:val="000000"/>
                <w:sz w:val="18"/>
                <w:szCs w:val="18"/>
              </w:rP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739C5EDF" w14:textId="7C5731CA" w:rsidR="000F680B" w:rsidRPr="00972A54" w:rsidRDefault="000F680B" w:rsidP="000F680B">
            <w:pPr>
              <w:spacing w:after="120"/>
              <w:jc w:val="center"/>
              <w:rPr>
                <w:sz w:val="20"/>
                <w:szCs w:val="20"/>
              </w:rPr>
            </w:pPr>
            <w:r>
              <w:rPr>
                <w:color w:val="000000"/>
                <w:sz w:val="18"/>
                <w:szCs w:val="18"/>
              </w:rPr>
              <w:t>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50F08021" w14:textId="381DFCDB" w:rsidR="000F680B" w:rsidRPr="00972A54" w:rsidRDefault="000F680B" w:rsidP="000F680B">
            <w:pPr>
              <w:spacing w:after="120"/>
              <w:jc w:val="center"/>
              <w:rPr>
                <w:sz w:val="20"/>
                <w:szCs w:val="20"/>
              </w:rPr>
            </w:pPr>
            <w:r>
              <w:rPr>
                <w:color w:val="000000"/>
                <w:sz w:val="18"/>
                <w:szCs w:val="18"/>
              </w:rPr>
              <w:t>36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35705A37" w14:textId="717A3BBE" w:rsidR="000F680B" w:rsidRPr="00972A54" w:rsidRDefault="000F680B" w:rsidP="000F680B">
            <w:pPr>
              <w:spacing w:after="120"/>
              <w:jc w:val="center"/>
              <w:rPr>
                <w:sz w:val="20"/>
                <w:szCs w:val="20"/>
              </w:rPr>
            </w:pPr>
            <w:r>
              <w:rPr>
                <w:color w:val="000000"/>
                <w:sz w:val="18"/>
                <w:szCs w:val="18"/>
              </w:rPr>
              <w:t>34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3241BCDC" w14:textId="27990690" w:rsidR="000F680B" w:rsidRPr="00972A54" w:rsidRDefault="000F680B" w:rsidP="000F680B">
            <w:pPr>
              <w:spacing w:after="120"/>
              <w:jc w:val="center"/>
              <w:rPr>
                <w:sz w:val="20"/>
                <w:szCs w:val="20"/>
              </w:rPr>
            </w:pPr>
            <w:r>
              <w:rPr>
                <w:color w:val="000000"/>
                <w:sz w:val="18"/>
                <w:szCs w:val="18"/>
              </w:rPr>
              <w:t>41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EF70556" w14:textId="349D8C58" w:rsidR="000F680B" w:rsidRPr="00972A54" w:rsidRDefault="000F680B" w:rsidP="000F680B">
            <w:pPr>
              <w:spacing w:after="120"/>
              <w:jc w:val="center"/>
              <w:rPr>
                <w:sz w:val="20"/>
                <w:szCs w:val="20"/>
              </w:rPr>
            </w:pPr>
            <w:r>
              <w:rPr>
                <w:color w:val="000000"/>
                <w:sz w:val="18"/>
                <w:szCs w:val="18"/>
              </w:rPr>
              <w:t>37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05947DAD" w14:textId="1B1DD121" w:rsidR="000F680B" w:rsidRPr="00972A54" w:rsidRDefault="000F680B" w:rsidP="000F680B">
            <w:pPr>
              <w:spacing w:after="120"/>
              <w:jc w:val="center"/>
              <w:rPr>
                <w:sz w:val="20"/>
                <w:szCs w:val="20"/>
              </w:rPr>
            </w:pPr>
            <w:r>
              <w:rPr>
                <w:color w:val="000000"/>
                <w:sz w:val="18"/>
                <w:szCs w:val="18"/>
              </w:rPr>
              <w:t>39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2CA609A0" w14:textId="61ECAB90" w:rsidR="000F680B" w:rsidRPr="00972A54" w:rsidRDefault="000F680B" w:rsidP="000F680B">
            <w:pPr>
              <w:spacing w:after="120"/>
              <w:jc w:val="center"/>
              <w:rPr>
                <w:sz w:val="20"/>
                <w:szCs w:val="20"/>
              </w:rPr>
            </w:pPr>
            <w:r>
              <w:rPr>
                <w:color w:val="000000"/>
                <w:sz w:val="18"/>
                <w:szCs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78CC064E" w14:textId="4F7EA594" w:rsidR="000F680B" w:rsidRPr="00972A54" w:rsidRDefault="000F680B" w:rsidP="000F680B">
            <w:pPr>
              <w:spacing w:after="120"/>
              <w:jc w:val="center"/>
              <w:rPr>
                <w:sz w:val="20"/>
                <w:szCs w:val="20"/>
              </w:rPr>
            </w:pPr>
            <w:r>
              <w:rPr>
                <w:color w:val="000000"/>
                <w:sz w:val="18"/>
                <w:szCs w:val="18"/>
              </w:rPr>
              <w:t>51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461ACD9B" w14:textId="48A2F8AE" w:rsidR="000F680B" w:rsidRPr="00972A54" w:rsidRDefault="000F680B" w:rsidP="000F680B">
            <w:pPr>
              <w:spacing w:after="120"/>
              <w:jc w:val="center"/>
              <w:rPr>
                <w:sz w:val="20"/>
                <w:szCs w:val="20"/>
              </w:rPr>
            </w:pPr>
            <w:r>
              <w:rPr>
                <w:color w:val="000000"/>
                <w:sz w:val="18"/>
                <w:szCs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0D4E831C" w14:textId="2F2B03DA" w:rsidR="000F680B" w:rsidRPr="00972A54" w:rsidRDefault="000F680B" w:rsidP="000F680B">
            <w:pPr>
              <w:spacing w:after="120"/>
              <w:jc w:val="center"/>
              <w:rPr>
                <w:sz w:val="20"/>
                <w:szCs w:val="20"/>
              </w:rPr>
            </w:pPr>
            <w:r>
              <w:rPr>
                <w:color w:val="000000"/>
                <w:sz w:val="18"/>
                <w:szCs w:val="18"/>
              </w:rP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8088DCF" w14:textId="203F9777" w:rsidR="000F680B" w:rsidRPr="00972A54" w:rsidRDefault="000F680B" w:rsidP="000F680B">
            <w:pPr>
              <w:spacing w:after="120"/>
              <w:jc w:val="center"/>
              <w:rPr>
                <w:sz w:val="20"/>
                <w:szCs w:val="20"/>
              </w:rPr>
            </w:pPr>
            <w:r>
              <w:rPr>
                <w:color w:val="000000"/>
                <w:sz w:val="18"/>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B35005D" w14:textId="42A27ED5" w:rsidR="000F680B" w:rsidRPr="00972A54" w:rsidRDefault="000F680B" w:rsidP="000F680B">
            <w:pPr>
              <w:spacing w:after="120"/>
              <w:jc w:val="center"/>
              <w:rPr>
                <w:sz w:val="20"/>
                <w:szCs w:val="20"/>
              </w:rPr>
            </w:pPr>
            <w:r>
              <w:rPr>
                <w:color w:val="000000"/>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5B5BB22C" w14:textId="6EE8799B" w:rsidR="000F680B" w:rsidRPr="00972A54" w:rsidRDefault="000F680B" w:rsidP="000F680B">
            <w:pPr>
              <w:spacing w:after="120"/>
              <w:jc w:val="center"/>
              <w:rPr>
                <w:sz w:val="20"/>
                <w:szCs w:val="20"/>
              </w:rPr>
            </w:pPr>
            <w:r>
              <w:rPr>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67CF1946" w14:textId="678E3368" w:rsidR="000F680B" w:rsidRPr="00972A54" w:rsidRDefault="000F680B" w:rsidP="000F680B">
            <w:pPr>
              <w:spacing w:after="120"/>
              <w:jc w:val="center"/>
              <w:rPr>
                <w:sz w:val="20"/>
                <w:szCs w:val="20"/>
              </w:rPr>
            </w:pPr>
            <w:r>
              <w:rPr>
                <w:color w:val="000000"/>
                <w:sz w:val="18"/>
                <w:szCs w:val="18"/>
              </w:rPr>
              <w:t>1</w:t>
            </w:r>
          </w:p>
        </w:tc>
      </w:tr>
      <w:tr w:rsidR="000F680B" w:rsidRPr="00972A54" w14:paraId="0016D7CD" w14:textId="77777777" w:rsidTr="000F680B">
        <w:trPr>
          <w:cantSplit/>
          <w:trHeight w:hRule="exact" w:val="302"/>
          <w:jc w:val="center"/>
        </w:trPr>
        <w:tc>
          <w:tcPr>
            <w:tcW w:w="0" w:type="auto"/>
            <w:tcBorders>
              <w:right w:val="single" w:sz="4" w:space="0" w:color="auto"/>
            </w:tcBorders>
            <w:shd w:val="clear" w:color="auto" w:fill="auto"/>
            <w:tcMar>
              <w:top w:w="0" w:type="dxa"/>
              <w:left w:w="30" w:type="dxa"/>
              <w:bottom w:w="0" w:type="dxa"/>
              <w:right w:w="30" w:type="dxa"/>
            </w:tcMar>
            <w:vAlign w:val="center"/>
          </w:tcPr>
          <w:p w14:paraId="7B0F1C42" w14:textId="77777777" w:rsidR="000F680B" w:rsidRPr="00972A54" w:rsidRDefault="000F680B" w:rsidP="000F680B">
            <w:pPr>
              <w:pStyle w:val="BodyText2"/>
              <w:spacing w:line="276" w:lineRule="auto"/>
              <w:jc w:val="center"/>
              <w:rPr>
                <w:b/>
                <w:color w:val="000000"/>
                <w:sz w:val="20"/>
                <w:szCs w:val="20"/>
                <w:lang w:eastAsia="hr-HR"/>
              </w:rPr>
            </w:pPr>
            <w:r w:rsidRPr="00972A54">
              <w:rPr>
                <w:b/>
                <w:color w:val="000000"/>
                <w:sz w:val="20"/>
                <w:szCs w:val="20"/>
                <w:lang w:eastAsia="hr-HR"/>
              </w:rPr>
              <w:t>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0DBBF7D5" w14:textId="4CEF9FA6" w:rsidR="000F680B" w:rsidRPr="00972A54" w:rsidRDefault="000F680B" w:rsidP="000F680B">
            <w:pPr>
              <w:spacing w:after="120"/>
              <w:jc w:val="center"/>
              <w:rPr>
                <w:sz w:val="20"/>
                <w:szCs w:val="20"/>
              </w:rPr>
            </w:pPr>
            <w:r>
              <w:rPr>
                <w:color w:val="000000"/>
                <w:sz w:val="18"/>
                <w:szCs w:val="18"/>
              </w:rPr>
              <w:t>290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7F1F508F" w14:textId="1FCC738E" w:rsidR="000F680B" w:rsidRPr="00972A54" w:rsidRDefault="000F680B" w:rsidP="000F680B">
            <w:pPr>
              <w:spacing w:after="120"/>
              <w:jc w:val="center"/>
              <w:rPr>
                <w:sz w:val="20"/>
                <w:szCs w:val="20"/>
              </w:rPr>
            </w:pPr>
            <w:r>
              <w:rPr>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6F628844" w14:textId="0179D6AC" w:rsidR="000F680B" w:rsidRPr="00972A54" w:rsidRDefault="000F680B" w:rsidP="000F680B">
            <w:pPr>
              <w:spacing w:after="120"/>
              <w:jc w:val="center"/>
              <w:rPr>
                <w:sz w:val="20"/>
                <w:szCs w:val="20"/>
              </w:rPr>
            </w:pPr>
            <w:r>
              <w:rPr>
                <w:color w:val="000000"/>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32127E88" w14:textId="3A2D2DEC" w:rsidR="000F680B" w:rsidRPr="00972A54" w:rsidRDefault="000F680B" w:rsidP="000F680B">
            <w:pPr>
              <w:spacing w:after="120"/>
              <w:jc w:val="center"/>
              <w:rPr>
                <w:sz w:val="20"/>
                <w:szCs w:val="20"/>
              </w:rPr>
            </w:pPr>
            <w:r>
              <w:rPr>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0A8CFB8E" w14:textId="72477B5E" w:rsidR="000F680B" w:rsidRPr="00972A54" w:rsidRDefault="000F680B" w:rsidP="000F680B">
            <w:pPr>
              <w:spacing w:after="120"/>
              <w:jc w:val="center"/>
              <w:rPr>
                <w:sz w:val="20"/>
                <w:szCs w:val="20"/>
              </w:rPr>
            </w:pPr>
            <w:r>
              <w:rPr>
                <w:color w:val="000000"/>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5D9B2963" w14:textId="7952CE39" w:rsidR="000F680B" w:rsidRPr="00972A54" w:rsidRDefault="000F680B" w:rsidP="000F680B">
            <w:pPr>
              <w:spacing w:after="120"/>
              <w:jc w:val="center"/>
              <w:rPr>
                <w:sz w:val="20"/>
                <w:szCs w:val="20"/>
              </w:rPr>
            </w:pPr>
            <w:r>
              <w:rPr>
                <w:color w:val="000000"/>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248F9AA6" w14:textId="78BE579D" w:rsidR="000F680B" w:rsidRPr="00972A54" w:rsidRDefault="000F680B" w:rsidP="000F680B">
            <w:pPr>
              <w:spacing w:after="120"/>
              <w:jc w:val="center"/>
              <w:rPr>
                <w:sz w:val="20"/>
                <w:szCs w:val="20"/>
              </w:rPr>
            </w:pPr>
            <w:r>
              <w:rPr>
                <w:color w:val="000000"/>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342CAA6C" w14:textId="39342C6E" w:rsidR="000F680B" w:rsidRPr="00972A54" w:rsidRDefault="000F680B" w:rsidP="000F680B">
            <w:pPr>
              <w:spacing w:after="120"/>
              <w:jc w:val="center"/>
              <w:rPr>
                <w:sz w:val="20"/>
                <w:szCs w:val="20"/>
              </w:rPr>
            </w:pPr>
            <w:r>
              <w:rPr>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3092BC17" w14:textId="21993E52" w:rsidR="000F680B" w:rsidRPr="00972A54" w:rsidRDefault="000F680B" w:rsidP="000F680B">
            <w:pPr>
              <w:spacing w:after="120"/>
              <w:jc w:val="center"/>
              <w:rPr>
                <w:sz w:val="20"/>
                <w:szCs w:val="20"/>
              </w:rPr>
            </w:pPr>
            <w:r>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08468371" w14:textId="0EF898C6" w:rsidR="000F680B" w:rsidRPr="00972A54" w:rsidRDefault="000F680B" w:rsidP="000F680B">
            <w:pPr>
              <w:spacing w:after="120"/>
              <w:jc w:val="center"/>
              <w:rPr>
                <w:sz w:val="20"/>
                <w:szCs w:val="20"/>
              </w:rPr>
            </w:pPr>
            <w:r>
              <w:rPr>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42D4BAA" w14:textId="5556FF9C" w:rsidR="000F680B" w:rsidRPr="00972A54" w:rsidRDefault="000F680B" w:rsidP="000F680B">
            <w:pPr>
              <w:spacing w:after="120"/>
              <w:jc w:val="center"/>
              <w:rPr>
                <w:sz w:val="20"/>
                <w:szCs w:val="20"/>
              </w:rPr>
            </w:pPr>
            <w:r>
              <w:rPr>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28BC626B" w14:textId="0598F3EB" w:rsidR="000F680B" w:rsidRPr="00972A54" w:rsidRDefault="000F680B" w:rsidP="000F680B">
            <w:pPr>
              <w:spacing w:after="120"/>
              <w:jc w:val="center"/>
              <w:rPr>
                <w:sz w:val="20"/>
                <w:szCs w:val="20"/>
              </w:rPr>
            </w:pPr>
            <w:r>
              <w:rPr>
                <w:color w:val="000000"/>
                <w:sz w:val="18"/>
                <w:szCs w:val="18"/>
              </w:rP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5E187C69" w14:textId="57D23598" w:rsidR="000F680B" w:rsidRPr="00972A54" w:rsidRDefault="000F680B" w:rsidP="000F680B">
            <w:pPr>
              <w:spacing w:after="120"/>
              <w:jc w:val="center"/>
              <w:rPr>
                <w:sz w:val="20"/>
                <w:szCs w:val="20"/>
              </w:rPr>
            </w:pPr>
            <w:r>
              <w:rPr>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6C69A44E" w14:textId="365EDD0A" w:rsidR="000F680B" w:rsidRPr="00972A54" w:rsidRDefault="000F680B" w:rsidP="000F680B">
            <w:pPr>
              <w:spacing w:after="120"/>
              <w:jc w:val="center"/>
              <w:rPr>
                <w:sz w:val="20"/>
                <w:szCs w:val="20"/>
              </w:rPr>
            </w:pPr>
            <w:r>
              <w:rPr>
                <w:color w:val="000000"/>
                <w:sz w:val="18"/>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2BD12E36" w14:textId="705293C9" w:rsidR="000F680B" w:rsidRPr="00972A54" w:rsidRDefault="000F680B" w:rsidP="000F680B">
            <w:pPr>
              <w:spacing w:after="120"/>
              <w:jc w:val="center"/>
              <w:rPr>
                <w:sz w:val="20"/>
                <w:szCs w:val="20"/>
              </w:rPr>
            </w:pPr>
            <w:r>
              <w:rPr>
                <w:color w:val="000000"/>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2E69A6C" w14:textId="2AFC66FA" w:rsidR="000F680B" w:rsidRPr="00972A54" w:rsidRDefault="000F680B" w:rsidP="000F680B">
            <w:pPr>
              <w:spacing w:after="120"/>
              <w:jc w:val="center"/>
              <w:rPr>
                <w:sz w:val="20"/>
                <w:szCs w:val="20"/>
              </w:rPr>
            </w:pPr>
            <w:r>
              <w:rPr>
                <w:color w:val="000000"/>
                <w:sz w:val="18"/>
                <w:szCs w:val="18"/>
              </w:rP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33BEDBAE" w14:textId="30076075" w:rsidR="000F680B" w:rsidRPr="00972A54" w:rsidRDefault="000F680B" w:rsidP="000F680B">
            <w:pPr>
              <w:spacing w:after="120"/>
              <w:jc w:val="center"/>
              <w:rPr>
                <w:sz w:val="20"/>
                <w:szCs w:val="20"/>
              </w:rPr>
            </w:pPr>
            <w:r>
              <w:rPr>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3BFE6FC3" w14:textId="260C47F7" w:rsidR="000F680B" w:rsidRPr="00972A54" w:rsidRDefault="000F680B" w:rsidP="000F680B">
            <w:pPr>
              <w:spacing w:after="120"/>
              <w:jc w:val="center"/>
              <w:rPr>
                <w:sz w:val="20"/>
                <w:szCs w:val="20"/>
              </w:rPr>
            </w:pPr>
            <w:r>
              <w:rPr>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2B12659B" w14:textId="403191F1" w:rsidR="000F680B" w:rsidRPr="00972A54" w:rsidRDefault="000F680B" w:rsidP="000F680B">
            <w:pPr>
              <w:spacing w:after="120"/>
              <w:jc w:val="center"/>
              <w:rPr>
                <w:sz w:val="20"/>
                <w:szCs w:val="20"/>
              </w:rPr>
            </w:pPr>
            <w:r>
              <w:rPr>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7BD0B602" w14:textId="48B8A1C4" w:rsidR="000F680B" w:rsidRPr="00972A54" w:rsidRDefault="000F680B" w:rsidP="000F680B">
            <w:pPr>
              <w:spacing w:after="120"/>
              <w:jc w:val="center"/>
              <w:rPr>
                <w:sz w:val="20"/>
                <w:szCs w:val="20"/>
              </w:rPr>
            </w:pPr>
            <w:r>
              <w:rPr>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0E36E9B" w14:textId="6E22C686" w:rsidR="000F680B" w:rsidRPr="00972A54" w:rsidRDefault="000F680B" w:rsidP="000F680B">
            <w:pPr>
              <w:spacing w:after="120"/>
              <w:jc w:val="center"/>
              <w:rPr>
                <w:sz w:val="20"/>
                <w:szCs w:val="20"/>
              </w:rPr>
            </w:pPr>
            <w:r>
              <w:rPr>
                <w:color w:val="000000"/>
                <w:sz w:val="18"/>
                <w:szCs w:val="18"/>
              </w:rPr>
              <w:t>-</w:t>
            </w:r>
          </w:p>
        </w:tc>
      </w:tr>
      <w:tr w:rsidR="000F680B" w:rsidRPr="00972A54" w14:paraId="2798A2F0" w14:textId="77777777" w:rsidTr="000F680B">
        <w:trPr>
          <w:cantSplit/>
          <w:trHeight w:hRule="exact" w:val="391"/>
          <w:jc w:val="center"/>
        </w:trPr>
        <w:tc>
          <w:tcPr>
            <w:tcW w:w="0" w:type="auto"/>
            <w:tcBorders>
              <w:right w:val="single" w:sz="4" w:space="0" w:color="auto"/>
            </w:tcBorders>
            <w:shd w:val="clear" w:color="auto" w:fill="auto"/>
            <w:tcMar>
              <w:top w:w="0" w:type="dxa"/>
              <w:left w:w="30" w:type="dxa"/>
              <w:bottom w:w="0" w:type="dxa"/>
              <w:right w:w="30" w:type="dxa"/>
            </w:tcMar>
            <w:vAlign w:val="center"/>
          </w:tcPr>
          <w:p w14:paraId="07617C63" w14:textId="77777777" w:rsidR="000F680B" w:rsidRPr="00972A54" w:rsidRDefault="000F680B" w:rsidP="000F680B">
            <w:pPr>
              <w:pStyle w:val="BodyText2"/>
              <w:spacing w:line="276" w:lineRule="auto"/>
              <w:jc w:val="center"/>
              <w:rPr>
                <w:b/>
                <w:color w:val="000000"/>
                <w:sz w:val="20"/>
                <w:szCs w:val="20"/>
                <w:lang w:eastAsia="hr-HR"/>
              </w:rPr>
            </w:pPr>
            <w:r w:rsidRPr="00972A54">
              <w:rPr>
                <w:b/>
                <w:color w:val="000000"/>
                <w:sz w:val="20"/>
                <w:szCs w:val="20"/>
                <w:lang w:eastAsia="hr-HR"/>
              </w:rPr>
              <w:t>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41ED9C30" w14:textId="3B54B923" w:rsidR="000F680B" w:rsidRPr="00972A54" w:rsidRDefault="000F680B" w:rsidP="000F680B">
            <w:pPr>
              <w:spacing w:after="120"/>
              <w:jc w:val="center"/>
              <w:rPr>
                <w:sz w:val="20"/>
                <w:szCs w:val="20"/>
              </w:rPr>
            </w:pPr>
            <w:r>
              <w:rPr>
                <w:color w:val="000000"/>
                <w:sz w:val="18"/>
                <w:szCs w:val="18"/>
              </w:rPr>
              <w:t>303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538DA3BD" w14:textId="3C4F5473" w:rsidR="000F680B" w:rsidRPr="00972A54" w:rsidRDefault="000F680B" w:rsidP="000F680B">
            <w:pPr>
              <w:spacing w:after="120"/>
              <w:jc w:val="center"/>
              <w:rPr>
                <w:sz w:val="20"/>
                <w:szCs w:val="20"/>
              </w:rPr>
            </w:pPr>
            <w:r>
              <w:rPr>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7BCF6A2A" w14:textId="4A67865C" w:rsidR="000F680B" w:rsidRPr="00972A54" w:rsidRDefault="000F680B" w:rsidP="000F680B">
            <w:pPr>
              <w:spacing w:after="120"/>
              <w:jc w:val="center"/>
              <w:rPr>
                <w:sz w:val="20"/>
                <w:szCs w:val="20"/>
              </w:rPr>
            </w:pPr>
            <w:r>
              <w:rPr>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5F28CBA9" w14:textId="009A5550" w:rsidR="000F680B" w:rsidRPr="00972A54" w:rsidRDefault="000F680B" w:rsidP="000F680B">
            <w:pPr>
              <w:spacing w:after="120"/>
              <w:jc w:val="center"/>
              <w:rPr>
                <w:sz w:val="20"/>
                <w:szCs w:val="20"/>
              </w:rPr>
            </w:pPr>
            <w:r>
              <w:rPr>
                <w:color w:val="000000"/>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3B19FCB8" w14:textId="3BC78207" w:rsidR="000F680B" w:rsidRPr="00972A54" w:rsidRDefault="000F680B" w:rsidP="000F680B">
            <w:pPr>
              <w:spacing w:after="120"/>
              <w:jc w:val="center"/>
              <w:rPr>
                <w:sz w:val="20"/>
                <w:szCs w:val="20"/>
              </w:rPr>
            </w:pPr>
            <w:r>
              <w:rPr>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6F00EF04" w14:textId="72099441" w:rsidR="000F680B" w:rsidRPr="00972A54" w:rsidRDefault="000F680B" w:rsidP="000F680B">
            <w:pPr>
              <w:spacing w:after="120"/>
              <w:jc w:val="center"/>
              <w:rPr>
                <w:sz w:val="20"/>
                <w:szCs w:val="20"/>
              </w:rPr>
            </w:pPr>
            <w:r>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1DE53EF" w14:textId="748987E2" w:rsidR="000F680B" w:rsidRPr="00972A54" w:rsidRDefault="000F680B" w:rsidP="000F680B">
            <w:pPr>
              <w:spacing w:after="120"/>
              <w:jc w:val="center"/>
              <w:rPr>
                <w:sz w:val="20"/>
                <w:szCs w:val="20"/>
              </w:rPr>
            </w:pPr>
            <w:r>
              <w:rPr>
                <w:color w:val="000000"/>
                <w:sz w:val="18"/>
                <w:szCs w:val="18"/>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946A575" w14:textId="5B2ED61F" w:rsidR="000F680B" w:rsidRPr="00972A54" w:rsidRDefault="000F680B" w:rsidP="000F680B">
            <w:pPr>
              <w:spacing w:after="120"/>
              <w:jc w:val="center"/>
              <w:rPr>
                <w:sz w:val="20"/>
                <w:szCs w:val="20"/>
              </w:rPr>
            </w:pPr>
            <w:r>
              <w:rPr>
                <w:color w:val="000000"/>
                <w:sz w:val="18"/>
                <w:szCs w:val="18"/>
              </w:rP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464644BB" w14:textId="2ED94831" w:rsidR="000F680B" w:rsidRPr="00972A54" w:rsidRDefault="000F680B" w:rsidP="000F680B">
            <w:pPr>
              <w:spacing w:after="120"/>
              <w:jc w:val="center"/>
              <w:rPr>
                <w:sz w:val="20"/>
                <w:szCs w:val="20"/>
              </w:rPr>
            </w:pPr>
            <w:r>
              <w:rPr>
                <w:color w:val="000000"/>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0C7A1DD" w14:textId="60B34CFA" w:rsidR="000F680B" w:rsidRPr="00972A54" w:rsidRDefault="000F680B" w:rsidP="000F680B">
            <w:pPr>
              <w:spacing w:after="120"/>
              <w:jc w:val="center"/>
              <w:rPr>
                <w:sz w:val="20"/>
                <w:szCs w:val="20"/>
              </w:rPr>
            </w:pPr>
            <w:r>
              <w:rPr>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55994C4A" w14:textId="4726F937" w:rsidR="000F680B" w:rsidRPr="00972A54" w:rsidRDefault="000F680B" w:rsidP="000F680B">
            <w:pPr>
              <w:spacing w:after="120"/>
              <w:jc w:val="center"/>
              <w:rPr>
                <w:sz w:val="20"/>
                <w:szCs w:val="20"/>
              </w:rPr>
            </w:pPr>
            <w:r>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751084C7" w14:textId="3D339A9B" w:rsidR="000F680B" w:rsidRPr="00972A54" w:rsidRDefault="000F680B" w:rsidP="000F680B">
            <w:pPr>
              <w:spacing w:after="120"/>
              <w:jc w:val="center"/>
              <w:rPr>
                <w:sz w:val="20"/>
                <w:szCs w:val="20"/>
              </w:rPr>
            </w:pPr>
            <w:r>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5C2B497" w14:textId="7FBF0E29" w:rsidR="000F680B" w:rsidRPr="00972A54" w:rsidRDefault="000F680B" w:rsidP="000F680B">
            <w:pPr>
              <w:spacing w:after="120"/>
              <w:jc w:val="center"/>
              <w:rPr>
                <w:sz w:val="20"/>
                <w:szCs w:val="20"/>
              </w:rPr>
            </w:pPr>
            <w:r>
              <w:rPr>
                <w:color w:val="000000"/>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6996C6B7" w14:textId="5F8F43A3" w:rsidR="000F680B" w:rsidRPr="00972A54" w:rsidRDefault="000F680B" w:rsidP="000F680B">
            <w:pPr>
              <w:spacing w:after="120"/>
              <w:jc w:val="center"/>
              <w:rPr>
                <w:sz w:val="20"/>
                <w:szCs w:val="20"/>
              </w:rPr>
            </w:pPr>
            <w:r>
              <w:rPr>
                <w:color w:val="000000"/>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58524DB8" w14:textId="1622B117" w:rsidR="000F680B" w:rsidRPr="00972A54" w:rsidRDefault="000F680B" w:rsidP="000F680B">
            <w:pPr>
              <w:spacing w:after="120"/>
              <w:jc w:val="center"/>
              <w:rPr>
                <w:sz w:val="20"/>
                <w:szCs w:val="20"/>
              </w:rPr>
            </w:pPr>
            <w:r>
              <w:rPr>
                <w:color w:val="000000"/>
                <w:sz w:val="18"/>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687C739E" w14:textId="4BF06FE9" w:rsidR="000F680B" w:rsidRPr="00972A54" w:rsidRDefault="000F680B" w:rsidP="000F680B">
            <w:pPr>
              <w:spacing w:after="120"/>
              <w:jc w:val="center"/>
              <w:rPr>
                <w:sz w:val="20"/>
                <w:szCs w:val="20"/>
              </w:rPr>
            </w:pPr>
            <w:r>
              <w:rPr>
                <w:color w:val="000000"/>
                <w:sz w:val="18"/>
                <w:szCs w:val="18"/>
              </w:rP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096C6432" w14:textId="62020C18" w:rsidR="000F680B" w:rsidRPr="00972A54" w:rsidRDefault="000F680B" w:rsidP="000F680B">
            <w:pPr>
              <w:spacing w:after="120"/>
              <w:jc w:val="center"/>
              <w:rPr>
                <w:sz w:val="20"/>
                <w:szCs w:val="20"/>
              </w:rPr>
            </w:pPr>
            <w:r>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E4C85F1" w14:textId="0396D561" w:rsidR="000F680B" w:rsidRPr="00972A54" w:rsidRDefault="000F680B" w:rsidP="000F680B">
            <w:pPr>
              <w:spacing w:after="120"/>
              <w:jc w:val="center"/>
              <w:rPr>
                <w:sz w:val="20"/>
                <w:szCs w:val="20"/>
              </w:rPr>
            </w:pPr>
            <w:r>
              <w:rPr>
                <w:color w:val="000000"/>
                <w:sz w:val="18"/>
                <w:szCs w:val="18"/>
              </w:rP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78BB35BB" w14:textId="4C84A9DA" w:rsidR="000F680B" w:rsidRPr="00972A54" w:rsidRDefault="000F680B" w:rsidP="000F680B">
            <w:pPr>
              <w:spacing w:after="120"/>
              <w:jc w:val="center"/>
              <w:rPr>
                <w:sz w:val="20"/>
                <w:szCs w:val="20"/>
              </w:rPr>
            </w:pPr>
            <w:r>
              <w:rPr>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41093634" w14:textId="1874F234" w:rsidR="000F680B" w:rsidRPr="00972A54" w:rsidRDefault="000F680B" w:rsidP="000F680B">
            <w:pPr>
              <w:spacing w:after="120"/>
              <w:jc w:val="center"/>
              <w:rPr>
                <w:sz w:val="20"/>
                <w:szCs w:val="20"/>
              </w:rPr>
            </w:pPr>
            <w:r>
              <w:rPr>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97138B1" w14:textId="597C7ED8" w:rsidR="000F680B" w:rsidRPr="00972A54" w:rsidRDefault="000F680B" w:rsidP="000F680B">
            <w:pPr>
              <w:spacing w:after="120"/>
              <w:jc w:val="center"/>
              <w:rPr>
                <w:sz w:val="20"/>
                <w:szCs w:val="20"/>
              </w:rPr>
            </w:pPr>
            <w:r>
              <w:rPr>
                <w:color w:val="000000"/>
                <w:sz w:val="18"/>
                <w:szCs w:val="18"/>
              </w:rPr>
              <w:t>1</w:t>
            </w:r>
          </w:p>
        </w:tc>
      </w:tr>
    </w:tbl>
    <w:p w14:paraId="25AF935A" w14:textId="62AAE6AC" w:rsidR="00E24C44" w:rsidRPr="00972A54" w:rsidRDefault="007D5459" w:rsidP="00E24C44">
      <w:pPr>
        <w:spacing w:before="120" w:after="120"/>
        <w:jc w:val="center"/>
        <w:rPr>
          <w:i/>
          <w:color w:val="54883D"/>
          <w:sz w:val="20"/>
          <w:szCs w:val="18"/>
        </w:rPr>
      </w:pPr>
      <w:r w:rsidRPr="00972A54">
        <w:rPr>
          <w:i/>
          <w:color w:val="54883D"/>
          <w:sz w:val="20"/>
          <w:szCs w:val="18"/>
        </w:rPr>
        <w:t>Izvor: DZ</w:t>
      </w:r>
      <w:r w:rsidR="00E24C44" w:rsidRPr="00972A54">
        <w:rPr>
          <w:i/>
          <w:color w:val="54883D"/>
          <w:sz w:val="20"/>
          <w:szCs w:val="18"/>
        </w:rPr>
        <w:t>S, Popis stanovništva 20</w:t>
      </w:r>
      <w:r w:rsidR="000F680B">
        <w:rPr>
          <w:i/>
          <w:color w:val="54883D"/>
          <w:sz w:val="20"/>
          <w:szCs w:val="18"/>
        </w:rPr>
        <w:t>2</w:t>
      </w:r>
      <w:r w:rsidR="00E24C44" w:rsidRPr="00972A54">
        <w:rPr>
          <w:i/>
          <w:color w:val="54883D"/>
          <w:sz w:val="20"/>
          <w:szCs w:val="18"/>
        </w:rPr>
        <w:t>1.</w:t>
      </w:r>
    </w:p>
    <w:p w14:paraId="5BB4A615" w14:textId="77777777" w:rsidR="003F59D0" w:rsidRDefault="003F59D0" w:rsidP="003F59D0">
      <w:pPr>
        <w:spacing w:before="0" w:after="0"/>
        <w:jc w:val="center"/>
      </w:pPr>
    </w:p>
    <w:p w14:paraId="30657C58" w14:textId="77777777" w:rsidR="000D5025" w:rsidRPr="000039B3" w:rsidRDefault="000D5025" w:rsidP="00EA6C89">
      <w:pPr>
        <w:spacing w:before="120" w:after="120"/>
        <w:jc w:val="center"/>
        <w:rPr>
          <w:i/>
          <w:color w:val="54883D"/>
          <w:sz w:val="20"/>
          <w:szCs w:val="18"/>
          <w:highlight w:val="yellow"/>
        </w:rPr>
      </w:pPr>
    </w:p>
    <w:p w14:paraId="40600B78" w14:textId="77777777" w:rsidR="00BA6775" w:rsidRPr="003A6C3D" w:rsidRDefault="0011345B" w:rsidP="00CC45B3">
      <w:pPr>
        <w:pStyle w:val="Heading3"/>
      </w:pPr>
      <w:bookmarkStart w:id="21" w:name="_Toc9596579"/>
      <w:bookmarkStart w:id="22" w:name="_Toc127882917"/>
      <w:r w:rsidRPr="003A6C3D">
        <w:t xml:space="preserve">2.1.6 </w:t>
      </w:r>
      <w:r w:rsidR="00FE3D1F" w:rsidRPr="003A6C3D">
        <w:t>Prometna povezanost</w:t>
      </w:r>
      <w:bookmarkEnd w:id="21"/>
      <w:bookmarkEnd w:id="22"/>
    </w:p>
    <w:p w14:paraId="3FA4C9B8" w14:textId="77777777" w:rsidR="000D5025" w:rsidRPr="003A6C3D" w:rsidRDefault="003A6C3D" w:rsidP="00823121">
      <w:pPr>
        <w:rPr>
          <w:i/>
          <w:u w:val="single"/>
        </w:rPr>
      </w:pPr>
      <w:r w:rsidRPr="003A6C3D">
        <w:rPr>
          <w:i/>
          <w:u w:val="single"/>
        </w:rPr>
        <w:t>Cestovni promet</w:t>
      </w:r>
    </w:p>
    <w:p w14:paraId="609D2452" w14:textId="77777777" w:rsidR="00024D85" w:rsidRDefault="00024D85" w:rsidP="003A6C3D">
      <w:pPr>
        <w:spacing w:before="0" w:after="0"/>
        <w:rPr>
          <w:iCs/>
        </w:rPr>
      </w:pPr>
      <w:r w:rsidRPr="00024D85">
        <w:rPr>
          <w:iCs/>
        </w:rPr>
        <w:t xml:space="preserve">Glavni cestovni vezni pravac za povezivanje Općine sa Benkovcem, Zadrom i šire, je državna cesta D56, koja je ujedno i glavna spojna cesta Općine na autocestu A1. Priključak na autocestu udaljen je svega 15-tak km od Lišana Ostrovičkih. Državna cesta D56 spaja sljedeća mjesta: Islam Latinski-Smilčić-Benkovac-Lišane Ostrovičke-SkradinDrniš i Sinj. Kroz područje Općine D56 prolazi u dužini od 4,5 km te se kod Bribirskih mostina izravno nadovezuje na državnu cestu D59 koja vodi do 50-tak km udaljenog Knina. Županijska cesta Ž6070 iz pravca Đevrske ulazi na područje Općine i vodi do općinskog naselja Dobropoljci te se izravno veže na lokalne ceste L63133 i L63132. Mrežom lokalnih cesta povezuju se okolna naselja, sela i zaseoci sa središtem Općine. </w:t>
      </w:r>
    </w:p>
    <w:p w14:paraId="0F9124AA" w14:textId="2C1FB6E7" w:rsidR="003A6C3D" w:rsidRDefault="00024D85" w:rsidP="003A6C3D">
      <w:pPr>
        <w:spacing w:before="0" w:after="0"/>
        <w:rPr>
          <w:iCs/>
        </w:rPr>
      </w:pPr>
      <w:r w:rsidRPr="00024D85">
        <w:rPr>
          <w:iCs/>
        </w:rPr>
        <w:t>Mreža lokalnih cesta navedena je u slijedećoj tablici</w:t>
      </w:r>
      <w:r>
        <w:rPr>
          <w:iCs/>
        </w:rPr>
        <w:t>:</w:t>
      </w:r>
    </w:p>
    <w:p w14:paraId="57B89023" w14:textId="77777777" w:rsidR="00024D85" w:rsidRDefault="00024D85" w:rsidP="00024D85">
      <w:pPr>
        <w:spacing w:before="0" w:after="0"/>
        <w:jc w:val="center"/>
        <w:rPr>
          <w:iCs/>
        </w:rPr>
      </w:pP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530"/>
        <w:gridCol w:w="4530"/>
      </w:tblGrid>
      <w:tr w:rsidR="00024D85" w14:paraId="5F1E99C2" w14:textId="77777777" w:rsidTr="00F1312D">
        <w:trPr>
          <w:jc w:val="center"/>
        </w:trPr>
        <w:tc>
          <w:tcPr>
            <w:tcW w:w="4530" w:type="dxa"/>
            <w:shd w:val="clear" w:color="auto" w:fill="auto"/>
          </w:tcPr>
          <w:p w14:paraId="7FC55CAB" w14:textId="62E53991" w:rsidR="00024D85" w:rsidRPr="00024D85" w:rsidRDefault="00024D85" w:rsidP="00024D85">
            <w:pPr>
              <w:spacing w:before="0" w:after="0"/>
              <w:jc w:val="center"/>
              <w:rPr>
                <w:b/>
                <w:bCs/>
                <w:iCs/>
                <w:sz w:val="22"/>
                <w:szCs w:val="22"/>
              </w:rPr>
            </w:pPr>
            <w:r w:rsidRPr="00024D85">
              <w:rPr>
                <w:b/>
                <w:bCs/>
                <w:iCs/>
                <w:sz w:val="22"/>
                <w:szCs w:val="22"/>
              </w:rPr>
              <w:t>OZNAKA LOKALNE CESTE</w:t>
            </w:r>
          </w:p>
        </w:tc>
        <w:tc>
          <w:tcPr>
            <w:tcW w:w="4530" w:type="dxa"/>
            <w:shd w:val="clear" w:color="auto" w:fill="auto"/>
          </w:tcPr>
          <w:p w14:paraId="51810EB8" w14:textId="2040B338" w:rsidR="00024D85" w:rsidRPr="00024D85" w:rsidRDefault="00024D85" w:rsidP="00024D85">
            <w:pPr>
              <w:spacing w:before="0" w:after="0"/>
              <w:jc w:val="center"/>
              <w:rPr>
                <w:b/>
                <w:bCs/>
                <w:iCs/>
                <w:sz w:val="22"/>
                <w:szCs w:val="22"/>
              </w:rPr>
            </w:pPr>
            <w:r w:rsidRPr="00024D85">
              <w:rPr>
                <w:b/>
                <w:bCs/>
                <w:iCs/>
                <w:sz w:val="22"/>
                <w:szCs w:val="22"/>
              </w:rPr>
              <w:t>PRAVAC</w:t>
            </w:r>
          </w:p>
        </w:tc>
      </w:tr>
      <w:tr w:rsidR="00024D85" w14:paraId="69EBFF78" w14:textId="77777777" w:rsidTr="00024D85">
        <w:trPr>
          <w:jc w:val="center"/>
        </w:trPr>
        <w:tc>
          <w:tcPr>
            <w:tcW w:w="4530" w:type="dxa"/>
          </w:tcPr>
          <w:p w14:paraId="33FD9D6A" w14:textId="512F305C" w:rsidR="00024D85" w:rsidRPr="00024D85" w:rsidRDefault="00024D85" w:rsidP="00024D85">
            <w:pPr>
              <w:spacing w:before="0" w:after="0"/>
              <w:jc w:val="center"/>
              <w:rPr>
                <w:iCs/>
                <w:sz w:val="22"/>
                <w:szCs w:val="22"/>
              </w:rPr>
            </w:pPr>
            <w:r w:rsidRPr="00024D85">
              <w:rPr>
                <w:iCs/>
                <w:sz w:val="22"/>
                <w:szCs w:val="22"/>
              </w:rPr>
              <w:t>L 63132</w:t>
            </w:r>
          </w:p>
        </w:tc>
        <w:tc>
          <w:tcPr>
            <w:tcW w:w="4530" w:type="dxa"/>
          </w:tcPr>
          <w:p w14:paraId="238CC19A" w14:textId="7EC935FC" w:rsidR="00024D85" w:rsidRPr="00024D85" w:rsidRDefault="00024D85" w:rsidP="00024D85">
            <w:pPr>
              <w:spacing w:before="0" w:after="0"/>
              <w:jc w:val="center"/>
              <w:rPr>
                <w:iCs/>
                <w:sz w:val="22"/>
                <w:szCs w:val="22"/>
              </w:rPr>
            </w:pPr>
            <w:r w:rsidRPr="00024D85">
              <w:rPr>
                <w:iCs/>
                <w:sz w:val="22"/>
                <w:szCs w:val="22"/>
              </w:rPr>
              <w:t>Županijsku cestu Ž6052 i lokalnu L63133</w:t>
            </w:r>
          </w:p>
        </w:tc>
      </w:tr>
      <w:tr w:rsidR="00024D85" w14:paraId="2DDE2AE9" w14:textId="77777777" w:rsidTr="00024D85">
        <w:trPr>
          <w:jc w:val="center"/>
        </w:trPr>
        <w:tc>
          <w:tcPr>
            <w:tcW w:w="4530" w:type="dxa"/>
          </w:tcPr>
          <w:p w14:paraId="1DB48639" w14:textId="64AFBDAC" w:rsidR="00024D85" w:rsidRPr="00024D85" w:rsidRDefault="00024D85" w:rsidP="00024D85">
            <w:pPr>
              <w:spacing w:before="0" w:after="0"/>
              <w:jc w:val="center"/>
              <w:rPr>
                <w:iCs/>
                <w:sz w:val="22"/>
                <w:szCs w:val="22"/>
              </w:rPr>
            </w:pPr>
            <w:r w:rsidRPr="00024D85">
              <w:rPr>
                <w:iCs/>
                <w:sz w:val="22"/>
                <w:szCs w:val="22"/>
              </w:rPr>
              <w:t>L 63133</w:t>
            </w:r>
          </w:p>
        </w:tc>
        <w:tc>
          <w:tcPr>
            <w:tcW w:w="4530" w:type="dxa"/>
          </w:tcPr>
          <w:p w14:paraId="318DF434" w14:textId="7AB7FC95" w:rsidR="00024D85" w:rsidRPr="00024D85" w:rsidRDefault="00024D85" w:rsidP="00024D85">
            <w:pPr>
              <w:spacing w:before="0" w:after="0"/>
              <w:jc w:val="center"/>
              <w:rPr>
                <w:iCs/>
                <w:sz w:val="22"/>
                <w:szCs w:val="22"/>
              </w:rPr>
            </w:pPr>
            <w:r w:rsidRPr="00024D85">
              <w:rPr>
                <w:iCs/>
                <w:sz w:val="22"/>
                <w:szCs w:val="22"/>
              </w:rPr>
              <w:t>Županijsku cestu Ž6052 - Dobropoljci</w:t>
            </w:r>
          </w:p>
        </w:tc>
      </w:tr>
      <w:tr w:rsidR="00024D85" w14:paraId="79D30E8C" w14:textId="77777777" w:rsidTr="00024D85">
        <w:trPr>
          <w:jc w:val="center"/>
        </w:trPr>
        <w:tc>
          <w:tcPr>
            <w:tcW w:w="4530" w:type="dxa"/>
          </w:tcPr>
          <w:p w14:paraId="3F20F314" w14:textId="0FC3E260" w:rsidR="00024D85" w:rsidRPr="00024D85" w:rsidRDefault="00024D85" w:rsidP="00024D85">
            <w:pPr>
              <w:spacing w:before="0" w:after="0"/>
              <w:jc w:val="center"/>
              <w:rPr>
                <w:iCs/>
                <w:sz w:val="22"/>
                <w:szCs w:val="22"/>
              </w:rPr>
            </w:pPr>
            <w:r w:rsidRPr="00024D85">
              <w:rPr>
                <w:iCs/>
                <w:sz w:val="22"/>
                <w:szCs w:val="22"/>
              </w:rPr>
              <w:t>L 63147</w:t>
            </w:r>
          </w:p>
        </w:tc>
        <w:tc>
          <w:tcPr>
            <w:tcW w:w="4530" w:type="dxa"/>
          </w:tcPr>
          <w:p w14:paraId="78E832FF" w14:textId="77777777" w:rsidR="00024D85" w:rsidRPr="00024D85" w:rsidRDefault="00024D85" w:rsidP="00024D85">
            <w:pPr>
              <w:spacing w:before="0" w:after="0"/>
              <w:jc w:val="center"/>
              <w:rPr>
                <w:iCs/>
                <w:szCs w:val="22"/>
              </w:rPr>
            </w:pPr>
            <w:r w:rsidRPr="00024D85">
              <w:rPr>
                <w:iCs/>
                <w:szCs w:val="22"/>
              </w:rPr>
              <w:t xml:space="preserve">Željezničku postaju Ostrovica i D56 </w:t>
            </w:r>
          </w:p>
          <w:p w14:paraId="7EF95585" w14:textId="77777777" w:rsidR="00024D85" w:rsidRPr="00024D85" w:rsidRDefault="00024D85" w:rsidP="00024D85">
            <w:pPr>
              <w:spacing w:before="0" w:after="0"/>
              <w:jc w:val="center"/>
              <w:rPr>
                <w:iCs/>
                <w:szCs w:val="22"/>
              </w:rPr>
            </w:pPr>
            <w:r w:rsidRPr="00024D85">
              <w:rPr>
                <w:iCs/>
                <w:szCs w:val="22"/>
              </w:rPr>
              <w:t xml:space="preserve">(Bačkuliće u neposrednoj blizini planiranih </w:t>
            </w:r>
          </w:p>
          <w:p w14:paraId="3E52DD4E" w14:textId="77777777" w:rsidR="00024D85" w:rsidRPr="00024D85" w:rsidRDefault="00024D85" w:rsidP="00024D85">
            <w:pPr>
              <w:spacing w:before="0" w:after="0"/>
              <w:jc w:val="center"/>
              <w:rPr>
                <w:iCs/>
                <w:szCs w:val="22"/>
              </w:rPr>
            </w:pPr>
            <w:r w:rsidRPr="00024D85">
              <w:rPr>
                <w:iCs/>
                <w:szCs w:val="22"/>
              </w:rPr>
              <w:t xml:space="preserve">zona D3 – lječilišni turizam, D5 – studentski </w:t>
            </w:r>
          </w:p>
          <w:p w14:paraId="6E1A1636" w14:textId="0C00DB45" w:rsidR="00024D85" w:rsidRPr="00024D85" w:rsidRDefault="00024D85" w:rsidP="00024D85">
            <w:pPr>
              <w:spacing w:before="0" w:after="0"/>
              <w:jc w:val="center"/>
              <w:rPr>
                <w:iCs/>
                <w:sz w:val="22"/>
                <w:szCs w:val="22"/>
              </w:rPr>
            </w:pPr>
            <w:r w:rsidRPr="00024D85">
              <w:rPr>
                <w:iCs/>
                <w:sz w:val="22"/>
                <w:szCs w:val="22"/>
              </w:rPr>
              <w:t>kampus i T4 – zone seoskog turizma</w:t>
            </w:r>
          </w:p>
        </w:tc>
      </w:tr>
      <w:tr w:rsidR="00024D85" w14:paraId="111408B0" w14:textId="77777777" w:rsidTr="00024D85">
        <w:trPr>
          <w:jc w:val="center"/>
        </w:trPr>
        <w:tc>
          <w:tcPr>
            <w:tcW w:w="4530" w:type="dxa"/>
          </w:tcPr>
          <w:p w14:paraId="30E217A8" w14:textId="628DCE89" w:rsidR="00024D85" w:rsidRPr="00024D85" w:rsidRDefault="00024D85" w:rsidP="00024D85">
            <w:pPr>
              <w:spacing w:before="0" w:after="0"/>
              <w:jc w:val="center"/>
              <w:rPr>
                <w:iCs/>
                <w:sz w:val="22"/>
                <w:szCs w:val="22"/>
              </w:rPr>
            </w:pPr>
            <w:r w:rsidRPr="00024D85">
              <w:rPr>
                <w:iCs/>
                <w:sz w:val="22"/>
                <w:szCs w:val="22"/>
              </w:rPr>
              <w:t>L 63152</w:t>
            </w:r>
          </w:p>
        </w:tc>
        <w:tc>
          <w:tcPr>
            <w:tcW w:w="4530" w:type="dxa"/>
          </w:tcPr>
          <w:p w14:paraId="6CB2592D" w14:textId="2CEFA540" w:rsidR="00024D85" w:rsidRPr="00024D85" w:rsidRDefault="00024D85" w:rsidP="00024D85">
            <w:pPr>
              <w:spacing w:before="0" w:after="0"/>
              <w:jc w:val="center"/>
              <w:rPr>
                <w:iCs/>
                <w:sz w:val="22"/>
                <w:szCs w:val="22"/>
              </w:rPr>
            </w:pPr>
            <w:r w:rsidRPr="00024D85">
              <w:rPr>
                <w:iCs/>
                <w:sz w:val="22"/>
                <w:szCs w:val="22"/>
              </w:rPr>
              <w:t>Lišane Ostrovičke i D56</w:t>
            </w:r>
          </w:p>
        </w:tc>
      </w:tr>
      <w:tr w:rsidR="00024D85" w14:paraId="12622BBD" w14:textId="77777777" w:rsidTr="00024D85">
        <w:trPr>
          <w:jc w:val="center"/>
        </w:trPr>
        <w:tc>
          <w:tcPr>
            <w:tcW w:w="4530" w:type="dxa"/>
          </w:tcPr>
          <w:p w14:paraId="489E0CCC" w14:textId="543E11B3" w:rsidR="00024D85" w:rsidRPr="00024D85" w:rsidRDefault="00024D85" w:rsidP="00024D85">
            <w:pPr>
              <w:spacing w:before="0" w:after="0"/>
              <w:jc w:val="center"/>
              <w:rPr>
                <w:iCs/>
                <w:sz w:val="22"/>
                <w:szCs w:val="22"/>
              </w:rPr>
            </w:pPr>
            <w:r w:rsidRPr="00024D85">
              <w:rPr>
                <w:iCs/>
                <w:sz w:val="22"/>
                <w:szCs w:val="22"/>
              </w:rPr>
              <w:t>L 63177</w:t>
            </w:r>
          </w:p>
        </w:tc>
        <w:tc>
          <w:tcPr>
            <w:tcW w:w="4530" w:type="dxa"/>
          </w:tcPr>
          <w:p w14:paraId="725DC52C" w14:textId="27060FCA" w:rsidR="00024D85" w:rsidRPr="00024D85" w:rsidRDefault="00024D85" w:rsidP="00024D85">
            <w:pPr>
              <w:spacing w:before="0" w:after="0"/>
              <w:jc w:val="center"/>
              <w:rPr>
                <w:iCs/>
                <w:sz w:val="22"/>
                <w:szCs w:val="22"/>
              </w:rPr>
            </w:pPr>
            <w:r w:rsidRPr="00024D85">
              <w:rPr>
                <w:iCs/>
                <w:sz w:val="22"/>
                <w:szCs w:val="22"/>
              </w:rPr>
              <w:t>D56 – Lišane i lokalnu cestu L63152</w:t>
            </w:r>
          </w:p>
        </w:tc>
      </w:tr>
    </w:tbl>
    <w:p w14:paraId="0E1399DC" w14:textId="77777777" w:rsidR="00024D85" w:rsidRPr="00024D85" w:rsidRDefault="00024D85" w:rsidP="00024D85">
      <w:pPr>
        <w:spacing w:before="0" w:after="0"/>
        <w:jc w:val="center"/>
        <w:rPr>
          <w:iCs/>
        </w:rPr>
      </w:pPr>
    </w:p>
    <w:p w14:paraId="55B8A272" w14:textId="77777777" w:rsidR="00024D85" w:rsidRDefault="00024D85" w:rsidP="003A6C3D">
      <w:pPr>
        <w:spacing w:before="0" w:after="0"/>
        <w:rPr>
          <w:i/>
          <w:u w:val="single"/>
        </w:rPr>
      </w:pPr>
    </w:p>
    <w:p w14:paraId="7BFCCAC9" w14:textId="745AAD56" w:rsidR="00C57711" w:rsidRDefault="00C57711" w:rsidP="003A6C3D">
      <w:pPr>
        <w:spacing w:before="0" w:after="0"/>
        <w:rPr>
          <w:i/>
          <w:u w:val="single"/>
        </w:rPr>
      </w:pPr>
      <w:r>
        <w:rPr>
          <w:i/>
          <w:u w:val="single"/>
        </w:rPr>
        <w:t>Željeznički promet</w:t>
      </w:r>
    </w:p>
    <w:p w14:paraId="4E384CC6" w14:textId="77777777" w:rsidR="003D4273" w:rsidRDefault="003D4273" w:rsidP="003A6C3D">
      <w:pPr>
        <w:spacing w:before="0" w:after="0"/>
        <w:rPr>
          <w:i/>
          <w:u w:val="single"/>
        </w:rPr>
      </w:pPr>
    </w:p>
    <w:p w14:paraId="68009F45" w14:textId="65AD218E" w:rsidR="003D4273" w:rsidRDefault="00115829" w:rsidP="003A6C3D">
      <w:pPr>
        <w:spacing w:before="0" w:after="0"/>
        <w:rPr>
          <w:iCs/>
        </w:rPr>
      </w:pPr>
      <w:r w:rsidRPr="00115829">
        <w:rPr>
          <w:iCs/>
        </w:rPr>
        <w:t>Željeznička pruga Zadar-Benkovac-Knin, koja ima klasifikacijski status magistralne pomoćne pruge, oznake MP11.1, kategorije C4, prolazi kroz općinsko naselje Ostrovica gdje se nalazi željeznička postaja</w:t>
      </w:r>
      <w:r>
        <w:rPr>
          <w:iCs/>
        </w:rPr>
        <w:t>.</w:t>
      </w:r>
    </w:p>
    <w:p w14:paraId="3DED2AA4" w14:textId="53730936" w:rsidR="00115829" w:rsidRDefault="00115829" w:rsidP="003A6C3D">
      <w:pPr>
        <w:spacing w:before="0" w:after="0"/>
        <w:rPr>
          <w:iCs/>
        </w:rPr>
      </w:pPr>
    </w:p>
    <w:p w14:paraId="7F355014" w14:textId="585440A8" w:rsidR="00115829" w:rsidRPr="00115829" w:rsidRDefault="00115829" w:rsidP="003A6C3D">
      <w:pPr>
        <w:spacing w:before="0" w:after="0"/>
        <w:rPr>
          <w:i/>
          <w:u w:val="single"/>
        </w:rPr>
      </w:pPr>
      <w:r w:rsidRPr="00115829">
        <w:rPr>
          <w:i/>
          <w:u w:val="single"/>
        </w:rPr>
        <w:lastRenderedPageBreak/>
        <w:t>Pomorski promet</w:t>
      </w:r>
    </w:p>
    <w:p w14:paraId="21B3FE2B" w14:textId="497A1087" w:rsidR="00115829" w:rsidRDefault="00115829" w:rsidP="003A6C3D">
      <w:pPr>
        <w:spacing w:before="0" w:after="0"/>
        <w:rPr>
          <w:iCs/>
        </w:rPr>
      </w:pPr>
      <w:r w:rsidRPr="00115829">
        <w:rPr>
          <w:iCs/>
        </w:rPr>
        <w:t>Na području Općine Lišane Ostrovičke nema pomorskog prometa.</w:t>
      </w:r>
    </w:p>
    <w:p w14:paraId="0B76686A" w14:textId="591A2C6C" w:rsidR="00115829" w:rsidRPr="00115829" w:rsidRDefault="00115829" w:rsidP="003A6C3D">
      <w:pPr>
        <w:spacing w:before="0" w:after="0"/>
        <w:rPr>
          <w:i/>
          <w:u w:val="single"/>
        </w:rPr>
      </w:pPr>
      <w:r w:rsidRPr="00115829">
        <w:rPr>
          <w:i/>
          <w:u w:val="single"/>
        </w:rPr>
        <w:t>Zračne luke</w:t>
      </w:r>
    </w:p>
    <w:p w14:paraId="5C27012D" w14:textId="656D9F8D" w:rsidR="00115829" w:rsidRDefault="00115829" w:rsidP="003A6C3D">
      <w:pPr>
        <w:spacing w:before="0" w:after="0"/>
        <w:rPr>
          <w:iCs/>
        </w:rPr>
      </w:pPr>
      <w:r w:rsidRPr="00115829">
        <w:rPr>
          <w:iCs/>
        </w:rPr>
        <w:t>Na prostoru Općine ne postoj</w:t>
      </w:r>
      <w:r>
        <w:rPr>
          <w:iCs/>
        </w:rPr>
        <w:t>i</w:t>
      </w:r>
      <w:r w:rsidRPr="00115829">
        <w:rPr>
          <w:iCs/>
        </w:rPr>
        <w:t xml:space="preserve"> nikakvi zračn</w:t>
      </w:r>
      <w:r>
        <w:rPr>
          <w:iCs/>
        </w:rPr>
        <w:t>i</w:t>
      </w:r>
      <w:r w:rsidRPr="00115829">
        <w:rPr>
          <w:iCs/>
        </w:rPr>
        <w:t xml:space="preserve"> promet, zračni promet odvija </w:t>
      </w:r>
      <w:r>
        <w:rPr>
          <w:iCs/>
        </w:rPr>
        <w:t xml:space="preserve">se </w:t>
      </w:r>
      <w:r w:rsidRPr="00115829">
        <w:rPr>
          <w:iCs/>
        </w:rPr>
        <w:t>preko zračne luke Zadar.</w:t>
      </w:r>
    </w:p>
    <w:p w14:paraId="398ECB06" w14:textId="77777777" w:rsidR="00115829" w:rsidRPr="00115829" w:rsidRDefault="00115829" w:rsidP="003A6C3D">
      <w:pPr>
        <w:spacing w:before="0" w:after="0"/>
        <w:rPr>
          <w:iCs/>
        </w:rPr>
      </w:pPr>
    </w:p>
    <w:p w14:paraId="7AEAFAB8" w14:textId="77777777" w:rsidR="00031290" w:rsidRPr="00134609" w:rsidRDefault="00A946A3" w:rsidP="002E40CF">
      <w:pPr>
        <w:pStyle w:val="Heading2"/>
      </w:pPr>
      <w:bookmarkStart w:id="23" w:name="_Toc9596580"/>
      <w:bookmarkStart w:id="24" w:name="_Toc127882918"/>
      <w:r w:rsidRPr="00134609">
        <w:t xml:space="preserve">2.2 </w:t>
      </w:r>
      <w:r w:rsidR="00031290" w:rsidRPr="00134609">
        <w:t>D</w:t>
      </w:r>
      <w:r w:rsidR="0065019A" w:rsidRPr="00134609">
        <w:t>ruštveno-politički pokazatelji</w:t>
      </w:r>
      <w:bookmarkEnd w:id="23"/>
      <w:bookmarkEnd w:id="24"/>
    </w:p>
    <w:p w14:paraId="23A17130" w14:textId="77777777" w:rsidR="00031290" w:rsidRPr="00134609" w:rsidRDefault="0011345B" w:rsidP="00CC45B3">
      <w:pPr>
        <w:pStyle w:val="Heading3"/>
      </w:pPr>
      <w:bookmarkStart w:id="25" w:name="_Toc9596581"/>
      <w:bookmarkStart w:id="26" w:name="_Toc127882919"/>
      <w:r w:rsidRPr="00134609">
        <w:t xml:space="preserve">2.2.1 </w:t>
      </w:r>
      <w:r w:rsidR="0065019A" w:rsidRPr="00134609">
        <w:t>Sjedišta uprava tijela jedinice lokalne samouprave</w:t>
      </w:r>
      <w:bookmarkEnd w:id="25"/>
      <w:bookmarkEnd w:id="26"/>
    </w:p>
    <w:p w14:paraId="037FFA29" w14:textId="760514D7" w:rsidR="00242B7B" w:rsidRDefault="00134609" w:rsidP="00DC059C">
      <w:r w:rsidRPr="00134609">
        <w:t xml:space="preserve">Sjedište Općine </w:t>
      </w:r>
      <w:r w:rsidR="00DC059C">
        <w:t>Lišane Ostrovičke</w:t>
      </w:r>
      <w:r w:rsidR="00AD7B07">
        <w:t xml:space="preserve"> </w:t>
      </w:r>
      <w:r w:rsidRPr="00134609">
        <w:t xml:space="preserve">je u istoimenom naselju na adresi </w:t>
      </w:r>
      <w:r w:rsidR="00DC059C">
        <w:t>Braština 41 B, 23420 Lišane Ostrovičke.</w:t>
      </w:r>
    </w:p>
    <w:p w14:paraId="7481C49D" w14:textId="17C7F791" w:rsidR="00DC059C" w:rsidRPr="00DC059C" w:rsidRDefault="00DC059C" w:rsidP="00AD7B07">
      <w:r w:rsidRPr="00DC059C">
        <w:t>U sastavu Općine Lišane Ostrovičke su naselja: Dobropoljci, Lišane Ostrovičke i Ostrovica. Granice Općine idu rubnim granicama naselja koje čine Općinu, a mogu se mijenjati na način i po postupku propisanim Zakonima.</w:t>
      </w:r>
    </w:p>
    <w:p w14:paraId="5FACA174" w14:textId="77777777" w:rsidR="00134609" w:rsidRDefault="00134609" w:rsidP="008C6987">
      <w:r>
        <w:t xml:space="preserve">Općina u samoupravnom djelokrugu obavlja poslove lokalnog značaja kojima se neposredno ostvaruju prava građana, koji nisu Ustavom ili zakonom dodijeljeni državnim tijelima i to osobito poslove koji se odnose na: </w:t>
      </w:r>
    </w:p>
    <w:p w14:paraId="7CBABF92" w14:textId="77777777" w:rsidR="00134609" w:rsidRDefault="00134609" w:rsidP="00100221">
      <w:pPr>
        <w:pStyle w:val="ListParagraph"/>
      </w:pPr>
      <w:r>
        <w:t xml:space="preserve">uređenje naselja i stanovanje, </w:t>
      </w:r>
    </w:p>
    <w:p w14:paraId="23543B7A" w14:textId="77777777" w:rsidR="00134609" w:rsidRDefault="00134609" w:rsidP="00100221">
      <w:pPr>
        <w:pStyle w:val="ListParagraph"/>
      </w:pPr>
      <w:r>
        <w:t>prostorno i urbanističko planiranje,</w:t>
      </w:r>
    </w:p>
    <w:p w14:paraId="717A7F79" w14:textId="77777777" w:rsidR="00134609" w:rsidRDefault="00134609" w:rsidP="00100221">
      <w:pPr>
        <w:pStyle w:val="ListParagraph"/>
      </w:pPr>
      <w:r>
        <w:t>komunalno gospodarstvo,</w:t>
      </w:r>
    </w:p>
    <w:p w14:paraId="03794217" w14:textId="77777777" w:rsidR="00134609" w:rsidRDefault="00134609" w:rsidP="00100221">
      <w:pPr>
        <w:pStyle w:val="ListParagraph"/>
      </w:pPr>
      <w:r>
        <w:t xml:space="preserve">brigu o djeci, </w:t>
      </w:r>
    </w:p>
    <w:p w14:paraId="5DE92D04" w14:textId="77777777" w:rsidR="00134609" w:rsidRDefault="00134609" w:rsidP="00100221">
      <w:pPr>
        <w:pStyle w:val="ListParagraph"/>
      </w:pPr>
      <w:r>
        <w:t>socijalnu skrb,</w:t>
      </w:r>
    </w:p>
    <w:p w14:paraId="5570E94A" w14:textId="77777777" w:rsidR="00134609" w:rsidRDefault="00134609" w:rsidP="00100221">
      <w:pPr>
        <w:pStyle w:val="ListParagraph"/>
      </w:pPr>
      <w:r>
        <w:t>primarnu zdravstvenu zaštitu,</w:t>
      </w:r>
    </w:p>
    <w:p w14:paraId="67B298DE" w14:textId="77777777" w:rsidR="00134609" w:rsidRDefault="00134609" w:rsidP="00100221">
      <w:pPr>
        <w:pStyle w:val="ListParagraph"/>
      </w:pPr>
      <w:r>
        <w:t xml:space="preserve">odgoj i osnovno obrazovanje, </w:t>
      </w:r>
    </w:p>
    <w:p w14:paraId="499F6672" w14:textId="77777777" w:rsidR="00134609" w:rsidRDefault="00134609" w:rsidP="00100221">
      <w:pPr>
        <w:pStyle w:val="ListParagraph"/>
      </w:pPr>
      <w:r>
        <w:t xml:space="preserve">kulturu, tjelesnu kulturu i sport, </w:t>
      </w:r>
    </w:p>
    <w:p w14:paraId="032A0F8A" w14:textId="77777777" w:rsidR="00134609" w:rsidRDefault="00134609" w:rsidP="00100221">
      <w:pPr>
        <w:pStyle w:val="ListParagraph"/>
      </w:pPr>
      <w:r>
        <w:t xml:space="preserve">zaštitu potrošača, </w:t>
      </w:r>
    </w:p>
    <w:p w14:paraId="7FA2D8BA" w14:textId="77777777" w:rsidR="00134609" w:rsidRDefault="00134609" w:rsidP="00100221">
      <w:pPr>
        <w:pStyle w:val="ListParagraph"/>
      </w:pPr>
      <w:r>
        <w:t xml:space="preserve">zaštitu i unapređenje prirodnog okoliša, </w:t>
      </w:r>
    </w:p>
    <w:p w14:paraId="25614F3C" w14:textId="77777777" w:rsidR="00134609" w:rsidRDefault="00134609" w:rsidP="00100221">
      <w:pPr>
        <w:pStyle w:val="ListParagraph"/>
      </w:pPr>
      <w:r>
        <w:t xml:space="preserve">protupožarnu zaštitu i civilnu zaštitu, </w:t>
      </w:r>
    </w:p>
    <w:p w14:paraId="21297E5A" w14:textId="77777777" w:rsidR="00134609" w:rsidRDefault="00134609" w:rsidP="00100221">
      <w:pPr>
        <w:pStyle w:val="ListParagraph"/>
      </w:pPr>
      <w:r>
        <w:t xml:space="preserve">promet na svom području, te </w:t>
      </w:r>
    </w:p>
    <w:p w14:paraId="4FE0F618" w14:textId="77777777" w:rsidR="00134609" w:rsidRDefault="00134609" w:rsidP="00100221">
      <w:pPr>
        <w:pStyle w:val="ListParagraph"/>
      </w:pPr>
      <w:r>
        <w:t xml:space="preserve">ostale poslove sukladno posebnim zakonima. </w:t>
      </w:r>
    </w:p>
    <w:p w14:paraId="044DE7CA" w14:textId="77777777" w:rsidR="00134609" w:rsidRDefault="00134609" w:rsidP="005026BC">
      <w:pPr>
        <w:ind w:left="720"/>
      </w:pPr>
    </w:p>
    <w:p w14:paraId="3BC1E788" w14:textId="395CA93F" w:rsidR="004D6ACC" w:rsidRPr="00134609" w:rsidRDefault="00134609" w:rsidP="004D6ACC">
      <w:pPr>
        <w:spacing w:before="120" w:after="120"/>
        <w:rPr>
          <w:szCs w:val="22"/>
        </w:rPr>
      </w:pPr>
      <w:r w:rsidRPr="00134609">
        <w:rPr>
          <w:szCs w:val="22"/>
        </w:rPr>
        <w:t xml:space="preserve">Općina </w:t>
      </w:r>
      <w:r w:rsidR="00453E6E">
        <w:rPr>
          <w:szCs w:val="22"/>
        </w:rPr>
        <w:t>Lišane Ostrovičke</w:t>
      </w:r>
      <w:r w:rsidR="00D84D1D" w:rsidRPr="00134609">
        <w:rPr>
          <w:szCs w:val="22"/>
        </w:rPr>
        <w:t xml:space="preserve"> uspostavljen</w:t>
      </w:r>
      <w:r w:rsidR="00993695">
        <w:rPr>
          <w:szCs w:val="22"/>
        </w:rPr>
        <w:t>a</w:t>
      </w:r>
      <w:r w:rsidR="00D84D1D" w:rsidRPr="00134609">
        <w:rPr>
          <w:szCs w:val="22"/>
        </w:rPr>
        <w:t xml:space="preserve"> </w:t>
      </w:r>
      <w:r w:rsidR="003F57AA" w:rsidRPr="00134609">
        <w:rPr>
          <w:szCs w:val="22"/>
        </w:rPr>
        <w:t>je</w:t>
      </w:r>
      <w:r w:rsidR="001773F0" w:rsidRPr="00134609">
        <w:rPr>
          <w:szCs w:val="22"/>
        </w:rPr>
        <w:t xml:space="preserve"> kao jedinica lokalne samouprave unutar </w:t>
      </w:r>
      <w:r w:rsidR="00AD7B07">
        <w:rPr>
          <w:szCs w:val="22"/>
        </w:rPr>
        <w:t>Zadarske</w:t>
      </w:r>
      <w:r w:rsidR="001773F0" w:rsidRPr="00134609">
        <w:rPr>
          <w:szCs w:val="22"/>
        </w:rPr>
        <w:t xml:space="preserve"> županije. </w:t>
      </w:r>
      <w:r w:rsidR="004D6ACC" w:rsidRPr="00134609">
        <w:rPr>
          <w:szCs w:val="22"/>
        </w:rPr>
        <w:t xml:space="preserve">Tijela </w:t>
      </w:r>
      <w:r w:rsidRPr="00134609">
        <w:rPr>
          <w:szCs w:val="22"/>
        </w:rPr>
        <w:t xml:space="preserve">Općine </w:t>
      </w:r>
      <w:r w:rsidR="004D6ACC" w:rsidRPr="00134609">
        <w:rPr>
          <w:szCs w:val="22"/>
        </w:rPr>
        <w:t>čine:</w:t>
      </w:r>
    </w:p>
    <w:p w14:paraId="18DC1A42" w14:textId="77777777" w:rsidR="00723D07" w:rsidRPr="00134609" w:rsidRDefault="00134609" w:rsidP="001D0B8D">
      <w:pPr>
        <w:pStyle w:val="ListParagraph"/>
        <w:numPr>
          <w:ilvl w:val="0"/>
          <w:numId w:val="11"/>
        </w:numPr>
      </w:pPr>
      <w:r w:rsidRPr="00134609">
        <w:t>Općinsko</w:t>
      </w:r>
      <w:r w:rsidR="00D84D1D" w:rsidRPr="00134609">
        <w:t xml:space="preserve"> vijeće,</w:t>
      </w:r>
    </w:p>
    <w:p w14:paraId="4EE82540" w14:textId="26D8BEE8" w:rsidR="003F57AA" w:rsidRPr="00134609" w:rsidRDefault="00134609" w:rsidP="001D0B8D">
      <w:pPr>
        <w:pStyle w:val="ListParagraph"/>
        <w:numPr>
          <w:ilvl w:val="0"/>
          <w:numId w:val="11"/>
        </w:numPr>
      </w:pPr>
      <w:r w:rsidRPr="00134609">
        <w:t xml:space="preserve">Općinski </w:t>
      </w:r>
      <w:r w:rsidR="00993695" w:rsidRPr="00134609">
        <w:t>načelnik</w:t>
      </w:r>
      <w:r w:rsidR="00D84D1D" w:rsidRPr="00134609">
        <w:t>.</w:t>
      </w:r>
    </w:p>
    <w:p w14:paraId="3AE9E8D5" w14:textId="77777777" w:rsidR="00D84D1D" w:rsidRPr="000039B3" w:rsidRDefault="00D84D1D" w:rsidP="00D84D1D">
      <w:pPr>
        <w:rPr>
          <w:highlight w:val="yellow"/>
        </w:rPr>
      </w:pPr>
    </w:p>
    <w:p w14:paraId="3A961263" w14:textId="77777777" w:rsidR="0065019A" w:rsidRPr="00134609" w:rsidRDefault="0011345B" w:rsidP="00CC45B3">
      <w:pPr>
        <w:pStyle w:val="Heading3"/>
      </w:pPr>
      <w:bookmarkStart w:id="27" w:name="_Toc9596582"/>
      <w:bookmarkStart w:id="28" w:name="_Toc127882920"/>
      <w:r w:rsidRPr="00134609">
        <w:t xml:space="preserve">2.2.2 </w:t>
      </w:r>
      <w:r w:rsidR="00FF45C9" w:rsidRPr="00134609">
        <w:t>Zdravstvene ustanove</w:t>
      </w:r>
      <w:bookmarkEnd w:id="27"/>
      <w:bookmarkEnd w:id="28"/>
    </w:p>
    <w:p w14:paraId="17300CB4" w14:textId="4E116AEF" w:rsidR="00AD7B07" w:rsidRDefault="00460A93" w:rsidP="008771CC">
      <w:pPr>
        <w:spacing w:before="0" w:after="0"/>
      </w:pPr>
      <w:r w:rsidRPr="00460A93">
        <w:t>Zdravstvene usluge pružaju se u ambulanti u kojoj uz povremenu pomoć medicinske sestre radi jedna liječnica opće prakse. Ambulanta je slabo opremljena, a liječnica nema na raspolaganju ni vozilo kojim bi obilazila bolesnike. Bolesnike najčešće proslijedi u benkovačku i zadarsku bolnicu.</w:t>
      </w:r>
    </w:p>
    <w:p w14:paraId="2ADE9145" w14:textId="77777777" w:rsidR="00460A93" w:rsidRDefault="00460A93" w:rsidP="008771CC">
      <w:pPr>
        <w:spacing w:before="0" w:after="0"/>
        <w:rPr>
          <w:u w:val="single"/>
        </w:rPr>
      </w:pPr>
    </w:p>
    <w:p w14:paraId="1F86701E" w14:textId="77777777" w:rsidR="00F1312D" w:rsidRDefault="00F1312D" w:rsidP="008771CC">
      <w:pPr>
        <w:spacing w:before="0" w:after="0"/>
        <w:rPr>
          <w:u w:val="single"/>
        </w:rPr>
      </w:pPr>
    </w:p>
    <w:p w14:paraId="4AFCD7AC" w14:textId="6AD8F045" w:rsidR="00460A93" w:rsidRPr="00460A93" w:rsidRDefault="00460A93" w:rsidP="008771CC">
      <w:pPr>
        <w:spacing w:before="0" w:after="0"/>
        <w:rPr>
          <w:u w:val="single"/>
        </w:rPr>
      </w:pPr>
      <w:r w:rsidRPr="00460A93">
        <w:rPr>
          <w:u w:val="single"/>
        </w:rPr>
        <w:t xml:space="preserve">Veterinarske ustanove </w:t>
      </w:r>
    </w:p>
    <w:p w14:paraId="1F369CD0" w14:textId="6C852582" w:rsidR="00460A93" w:rsidRPr="008771CC" w:rsidRDefault="00460A93" w:rsidP="008771CC">
      <w:pPr>
        <w:spacing w:before="0" w:after="0"/>
      </w:pPr>
      <w:r w:rsidRPr="00460A93">
        <w:t>Na području Općine Lišane Ostrovičke djeluje veterinarska stanica Benkovac.</w:t>
      </w:r>
    </w:p>
    <w:p w14:paraId="458D26B2" w14:textId="77777777" w:rsidR="000F3088" w:rsidRPr="000039B3" w:rsidRDefault="000F3088" w:rsidP="00B657A0">
      <w:pPr>
        <w:jc w:val="center"/>
        <w:rPr>
          <w:rFonts w:eastAsiaTheme="minorHAnsi"/>
          <w:i/>
          <w:color w:val="54883D"/>
          <w:sz w:val="20"/>
          <w:szCs w:val="23"/>
          <w:highlight w:val="yellow"/>
        </w:rPr>
      </w:pPr>
    </w:p>
    <w:p w14:paraId="531244C4" w14:textId="77777777" w:rsidR="00660B50" w:rsidRPr="008771CC" w:rsidRDefault="0011345B" w:rsidP="00CC45B3">
      <w:pPr>
        <w:pStyle w:val="Heading3"/>
      </w:pPr>
      <w:bookmarkStart w:id="29" w:name="_Toc9596583"/>
      <w:bookmarkStart w:id="30" w:name="_Toc127882921"/>
      <w:r w:rsidRPr="008771CC">
        <w:t xml:space="preserve">2.2.3 </w:t>
      </w:r>
      <w:r w:rsidR="00660B50" w:rsidRPr="008771CC">
        <w:t>Odgojno-obrazovne ustanove</w:t>
      </w:r>
      <w:bookmarkEnd w:id="29"/>
      <w:bookmarkEnd w:id="30"/>
    </w:p>
    <w:p w14:paraId="7EE505B1" w14:textId="77777777" w:rsidR="00A424AD" w:rsidRPr="00B215D1" w:rsidRDefault="00A424AD" w:rsidP="00D917CA">
      <w:pPr>
        <w:rPr>
          <w:i/>
          <w:u w:val="single"/>
          <w:lang w:eastAsia="hr-HR"/>
        </w:rPr>
      </w:pPr>
      <w:r w:rsidRPr="00B215D1">
        <w:rPr>
          <w:i/>
          <w:u w:val="single"/>
          <w:lang w:eastAsia="hr-HR"/>
        </w:rPr>
        <w:t>Predškolski odgoj</w:t>
      </w:r>
    </w:p>
    <w:p w14:paraId="0318596A" w14:textId="67446454" w:rsidR="00AD7B07" w:rsidRDefault="00460A93" w:rsidP="008771CC">
      <w:pPr>
        <w:spacing w:before="0" w:after="0"/>
      </w:pPr>
      <w:r w:rsidRPr="00460A93">
        <w:t>Na području Općine Lišane Ostrovičke nema predškolskih ustanova.</w:t>
      </w:r>
      <w:r>
        <w:t xml:space="preserve"> </w:t>
      </w:r>
      <w:r w:rsidRPr="00460A93">
        <w:t>Jedini sadržaj trenutno dostupan djeci vrtićke dobi jest neformalna igraonica koju polaze i neka djeca iz obližnjeg Vukšića</w:t>
      </w:r>
      <w:r>
        <w:t>.</w:t>
      </w:r>
    </w:p>
    <w:p w14:paraId="4F6D960C" w14:textId="77777777" w:rsidR="00460A93" w:rsidRDefault="00460A93" w:rsidP="008771CC">
      <w:pPr>
        <w:spacing w:before="0" w:after="0"/>
      </w:pPr>
    </w:p>
    <w:p w14:paraId="4AFD6765" w14:textId="77777777" w:rsidR="001F36A9" w:rsidRPr="007673CD" w:rsidRDefault="001F36A9" w:rsidP="00D917CA">
      <w:pPr>
        <w:rPr>
          <w:i/>
          <w:u w:val="single"/>
        </w:rPr>
      </w:pPr>
      <w:r w:rsidRPr="007673CD">
        <w:rPr>
          <w:i/>
          <w:u w:val="single"/>
        </w:rPr>
        <w:t>Osnovnoškolsko obrazovanje</w:t>
      </w:r>
    </w:p>
    <w:p w14:paraId="5A560934" w14:textId="1714CD50" w:rsidR="00180C33" w:rsidRDefault="00460A93" w:rsidP="00B215D1">
      <w:r w:rsidRPr="00460A93">
        <w:t>Godine 1999. otpočinje obnova školske zgrade u Lišanima. Zapravo, ruše se ostatci minirane i zapaljene stare zgrade i iskopavaju temelji za novu školsku zgradu. U novoj školskoj zgradi započinje se s radom 3. listopada 2001. godine za sve učenike od prvog do osmoga razreda. Matična škola "Ivan Goran Kovačić" i danas upisuje sve osnovnoškolske obveznike (1 - 8. razred) s područja više naselja: Lišane Ostrovičke, Ostrovica, ali i Bulić i Lepuri (Grad Benkovac), a školu trenutno polaze i dvije učenice iz Žažvića (Šibensko-Kninska županija). Školsko područje je veliko oko 7 000 metara četvornih, od čega na školske zgrade otpada oko 1 500 metara četvornih.</w:t>
      </w:r>
    </w:p>
    <w:p w14:paraId="55B54BD0" w14:textId="77777777" w:rsidR="0005085A" w:rsidRPr="0005085A" w:rsidRDefault="0005085A" w:rsidP="00B215D1">
      <w:pPr>
        <w:rPr>
          <w:i/>
          <w:iCs/>
          <w:u w:val="single"/>
        </w:rPr>
      </w:pPr>
      <w:r w:rsidRPr="0005085A">
        <w:rPr>
          <w:i/>
          <w:iCs/>
          <w:u w:val="single"/>
        </w:rPr>
        <w:t xml:space="preserve">Srednjoškolsko obrazovanje </w:t>
      </w:r>
    </w:p>
    <w:p w14:paraId="1028AC82" w14:textId="69AE6EC1" w:rsidR="0005085A" w:rsidRDefault="0005085A" w:rsidP="00B215D1">
      <w:r w:rsidRPr="0005085A">
        <w:t xml:space="preserve">Na području Općine Lišane Ostrovičke ne djeluje niti jedna srednja škola. </w:t>
      </w:r>
    </w:p>
    <w:p w14:paraId="63DBD7D3" w14:textId="2EFFF893" w:rsidR="0005085A" w:rsidRDefault="0005085A" w:rsidP="00B215D1">
      <w:r w:rsidRPr="0005085A">
        <w:t>Srednjoškolsko školovanje učenici nastavljaju u drugim gradovima Zadarske županije, a uglavnom u Benkovcu, Zadru i Šibeniku.</w:t>
      </w:r>
      <w:r>
        <w:t xml:space="preserve"> </w:t>
      </w:r>
      <w:r w:rsidRPr="0005085A">
        <w:t>U obližnjem Šibeniku (30 km udaljenosti) i u nešto udaljenijem Zadru (50-ak km udaljenosti) djeluje niz tehničkih, ekonomskih, industrijsko – obrtničkih i strukovnih srednjih škola i gimnazija, no najbliža je ona benkovačka (16 km udaljenosti).</w:t>
      </w:r>
      <w:r w:rsidR="00953C4C">
        <w:t xml:space="preserve"> </w:t>
      </w:r>
      <w:r w:rsidR="00953C4C" w:rsidRPr="00953C4C">
        <w:t>U Šibeniku također djeluju strukovna (program agroturizma) i turističko-ugostiteljska srednja škola.</w:t>
      </w:r>
    </w:p>
    <w:p w14:paraId="4B0165BF" w14:textId="29D88917" w:rsidR="0005085A" w:rsidRPr="0005085A" w:rsidRDefault="0005085A" w:rsidP="00B215D1">
      <w:pPr>
        <w:rPr>
          <w:i/>
          <w:iCs/>
          <w:u w:val="single"/>
        </w:rPr>
      </w:pPr>
      <w:r w:rsidRPr="0005085A">
        <w:rPr>
          <w:i/>
          <w:iCs/>
          <w:u w:val="single"/>
        </w:rPr>
        <w:t>Visokoškols</w:t>
      </w:r>
      <w:r w:rsidR="00953C4C">
        <w:rPr>
          <w:i/>
          <w:iCs/>
          <w:u w:val="single"/>
        </w:rPr>
        <w:t>ko obrazovanje</w:t>
      </w:r>
      <w:r w:rsidRPr="0005085A">
        <w:rPr>
          <w:i/>
          <w:iCs/>
          <w:u w:val="single"/>
        </w:rPr>
        <w:t xml:space="preserve"> </w:t>
      </w:r>
    </w:p>
    <w:p w14:paraId="14152D10" w14:textId="036EC17C" w:rsidR="0005085A" w:rsidRPr="00460A93" w:rsidRDefault="0005085A" w:rsidP="00B215D1">
      <w:r w:rsidRPr="0005085A">
        <w:t>Na području Općine Lišane Ostrovičke ne postoji visokoobrazovna ustanova.</w:t>
      </w:r>
    </w:p>
    <w:p w14:paraId="18CA4FD2" w14:textId="77777777" w:rsidR="000F3088" w:rsidRDefault="000F3088" w:rsidP="00F2724C">
      <w:pPr>
        <w:rPr>
          <w:highlight w:val="yellow"/>
        </w:rPr>
      </w:pPr>
    </w:p>
    <w:p w14:paraId="2464F09A" w14:textId="77777777" w:rsidR="006569A5" w:rsidRPr="00B215D1" w:rsidRDefault="0011345B" w:rsidP="00CC45B3">
      <w:pPr>
        <w:pStyle w:val="Heading3"/>
      </w:pPr>
      <w:bookmarkStart w:id="31" w:name="_Toc9596584"/>
      <w:bookmarkStart w:id="32" w:name="_Toc127882922"/>
      <w:r w:rsidRPr="00B215D1">
        <w:t xml:space="preserve">2.2.4 </w:t>
      </w:r>
      <w:r w:rsidR="006569A5" w:rsidRPr="00B215D1">
        <w:t xml:space="preserve">Broj </w:t>
      </w:r>
      <w:r w:rsidR="001379EE" w:rsidRPr="00B215D1">
        <w:t>kućanstava</w:t>
      </w:r>
      <w:bookmarkEnd w:id="31"/>
      <w:bookmarkEnd w:id="32"/>
    </w:p>
    <w:p w14:paraId="4F6EF818" w14:textId="2FD454F2" w:rsidR="00C37B47" w:rsidRPr="00B215D1" w:rsidRDefault="002E24A7" w:rsidP="008C6987">
      <w:pPr>
        <w:spacing w:before="0"/>
        <w:jc w:val="center"/>
        <w:rPr>
          <w:rFonts w:eastAsia="Calibri"/>
          <w:bCs/>
          <w:color w:val="54883D"/>
          <w:sz w:val="20"/>
          <w:szCs w:val="20"/>
        </w:rPr>
      </w:pPr>
      <w:r w:rsidRPr="00B215D1">
        <w:rPr>
          <w:rFonts w:eastAsia="Calibri"/>
          <w:bCs/>
          <w:color w:val="54883D"/>
          <w:sz w:val="20"/>
          <w:szCs w:val="20"/>
        </w:rPr>
        <w:t xml:space="preserve">Tablica </w:t>
      </w:r>
      <w:r w:rsidR="003670C2" w:rsidRPr="00B215D1">
        <w:rPr>
          <w:rFonts w:eastAsia="Calibri"/>
          <w:bCs/>
          <w:color w:val="54883D"/>
          <w:sz w:val="20"/>
          <w:szCs w:val="20"/>
        </w:rPr>
        <w:fldChar w:fldCharType="begin"/>
      </w:r>
      <w:r w:rsidRPr="00B215D1">
        <w:rPr>
          <w:rFonts w:eastAsia="Calibri"/>
          <w:bCs/>
          <w:color w:val="54883D"/>
          <w:sz w:val="20"/>
          <w:szCs w:val="20"/>
        </w:rPr>
        <w:instrText xml:space="preserve"> SEQ Tabela \* ARABIC </w:instrText>
      </w:r>
      <w:r w:rsidR="003670C2" w:rsidRPr="00B215D1">
        <w:rPr>
          <w:rFonts w:eastAsia="Calibri"/>
          <w:bCs/>
          <w:color w:val="54883D"/>
          <w:sz w:val="20"/>
          <w:szCs w:val="20"/>
        </w:rPr>
        <w:fldChar w:fldCharType="separate"/>
      </w:r>
      <w:r w:rsidR="00DD0006">
        <w:rPr>
          <w:rFonts w:eastAsia="Calibri"/>
          <w:bCs/>
          <w:noProof/>
          <w:color w:val="54883D"/>
          <w:sz w:val="20"/>
          <w:szCs w:val="20"/>
        </w:rPr>
        <w:t>3</w:t>
      </w:r>
      <w:r w:rsidR="003670C2" w:rsidRPr="00B215D1">
        <w:rPr>
          <w:rFonts w:eastAsia="Calibri"/>
          <w:bCs/>
          <w:noProof/>
          <w:color w:val="54883D"/>
          <w:sz w:val="20"/>
          <w:szCs w:val="20"/>
        </w:rPr>
        <w:fldChar w:fldCharType="end"/>
      </w:r>
      <w:r w:rsidR="00AA04DE" w:rsidRPr="00B215D1">
        <w:rPr>
          <w:rFonts w:eastAsia="Calibri"/>
          <w:bCs/>
          <w:color w:val="54883D"/>
          <w:sz w:val="20"/>
          <w:szCs w:val="20"/>
        </w:rPr>
        <w:t xml:space="preserve">. </w:t>
      </w:r>
      <w:r w:rsidR="00C37B47" w:rsidRPr="00B215D1">
        <w:rPr>
          <w:color w:val="54883D"/>
          <w:sz w:val="20"/>
          <w:szCs w:val="20"/>
        </w:rPr>
        <w:t xml:space="preserve">Broj kućanstava na području </w:t>
      </w:r>
      <w:r w:rsidR="00B215D1" w:rsidRPr="00B215D1">
        <w:rPr>
          <w:color w:val="54883D"/>
          <w:sz w:val="20"/>
          <w:szCs w:val="20"/>
        </w:rPr>
        <w:t xml:space="preserve">Općine </w:t>
      </w:r>
      <w:r w:rsidR="00B868B4">
        <w:rPr>
          <w:color w:val="54883D"/>
          <w:sz w:val="20"/>
          <w:szCs w:val="20"/>
        </w:rPr>
        <w:t>Lišane Ostrovičke</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964"/>
        <w:gridCol w:w="3692"/>
      </w:tblGrid>
      <w:tr w:rsidR="001379EE" w:rsidRPr="00B215D1" w14:paraId="36AD45B0" w14:textId="77777777" w:rsidTr="00E60287">
        <w:trPr>
          <w:jc w:val="center"/>
        </w:trPr>
        <w:tc>
          <w:tcPr>
            <w:tcW w:w="7656" w:type="dxa"/>
            <w:gridSpan w:val="2"/>
            <w:shd w:val="clear" w:color="auto" w:fill="auto"/>
            <w:vAlign w:val="center"/>
            <w:hideMark/>
          </w:tcPr>
          <w:p w14:paraId="6F309ABD" w14:textId="3201C642" w:rsidR="001379EE" w:rsidRPr="00B215D1" w:rsidRDefault="00B215D1" w:rsidP="008074D4">
            <w:pPr>
              <w:jc w:val="center"/>
              <w:rPr>
                <w:b/>
                <w:sz w:val="20"/>
                <w:szCs w:val="20"/>
              </w:rPr>
            </w:pPr>
            <w:r w:rsidRPr="00B215D1">
              <w:rPr>
                <w:b/>
                <w:sz w:val="20"/>
                <w:szCs w:val="20"/>
              </w:rPr>
              <w:t xml:space="preserve">OPĆINA </w:t>
            </w:r>
            <w:r w:rsidR="00453E6E">
              <w:rPr>
                <w:b/>
                <w:sz w:val="20"/>
                <w:szCs w:val="20"/>
              </w:rPr>
              <w:t>LIŠANE OSTROVIČKE</w:t>
            </w:r>
          </w:p>
        </w:tc>
      </w:tr>
      <w:tr w:rsidR="001379EE" w:rsidRPr="00B215D1" w14:paraId="645781ED" w14:textId="77777777" w:rsidTr="001379EE">
        <w:trPr>
          <w:jc w:val="center"/>
        </w:trPr>
        <w:tc>
          <w:tcPr>
            <w:tcW w:w="3964" w:type="dxa"/>
            <w:shd w:val="clear" w:color="auto" w:fill="auto"/>
            <w:vAlign w:val="center"/>
          </w:tcPr>
          <w:p w14:paraId="305742B0" w14:textId="77777777" w:rsidR="001379EE" w:rsidRPr="00B215D1" w:rsidRDefault="001379EE" w:rsidP="00E60287">
            <w:pPr>
              <w:jc w:val="center"/>
              <w:rPr>
                <w:sz w:val="20"/>
                <w:szCs w:val="20"/>
              </w:rPr>
            </w:pPr>
            <w:r w:rsidRPr="00B215D1">
              <w:rPr>
                <w:sz w:val="20"/>
                <w:szCs w:val="20"/>
              </w:rPr>
              <w:t>Ukupan broj kućanstava</w:t>
            </w:r>
          </w:p>
        </w:tc>
        <w:tc>
          <w:tcPr>
            <w:tcW w:w="3692" w:type="dxa"/>
            <w:shd w:val="clear" w:color="auto" w:fill="auto"/>
            <w:vAlign w:val="center"/>
          </w:tcPr>
          <w:p w14:paraId="1EA613EF" w14:textId="46A9F7FD" w:rsidR="001379EE" w:rsidRPr="00B215D1" w:rsidRDefault="00B868B4" w:rsidP="00E60287">
            <w:pPr>
              <w:jc w:val="center"/>
              <w:rPr>
                <w:sz w:val="20"/>
                <w:szCs w:val="20"/>
              </w:rPr>
            </w:pPr>
            <w:r>
              <w:rPr>
                <w:sz w:val="20"/>
                <w:szCs w:val="20"/>
              </w:rPr>
              <w:t>229</w:t>
            </w:r>
          </w:p>
        </w:tc>
      </w:tr>
      <w:tr w:rsidR="001379EE" w:rsidRPr="00B215D1" w14:paraId="08341958" w14:textId="77777777" w:rsidTr="001379EE">
        <w:trPr>
          <w:jc w:val="center"/>
        </w:trPr>
        <w:tc>
          <w:tcPr>
            <w:tcW w:w="3964" w:type="dxa"/>
            <w:shd w:val="clear" w:color="auto" w:fill="auto"/>
            <w:vAlign w:val="center"/>
          </w:tcPr>
          <w:p w14:paraId="0C205397" w14:textId="77777777" w:rsidR="001379EE" w:rsidRPr="00B215D1" w:rsidRDefault="001379EE" w:rsidP="00E60287">
            <w:pPr>
              <w:jc w:val="center"/>
              <w:rPr>
                <w:sz w:val="20"/>
                <w:szCs w:val="20"/>
              </w:rPr>
            </w:pPr>
            <w:r w:rsidRPr="00B215D1">
              <w:rPr>
                <w:sz w:val="20"/>
                <w:szCs w:val="20"/>
              </w:rPr>
              <w:t>Prosječan broj osoba u kućanstvu</w:t>
            </w:r>
          </w:p>
        </w:tc>
        <w:tc>
          <w:tcPr>
            <w:tcW w:w="3692" w:type="dxa"/>
            <w:shd w:val="clear" w:color="auto" w:fill="auto"/>
            <w:vAlign w:val="center"/>
          </w:tcPr>
          <w:p w14:paraId="4F33904F" w14:textId="128B473B" w:rsidR="001379EE" w:rsidRPr="00B215D1" w:rsidRDefault="00B868B4" w:rsidP="00E60287">
            <w:pPr>
              <w:jc w:val="center"/>
              <w:rPr>
                <w:sz w:val="20"/>
                <w:szCs w:val="20"/>
              </w:rPr>
            </w:pPr>
            <w:r>
              <w:rPr>
                <w:sz w:val="20"/>
                <w:szCs w:val="20"/>
              </w:rPr>
              <w:t>2,58</w:t>
            </w:r>
          </w:p>
        </w:tc>
      </w:tr>
    </w:tbl>
    <w:p w14:paraId="09CD096D" w14:textId="26AF7FE8" w:rsidR="00AA7626" w:rsidRPr="009A7E61" w:rsidRDefault="00DF49C5" w:rsidP="009A7E61">
      <w:pPr>
        <w:spacing w:before="120" w:after="120"/>
        <w:jc w:val="center"/>
        <w:rPr>
          <w:i/>
          <w:color w:val="54883D"/>
          <w:sz w:val="20"/>
          <w:szCs w:val="18"/>
        </w:rPr>
      </w:pPr>
      <w:r w:rsidRPr="00B215D1">
        <w:rPr>
          <w:i/>
          <w:color w:val="54883D"/>
          <w:sz w:val="20"/>
          <w:szCs w:val="18"/>
        </w:rPr>
        <w:t>Izvor: DZS, Popis stanovništva 20</w:t>
      </w:r>
      <w:r w:rsidR="00B868B4">
        <w:rPr>
          <w:i/>
          <w:color w:val="54883D"/>
          <w:sz w:val="20"/>
          <w:szCs w:val="18"/>
        </w:rPr>
        <w:t>2</w:t>
      </w:r>
      <w:r w:rsidRPr="00B215D1">
        <w:rPr>
          <w:i/>
          <w:color w:val="54883D"/>
          <w:sz w:val="20"/>
          <w:szCs w:val="18"/>
        </w:rPr>
        <w:t>1.</w:t>
      </w:r>
    </w:p>
    <w:p w14:paraId="19EF4396" w14:textId="77777777" w:rsidR="00E603A0" w:rsidRPr="00850E88" w:rsidRDefault="0011345B" w:rsidP="00CC45B3">
      <w:pPr>
        <w:pStyle w:val="Heading3"/>
      </w:pPr>
      <w:bookmarkStart w:id="33" w:name="_Toc9596586"/>
      <w:bookmarkStart w:id="34" w:name="_Toc127882923"/>
      <w:r w:rsidRPr="00850E88">
        <w:lastRenderedPageBreak/>
        <w:t xml:space="preserve">2.2.6 </w:t>
      </w:r>
      <w:r w:rsidR="00E603A0" w:rsidRPr="0048347F">
        <w:t>Broj, vrsta (namjena) i starost građevina</w:t>
      </w:r>
      <w:bookmarkEnd w:id="33"/>
      <w:bookmarkEnd w:id="34"/>
    </w:p>
    <w:p w14:paraId="29DCF6CA" w14:textId="7EFD4884" w:rsidR="0048347F" w:rsidRPr="00180C33" w:rsidRDefault="00D73A86" w:rsidP="00D73A86">
      <w:pPr>
        <w:rPr>
          <w:color w:val="auto"/>
        </w:rPr>
      </w:pPr>
      <w:r w:rsidRPr="00180C33">
        <w:rPr>
          <w:color w:val="auto"/>
        </w:rPr>
        <w:t xml:space="preserve">Sustavni podaci za broj zgrada u pojedinoj kategoriji za sada ne postoje pa se ovi podaci temelje na </w:t>
      </w:r>
      <w:r w:rsidR="0048347F" w:rsidRPr="0048347F">
        <w:rPr>
          <w:color w:val="auto"/>
        </w:rPr>
        <w:t>Procjen</w:t>
      </w:r>
      <w:r w:rsidR="0048347F">
        <w:rPr>
          <w:color w:val="auto"/>
        </w:rPr>
        <w:t>i</w:t>
      </w:r>
      <w:r w:rsidR="0048347F" w:rsidRPr="0048347F">
        <w:rPr>
          <w:color w:val="auto"/>
        </w:rPr>
        <w:t xml:space="preserve"> ugroženosti stanovništva, materijalnih i kulturnih dobara i okoliša od katastrofa i velikih nesreća za Općinu Lišane Ostrovičke, ožujak 2010.</w:t>
      </w:r>
    </w:p>
    <w:p w14:paraId="3FF01200" w14:textId="73FC1B9E" w:rsidR="0048347F" w:rsidRDefault="0048347F" w:rsidP="001D0B8D">
      <w:pPr>
        <w:pStyle w:val="ListParagraph"/>
        <w:numPr>
          <w:ilvl w:val="0"/>
          <w:numId w:val="21"/>
        </w:numPr>
      </w:pPr>
      <w:r>
        <w:t>2</w:t>
      </w:r>
      <w:r w:rsidR="00180C33" w:rsidRPr="00180C33">
        <w:t xml:space="preserve">% </w:t>
      </w:r>
      <w:r>
        <w:t>zidane zgrade kategorije I (do 1920. god)</w:t>
      </w:r>
    </w:p>
    <w:p w14:paraId="3C4AD60A" w14:textId="04E974DC" w:rsidR="0048347F" w:rsidRDefault="0048347F" w:rsidP="001D0B8D">
      <w:pPr>
        <w:pStyle w:val="ListParagraph"/>
        <w:numPr>
          <w:ilvl w:val="0"/>
          <w:numId w:val="21"/>
        </w:numPr>
      </w:pPr>
      <w:r>
        <w:t>5% zidane zgrade s armiranobetonskim serklažima kategorije II (od 1921. do 1945. god)</w:t>
      </w:r>
    </w:p>
    <w:p w14:paraId="45DEE3E7" w14:textId="3E91E0C5" w:rsidR="00180C33" w:rsidRPr="00180C33" w:rsidRDefault="0048347F" w:rsidP="001D0B8D">
      <w:pPr>
        <w:pStyle w:val="ListParagraph"/>
        <w:numPr>
          <w:ilvl w:val="0"/>
          <w:numId w:val="21"/>
        </w:numPr>
      </w:pPr>
      <w:r>
        <w:t xml:space="preserve">5% </w:t>
      </w:r>
      <w:r w:rsidR="00180C33" w:rsidRPr="00180C33">
        <w:t>armiranobetonske skeletne zgrade</w:t>
      </w:r>
      <w:r>
        <w:t xml:space="preserve"> kategorije III</w:t>
      </w:r>
      <w:r w:rsidR="00180C33" w:rsidRPr="00180C33">
        <w:t xml:space="preserve"> (</w:t>
      </w:r>
      <w:r>
        <w:t>od 1946. do 1964. god)</w:t>
      </w:r>
    </w:p>
    <w:p w14:paraId="12D9EE16" w14:textId="239E440A" w:rsidR="00180C33" w:rsidRPr="00180C33" w:rsidRDefault="0048347F" w:rsidP="001D0B8D">
      <w:pPr>
        <w:pStyle w:val="ListParagraph"/>
        <w:numPr>
          <w:ilvl w:val="0"/>
          <w:numId w:val="21"/>
        </w:numPr>
      </w:pPr>
      <w:r>
        <w:t>8</w:t>
      </w:r>
      <w:r w:rsidR="00180C33" w:rsidRPr="00180C33">
        <w:t>% zgrade sa sustavom armiranobetonskih nosivih zidova kategorije IV (</w:t>
      </w:r>
      <w:r>
        <w:t>od 1964. do 1984. god</w:t>
      </w:r>
      <w:r w:rsidR="00180C33" w:rsidRPr="00180C33">
        <w:t>),</w:t>
      </w:r>
    </w:p>
    <w:p w14:paraId="4D8F7B50" w14:textId="65B2051F" w:rsidR="00180C33" w:rsidRPr="00180C33" w:rsidRDefault="0048347F" w:rsidP="001D0B8D">
      <w:pPr>
        <w:pStyle w:val="ListParagraph"/>
        <w:numPr>
          <w:ilvl w:val="0"/>
          <w:numId w:val="21"/>
        </w:numPr>
      </w:pPr>
      <w:r>
        <w:t>80</w:t>
      </w:r>
      <w:r w:rsidR="00180C33" w:rsidRPr="00180C33">
        <w:t xml:space="preserve">% skeletne zgrade s armiranobetonskim nosivim zidovima kategorije </w:t>
      </w:r>
      <w:r>
        <w:t xml:space="preserve">V </w:t>
      </w:r>
      <w:r w:rsidR="00180C33" w:rsidRPr="00180C33">
        <w:t>(19</w:t>
      </w:r>
      <w:r>
        <w:t>85</w:t>
      </w:r>
      <w:r w:rsidR="00180C33" w:rsidRPr="00180C33">
        <w:t>. godine).</w:t>
      </w:r>
    </w:p>
    <w:p w14:paraId="5B96E0BB" w14:textId="77777777" w:rsidR="00850E88" w:rsidRDefault="00850E88" w:rsidP="00850E88">
      <w:pPr>
        <w:rPr>
          <w:highlight w:val="yellow"/>
        </w:rPr>
      </w:pPr>
    </w:p>
    <w:p w14:paraId="1E549408" w14:textId="62AFED14" w:rsidR="00C36ECE" w:rsidRPr="005026BC" w:rsidRDefault="00A946A3" w:rsidP="0029153A">
      <w:pPr>
        <w:pStyle w:val="Heading2"/>
      </w:pPr>
      <w:bookmarkStart w:id="35" w:name="_Toc9596587"/>
      <w:bookmarkStart w:id="36" w:name="_Toc127882924"/>
      <w:r w:rsidRPr="00850E88">
        <w:t xml:space="preserve">2.3 </w:t>
      </w:r>
      <w:r w:rsidR="001A43B1" w:rsidRPr="00850E88">
        <w:t>Ekonomsko – gospodarski pokazatelji</w:t>
      </w:r>
      <w:bookmarkEnd w:id="35"/>
      <w:bookmarkEnd w:id="36"/>
    </w:p>
    <w:p w14:paraId="2DBFA9EF" w14:textId="25A3A9B1" w:rsidR="00B120D8" w:rsidRPr="005026BC" w:rsidRDefault="0011345B" w:rsidP="00CC45B3">
      <w:pPr>
        <w:pStyle w:val="Heading3"/>
      </w:pPr>
      <w:bookmarkStart w:id="37" w:name="_Toc9596590"/>
      <w:bookmarkStart w:id="38" w:name="_Toc127882925"/>
      <w:r w:rsidRPr="005026BC">
        <w:t xml:space="preserve">2.3.3 </w:t>
      </w:r>
      <w:r w:rsidR="00B120D8" w:rsidRPr="005026BC">
        <w:t xml:space="preserve">Proračun </w:t>
      </w:r>
      <w:r w:rsidR="005026BC" w:rsidRPr="005026BC">
        <w:t xml:space="preserve">Općine </w:t>
      </w:r>
      <w:bookmarkEnd w:id="37"/>
      <w:r w:rsidR="001E43BA">
        <w:t>Lišane Ostrovičke</w:t>
      </w:r>
      <w:bookmarkEnd w:id="38"/>
    </w:p>
    <w:p w14:paraId="2CE7040D" w14:textId="1780416C" w:rsidR="00444F15" w:rsidRPr="005026BC" w:rsidRDefault="00041641" w:rsidP="00FA3ABD">
      <w:pPr>
        <w:spacing w:before="0"/>
        <w:jc w:val="center"/>
        <w:rPr>
          <w:rFonts w:eastAsia="Calibri"/>
          <w:bCs/>
          <w:color w:val="54883D"/>
          <w:sz w:val="20"/>
          <w:szCs w:val="20"/>
        </w:rPr>
      </w:pPr>
      <w:r w:rsidRPr="005026BC">
        <w:rPr>
          <w:rFonts w:eastAsia="Calibri"/>
          <w:bCs/>
          <w:color w:val="54883D"/>
          <w:sz w:val="20"/>
          <w:szCs w:val="20"/>
        </w:rPr>
        <w:t xml:space="preserve">Tablica </w:t>
      </w:r>
      <w:r w:rsidR="003670C2" w:rsidRPr="005026BC">
        <w:rPr>
          <w:rFonts w:eastAsia="Calibri"/>
          <w:bCs/>
          <w:color w:val="54883D"/>
          <w:sz w:val="20"/>
          <w:szCs w:val="20"/>
        </w:rPr>
        <w:fldChar w:fldCharType="begin"/>
      </w:r>
      <w:r w:rsidRPr="005026BC">
        <w:rPr>
          <w:rFonts w:eastAsia="Calibri"/>
          <w:bCs/>
          <w:color w:val="54883D"/>
          <w:sz w:val="20"/>
          <w:szCs w:val="20"/>
        </w:rPr>
        <w:instrText xml:space="preserve"> SEQ Tabela \* ARABIC </w:instrText>
      </w:r>
      <w:r w:rsidR="003670C2" w:rsidRPr="005026BC">
        <w:rPr>
          <w:rFonts w:eastAsia="Calibri"/>
          <w:bCs/>
          <w:color w:val="54883D"/>
          <w:sz w:val="20"/>
          <w:szCs w:val="20"/>
        </w:rPr>
        <w:fldChar w:fldCharType="separate"/>
      </w:r>
      <w:r w:rsidR="00DD0006">
        <w:rPr>
          <w:rFonts w:eastAsia="Calibri"/>
          <w:bCs/>
          <w:noProof/>
          <w:color w:val="54883D"/>
          <w:sz w:val="20"/>
          <w:szCs w:val="20"/>
        </w:rPr>
        <w:t>4</w:t>
      </w:r>
      <w:r w:rsidR="003670C2" w:rsidRPr="005026BC">
        <w:rPr>
          <w:rFonts w:eastAsia="Calibri"/>
          <w:bCs/>
          <w:noProof/>
          <w:color w:val="54883D"/>
          <w:sz w:val="20"/>
          <w:szCs w:val="20"/>
        </w:rPr>
        <w:fldChar w:fldCharType="end"/>
      </w:r>
      <w:r w:rsidR="00C36ECE" w:rsidRPr="005026BC">
        <w:rPr>
          <w:rFonts w:eastAsia="Calibri"/>
          <w:bCs/>
          <w:color w:val="54883D"/>
          <w:sz w:val="20"/>
          <w:szCs w:val="20"/>
        </w:rPr>
        <w:t xml:space="preserve">. </w:t>
      </w:r>
      <w:r w:rsidR="00444F15" w:rsidRPr="005026BC">
        <w:rPr>
          <w:color w:val="54883D"/>
          <w:sz w:val="20"/>
          <w:szCs w:val="20"/>
        </w:rPr>
        <w:t xml:space="preserve">Proračun </w:t>
      </w:r>
      <w:r w:rsidR="005026BC" w:rsidRPr="005026BC">
        <w:rPr>
          <w:color w:val="54883D"/>
          <w:sz w:val="20"/>
          <w:szCs w:val="20"/>
        </w:rPr>
        <w:t xml:space="preserve">Općine </w:t>
      </w:r>
      <w:r w:rsidR="0029153A">
        <w:rPr>
          <w:color w:val="54883D"/>
          <w:sz w:val="20"/>
          <w:szCs w:val="20"/>
        </w:rPr>
        <w:t>Lišane Ostrovičke</w:t>
      </w: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804"/>
        <w:gridCol w:w="1696"/>
      </w:tblGrid>
      <w:tr w:rsidR="00B2458B" w:rsidRPr="005026BC" w14:paraId="1CD6CA7E" w14:textId="77777777" w:rsidTr="00C36ECE">
        <w:trPr>
          <w:trHeight w:val="428"/>
          <w:jc w:val="center"/>
        </w:trPr>
        <w:tc>
          <w:tcPr>
            <w:tcW w:w="6804" w:type="dxa"/>
            <w:vAlign w:val="center"/>
          </w:tcPr>
          <w:p w14:paraId="3593327A" w14:textId="77777777" w:rsidR="00B2458B" w:rsidRPr="005026BC" w:rsidRDefault="00B2458B" w:rsidP="00C36ECE">
            <w:pPr>
              <w:pStyle w:val="BodyText2"/>
              <w:spacing w:line="276" w:lineRule="auto"/>
              <w:jc w:val="center"/>
              <w:rPr>
                <w:b/>
                <w:color w:val="000000"/>
                <w:sz w:val="20"/>
                <w:szCs w:val="20"/>
              </w:rPr>
            </w:pPr>
            <w:r w:rsidRPr="005026BC">
              <w:rPr>
                <w:b/>
                <w:color w:val="000000"/>
                <w:sz w:val="20"/>
                <w:szCs w:val="20"/>
              </w:rPr>
              <w:t>R</w:t>
            </w:r>
            <w:r w:rsidR="00C36ECE" w:rsidRPr="005026BC">
              <w:rPr>
                <w:b/>
                <w:color w:val="000000"/>
                <w:sz w:val="20"/>
                <w:szCs w:val="20"/>
              </w:rPr>
              <w:t>AČUN PRIHODA I RASHODA</w:t>
            </w:r>
          </w:p>
        </w:tc>
        <w:tc>
          <w:tcPr>
            <w:tcW w:w="1696" w:type="dxa"/>
            <w:vAlign w:val="center"/>
          </w:tcPr>
          <w:p w14:paraId="6B043E4C" w14:textId="2FA15AF0" w:rsidR="00B2458B" w:rsidRPr="005026BC" w:rsidRDefault="008C2762" w:rsidP="00D16DC6">
            <w:pPr>
              <w:pStyle w:val="BodyText2"/>
              <w:spacing w:line="276" w:lineRule="auto"/>
              <w:jc w:val="center"/>
              <w:rPr>
                <w:color w:val="000000"/>
                <w:sz w:val="20"/>
                <w:szCs w:val="20"/>
              </w:rPr>
            </w:pPr>
            <w:r w:rsidRPr="005026BC">
              <w:rPr>
                <w:color w:val="000000"/>
                <w:sz w:val="20"/>
                <w:szCs w:val="20"/>
              </w:rPr>
              <w:t xml:space="preserve">Iznos u </w:t>
            </w:r>
            <w:r w:rsidR="00D76693">
              <w:rPr>
                <w:color w:val="000000"/>
                <w:sz w:val="20"/>
                <w:szCs w:val="20"/>
              </w:rPr>
              <w:t>eurima</w:t>
            </w:r>
          </w:p>
        </w:tc>
      </w:tr>
      <w:tr w:rsidR="00B2458B" w:rsidRPr="005026BC" w14:paraId="4F25C1CC" w14:textId="77777777" w:rsidTr="00C36ECE">
        <w:trPr>
          <w:trHeight w:val="427"/>
          <w:jc w:val="center"/>
        </w:trPr>
        <w:tc>
          <w:tcPr>
            <w:tcW w:w="6804" w:type="dxa"/>
            <w:vAlign w:val="center"/>
          </w:tcPr>
          <w:p w14:paraId="7723185D" w14:textId="77777777" w:rsidR="00B2458B" w:rsidRPr="005026BC" w:rsidRDefault="00B2458B" w:rsidP="00B2458B">
            <w:pPr>
              <w:pStyle w:val="BodyText2"/>
              <w:spacing w:line="276" w:lineRule="auto"/>
              <w:jc w:val="center"/>
              <w:rPr>
                <w:color w:val="000000"/>
                <w:sz w:val="20"/>
                <w:szCs w:val="20"/>
              </w:rPr>
            </w:pPr>
            <w:r w:rsidRPr="005026BC">
              <w:rPr>
                <w:color w:val="000000"/>
                <w:sz w:val="20"/>
                <w:szCs w:val="20"/>
              </w:rPr>
              <w:t>Prihodi poslovanja</w:t>
            </w:r>
          </w:p>
        </w:tc>
        <w:tc>
          <w:tcPr>
            <w:tcW w:w="1696" w:type="dxa"/>
            <w:vAlign w:val="center"/>
          </w:tcPr>
          <w:p w14:paraId="186AAAC3" w14:textId="09866C18" w:rsidR="00B2458B" w:rsidRPr="005026BC" w:rsidRDefault="00D76693" w:rsidP="00D76693">
            <w:pPr>
              <w:spacing w:before="0" w:after="0"/>
              <w:jc w:val="right"/>
              <w:rPr>
                <w:color w:val="000000"/>
                <w:sz w:val="20"/>
                <w:szCs w:val="20"/>
              </w:rPr>
            </w:pPr>
            <w:r>
              <w:rPr>
                <w:color w:val="000000"/>
                <w:sz w:val="20"/>
                <w:szCs w:val="20"/>
              </w:rPr>
              <w:t>1.755.920,00</w:t>
            </w:r>
          </w:p>
        </w:tc>
      </w:tr>
      <w:tr w:rsidR="00B2458B" w:rsidRPr="005026BC" w14:paraId="245D5FFA" w14:textId="77777777" w:rsidTr="00C36ECE">
        <w:trPr>
          <w:jc w:val="center"/>
        </w:trPr>
        <w:tc>
          <w:tcPr>
            <w:tcW w:w="6804" w:type="dxa"/>
            <w:vAlign w:val="center"/>
          </w:tcPr>
          <w:p w14:paraId="76888978" w14:textId="28636E44" w:rsidR="00B2458B" w:rsidRPr="005026BC" w:rsidRDefault="00AC3CCF" w:rsidP="00B2458B">
            <w:pPr>
              <w:spacing w:before="0" w:after="0"/>
              <w:jc w:val="center"/>
              <w:rPr>
                <w:color w:val="000000"/>
                <w:sz w:val="20"/>
                <w:szCs w:val="20"/>
              </w:rPr>
            </w:pPr>
            <w:r>
              <w:rPr>
                <w:color w:val="000000"/>
                <w:sz w:val="20"/>
                <w:szCs w:val="20"/>
              </w:rPr>
              <w:t xml:space="preserve">Prihodi od prodaje </w:t>
            </w:r>
            <w:r w:rsidR="00D76693">
              <w:rPr>
                <w:color w:val="000000"/>
                <w:sz w:val="20"/>
                <w:szCs w:val="20"/>
              </w:rPr>
              <w:t>ne</w:t>
            </w:r>
            <w:r w:rsidR="00B2458B" w:rsidRPr="005026BC">
              <w:rPr>
                <w:color w:val="000000"/>
                <w:sz w:val="20"/>
                <w:szCs w:val="20"/>
              </w:rPr>
              <w:t>financijske imovine</w:t>
            </w:r>
          </w:p>
        </w:tc>
        <w:tc>
          <w:tcPr>
            <w:tcW w:w="1696" w:type="dxa"/>
            <w:vAlign w:val="center"/>
          </w:tcPr>
          <w:p w14:paraId="6F0EC30B" w14:textId="4ADF57CC" w:rsidR="00B2458B" w:rsidRPr="005026BC" w:rsidRDefault="00D76693" w:rsidP="00D76693">
            <w:pPr>
              <w:jc w:val="right"/>
              <w:rPr>
                <w:color w:val="000000"/>
                <w:sz w:val="20"/>
                <w:szCs w:val="20"/>
              </w:rPr>
            </w:pPr>
            <w:r>
              <w:rPr>
                <w:color w:val="000000"/>
                <w:sz w:val="20"/>
                <w:szCs w:val="20"/>
              </w:rPr>
              <w:t>52.650,00</w:t>
            </w:r>
          </w:p>
        </w:tc>
      </w:tr>
      <w:tr w:rsidR="00B2458B" w:rsidRPr="005026BC" w14:paraId="12DDC069" w14:textId="77777777" w:rsidTr="00C36ECE">
        <w:trPr>
          <w:jc w:val="center"/>
        </w:trPr>
        <w:tc>
          <w:tcPr>
            <w:tcW w:w="6804" w:type="dxa"/>
            <w:vAlign w:val="center"/>
          </w:tcPr>
          <w:p w14:paraId="2D37D1B6" w14:textId="77777777" w:rsidR="00B2458B" w:rsidRPr="005026BC" w:rsidRDefault="00B2458B" w:rsidP="00D16DC6">
            <w:pPr>
              <w:jc w:val="center"/>
              <w:rPr>
                <w:b/>
                <w:color w:val="000000"/>
                <w:sz w:val="20"/>
                <w:szCs w:val="20"/>
              </w:rPr>
            </w:pPr>
            <w:r w:rsidRPr="005026BC">
              <w:rPr>
                <w:b/>
                <w:color w:val="000000"/>
                <w:sz w:val="20"/>
                <w:szCs w:val="20"/>
              </w:rPr>
              <w:t>UKUPNI PRIHODI</w:t>
            </w:r>
          </w:p>
        </w:tc>
        <w:tc>
          <w:tcPr>
            <w:tcW w:w="1696" w:type="dxa"/>
            <w:vAlign w:val="center"/>
          </w:tcPr>
          <w:p w14:paraId="51750F6E" w14:textId="5AA05CEB" w:rsidR="00B2458B" w:rsidRPr="005026BC" w:rsidRDefault="00D76693" w:rsidP="00D76693">
            <w:pPr>
              <w:spacing w:before="0" w:after="0"/>
              <w:jc w:val="right"/>
              <w:rPr>
                <w:b/>
                <w:color w:val="000000"/>
                <w:sz w:val="20"/>
                <w:szCs w:val="20"/>
              </w:rPr>
            </w:pPr>
            <w:r>
              <w:rPr>
                <w:b/>
                <w:color w:val="000000"/>
                <w:sz w:val="20"/>
                <w:szCs w:val="20"/>
              </w:rPr>
              <w:t>1.808.570,00</w:t>
            </w:r>
          </w:p>
        </w:tc>
      </w:tr>
      <w:tr w:rsidR="00B2458B" w:rsidRPr="005026BC" w14:paraId="24F638E5" w14:textId="77777777" w:rsidTr="00C36ECE">
        <w:trPr>
          <w:jc w:val="center"/>
        </w:trPr>
        <w:tc>
          <w:tcPr>
            <w:tcW w:w="6804" w:type="dxa"/>
            <w:vAlign w:val="center"/>
          </w:tcPr>
          <w:p w14:paraId="602B40A1" w14:textId="77777777" w:rsidR="00B2458B" w:rsidRPr="005026BC" w:rsidRDefault="00B2458B" w:rsidP="00B2458B">
            <w:pPr>
              <w:pStyle w:val="BodyText2"/>
              <w:spacing w:line="276" w:lineRule="auto"/>
              <w:jc w:val="center"/>
              <w:rPr>
                <w:color w:val="000000"/>
                <w:sz w:val="20"/>
                <w:szCs w:val="20"/>
              </w:rPr>
            </w:pPr>
            <w:r w:rsidRPr="005026BC">
              <w:rPr>
                <w:color w:val="000000"/>
                <w:sz w:val="20"/>
                <w:szCs w:val="20"/>
              </w:rPr>
              <w:t>Rashodi poslovanja</w:t>
            </w:r>
          </w:p>
        </w:tc>
        <w:tc>
          <w:tcPr>
            <w:tcW w:w="1696" w:type="dxa"/>
            <w:vAlign w:val="center"/>
          </w:tcPr>
          <w:p w14:paraId="765B3B13" w14:textId="164BA268" w:rsidR="00B2458B" w:rsidRPr="005026BC" w:rsidRDefault="00D76693" w:rsidP="00D76693">
            <w:pPr>
              <w:spacing w:before="0" w:after="0"/>
              <w:jc w:val="right"/>
              <w:rPr>
                <w:color w:val="000000"/>
                <w:sz w:val="20"/>
                <w:szCs w:val="20"/>
              </w:rPr>
            </w:pPr>
            <w:r>
              <w:rPr>
                <w:color w:val="000000"/>
                <w:sz w:val="20"/>
                <w:szCs w:val="20"/>
              </w:rPr>
              <w:t>431.345,00</w:t>
            </w:r>
          </w:p>
        </w:tc>
      </w:tr>
      <w:tr w:rsidR="00B2458B" w:rsidRPr="005026BC" w14:paraId="0C0F22F8" w14:textId="77777777" w:rsidTr="00C36ECE">
        <w:trPr>
          <w:jc w:val="center"/>
        </w:trPr>
        <w:tc>
          <w:tcPr>
            <w:tcW w:w="6804" w:type="dxa"/>
            <w:vAlign w:val="center"/>
          </w:tcPr>
          <w:p w14:paraId="14F17FBD" w14:textId="77777777" w:rsidR="00B2458B" w:rsidRPr="005026BC" w:rsidRDefault="00B2458B" w:rsidP="00B2458B">
            <w:pPr>
              <w:pStyle w:val="BodyText2"/>
              <w:spacing w:line="276" w:lineRule="auto"/>
              <w:jc w:val="center"/>
              <w:rPr>
                <w:color w:val="000000"/>
                <w:sz w:val="20"/>
                <w:szCs w:val="20"/>
              </w:rPr>
            </w:pPr>
            <w:r w:rsidRPr="005026BC">
              <w:rPr>
                <w:color w:val="000000"/>
                <w:sz w:val="20"/>
                <w:szCs w:val="20"/>
              </w:rPr>
              <w:t>Rashodi za nabavu nefinancijske imovine</w:t>
            </w:r>
          </w:p>
        </w:tc>
        <w:tc>
          <w:tcPr>
            <w:tcW w:w="1696" w:type="dxa"/>
            <w:vAlign w:val="center"/>
          </w:tcPr>
          <w:p w14:paraId="0FBE2146" w14:textId="13EECB66" w:rsidR="00B2458B" w:rsidRPr="005026BC" w:rsidRDefault="00D76693" w:rsidP="00D76693">
            <w:pPr>
              <w:spacing w:before="0" w:after="0"/>
              <w:jc w:val="right"/>
              <w:rPr>
                <w:color w:val="000000"/>
                <w:sz w:val="20"/>
                <w:szCs w:val="20"/>
              </w:rPr>
            </w:pPr>
            <w:r>
              <w:rPr>
                <w:color w:val="000000"/>
                <w:sz w:val="20"/>
                <w:szCs w:val="20"/>
              </w:rPr>
              <w:t>1.456.975,00</w:t>
            </w:r>
          </w:p>
        </w:tc>
      </w:tr>
      <w:tr w:rsidR="00007562" w:rsidRPr="005026BC" w14:paraId="364D6D5A" w14:textId="77777777" w:rsidTr="00C36ECE">
        <w:trPr>
          <w:jc w:val="center"/>
        </w:trPr>
        <w:tc>
          <w:tcPr>
            <w:tcW w:w="6804" w:type="dxa"/>
            <w:vAlign w:val="center"/>
          </w:tcPr>
          <w:p w14:paraId="3D764D3B" w14:textId="77777777" w:rsidR="00007562" w:rsidRPr="005026BC" w:rsidRDefault="00007562" w:rsidP="00B2458B">
            <w:pPr>
              <w:pStyle w:val="BodyText2"/>
              <w:spacing w:line="276" w:lineRule="auto"/>
              <w:jc w:val="center"/>
              <w:rPr>
                <w:b/>
                <w:color w:val="000000"/>
                <w:sz w:val="20"/>
                <w:szCs w:val="20"/>
              </w:rPr>
            </w:pPr>
            <w:r w:rsidRPr="005026BC">
              <w:rPr>
                <w:b/>
                <w:color w:val="000000"/>
                <w:sz w:val="20"/>
                <w:szCs w:val="20"/>
              </w:rPr>
              <w:t>UKUPNI RASHODI</w:t>
            </w:r>
          </w:p>
        </w:tc>
        <w:tc>
          <w:tcPr>
            <w:tcW w:w="1696" w:type="dxa"/>
            <w:vAlign w:val="center"/>
          </w:tcPr>
          <w:p w14:paraId="7E7DAC71" w14:textId="78B0408B" w:rsidR="00007562" w:rsidRPr="005026BC" w:rsidRDefault="00D76693" w:rsidP="00D76693">
            <w:pPr>
              <w:spacing w:before="0" w:after="0"/>
              <w:jc w:val="right"/>
              <w:rPr>
                <w:b/>
                <w:color w:val="000000"/>
                <w:sz w:val="20"/>
                <w:szCs w:val="20"/>
              </w:rPr>
            </w:pPr>
            <w:r>
              <w:rPr>
                <w:b/>
                <w:color w:val="000000"/>
                <w:sz w:val="20"/>
                <w:szCs w:val="20"/>
              </w:rPr>
              <w:t>1.888.320,00</w:t>
            </w:r>
          </w:p>
        </w:tc>
      </w:tr>
      <w:tr w:rsidR="00C36ECE" w:rsidRPr="000039B3" w14:paraId="1EAD4B71" w14:textId="77777777" w:rsidTr="005F332E">
        <w:trPr>
          <w:trHeight w:val="557"/>
          <w:jc w:val="center"/>
        </w:trPr>
        <w:tc>
          <w:tcPr>
            <w:tcW w:w="6804" w:type="dxa"/>
            <w:vAlign w:val="center"/>
          </w:tcPr>
          <w:p w14:paraId="5368EABD" w14:textId="7F932772" w:rsidR="00C36ECE" w:rsidRPr="005026BC" w:rsidRDefault="005F332E" w:rsidP="005026BC">
            <w:pPr>
              <w:pStyle w:val="BodyText2"/>
              <w:spacing w:line="276" w:lineRule="auto"/>
              <w:jc w:val="center"/>
              <w:rPr>
                <w:b/>
                <w:color w:val="000000"/>
                <w:sz w:val="20"/>
                <w:szCs w:val="20"/>
              </w:rPr>
            </w:pPr>
            <w:r>
              <w:rPr>
                <w:b/>
                <w:color w:val="000000"/>
                <w:sz w:val="20"/>
                <w:szCs w:val="20"/>
              </w:rPr>
              <w:t>RAČUN ZADUŽIVANJA /FINANCIRANJA</w:t>
            </w:r>
          </w:p>
        </w:tc>
        <w:tc>
          <w:tcPr>
            <w:tcW w:w="1696" w:type="dxa"/>
            <w:vAlign w:val="center"/>
          </w:tcPr>
          <w:p w14:paraId="7B0234B7" w14:textId="6FFEE733" w:rsidR="00C36ECE" w:rsidRPr="005026BC" w:rsidRDefault="00C36ECE" w:rsidP="00D76693">
            <w:pPr>
              <w:spacing w:before="0" w:after="0"/>
              <w:jc w:val="right"/>
              <w:rPr>
                <w:color w:val="000000"/>
                <w:sz w:val="20"/>
                <w:szCs w:val="20"/>
              </w:rPr>
            </w:pPr>
          </w:p>
        </w:tc>
      </w:tr>
      <w:tr w:rsidR="005F332E" w:rsidRPr="000039B3" w14:paraId="38F72DA2" w14:textId="77777777" w:rsidTr="005F332E">
        <w:trPr>
          <w:trHeight w:val="409"/>
          <w:jc w:val="center"/>
        </w:trPr>
        <w:tc>
          <w:tcPr>
            <w:tcW w:w="6804" w:type="dxa"/>
            <w:vAlign w:val="center"/>
          </w:tcPr>
          <w:p w14:paraId="0D1A6FBF" w14:textId="58963971" w:rsidR="005F332E" w:rsidRPr="005F332E" w:rsidRDefault="005F332E" w:rsidP="005026BC">
            <w:pPr>
              <w:pStyle w:val="BodyText2"/>
              <w:spacing w:line="276" w:lineRule="auto"/>
              <w:jc w:val="center"/>
              <w:rPr>
                <w:color w:val="000000"/>
                <w:sz w:val="20"/>
                <w:szCs w:val="20"/>
              </w:rPr>
            </w:pPr>
            <w:r w:rsidRPr="005F332E">
              <w:rPr>
                <w:color w:val="000000"/>
                <w:sz w:val="20"/>
                <w:szCs w:val="20"/>
              </w:rPr>
              <w:t>Primici od financijske imovine i zaduživanja</w:t>
            </w:r>
          </w:p>
        </w:tc>
        <w:tc>
          <w:tcPr>
            <w:tcW w:w="1696" w:type="dxa"/>
            <w:vAlign w:val="center"/>
          </w:tcPr>
          <w:p w14:paraId="4A3D9E85" w14:textId="6E459DE0" w:rsidR="005F332E" w:rsidRDefault="00D76693" w:rsidP="00D76693">
            <w:pPr>
              <w:spacing w:before="0" w:after="0"/>
              <w:jc w:val="right"/>
              <w:rPr>
                <w:color w:val="000000"/>
                <w:sz w:val="20"/>
                <w:szCs w:val="20"/>
              </w:rPr>
            </w:pPr>
            <w:r>
              <w:rPr>
                <w:color w:val="000000"/>
                <w:sz w:val="20"/>
                <w:szCs w:val="20"/>
              </w:rPr>
              <w:t>217.090,00</w:t>
            </w:r>
          </w:p>
        </w:tc>
      </w:tr>
      <w:tr w:rsidR="005F332E" w:rsidRPr="000039B3" w14:paraId="11D964A5" w14:textId="77777777" w:rsidTr="005F332E">
        <w:trPr>
          <w:trHeight w:val="409"/>
          <w:jc w:val="center"/>
        </w:trPr>
        <w:tc>
          <w:tcPr>
            <w:tcW w:w="6804" w:type="dxa"/>
            <w:vAlign w:val="center"/>
          </w:tcPr>
          <w:p w14:paraId="34D30EB2" w14:textId="0677FD88" w:rsidR="005F332E" w:rsidRPr="005F332E" w:rsidRDefault="005F332E" w:rsidP="005026BC">
            <w:pPr>
              <w:pStyle w:val="BodyText2"/>
              <w:spacing w:line="276" w:lineRule="auto"/>
              <w:jc w:val="center"/>
              <w:rPr>
                <w:color w:val="000000"/>
                <w:sz w:val="20"/>
                <w:szCs w:val="20"/>
              </w:rPr>
            </w:pPr>
            <w:r>
              <w:rPr>
                <w:color w:val="000000"/>
                <w:sz w:val="20"/>
                <w:szCs w:val="20"/>
              </w:rPr>
              <w:t>Izdaci od financiranje imovine i otplate zajmova</w:t>
            </w:r>
          </w:p>
        </w:tc>
        <w:tc>
          <w:tcPr>
            <w:tcW w:w="1696" w:type="dxa"/>
            <w:vAlign w:val="center"/>
          </w:tcPr>
          <w:p w14:paraId="1FE79204" w14:textId="3BB7A03F" w:rsidR="005F332E" w:rsidRDefault="00D76693" w:rsidP="00D76693">
            <w:pPr>
              <w:spacing w:before="0" w:after="0"/>
              <w:jc w:val="right"/>
              <w:rPr>
                <w:color w:val="000000"/>
                <w:sz w:val="20"/>
                <w:szCs w:val="20"/>
              </w:rPr>
            </w:pPr>
            <w:r>
              <w:rPr>
                <w:color w:val="000000"/>
                <w:sz w:val="20"/>
                <w:szCs w:val="20"/>
              </w:rPr>
              <w:t>32.900,00</w:t>
            </w:r>
          </w:p>
        </w:tc>
      </w:tr>
    </w:tbl>
    <w:p w14:paraId="7933E45F" w14:textId="7FC0CCB8" w:rsidR="00612BE2" w:rsidRPr="005026BC" w:rsidRDefault="005026BC" w:rsidP="005026BC">
      <w:pPr>
        <w:jc w:val="center"/>
        <w:rPr>
          <w:i/>
          <w:color w:val="54883D"/>
          <w:sz w:val="20"/>
          <w:lang w:bidi="en-US"/>
        </w:rPr>
      </w:pPr>
      <w:r w:rsidRPr="005026BC">
        <w:rPr>
          <w:i/>
          <w:color w:val="54883D"/>
          <w:sz w:val="20"/>
          <w:lang w:bidi="en-US"/>
        </w:rPr>
        <w:t xml:space="preserve">Izvor: Općina </w:t>
      </w:r>
      <w:r w:rsidR="00D76693">
        <w:rPr>
          <w:i/>
          <w:color w:val="54883D"/>
          <w:sz w:val="20"/>
          <w:lang w:bidi="en-US"/>
        </w:rPr>
        <w:t>Lišane Ostrovičke</w:t>
      </w:r>
    </w:p>
    <w:p w14:paraId="6EB46476" w14:textId="77777777" w:rsidR="00D76693" w:rsidRDefault="00D76693" w:rsidP="005026BC">
      <w:pPr>
        <w:rPr>
          <w:lang w:bidi="en-US"/>
        </w:rPr>
      </w:pPr>
    </w:p>
    <w:p w14:paraId="56CD04CD" w14:textId="197EF882" w:rsidR="005026BC" w:rsidRDefault="003D4273" w:rsidP="005026BC">
      <w:pPr>
        <w:rPr>
          <w:lang w:bidi="en-US"/>
        </w:rPr>
      </w:pPr>
      <w:r>
        <w:rPr>
          <w:lang w:bidi="en-US"/>
        </w:rPr>
        <w:t xml:space="preserve">Općina </w:t>
      </w:r>
      <w:r w:rsidR="00D76693">
        <w:rPr>
          <w:lang w:bidi="en-US"/>
        </w:rPr>
        <w:t>Lišane Ostrovičke</w:t>
      </w:r>
      <w:r w:rsidR="005026BC" w:rsidRPr="005026BC">
        <w:rPr>
          <w:lang w:bidi="en-US"/>
        </w:rPr>
        <w:t xml:space="preserve"> u Proračunu za </w:t>
      </w:r>
      <w:r w:rsidR="005F332E">
        <w:rPr>
          <w:lang w:bidi="en-US"/>
        </w:rPr>
        <w:t>202</w:t>
      </w:r>
      <w:r w:rsidR="00D76693">
        <w:rPr>
          <w:lang w:bidi="en-US"/>
        </w:rPr>
        <w:t>3</w:t>
      </w:r>
      <w:r w:rsidR="005026BC" w:rsidRPr="005026BC">
        <w:rPr>
          <w:lang w:bidi="en-US"/>
        </w:rPr>
        <w:t>. godinu osigurala je financijska sredstva namijenjena za financiranje ukupnih aktivnosti sustava civilne zaštite. U nastavku je prikazana raspodjela financijskih sredstva.</w:t>
      </w:r>
    </w:p>
    <w:p w14:paraId="37104D99" w14:textId="77777777" w:rsidR="00D76693" w:rsidRPr="005026BC" w:rsidRDefault="00D76693" w:rsidP="005026BC">
      <w:pPr>
        <w:rPr>
          <w:lang w:bidi="en-US"/>
        </w:rPr>
      </w:pPr>
    </w:p>
    <w:tbl>
      <w:tblPr>
        <w:tblStyle w:val="Reetkatablice10"/>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2134"/>
      </w:tblGrid>
      <w:tr w:rsidR="005026BC" w:rsidRPr="005026BC" w14:paraId="0BACB6F0" w14:textId="77777777" w:rsidTr="00B04704">
        <w:trPr>
          <w:trHeight w:val="403"/>
          <w:jc w:val="center"/>
        </w:trPr>
        <w:tc>
          <w:tcPr>
            <w:tcW w:w="4106" w:type="dxa"/>
            <w:shd w:val="clear" w:color="auto" w:fill="auto"/>
            <w:vAlign w:val="center"/>
          </w:tcPr>
          <w:p w14:paraId="123E02B8" w14:textId="7ECF5A66" w:rsidR="005026BC" w:rsidRPr="00D86C82" w:rsidRDefault="005F332E" w:rsidP="005026BC">
            <w:pPr>
              <w:spacing w:after="0"/>
              <w:rPr>
                <w:sz w:val="20"/>
                <w:lang w:bidi="en-US"/>
              </w:rPr>
            </w:pPr>
            <w:r>
              <w:rPr>
                <w:sz w:val="20"/>
                <w:lang w:bidi="en-US"/>
              </w:rPr>
              <w:t>Vatrogastvo – Dobrovoljna vatrogasna postrojba</w:t>
            </w:r>
          </w:p>
        </w:tc>
        <w:tc>
          <w:tcPr>
            <w:tcW w:w="2134" w:type="dxa"/>
            <w:shd w:val="clear" w:color="auto" w:fill="auto"/>
            <w:vAlign w:val="center"/>
          </w:tcPr>
          <w:p w14:paraId="6FFB02F0" w14:textId="687184A0" w:rsidR="005026BC" w:rsidRPr="00D86C82" w:rsidRDefault="00C94EDD" w:rsidP="00C94EDD">
            <w:pPr>
              <w:spacing w:after="0"/>
              <w:jc w:val="right"/>
              <w:rPr>
                <w:sz w:val="20"/>
                <w:lang w:bidi="en-US"/>
              </w:rPr>
            </w:pPr>
            <w:r>
              <w:rPr>
                <w:sz w:val="20"/>
                <w:lang w:bidi="en-US"/>
              </w:rPr>
              <w:t>6.650,00€</w:t>
            </w:r>
          </w:p>
        </w:tc>
      </w:tr>
      <w:tr w:rsidR="005026BC" w:rsidRPr="005026BC" w14:paraId="42E46B73" w14:textId="77777777" w:rsidTr="00B04704">
        <w:trPr>
          <w:trHeight w:val="403"/>
          <w:jc w:val="center"/>
        </w:trPr>
        <w:tc>
          <w:tcPr>
            <w:tcW w:w="4106" w:type="dxa"/>
            <w:shd w:val="clear" w:color="auto" w:fill="auto"/>
            <w:vAlign w:val="center"/>
          </w:tcPr>
          <w:p w14:paraId="7BF2D180" w14:textId="3E1A71F4" w:rsidR="005026BC" w:rsidRPr="00D86C82" w:rsidRDefault="005F332E" w:rsidP="005026BC">
            <w:pPr>
              <w:spacing w:after="0"/>
              <w:rPr>
                <w:sz w:val="20"/>
                <w:lang w:bidi="en-US"/>
              </w:rPr>
            </w:pPr>
            <w:r>
              <w:rPr>
                <w:sz w:val="20"/>
                <w:lang w:bidi="en-US"/>
              </w:rPr>
              <w:lastRenderedPageBreak/>
              <w:t>Crveni križ</w:t>
            </w:r>
          </w:p>
        </w:tc>
        <w:tc>
          <w:tcPr>
            <w:tcW w:w="2134" w:type="dxa"/>
            <w:shd w:val="clear" w:color="auto" w:fill="auto"/>
            <w:vAlign w:val="center"/>
          </w:tcPr>
          <w:p w14:paraId="2D5C242C" w14:textId="4DABC830" w:rsidR="005026BC" w:rsidRPr="00D86C82" w:rsidRDefault="00D76693" w:rsidP="00C94EDD">
            <w:pPr>
              <w:spacing w:after="0"/>
              <w:jc w:val="right"/>
              <w:rPr>
                <w:sz w:val="20"/>
                <w:lang w:bidi="en-US"/>
              </w:rPr>
            </w:pPr>
            <w:r>
              <w:rPr>
                <w:sz w:val="20"/>
                <w:lang w:bidi="en-US"/>
              </w:rPr>
              <w:t>1.750,00</w:t>
            </w:r>
            <w:r w:rsidR="00C94EDD">
              <w:rPr>
                <w:sz w:val="20"/>
                <w:lang w:bidi="en-US"/>
              </w:rPr>
              <w:t>€</w:t>
            </w:r>
          </w:p>
        </w:tc>
      </w:tr>
      <w:tr w:rsidR="00B04704" w:rsidRPr="005026BC" w14:paraId="552B6959" w14:textId="77777777" w:rsidTr="00B04704">
        <w:trPr>
          <w:trHeight w:val="403"/>
          <w:jc w:val="center"/>
        </w:trPr>
        <w:tc>
          <w:tcPr>
            <w:tcW w:w="4106" w:type="dxa"/>
            <w:shd w:val="clear" w:color="auto" w:fill="auto"/>
            <w:vAlign w:val="center"/>
          </w:tcPr>
          <w:p w14:paraId="4FFAEED9" w14:textId="2D531CD2" w:rsidR="00B04704" w:rsidRPr="00D86C82" w:rsidRDefault="005F332E" w:rsidP="005F332E">
            <w:pPr>
              <w:spacing w:after="0"/>
              <w:rPr>
                <w:sz w:val="20"/>
                <w:lang w:bidi="en-US"/>
              </w:rPr>
            </w:pPr>
            <w:r>
              <w:rPr>
                <w:sz w:val="20"/>
                <w:lang w:bidi="en-US"/>
              </w:rPr>
              <w:t>HGSS</w:t>
            </w:r>
          </w:p>
        </w:tc>
        <w:tc>
          <w:tcPr>
            <w:tcW w:w="2134" w:type="dxa"/>
            <w:shd w:val="clear" w:color="auto" w:fill="auto"/>
            <w:vAlign w:val="center"/>
          </w:tcPr>
          <w:p w14:paraId="68A9CD07" w14:textId="522BBA3E" w:rsidR="00B04704" w:rsidRPr="00D86C82" w:rsidRDefault="00D76693" w:rsidP="00C94EDD">
            <w:pPr>
              <w:spacing w:after="0"/>
              <w:jc w:val="right"/>
              <w:rPr>
                <w:sz w:val="20"/>
                <w:lang w:bidi="en-US"/>
              </w:rPr>
            </w:pPr>
            <w:r>
              <w:rPr>
                <w:sz w:val="20"/>
                <w:lang w:bidi="en-US"/>
              </w:rPr>
              <w:t>930,00</w:t>
            </w:r>
            <w:r w:rsidR="00C94EDD">
              <w:rPr>
                <w:sz w:val="20"/>
                <w:lang w:bidi="en-US"/>
              </w:rPr>
              <w:t>€</w:t>
            </w:r>
          </w:p>
        </w:tc>
      </w:tr>
      <w:tr w:rsidR="00B04704" w:rsidRPr="005026BC" w14:paraId="61835AC7" w14:textId="77777777" w:rsidTr="00D86C82">
        <w:trPr>
          <w:trHeight w:val="64"/>
          <w:jc w:val="center"/>
        </w:trPr>
        <w:tc>
          <w:tcPr>
            <w:tcW w:w="4106" w:type="dxa"/>
            <w:shd w:val="clear" w:color="auto" w:fill="auto"/>
            <w:vAlign w:val="center"/>
          </w:tcPr>
          <w:p w14:paraId="1AF407B3" w14:textId="0EE03963" w:rsidR="00B04704" w:rsidRPr="00D86C82" w:rsidRDefault="005F332E" w:rsidP="005026BC">
            <w:pPr>
              <w:spacing w:after="0"/>
              <w:rPr>
                <w:sz w:val="20"/>
                <w:lang w:bidi="en-US"/>
              </w:rPr>
            </w:pPr>
            <w:r>
              <w:rPr>
                <w:sz w:val="20"/>
                <w:lang w:bidi="en-US"/>
              </w:rPr>
              <w:t>Civilna zaštita</w:t>
            </w:r>
          </w:p>
        </w:tc>
        <w:tc>
          <w:tcPr>
            <w:tcW w:w="2134" w:type="dxa"/>
            <w:shd w:val="clear" w:color="auto" w:fill="auto"/>
            <w:vAlign w:val="center"/>
          </w:tcPr>
          <w:p w14:paraId="1ED80D4F" w14:textId="7294D06F" w:rsidR="00B04704" w:rsidRPr="00D86C82" w:rsidRDefault="00D76693" w:rsidP="00C94EDD">
            <w:pPr>
              <w:spacing w:after="0"/>
              <w:jc w:val="right"/>
              <w:rPr>
                <w:sz w:val="20"/>
                <w:lang w:bidi="en-US"/>
              </w:rPr>
            </w:pPr>
            <w:r>
              <w:rPr>
                <w:sz w:val="20"/>
                <w:lang w:bidi="en-US"/>
              </w:rPr>
              <w:t>10.610,00</w:t>
            </w:r>
            <w:r w:rsidR="00C94EDD">
              <w:rPr>
                <w:sz w:val="20"/>
                <w:lang w:bidi="en-US"/>
              </w:rPr>
              <w:t>€</w:t>
            </w:r>
          </w:p>
        </w:tc>
      </w:tr>
      <w:tr w:rsidR="005026BC" w:rsidRPr="005026BC" w14:paraId="5336635A" w14:textId="77777777" w:rsidTr="00B04704">
        <w:trPr>
          <w:trHeight w:val="403"/>
          <w:jc w:val="center"/>
        </w:trPr>
        <w:tc>
          <w:tcPr>
            <w:tcW w:w="4106" w:type="dxa"/>
            <w:shd w:val="clear" w:color="auto" w:fill="auto"/>
            <w:vAlign w:val="center"/>
          </w:tcPr>
          <w:p w14:paraId="073E5E49" w14:textId="77777777" w:rsidR="005026BC" w:rsidRPr="00D86C82" w:rsidRDefault="005026BC" w:rsidP="005026BC">
            <w:pPr>
              <w:spacing w:after="0"/>
              <w:rPr>
                <w:b/>
                <w:sz w:val="20"/>
                <w:lang w:bidi="en-US"/>
              </w:rPr>
            </w:pPr>
            <w:r w:rsidRPr="00D86C82">
              <w:rPr>
                <w:b/>
                <w:sz w:val="20"/>
                <w:lang w:bidi="en-US"/>
              </w:rPr>
              <w:t>UKUPNO</w:t>
            </w:r>
          </w:p>
        </w:tc>
        <w:tc>
          <w:tcPr>
            <w:tcW w:w="2134" w:type="dxa"/>
            <w:shd w:val="clear" w:color="auto" w:fill="auto"/>
            <w:vAlign w:val="center"/>
          </w:tcPr>
          <w:p w14:paraId="7EB3CFC3" w14:textId="7508AA13" w:rsidR="005026BC" w:rsidRPr="00D86C82" w:rsidRDefault="00C94EDD" w:rsidP="00C94EDD">
            <w:pPr>
              <w:spacing w:after="0"/>
              <w:jc w:val="right"/>
              <w:rPr>
                <w:b/>
                <w:sz w:val="20"/>
                <w:lang w:bidi="en-US"/>
              </w:rPr>
            </w:pPr>
            <w:r>
              <w:rPr>
                <w:b/>
                <w:sz w:val="20"/>
                <w:lang w:bidi="en-US"/>
              </w:rPr>
              <w:t>19.940,00€</w:t>
            </w:r>
          </w:p>
        </w:tc>
      </w:tr>
    </w:tbl>
    <w:p w14:paraId="126E33D2" w14:textId="77777777" w:rsidR="00C94EDD" w:rsidRPr="005026BC" w:rsidRDefault="00C94EDD" w:rsidP="00612BE2">
      <w:pPr>
        <w:rPr>
          <w:lang w:bidi="en-US"/>
        </w:rPr>
      </w:pPr>
    </w:p>
    <w:p w14:paraId="34A36511" w14:textId="77777777" w:rsidR="005F7599" w:rsidRPr="005026BC" w:rsidRDefault="0011345B" w:rsidP="00CC45B3">
      <w:pPr>
        <w:pStyle w:val="Heading3"/>
      </w:pPr>
      <w:bookmarkStart w:id="39" w:name="_Toc9596591"/>
      <w:bookmarkStart w:id="40" w:name="_Toc127882926"/>
      <w:r w:rsidRPr="005026BC">
        <w:t xml:space="preserve">2.3.4 </w:t>
      </w:r>
      <w:r w:rsidR="005F7599" w:rsidRPr="005026BC">
        <w:t>Gospodarske grane</w:t>
      </w:r>
      <w:r w:rsidR="005026BC" w:rsidRPr="005026BC">
        <w:rPr>
          <w:rStyle w:val="FootnoteReference"/>
        </w:rPr>
        <w:footnoteReference w:id="2"/>
      </w:r>
      <w:bookmarkEnd w:id="39"/>
      <w:bookmarkEnd w:id="40"/>
    </w:p>
    <w:p w14:paraId="50DA9569" w14:textId="0E57BDC8" w:rsidR="00582658" w:rsidRDefault="00AF64D6" w:rsidP="00582658">
      <w:pPr>
        <w:rPr>
          <w:u w:val="single"/>
        </w:rPr>
      </w:pPr>
      <w:r w:rsidRPr="005026BC">
        <w:rPr>
          <w:u w:val="single"/>
        </w:rPr>
        <w:t xml:space="preserve">Poljoprivreda </w:t>
      </w:r>
    </w:p>
    <w:p w14:paraId="57186398" w14:textId="077D686F" w:rsidR="0005085A" w:rsidRDefault="0005085A" w:rsidP="00582658">
      <w:r w:rsidRPr="0005085A">
        <w:t>Obradive poljoprivredne površine od 1709,79 ha čine 34,2% prostora općine, 61,5% otpada na ostale poljoprivredne i šumske površine, 3,1% na građevinsko područje (od čega je izgrađeno 2,5%), a 1,1% na izgrađene strukture izvan građevinskog područja. Ukupno raspoloživa površina zemljišta u 179 kućanstva iznosi 560,48 ha, od čega je korišteno poljoprivredno zemljište 335,26 ha (59%). Od toga korištenog zemljišta je 187,56 ha u vlasništvu, a 147,7 ha uzeto u zakup. Poljoprivredni resurs je u prijeratnom razdoblju bio okosnica razvoja Lišana Ostrovačkih i treba to ponovo postati. Naime, od poljoprivrednih mogućnosti Ravnih kotara u Dalmaciji veće su jedino one u dolini Neretve. Prije Domovinskog rata tu je djelovala poljoprivredna zadruga koja je svoje proizvode, uglavnom povrtlarske (mrkva i drugo), plasirala na tržištu bivše države. Postoji potencijal u komercijalizaciji poljoprivredne proizvodnje uz podršku u okrupnjavanju ponude primjerice kroz zadruge i klastere, te definiranje proizvoda i njihovo brendiranje.</w:t>
      </w:r>
    </w:p>
    <w:p w14:paraId="22038D9D" w14:textId="254EB5D4" w:rsidR="0005085A" w:rsidRPr="0005085A" w:rsidRDefault="0005085A" w:rsidP="00582658">
      <w:r w:rsidRPr="0005085A">
        <w:t>Od ukupno korištenog zemljišta po kategorijama, na području Lišana Ostrovičkih najviše su zastupljene oranice i vrtovi sa 196,9 ha, zatim livade sa 45,71 ha, pašnjaci sa 39,4 ha te voćnjaci sa 25,81 ha i vinogradi sa 24,94 ha. Najmanje ima povrtnjaka sa 2,5 ha. Ostalo zemljište od 225,22 ha odnosi se na 206,31 ha neobrađeno, a 18,91 ha šumsko zemljište. Na 196,9 ha oranica i vrtova, najviše su od kultura zastupljene žitarice i to 126,04 ha, krmno bilje 46,47 ha te ostalo povrće 20,17 ha.</w:t>
      </w:r>
    </w:p>
    <w:p w14:paraId="6D07D69C" w14:textId="3E6F9862" w:rsidR="005026BC" w:rsidRPr="0005085A" w:rsidRDefault="0005085A" w:rsidP="003D4273">
      <w:pPr>
        <w:spacing w:before="0" w:after="0"/>
        <w:rPr>
          <w:u w:val="single"/>
        </w:rPr>
      </w:pPr>
      <w:r w:rsidRPr="0005085A">
        <w:rPr>
          <w:u w:val="single"/>
        </w:rPr>
        <w:t xml:space="preserve">Gospodarstvo </w:t>
      </w:r>
    </w:p>
    <w:p w14:paraId="5A35BDEB" w14:textId="5835777B" w:rsidR="0005085A" w:rsidRPr="0005085A" w:rsidRDefault="0005085A" w:rsidP="003D4273">
      <w:pPr>
        <w:spacing w:before="0" w:after="0"/>
      </w:pPr>
      <w:r w:rsidRPr="0005085A">
        <w:t>Gospodarstvo Općine Lišane Ostrovičke je vrlo slabo razvijeno. Obzirom da se lokalno stanovništvo uglavnom bavi poljoprivredom za vlastite potrebe i da je na području svega desetak aktivnih mikro poduzetnika, možemo konstatirati da gospodarstvo, kao organizirani dio ekonomskog sustava na području općine, ne postoji.</w:t>
      </w:r>
    </w:p>
    <w:p w14:paraId="23576BEE" w14:textId="77777777" w:rsidR="006D5B2F" w:rsidRDefault="006D5B2F" w:rsidP="00582658">
      <w:pPr>
        <w:rPr>
          <w:u w:val="single"/>
        </w:rPr>
      </w:pPr>
    </w:p>
    <w:p w14:paraId="1857BC92" w14:textId="7008F978" w:rsidR="005026BC" w:rsidRDefault="0005085A" w:rsidP="00582658">
      <w:pPr>
        <w:rPr>
          <w:u w:val="single"/>
        </w:rPr>
      </w:pPr>
      <w:r>
        <w:rPr>
          <w:u w:val="single"/>
        </w:rPr>
        <w:t xml:space="preserve">Stočarstvo </w:t>
      </w:r>
    </w:p>
    <w:p w14:paraId="6233A370" w14:textId="5FF69AE8" w:rsidR="0005085A" w:rsidRDefault="0005085A" w:rsidP="00582658">
      <w:r w:rsidRPr="0005085A">
        <w:t xml:space="preserve">Poljoprivrednih kućanstva na području općine ima 179, obrađuju ukupno 1.151 parcela zemljišta i posjeduju ukupno 7.192 peradi, 3.498 ovaca, 430 koza, 200 svinja, 20 goveda, 5 magaraca i 3 konja. Cjelokupno obradivo poljoprivredno zemljište je potrebno staviti u funkciju jer zajedno sa turizmom predstavlja značajan potencijal. Pored razvoja poljoprivrede, razvoj čitavog ruralnog prostora gdje žive obiteljska poljoprivredna gospodarstva treba planirati sveobuhvatno uz razvoj pratećih djelatnosti poljoprivrede kao što su servisne djelatnosti. Obradivog tla ima dovoljno, a 30-ak kilometara udaljena i turistički valorizirana morska obala </w:t>
      </w:r>
      <w:r w:rsidRPr="0005085A">
        <w:lastRenderedPageBreak/>
        <w:t>osigurava trajnu potražnju. Osim razvijanja i objedinjavanja poljoprivrede, prerade i konzerviranja poljoprivrednih proizvoda od voća, povrća, žitarica i mlijeka te seosko-kulturnog turizma, za zaustavljanje iseljavanja je potrebno poticati i ostale djelatnosti npr. sakupljanje, pakiranje i distribuciju ljekovitog bilja te izraditi program poticanog stanovanja za mlade obitelji.</w:t>
      </w:r>
    </w:p>
    <w:p w14:paraId="12A19990" w14:textId="6020FFB4" w:rsidR="0005085A" w:rsidRDefault="0005085A" w:rsidP="00582658">
      <w:r w:rsidRPr="0005085A">
        <w:t>Pod ekološkom poljoprivredom uglavnom se misli na proizvodnju bez primjene mineralnih gnojiva, pesticida, hormona i sl. Takav je koncept poljoprivredne proizvodnje mnogo složeniji i njegova bit nije samo u izostavljanju agrokemikalija, nego u sveukupnom gospodarenju kojim je to moguće postići. Ekološka poljoprivreda teži uspostavi mješovitog gospodarstva koje se sastoji od više osnovnih dijelova: oranica, pašnjaka, voćnjaka, povrtnjaka, vinograda i uzgoja stoke. Na taj se način uspostavlja ravnoteža i sklad cjeline, a ujedno i stabilnost i otpornost na vanjske utjecaje (prirodne, ekonomske i dr).</w:t>
      </w:r>
    </w:p>
    <w:p w14:paraId="6CFE8789" w14:textId="2CA645E4" w:rsidR="0005085A" w:rsidRPr="0005085A" w:rsidRDefault="0005085A" w:rsidP="00582658">
      <w:r w:rsidRPr="0005085A">
        <w:t>Ekološka proizvodnja poseban je sustav održivoga gospodarenja u poljoprivredi i šumarstvu koji obuhvaća uzgoj bilja i životinja, proizvodnju hrane, sirovina i prirodnih vlakana te preradu primarnih proizvoda, a uključuje sve ekološki, gospodarski i društveno opravdane proizvodno-tehnološke metode, zahvate i sustave, najpovoljnije koristeći plodnost tla i raspoložive vode, prirodna svojstva biljaka, životinja i krajobraza, povećanje prinosa i otpornosti biljaka pomoću prirodnih sila i zakona, uz propisanu uporabu gnojiva, sredstava za zaštitu bilja i životinja, sukladno s međunarodno usvojenim normama i načelima.</w:t>
      </w:r>
    </w:p>
    <w:p w14:paraId="415C6259" w14:textId="77777777" w:rsidR="005026BC" w:rsidRDefault="005026BC" w:rsidP="003D4273">
      <w:pPr>
        <w:spacing w:before="0" w:after="0"/>
        <w:rPr>
          <w:u w:val="single"/>
        </w:rPr>
      </w:pPr>
    </w:p>
    <w:p w14:paraId="31E96E13" w14:textId="03E319B4" w:rsidR="00D74DD7" w:rsidRDefault="0005085A" w:rsidP="00582658">
      <w:pPr>
        <w:rPr>
          <w:u w:val="single"/>
        </w:rPr>
      </w:pPr>
      <w:r>
        <w:rPr>
          <w:u w:val="single"/>
        </w:rPr>
        <w:t xml:space="preserve">Voćarstvo </w:t>
      </w:r>
    </w:p>
    <w:p w14:paraId="3A5DCBE8" w14:textId="5FDE321D" w:rsidR="0005085A" w:rsidRDefault="0005085A" w:rsidP="00582658">
      <w:r w:rsidRPr="0005085A">
        <w:t>Područje Lišane Ostrovičke raspolaže sa 25,81 ha voćnjaka. Prema gornjim tabelama vidljivo je da najviše stabala ima maslina, zatim badema, višnja, trešanja, oraha te breskva i nektarina. Prosječna veličina poljoprivredne parcele iznosi 0,29 ha. Većina kućanstva poljoprivrednu proizvodnju koristi za osobne potrebe. Prema popisu poljoprivrede 2003. godine, 37 kućanstva (20 %) je ostvarilo prihod od prodaje poljoprivrednih dobara i to: 3 kućanstva od prodaje povrća, 9 kućanstva od prodaje voća i grožđa, 3 kućanstva od prodaje vina i rakije, 1 kućanstvo od prodaje svinja, 12 kućanstava od prodaje ovaca i koza te ovčjeg i kozjeg mlijeka, a 9 kućanstava od ostale raznovrsne prodaje.</w:t>
      </w:r>
    </w:p>
    <w:p w14:paraId="6A357480" w14:textId="1FC336E8" w:rsidR="00174B19" w:rsidRDefault="00174B19" w:rsidP="00582658"/>
    <w:p w14:paraId="1F1E250B" w14:textId="23F918AF" w:rsidR="00174B19" w:rsidRPr="00174B19" w:rsidRDefault="00174B19" w:rsidP="00582658">
      <w:pPr>
        <w:rPr>
          <w:u w:val="single"/>
        </w:rPr>
      </w:pPr>
      <w:r w:rsidRPr="006D5B2F">
        <w:rPr>
          <w:u w:val="single"/>
        </w:rPr>
        <w:t>Turizam</w:t>
      </w:r>
      <w:r w:rsidRPr="00174B19">
        <w:rPr>
          <w:u w:val="single"/>
        </w:rPr>
        <w:t xml:space="preserve"> </w:t>
      </w:r>
    </w:p>
    <w:p w14:paraId="2AFFDE03" w14:textId="1900DBC5" w:rsidR="00EA172B" w:rsidRPr="006D5B2F" w:rsidRDefault="006D5B2F" w:rsidP="003D4273">
      <w:pPr>
        <w:spacing w:before="0" w:after="0"/>
      </w:pPr>
      <w:r w:rsidRPr="006D5B2F">
        <w:t>Općina Lišane Ostrovičke nalazi se svega tridesetak km u zaleđu dalmatinske obale u Zadarskoj županiji koja ima potrebnu turističku infrastrukturu, a posljednjih godina bilježi trendove rasta u turističkom prometu. Na prostoru Zadarske županije i u njenoj neposrednoj okolici nalazi se čak 5 nacionalnih parkova – Paklenica, Kornati, Plitvička jezera, Slapovi Krke i Sjeverni Velebit te 3 parka prirode – Telašćica, Vransko jezero i Velebit.</w:t>
      </w:r>
    </w:p>
    <w:p w14:paraId="50FBC2DF" w14:textId="6454A5EF" w:rsidR="006D5B2F" w:rsidRPr="006D5B2F" w:rsidRDefault="006D5B2F" w:rsidP="003D4273">
      <w:pPr>
        <w:spacing w:before="0" w:after="0"/>
      </w:pPr>
      <w:r w:rsidRPr="006D5B2F">
        <w:t>Zahvaljujući i klimatskoj raznolikosti, velikom broju sunčanih dana, karakterističnim vjetrovima i općenito pogodnim bioklimatskim osjećajem ugode, Zadarska županija se svrstava u vrlo pogodna područja za razvoj brojnih selektivnih oblika turizma (nautički, zdravstveni, ruralni, ekološki, sportskorekreacijski, avanturistički i sl.) te ima predispozicije za produženje turističke sezone na čitavu godinu. Područje Ravnih kotara predstavlja prostorno-turističku cjelinu površine 830 km</w:t>
      </w:r>
      <w:r w:rsidRPr="006D5B2F">
        <w:rPr>
          <w:vertAlign w:val="superscript"/>
        </w:rPr>
        <w:t>2</w:t>
      </w:r>
      <w:r w:rsidRPr="006D5B2F">
        <w:t xml:space="preserve">. Prostornogeografski resursi zauzimaju središnje dijelove Ravnih kotara bez izlaza na more (izuzetak je mali izlaz na Karinsko more) u granicama grada Benkovca i općina Galovac, Lišane Ostrovičke, Polača, Poličnik, Stankovci, Škabrnja te Zemunik Donji. Prema </w:t>
      </w:r>
      <w:r w:rsidRPr="006D5B2F">
        <w:lastRenderedPageBreak/>
        <w:t>podacima Turističke zajednice grada Benkovca, podatke o broju dolazaka i noćenja evidentira jedino grad Benkovac. Za ostale Općine se ne prikupljaju nikakvi podaci. Prema dostupnim podacima, najzastupljeniji smještaj je u vikend kućama sa preko 90% ukupnog broja noćenja, i to u razdoblju tijekom srpnja i kolovoza što ukazuje na izraziti sezonalni karakter ponude i potražnje.</w:t>
      </w:r>
    </w:p>
    <w:p w14:paraId="1C79808F" w14:textId="77777777" w:rsidR="006D5B2F" w:rsidRDefault="006D5B2F" w:rsidP="003D4273">
      <w:pPr>
        <w:spacing w:before="0" w:after="0"/>
      </w:pPr>
      <w:r w:rsidRPr="006D5B2F">
        <w:t xml:space="preserve">Već dugi niz godina na rivijeri Zadarske županije postoji turistička i ugostiteljska tradicija. Kako bi se podigla kvaliteta potrebno je uspostaviti bolju unutarsektorsku suradnju, ali i suradnju s lokalnim proizvođačima autohtonih proizvoda kako bi se turistima osigurao jedinstveni doživljaj destinacije. S obzirom na visoku kvalitetu i čistoću neobrađenog tla, Lišane Ostrovičke imaju snažan potencijal za razvoj ekološke poljoprivredne proizvodnje. Cjelokupno obradivo poljoprivredno zemljište je potrebno staviti u funkciju jer zajedno sa turizmom predstavlja značajan razvojni potencijal. Pašnjaci Ravnih kotara koji se redovno koriste za ispašu ovaca i koza stvaraju ugođaj seoskog života i predstavljaju posebnu vizualnu atraktivnost zanimljivu turistima. </w:t>
      </w:r>
    </w:p>
    <w:p w14:paraId="1E6EB105" w14:textId="670095A3" w:rsidR="006D5B2F" w:rsidRPr="006D5B2F" w:rsidRDefault="006D5B2F" w:rsidP="003D4273">
      <w:pPr>
        <w:spacing w:before="0" w:after="0"/>
      </w:pPr>
      <w:r w:rsidRPr="006D5B2F">
        <w:t>Na području općine Lišane Ostrovičke postoji mogućnost razvoja selektivnog lovnog turizma. Lovišta su pogodna za lov na prepelice, fazane i zečeve, a i prilično brojnog čaglja. Valorizacija lova u turističke svrhe jedan je od nedovoljno iskorištenih potencijala ovog kraja. Prema podacima Izvješća o stanju okoliša i programa zaštite okoliša Zadarske županije, na ovom prostoru obitava 11 zaštićenih vrsta ptica (vlastelica, oštrigar, zlatar pijukavac, morski kulik, veliki pozviždač, žalar cirikavac, velika ševa, mala čigra, riđogrli gnjurac, ćukavica i mala šljuka), dok se na obližnjem prostoru Vranskog jezera nalazi 6 vrsta ptica zaštićenih na nacionalnoj razini (mali vranac, eja močvarica, mali sokol, čaplja danguba, siva štioka i mala šljuka.) tako da je cijelo područje Ravnih kotara značajno i u ornitologiji. Tu je stanište ptica gnjezdarica, bilo kao zimovalište i odmorište selica što je još jedan turistički potencijal koji se može valorizirati pa, u tom kontekstu možemo govoriti o ornitološkom turizmu kao posebnom obliku turizma.</w:t>
      </w:r>
    </w:p>
    <w:p w14:paraId="370A1628" w14:textId="77777777" w:rsidR="006D5B2F" w:rsidRPr="005026BC" w:rsidRDefault="006D5B2F" w:rsidP="003D4273">
      <w:pPr>
        <w:spacing w:before="0" w:after="0"/>
        <w:rPr>
          <w:u w:val="single"/>
        </w:rPr>
      </w:pPr>
    </w:p>
    <w:p w14:paraId="63084158" w14:textId="77777777" w:rsidR="005026BC" w:rsidRPr="000039B3" w:rsidRDefault="005026BC" w:rsidP="003D4273">
      <w:pPr>
        <w:spacing w:before="0" w:after="0"/>
        <w:rPr>
          <w:highlight w:val="yellow"/>
          <w:u w:val="single"/>
          <w:lang w:bidi="en-US"/>
        </w:rPr>
      </w:pPr>
    </w:p>
    <w:p w14:paraId="4EBFB3D8" w14:textId="77777777" w:rsidR="00952C47" w:rsidRPr="005026BC" w:rsidRDefault="0011345B" w:rsidP="00CC45B3">
      <w:pPr>
        <w:pStyle w:val="Heading3"/>
      </w:pPr>
      <w:bookmarkStart w:id="41" w:name="_Toc9596592"/>
      <w:bookmarkStart w:id="42" w:name="_Toc127882927"/>
      <w:r w:rsidRPr="005026BC">
        <w:t xml:space="preserve">2.3.5 </w:t>
      </w:r>
      <w:r w:rsidR="00952C47" w:rsidRPr="005026BC">
        <w:t>Velike gospodarske tvrtke</w:t>
      </w:r>
      <w:bookmarkEnd w:id="41"/>
      <w:bookmarkEnd w:id="42"/>
    </w:p>
    <w:p w14:paraId="2B634E5F" w14:textId="2E925DE0" w:rsidR="001B3F76" w:rsidRDefault="00952C47" w:rsidP="00D917CA">
      <w:r w:rsidRPr="005026BC">
        <w:t xml:space="preserve">Na području </w:t>
      </w:r>
      <w:r w:rsidR="005026BC">
        <w:t xml:space="preserve">Općine </w:t>
      </w:r>
      <w:r w:rsidR="004C2531">
        <w:t>Lišane Ostrovičke</w:t>
      </w:r>
      <w:r w:rsidR="006D2019" w:rsidRPr="005026BC">
        <w:t xml:space="preserve"> </w:t>
      </w:r>
      <w:r w:rsidR="005026BC">
        <w:t>nema velikih gospodarskih tvrtki.</w:t>
      </w:r>
    </w:p>
    <w:p w14:paraId="40283869" w14:textId="32697248" w:rsidR="004C2531" w:rsidRDefault="004C2531" w:rsidP="00D917CA">
      <w:r w:rsidRPr="004C2531">
        <w:t>Na području općine Lišane Ostrovičke aktivno je 9 trgovačkih društava i 8 obrta.</w:t>
      </w:r>
    </w:p>
    <w:p w14:paraId="1251FFB0" w14:textId="293E1AC9" w:rsidR="004C2531" w:rsidRDefault="004C2531" w:rsidP="00D917CA"/>
    <w:p w14:paraId="4E9660D1" w14:textId="77777777" w:rsidR="004C2531" w:rsidRPr="004C2531" w:rsidRDefault="004C2531" w:rsidP="00D917CA"/>
    <w:p w14:paraId="08B8B8EE" w14:textId="77777777" w:rsidR="00952C47" w:rsidRPr="005026BC" w:rsidRDefault="0011345B" w:rsidP="00CC45B3">
      <w:pPr>
        <w:pStyle w:val="Heading3"/>
      </w:pPr>
      <w:bookmarkStart w:id="43" w:name="_Toc9596593"/>
      <w:bookmarkStart w:id="44" w:name="_Toc127882928"/>
      <w:r w:rsidRPr="005026BC">
        <w:t xml:space="preserve">2.3.6 </w:t>
      </w:r>
      <w:r w:rsidR="00952C47" w:rsidRPr="005026BC">
        <w:t>Objekti kritične infrastrukture</w:t>
      </w:r>
      <w:r w:rsidR="005026BC">
        <w:rPr>
          <w:rStyle w:val="FootnoteReference"/>
        </w:rPr>
        <w:footnoteReference w:id="3"/>
      </w:r>
      <w:bookmarkEnd w:id="43"/>
      <w:bookmarkEnd w:id="44"/>
    </w:p>
    <w:p w14:paraId="319B28E6" w14:textId="77777777" w:rsidR="00952C47" w:rsidRPr="005026BC" w:rsidRDefault="000845E8" w:rsidP="00D917CA">
      <w:pPr>
        <w:rPr>
          <w:szCs w:val="22"/>
          <w:u w:val="single"/>
        </w:rPr>
      </w:pPr>
      <w:r w:rsidRPr="005026BC">
        <w:rPr>
          <w:szCs w:val="22"/>
          <w:u w:val="single"/>
        </w:rPr>
        <w:t>Vodoopskrbni sustav</w:t>
      </w:r>
    </w:p>
    <w:p w14:paraId="33518B68" w14:textId="77777777" w:rsidR="00C300BC" w:rsidRDefault="00C300BC" w:rsidP="00D917CA">
      <w:pPr>
        <w:rPr>
          <w:szCs w:val="22"/>
        </w:rPr>
      </w:pPr>
      <w:r w:rsidRPr="00C300BC">
        <w:rPr>
          <w:szCs w:val="22"/>
        </w:rPr>
        <w:t xml:space="preserve">Općina nema riješenu opskrbu pitkom vodom stoga je vodoopskrba ključni problem na cijelom području Općine. </w:t>
      </w:r>
    </w:p>
    <w:p w14:paraId="09384F2D" w14:textId="4A337663" w:rsidR="00607436" w:rsidRPr="00C300BC" w:rsidRDefault="00C300BC" w:rsidP="00D917CA">
      <w:pPr>
        <w:rPr>
          <w:szCs w:val="22"/>
        </w:rPr>
      </w:pPr>
      <w:r w:rsidRPr="00C300BC">
        <w:rPr>
          <w:szCs w:val="22"/>
        </w:rPr>
        <w:t xml:space="preserve">Grad Benkovac je zajedno s općinama Polača i Lišane Ostrovičke osnovao komunalno poduzeće Vodovod i odvodnja d.o.o. čije je osnovna djelatnost sakupljanje, pročišćavanje i opskrba vodom. Općina Lišane Ostrovičke ima 9,28% udjela u tom komunalnom poduzeću. </w:t>
      </w:r>
      <w:r w:rsidRPr="00C300BC">
        <w:rPr>
          <w:szCs w:val="22"/>
        </w:rPr>
        <w:lastRenderedPageBreak/>
        <w:t>Većinski udio od 75,88% pripada Gradu Benkovcu, dok je preostalih 14,84% vlasništvo Općine Polača. Komunalno poduzeće upravlja precrpnim postajama i crpnim stanicama i vodospremama na svom području, kolektorom otpadnih voda na području grada Benkovca te pripadajućim uređajima za pročišćavanje otpadnih voda. Do izgradnje cjelovitog vodoopskrbnog sustava, vodoopskrba naselja Lišane Ostrovičke vrši se putem lokalne vodospreme Gradina. Stanovnici ostalih naselja se koriste vodom iz vlastitih cisterni.</w:t>
      </w:r>
    </w:p>
    <w:p w14:paraId="7118C837" w14:textId="385B8161" w:rsidR="00607436" w:rsidRDefault="00607436" w:rsidP="00D917CA">
      <w:pPr>
        <w:rPr>
          <w:szCs w:val="22"/>
          <w:u w:val="single"/>
        </w:rPr>
      </w:pPr>
      <w:r>
        <w:rPr>
          <w:szCs w:val="22"/>
          <w:u w:val="single"/>
        </w:rPr>
        <w:t>Odvodnja otpadnih voda</w:t>
      </w:r>
    </w:p>
    <w:p w14:paraId="3B8ED1F0" w14:textId="2B3E0FC3" w:rsidR="00607436" w:rsidRDefault="00C300BC" w:rsidP="00607436">
      <w:pPr>
        <w:rPr>
          <w:szCs w:val="22"/>
        </w:rPr>
      </w:pPr>
      <w:r w:rsidRPr="00C300BC">
        <w:rPr>
          <w:szCs w:val="22"/>
        </w:rPr>
        <w:t>Do izgradnje sustava odvodnje cijelog naselja, odvodnja otpadnih voda rješava se izgradnjom vlastitih septičkih jama</w:t>
      </w:r>
      <w:r>
        <w:rPr>
          <w:szCs w:val="22"/>
        </w:rPr>
        <w:t xml:space="preserve"> </w:t>
      </w:r>
      <w:r w:rsidRPr="00C300BC">
        <w:rPr>
          <w:szCs w:val="22"/>
        </w:rPr>
        <w:t>ili primjenom suvremenih uređaja za pročišćavanje otpadnih voda. Prostorni plan uređenja u svojim odredbama za provođenje regulira i način na koji se ovakve građevine imaju izvesti do izgradnje sustava.</w:t>
      </w:r>
    </w:p>
    <w:p w14:paraId="06EF6A42" w14:textId="448A3173" w:rsidR="00C300BC" w:rsidRDefault="00C300BC" w:rsidP="00607436">
      <w:pPr>
        <w:rPr>
          <w:szCs w:val="22"/>
        </w:rPr>
      </w:pPr>
      <w:r w:rsidRPr="00C300BC">
        <w:rPr>
          <w:szCs w:val="22"/>
        </w:rPr>
        <w:t>Odvodnja otpadnih voda na djelotvoran i suvremen način za ovo je područje od velikog značenja naročito iz razloga što je djelomično i vodozaštitno područje.</w:t>
      </w:r>
    </w:p>
    <w:p w14:paraId="0497D3EF" w14:textId="4157E99F" w:rsidR="00C300BC" w:rsidRPr="00C300BC" w:rsidRDefault="00C300BC" w:rsidP="00607436">
      <w:pPr>
        <w:rPr>
          <w:szCs w:val="22"/>
          <w:u w:val="single"/>
        </w:rPr>
      </w:pPr>
      <w:r w:rsidRPr="00C300BC">
        <w:rPr>
          <w:szCs w:val="22"/>
          <w:u w:val="single"/>
        </w:rPr>
        <w:t xml:space="preserve">Vodotoci </w:t>
      </w:r>
    </w:p>
    <w:p w14:paraId="64AA48A2" w14:textId="2054D5A2" w:rsidR="00C300BC" w:rsidRPr="00C300BC" w:rsidRDefault="00C300BC" w:rsidP="00607436">
      <w:pPr>
        <w:rPr>
          <w:szCs w:val="22"/>
        </w:rPr>
      </w:pPr>
      <w:r w:rsidRPr="00C300BC">
        <w:rPr>
          <w:szCs w:val="22"/>
        </w:rPr>
        <w:t>Područje cijele općine locirano je na širem području vrlo bogatog vodom kao najvrjednijeg prirodnog resursa. Isprepleteno je brojnim vodotocima kojima, u svrhu njihovog očuvanja i zaštite od zagađenja, treba posvetiti posebnu pozornost podizanjem svijesti o važnosti voda i vodotoka kod lokalnog stanovništva. Područjem Općine protječu vodotoci Krivac i Otres, bujični vodotoci Trubanj, Vedro polje, Duboka Draga te veći broj manjih bujičnih vodotoka koji predstavljaju javno vodno dobro u skladu sa Zakonom o vodama. Najveći vodotok na području Općine Lišane Ostrovičke je vodotok Krivac čiji se sliv proteže u smjeru sjeverozapad-jugoistok, od grada Benkovca do mjesta Morpolača gdje Krivac utječe u Bribišnicu, ukupne dužine 4,56 km. Cijelim svojim tokom Krivac protječe dubokim poljoprivrednim zemljištem koje je smješteno između dva brdska masiva. Masivi omeđuju sliv sa sjeveroistočne i jugozapadne strane. U gornjem dijelu sliva, posebno sa sjeveroistočne strane, vodotok prikuplja bujične vode s tih brdskih područja. U donjem dijelu sliva, Krivac je reguliran u dužini od 4,5 km u kojoj protječe kroz Lišansko polje čineći tako glavni recipijent odnosno melioracijski vodotok polja. U Krivac se s lijeve strane ulijevaju vode iz kanala Trubanj i Vedro Polje, koji osim voda iz polja sprovode i bujične vode sa gornjih dijelova sliva. Krško područje između mjesta Lišane Ostrovičke i Ostrovica isprepleteno je većim brojem manjih bujičnih vodotoka od kojih su najznačajniji Trubanj i Duboka Draga. U gornjem dijelu sliva imaju izrazito bujični tok dok se u donjem u melioracijske kanale Lišanskog polja. Vodotok Otres formira se kod istoimenog izvorišta, prolazi plodnim poljoprivrednim zemljištem i u Bribirskim Mostinama utječe u Bribišnicu. Vodotok je većim dijelom kanaliziran te služi i kao melioracijski kanal za odvodnju sa okolnih polja do Bribišnice.</w:t>
      </w:r>
    </w:p>
    <w:p w14:paraId="30E44BA5" w14:textId="77777777" w:rsidR="00607436" w:rsidRDefault="00607436" w:rsidP="00607436">
      <w:pPr>
        <w:rPr>
          <w:szCs w:val="22"/>
          <w:u w:val="single"/>
        </w:rPr>
      </w:pPr>
    </w:p>
    <w:p w14:paraId="3D63B1CF" w14:textId="0A2F70F8" w:rsidR="000845E8" w:rsidRPr="005026BC" w:rsidRDefault="00396F1E" w:rsidP="00D917CA">
      <w:pPr>
        <w:rPr>
          <w:szCs w:val="22"/>
          <w:u w:val="single"/>
        </w:rPr>
      </w:pPr>
      <w:r w:rsidRPr="0075722E">
        <w:rPr>
          <w:szCs w:val="22"/>
          <w:u w:val="single"/>
        </w:rPr>
        <w:t>Gospodarenje otpadom</w:t>
      </w:r>
      <w:r w:rsidR="00607436" w:rsidRPr="0075722E">
        <w:rPr>
          <w:rStyle w:val="FootnoteReference"/>
          <w:szCs w:val="22"/>
          <w:u w:val="single"/>
        </w:rPr>
        <w:footnoteReference w:id="4"/>
      </w:r>
    </w:p>
    <w:p w14:paraId="1BDD824B" w14:textId="53FE1C90" w:rsidR="0075722E" w:rsidRDefault="0075722E" w:rsidP="00607436">
      <w:r w:rsidRPr="0075722E">
        <w:t xml:space="preserve">Sustav organiziranog načina prikupljanja, odvoza i odlaganja otpada uspostavljen je na cjelokupnom području Općine Lišane Ostrovičke. Odlukom o davanju koncesije za obavljanje javne usluge prikupljanja, odvoza i zbrinjavanja miješanog komunalnog otpada sa područja </w:t>
      </w:r>
      <w:r w:rsidRPr="0075722E">
        <w:lastRenderedPageBreak/>
        <w:t>Općine Lišane Ostrovičke, određena je tvrtka Benković d.o.o. iz Benkovca za organizirano sakupljanje, odvoz i zbrinjavanje otpada. Otpad se odlaže na odlagalište Jagodnja Gornja, Općina Polača.</w:t>
      </w:r>
    </w:p>
    <w:p w14:paraId="041C886E" w14:textId="569A914F" w:rsidR="0075722E" w:rsidRDefault="0075722E" w:rsidP="00607436">
      <w:r w:rsidRPr="0075722E">
        <w:t>Tvrtka Benković d.o.o. Benkovac obavlja organizirano sakupljanje, odvoz i odlaganje miješanog komunalnog i neopasnog proizvodnog otpada koje nastaje u kućanstvu, te gospodarskim djelatnostima. Prikupljanje miješanog komunalnog otpada vrši se na kućnom pragu. Miješani komunalni otpad iz domaćinstva organizirano se sakuplja putem spremnika od 120 L od pojedinih korisnika</w:t>
      </w:r>
      <w:r>
        <w:t>.</w:t>
      </w:r>
    </w:p>
    <w:p w14:paraId="02C56B1B" w14:textId="11CE7D7C" w:rsidR="0075722E" w:rsidRDefault="0075722E" w:rsidP="00607436">
      <w:r w:rsidRPr="0075722E">
        <w:t>Odvoz otpada vrši komunalna tvrtka Benković d.o.o.Benkovac pomoću specijaliziranih vozila koja su opremljena s opremom koja onemogućava rasipanje, prolijevanje, odnosno ispuštanje otpada te širenje prašine i neugodnih mirisa. Otpad se sakuplja jedan put tjedno, te se odvozi na službeno odlagalište Jagodnja Gornja Općina Polača. Glomazni otpad odvozi se jednom godišnje.</w:t>
      </w:r>
    </w:p>
    <w:p w14:paraId="39B0B5A5" w14:textId="797ED893" w:rsidR="0075722E" w:rsidRDefault="0075722E" w:rsidP="00607436">
      <w:r w:rsidRPr="0075722E">
        <w:t>Sakupljeni otpad odlaže se na službeno odlagalište Jagodnja Gornja. Odlagalište se nalazi u naselju Jagodnja Gornja. Odlagalište otpada je u vlasništvu Općine Polača. Na odlagalištu otpad odlažu Općine Polača, Lišane Ostrovičke i Grad Benkovac.</w:t>
      </w:r>
    </w:p>
    <w:p w14:paraId="64D93024" w14:textId="77777777" w:rsidR="00396F1E" w:rsidRPr="005026BC" w:rsidRDefault="005026BC" w:rsidP="00582658">
      <w:pPr>
        <w:rPr>
          <w:u w:val="single"/>
        </w:rPr>
      </w:pPr>
      <w:r w:rsidRPr="005026BC">
        <w:rPr>
          <w:u w:val="single"/>
        </w:rPr>
        <w:t xml:space="preserve">Elektroopskrba </w:t>
      </w:r>
    </w:p>
    <w:p w14:paraId="65D95111" w14:textId="6C823EE6" w:rsidR="00607436" w:rsidRPr="00C300BC" w:rsidRDefault="00C300BC" w:rsidP="00607436">
      <w:pPr>
        <w:spacing w:before="0" w:after="0"/>
        <w:rPr>
          <w:szCs w:val="22"/>
        </w:rPr>
      </w:pPr>
      <w:r w:rsidRPr="00C300BC">
        <w:rPr>
          <w:szCs w:val="22"/>
        </w:rPr>
        <w:t>Cijelo područje Općine Lišane Ostrovičke u sklopu je elektroenergetskog sustava Šibenske županije, vezano putem 10 kilovoltnih kabelskih vodova. Glavna spojna točka za opskrbu električnom energijom je trafostanica Crljenik TS 30/10(20)kV, koja vrši napajanje preko četiri srednje-naponska izlaza 10(20) kV, s pripadajućim transformatorskim stanicama 10(20)/ 0,4 kV. Trafostanica Crljenik se napaja iz veće i jače trafostanice Bilice (220/110/30 kV) s područja Šibenika. Planirana je izgradnja 30kV dalekovoda Kapela, dok dalekovod LozovacCrljenik nije u funkciji. Elektroenergetski objekti, manje trafostanice i dalekovodi na području Općine Lišane Ostrovičke, napajani iz TS Crljenik 30/10(20) kV prikazani su u tablicama u nastavku. U analizi stanja elektroenergetskog sustava korišteni su podaci iz Prostornog plana uređenja Općine Lišane Ostrovičke te važećih Izmjena i dopuna istog.</w:t>
      </w:r>
    </w:p>
    <w:p w14:paraId="72CA389A" w14:textId="77777777" w:rsidR="00396F1E" w:rsidRPr="005026BC" w:rsidRDefault="00660516" w:rsidP="0082065F">
      <w:pPr>
        <w:rPr>
          <w:szCs w:val="22"/>
          <w:u w:val="single"/>
        </w:rPr>
      </w:pPr>
      <w:r w:rsidRPr="005026BC">
        <w:rPr>
          <w:szCs w:val="22"/>
          <w:u w:val="single"/>
        </w:rPr>
        <w:t>P</w:t>
      </w:r>
      <w:r w:rsidR="00C16969" w:rsidRPr="005026BC">
        <w:rPr>
          <w:szCs w:val="22"/>
          <w:u w:val="single"/>
        </w:rPr>
        <w:t>linoopskrba</w:t>
      </w:r>
    </w:p>
    <w:p w14:paraId="412B552F" w14:textId="760C316E" w:rsidR="00C300BC" w:rsidRPr="00C300BC" w:rsidRDefault="00C300BC" w:rsidP="00607436">
      <w:pPr>
        <w:spacing w:before="0" w:after="0"/>
        <w:rPr>
          <w:szCs w:val="22"/>
        </w:rPr>
      </w:pPr>
      <w:bookmarkStart w:id="45" w:name="_Toc429396134"/>
      <w:bookmarkStart w:id="46" w:name="_Toc432401630"/>
      <w:r w:rsidRPr="00C300BC">
        <w:rPr>
          <w:szCs w:val="22"/>
        </w:rPr>
        <w:t>Kad govorimo o izgrađenosti magistralnih plinskih distributivnih sustava posljednjih desetak godina, Republika Hrvatska je među liderima u Europskoj uniji. Vrlo zahtjevna magistralna plinovodna ruta Bosiljevo-Dugopolje dovršena je u veljači 2013.g, a uporabna dozvola je izdana krajem travnja 2013. Plinovod omogućuje plinofikaciju Zadarske, Šibensko-kninske i Splitsko-dalmatinske županije. Općini Lišane Ostrovičke je dovod plina dostupan preko mjerno regulacijske stanice MRS Benkovac iz koje se sustavom srednje-tlačnih plinovoda dovodi do potrošača i kućnih priključaka na svom području. Za prijenosnu mrežu je izrađen Idejni projekt opskrbe plinom Zadarske županije. Općina je posljednjim Izmjenama i dopunama Prostornog plana uređenja, regulirala izgradnju srednjetlačnih plinovoda na svom području.</w:t>
      </w:r>
    </w:p>
    <w:p w14:paraId="58C93F63" w14:textId="64CE018C" w:rsidR="00396F1E" w:rsidRPr="005026BC" w:rsidRDefault="00ED1BFF" w:rsidP="00396F1E">
      <w:pPr>
        <w:rPr>
          <w:szCs w:val="22"/>
          <w:u w:val="single"/>
        </w:rPr>
      </w:pPr>
      <w:r w:rsidRPr="005026BC">
        <w:rPr>
          <w:szCs w:val="22"/>
          <w:u w:val="single"/>
        </w:rPr>
        <w:t>T</w:t>
      </w:r>
      <w:r w:rsidR="00396F1E" w:rsidRPr="005026BC">
        <w:rPr>
          <w:szCs w:val="22"/>
          <w:u w:val="single"/>
        </w:rPr>
        <w:t>elekomunikacijski sustav</w:t>
      </w:r>
      <w:bookmarkEnd w:id="45"/>
      <w:bookmarkEnd w:id="46"/>
      <w:r w:rsidR="00C300BC">
        <w:rPr>
          <w:szCs w:val="22"/>
          <w:u w:val="single"/>
        </w:rPr>
        <w:t xml:space="preserve"> i poštanski promet</w:t>
      </w:r>
      <w:r w:rsidR="009566C4" w:rsidRPr="005026BC">
        <w:rPr>
          <w:szCs w:val="22"/>
          <w:u w:val="single"/>
        </w:rPr>
        <w:t xml:space="preserve"> </w:t>
      </w:r>
    </w:p>
    <w:p w14:paraId="79371CBF" w14:textId="77777777" w:rsidR="00C300BC" w:rsidRDefault="00C300BC" w:rsidP="003D4273">
      <w:pPr>
        <w:spacing w:before="0" w:after="0"/>
      </w:pPr>
      <w:r w:rsidRPr="00C300BC">
        <w:t xml:space="preserve">U Općini ne postoji poštanski ured te se poštanski promet vrši preko poštanskog ureda Benkovac gdje se pošta sakuplja, razrađuje, sređuje i šalje. Izgradnja novog, manjeg poštanskog ureda planira se u sklopu planirane zone centralnih funkcija. </w:t>
      </w:r>
    </w:p>
    <w:p w14:paraId="04F75FB6" w14:textId="4E1E3DD6" w:rsidR="00607436" w:rsidRPr="005026BC" w:rsidRDefault="00C300BC" w:rsidP="003D4273">
      <w:pPr>
        <w:spacing w:before="0" w:after="0"/>
      </w:pPr>
      <w:r w:rsidRPr="00C300BC">
        <w:t xml:space="preserve">Općina Lišane Ostrovačke ima riješenu telekomunikacijsku mrežu samo u naselju Lišane Ostrovačke, gdje je izgrađena digitalna lokalna komutacija i mjesna TK mreža. TK mreža </w:t>
      </w:r>
      <w:r w:rsidRPr="00C300BC">
        <w:lastRenderedPageBreak/>
        <w:t>napravljena je podzemno, a kroz mjesto prolazi svjetlovodni kabel - SVK kabel prema naselju Vukšić. Svjetlovodnim kabelom povezana je lokalna komutacija na nadređeni komutacijski centar. Bazne postaje u Vukšiću i Benkovcu osiguravaju dobru pokrivenost mreža sustava pokretnih komunikacija. U Gradinama iznad naselja Vukšić aktivna je lokacija samonosećeg antenskog stupa elektroničke komunikacije. Jako dobra je pokrivenost signalom za bežičnu mobilnu telefoniju i Internet. Signalom drugog koncesionara GSM mreže VIPNET, Općina je također dobro pokrivena. Najbliže VIPNET bazne postaje nalaze se u Bukoviću, Šopotu i Stankovcima.</w:t>
      </w:r>
    </w:p>
    <w:p w14:paraId="518DDFA5" w14:textId="77777777" w:rsidR="00396F1E" w:rsidRDefault="00626BDF" w:rsidP="00ED1BFF">
      <w:pPr>
        <w:rPr>
          <w:i/>
          <w:szCs w:val="22"/>
          <w:u w:val="single"/>
        </w:rPr>
      </w:pPr>
      <w:r w:rsidRPr="005026BC">
        <w:rPr>
          <w:i/>
          <w:szCs w:val="22"/>
          <w:u w:val="single"/>
        </w:rPr>
        <w:t xml:space="preserve">Prometna </w:t>
      </w:r>
      <w:r w:rsidR="00396F1E" w:rsidRPr="005026BC">
        <w:rPr>
          <w:i/>
          <w:szCs w:val="22"/>
          <w:u w:val="single"/>
        </w:rPr>
        <w:t>infrastruktura</w:t>
      </w:r>
    </w:p>
    <w:p w14:paraId="6CEA71B4" w14:textId="1DFB60EA" w:rsidR="00531C46" w:rsidRPr="00531C46" w:rsidRDefault="00531C46" w:rsidP="00531C46">
      <w:r>
        <w:t>Prometna infrastruktura opisna je u poglavlju 2.1.6 Prometna povezanost.</w:t>
      </w:r>
    </w:p>
    <w:p w14:paraId="5F8F6BC9" w14:textId="77777777" w:rsidR="00531C46" w:rsidRPr="005026BC" w:rsidRDefault="00531C46" w:rsidP="00ED1BFF">
      <w:pPr>
        <w:rPr>
          <w:i/>
          <w:szCs w:val="22"/>
        </w:rPr>
      </w:pPr>
    </w:p>
    <w:p w14:paraId="672C4A86" w14:textId="77777777" w:rsidR="00AA7626" w:rsidRDefault="00A946A3" w:rsidP="002E40CF">
      <w:pPr>
        <w:pStyle w:val="Heading2"/>
      </w:pPr>
      <w:bookmarkStart w:id="47" w:name="_Toc9596594"/>
      <w:bookmarkStart w:id="48" w:name="_Toc127882929"/>
      <w:r w:rsidRPr="005026BC">
        <w:t xml:space="preserve">2.4 </w:t>
      </w:r>
      <w:r w:rsidR="00AA7626" w:rsidRPr="005026BC">
        <w:t>Prirodno – kulturni pokazatelji</w:t>
      </w:r>
      <w:bookmarkEnd w:id="47"/>
      <w:bookmarkEnd w:id="48"/>
    </w:p>
    <w:p w14:paraId="44D8AC31" w14:textId="6007A0C1" w:rsidR="00531C46" w:rsidRPr="005026BC" w:rsidRDefault="00531C46" w:rsidP="00531C46">
      <w:pPr>
        <w:pStyle w:val="Heading3"/>
      </w:pPr>
      <w:bookmarkStart w:id="49" w:name="_Toc127882930"/>
      <w:r w:rsidRPr="005026BC">
        <w:t>2.4.</w:t>
      </w:r>
      <w:r>
        <w:t>1</w:t>
      </w:r>
      <w:r w:rsidRPr="005026BC">
        <w:t xml:space="preserve"> </w:t>
      </w:r>
      <w:r>
        <w:t>Zaštićena područja</w:t>
      </w:r>
      <w:bookmarkEnd w:id="49"/>
    </w:p>
    <w:p w14:paraId="53F0475D" w14:textId="16682301" w:rsidR="00531C46" w:rsidRDefault="00174B19" w:rsidP="00531C46">
      <w:r w:rsidRPr="00174B19">
        <w:t>Iako od nadležnih državnih institucija na području Lišana nije proglašeno ni jedno područje posebnih uvjeta korištenja, u obližnjim gradovima i općinama se nalaze brojni nacionalni parkovi i parkovi prirode (NP Krka, NP Paklenica, NP Una, Park prirode Vransko jezero, Park prirode Telašćica...).</w:t>
      </w:r>
    </w:p>
    <w:p w14:paraId="34139EED" w14:textId="40EC488A" w:rsidR="00174B19" w:rsidRDefault="00174B19" w:rsidP="00531C46">
      <w:r w:rsidRPr="00174B19">
        <w:t>Park prirode Vransko jezero je udaljen svega 27 km dok je Nacionalni park Krka od Lišana udaljen svega 25 kilometara.</w:t>
      </w:r>
    </w:p>
    <w:p w14:paraId="2933ED98" w14:textId="7C03655B" w:rsidR="00AA7626" w:rsidRPr="005026BC" w:rsidRDefault="0011345B" w:rsidP="00CC45B3">
      <w:pPr>
        <w:pStyle w:val="Heading3"/>
      </w:pPr>
      <w:bookmarkStart w:id="50" w:name="_Toc9596595"/>
      <w:bookmarkStart w:id="51" w:name="_Toc127882931"/>
      <w:r w:rsidRPr="005026BC">
        <w:t>2.4.</w:t>
      </w:r>
      <w:r w:rsidR="007E39F3">
        <w:t>2</w:t>
      </w:r>
      <w:r w:rsidRPr="005026BC">
        <w:t xml:space="preserve"> </w:t>
      </w:r>
      <w:r w:rsidR="00F73ED2" w:rsidRPr="005026BC">
        <w:t>Kulturno – povijesna baština</w:t>
      </w:r>
      <w:bookmarkEnd w:id="50"/>
      <w:bookmarkEnd w:id="51"/>
    </w:p>
    <w:p w14:paraId="5B332FFD" w14:textId="2E8E1AC8" w:rsidR="00174B19" w:rsidRDefault="00174B19" w:rsidP="00174B19">
      <w:pPr>
        <w:spacing w:before="0"/>
        <w:rPr>
          <w:szCs w:val="22"/>
        </w:rPr>
      </w:pPr>
      <w:r w:rsidRPr="00174B19">
        <w:rPr>
          <w:szCs w:val="22"/>
        </w:rPr>
        <w:t>Kulturno – umjetničko društvo „Sveti Nikola Tavelić“ je nositelj UNESCO – povelje te svake godine od Ministarstva kulture dobiva sredstva za organizaciju Smotre ojkanja i sudjelovanje na Vinkovačkim jesenima, Županijskoj smotri itd. Ojkanje je ostatak prastarog ilirskog načina pjevanja s područja stare Dalmacije, kojeg su Hrvati usvojili i sačuvali. Ojkanje ili ojkalica se nalazi i na listi UNESCO-a kao zaštićeno nematerijalno kulturno dobro. Ojkalica iz dalmatinske zagore, to jedinstveno pučko pjevanje, mnogo je starije od gange ili rere. Dio je to hrvatske ruralne tradicijske folklorne glazbe, glazbeni izričaj običnog seljaka dalmatinske zagore. Lišanci se iznimno ponose četverokukom, ukrasnim vezom karakterističnim za nošnju dinarskog područja sjeverne Dalmacije te važnim simbolom njenog kulturnog identiteta koji su na tečaju hrvatskog tradicionalnog veza organiziranog u sklopu IPA IV projekta „Tradicionalnom proizvodnjom i modernim vještinama do razvoja i prosperiteta“ implementirali na torbice za mobitel i za to 2012. godine dobili plakete inovacijskih sajmova Arca i Inventum. Najuočljiviji je na ženskoj nošnji ovog područja, ali i kao ukras na drvenim predmetima. Prenošenjem ovog umijeća kroz radionice izrade veza četverokuke ovo kulturno dobro i dalje nastavlja živjeti u svom izvornom obliku kao vezeni ukras na nošnji (za potrebe kulturno-umjetničkih društava), ali dobiva svoju suvremenu primjenu (npr. na kazalu za knjige, futroli zamobitel, naočale, itd.).</w:t>
      </w:r>
    </w:p>
    <w:p w14:paraId="048B6589" w14:textId="77777777" w:rsidR="00174B19" w:rsidRDefault="00174B19" w:rsidP="00174B19">
      <w:pPr>
        <w:spacing w:before="0"/>
        <w:rPr>
          <w:szCs w:val="22"/>
        </w:rPr>
      </w:pPr>
      <w:r w:rsidRPr="00174B19">
        <w:rPr>
          <w:szCs w:val="22"/>
        </w:rPr>
        <w:t xml:space="preserve">Cijelo područje ističe se po svojoj bogatoj kulturno-povijesnoj baštini koja je zapravo, u trendu ljetno kupališnog priobalnog turizma, ostala skrivena posjetiteljima. Arheološki nalazi i građevine iz prapovijesnog doba, antike, ranokršćanskog perioda, srednjeg vijeka pa sve do </w:t>
      </w:r>
      <w:r w:rsidRPr="00174B19">
        <w:rPr>
          <w:szCs w:val="22"/>
        </w:rPr>
        <w:lastRenderedPageBreak/>
        <w:t xml:space="preserve">novije povijesti svjedoče o povijesnim zbivanjima i stanovništvu koje je naseljavalo ovo područje. </w:t>
      </w:r>
    </w:p>
    <w:p w14:paraId="1CA6245B" w14:textId="6E25A780" w:rsidR="00174B19" w:rsidRDefault="00174B19" w:rsidP="00174B19">
      <w:pPr>
        <w:spacing w:before="0"/>
        <w:rPr>
          <w:szCs w:val="22"/>
        </w:rPr>
      </w:pPr>
      <w:r w:rsidRPr="00174B19">
        <w:rPr>
          <w:szCs w:val="22"/>
        </w:rPr>
        <w:t>Sukladno važećem Zakonu o zaštiti i čuvanju kulturnih dobara (do NN 15/14), kulturna dobra uključujući i njihovu zaštitu u nadležnosti su Ministarstva kulture. Uprava za zaštitu kulturne baštine Konzervatorskog odjela u Zadru utvrdila je popis kulturnih dobara na području Općine Lišane Ostrovičke. Provedbene mjere Strateškog programa razvoja Općine planiraju aktiviranje kulturno-povijesnih resursa s ciljem razvoja izletničkog i ruralnog turizma. S tog aspekta kulturno-povijesna baština predstavlja vrijedan resurs područja.</w:t>
      </w:r>
    </w:p>
    <w:p w14:paraId="5C1B2BB8" w14:textId="77777777" w:rsidR="00AE5C44" w:rsidRPr="00AE5C44" w:rsidRDefault="00AE5C44" w:rsidP="00174B19">
      <w:pPr>
        <w:spacing w:before="0"/>
        <w:rPr>
          <w:b/>
          <w:bCs/>
        </w:rPr>
      </w:pPr>
      <w:r w:rsidRPr="00AE5C44">
        <w:rPr>
          <w:b/>
          <w:bCs/>
        </w:rPr>
        <w:t xml:space="preserve">Lišane Ostrovičke </w:t>
      </w:r>
    </w:p>
    <w:p w14:paraId="7B85ED72" w14:textId="77777777" w:rsidR="00AE5C44" w:rsidRPr="00AE5C44" w:rsidRDefault="00AE5C44" w:rsidP="00174B19">
      <w:pPr>
        <w:spacing w:before="0"/>
        <w:rPr>
          <w:u w:val="single"/>
        </w:rPr>
      </w:pPr>
      <w:r w:rsidRPr="00AE5C44">
        <w:rPr>
          <w:u w:val="single"/>
        </w:rPr>
        <w:t xml:space="preserve">sakralna arhitektura: </w:t>
      </w:r>
    </w:p>
    <w:p w14:paraId="689E0A3E" w14:textId="77777777" w:rsidR="00AE5C44" w:rsidRDefault="00AE5C44" w:rsidP="00174B19">
      <w:pPr>
        <w:spacing w:before="0"/>
      </w:pPr>
      <w:r>
        <w:t xml:space="preserve">- Crkva Sv. Jere, spominje se 1770. god., obnovljena 1987. god., u Domovinskom ratu do temelja srušena </w:t>
      </w:r>
    </w:p>
    <w:p w14:paraId="0670C75F" w14:textId="77777777" w:rsidR="00AE5C44" w:rsidRDefault="00AE5C44" w:rsidP="00174B19">
      <w:pPr>
        <w:spacing w:before="0"/>
      </w:pPr>
      <w:r>
        <w:t xml:space="preserve">– Crkva Sv. Nikole Tavelića, sagrađena 1976./77. god., u ratu do temelja srušena, sagrađena nova, </w:t>
      </w:r>
    </w:p>
    <w:p w14:paraId="3C20E246" w14:textId="77777777" w:rsidR="00AE5C44" w:rsidRDefault="00AE5C44" w:rsidP="00174B19">
      <w:pPr>
        <w:spacing w:before="0"/>
      </w:pPr>
      <w:r>
        <w:t xml:space="preserve">- kapela Sv. Ante na groblju, srušena </w:t>
      </w:r>
    </w:p>
    <w:p w14:paraId="0529EA1A" w14:textId="77777777" w:rsidR="00AE5C44" w:rsidRPr="00AE5C44" w:rsidRDefault="00AE5C44" w:rsidP="00174B19">
      <w:pPr>
        <w:spacing w:before="0"/>
        <w:rPr>
          <w:u w:val="single"/>
        </w:rPr>
      </w:pPr>
      <w:r w:rsidRPr="00AE5C44">
        <w:rPr>
          <w:u w:val="single"/>
        </w:rPr>
        <w:t xml:space="preserve">arheološki lokaliteti: </w:t>
      </w:r>
    </w:p>
    <w:p w14:paraId="7E498C31" w14:textId="77777777" w:rsidR="00AE5C44" w:rsidRDefault="00AE5C44" w:rsidP="00174B19">
      <w:pPr>
        <w:spacing w:before="0"/>
      </w:pPr>
      <w:r>
        <w:t xml:space="preserve">- Gradina, prethistorijski lokalitet </w:t>
      </w:r>
    </w:p>
    <w:p w14:paraId="60BE0389" w14:textId="77777777" w:rsidR="00AE5C44" w:rsidRDefault="00AE5C44" w:rsidP="00174B19">
      <w:pPr>
        <w:spacing w:before="0"/>
      </w:pPr>
      <w:r>
        <w:t xml:space="preserve">- Mišljen, starohrvatska nekropola </w:t>
      </w:r>
    </w:p>
    <w:p w14:paraId="696FF809" w14:textId="77777777" w:rsidR="00AE5C44" w:rsidRPr="00AE5C44" w:rsidRDefault="00AE5C44" w:rsidP="00174B19">
      <w:pPr>
        <w:spacing w:before="0"/>
        <w:rPr>
          <w:u w:val="single"/>
        </w:rPr>
      </w:pPr>
      <w:r w:rsidRPr="00AE5C44">
        <w:rPr>
          <w:u w:val="single"/>
        </w:rPr>
        <w:t xml:space="preserve">etnobaština: </w:t>
      </w:r>
    </w:p>
    <w:p w14:paraId="06F83566" w14:textId="77777777" w:rsidR="00AE5C44" w:rsidRDefault="00AE5C44" w:rsidP="00174B19">
      <w:pPr>
        <w:spacing w:before="0"/>
      </w:pPr>
      <w:r>
        <w:t xml:space="preserve">- ostaci tradicijske gradnje u zaseocima: Mamići, Nimci, Stipići </w:t>
      </w:r>
    </w:p>
    <w:p w14:paraId="5DA8283C" w14:textId="77777777" w:rsidR="00AE5C44" w:rsidRPr="00AE5C44" w:rsidRDefault="00AE5C44" w:rsidP="00174B19">
      <w:pPr>
        <w:spacing w:before="0"/>
        <w:rPr>
          <w:b/>
          <w:bCs/>
        </w:rPr>
      </w:pPr>
      <w:r w:rsidRPr="00AE5C44">
        <w:rPr>
          <w:b/>
          <w:bCs/>
        </w:rPr>
        <w:t xml:space="preserve">Ostrovica </w:t>
      </w:r>
    </w:p>
    <w:p w14:paraId="370C3C32" w14:textId="77777777" w:rsidR="00AE5C44" w:rsidRPr="00AE5C44" w:rsidRDefault="00AE5C44" w:rsidP="00174B19">
      <w:pPr>
        <w:spacing w:before="0"/>
        <w:rPr>
          <w:u w:val="single"/>
        </w:rPr>
      </w:pPr>
      <w:r w:rsidRPr="00AE5C44">
        <w:rPr>
          <w:u w:val="single"/>
        </w:rPr>
        <w:t xml:space="preserve">sakralna arhitektura: </w:t>
      </w:r>
    </w:p>
    <w:p w14:paraId="7CE93AB4" w14:textId="77777777" w:rsidR="00AE5C44" w:rsidRDefault="00AE5C44" w:rsidP="00174B19">
      <w:pPr>
        <w:spacing w:before="0"/>
      </w:pPr>
      <w:r>
        <w:t xml:space="preserve">- Crkva Sv. Ante na jugoistočnom dijelu Gradine. Pripada srednjovjekovnom razdoblju. U zidovima crkve pronađeni su ostaci oltarne pregrade iz predromanike s latinskim natpisom iz 9-10. st., koji je posvećen Sv. Anastaziji, a natpis iz 1405. god. Spominje kralja Zvonimira. Crkva je obnovljena u drugoj polovici 18. st. </w:t>
      </w:r>
    </w:p>
    <w:p w14:paraId="6E39B2DD" w14:textId="77777777" w:rsidR="00AE5C44" w:rsidRDefault="00AE5C44" w:rsidP="00174B19">
      <w:pPr>
        <w:spacing w:before="0"/>
      </w:pPr>
      <w:r>
        <w:t xml:space="preserve">- Crkva Sv. Luke, pravoslavna crkva s grobljem, sagrađena 1730. </w:t>
      </w:r>
    </w:p>
    <w:p w14:paraId="423F756F" w14:textId="77777777" w:rsidR="00AE5C44" w:rsidRDefault="00AE5C44" w:rsidP="00174B19">
      <w:pPr>
        <w:spacing w:before="0"/>
      </w:pPr>
      <w:r w:rsidRPr="00AE5C44">
        <w:rPr>
          <w:u w:val="single"/>
        </w:rPr>
        <w:t>arheološki lokaliteti:</w:t>
      </w:r>
      <w:r>
        <w:t xml:space="preserve"> </w:t>
      </w:r>
    </w:p>
    <w:p w14:paraId="7DF79F55" w14:textId="77777777" w:rsidR="00AE5C44" w:rsidRDefault="00AE5C44" w:rsidP="00174B19">
      <w:pPr>
        <w:spacing w:before="0"/>
      </w:pPr>
      <w:r>
        <w:t xml:space="preserve">- Gradina s ostacima prapovijesnog liburnskog naselja na samom platou, srednjovjekovne utvrde ispod platoa, te rimske vile rustike (villae rusticae) u zaseoku Kusale podno Gradine </w:t>
      </w:r>
    </w:p>
    <w:p w14:paraId="1B74F7C4" w14:textId="77777777" w:rsidR="00AE5C44" w:rsidRDefault="00AE5C44" w:rsidP="00174B19">
      <w:pPr>
        <w:spacing w:before="0"/>
      </w:pPr>
      <w:r>
        <w:t xml:space="preserve">- zaseok Mačci na sjeverozapadnoj strani Gradine (Mačkove Ograde), antički lokalitet uz željezničku prugu Zadar-Knin </w:t>
      </w:r>
    </w:p>
    <w:p w14:paraId="6A04811D" w14:textId="77777777" w:rsidR="00AE5C44" w:rsidRDefault="00AE5C44" w:rsidP="00174B19">
      <w:pPr>
        <w:spacing w:before="0"/>
      </w:pPr>
      <w:r>
        <w:t xml:space="preserve">- Greblje – starohrvatska nekropola iz 9. st. </w:t>
      </w:r>
    </w:p>
    <w:p w14:paraId="516F3ACD" w14:textId="77777777" w:rsidR="00AE5C44" w:rsidRPr="00AE5C44" w:rsidRDefault="00AE5C44" w:rsidP="00174B19">
      <w:pPr>
        <w:spacing w:before="0"/>
        <w:rPr>
          <w:u w:val="single"/>
        </w:rPr>
      </w:pPr>
      <w:r w:rsidRPr="00AE5C44">
        <w:rPr>
          <w:u w:val="single"/>
        </w:rPr>
        <w:t xml:space="preserve">etnobaština: </w:t>
      </w:r>
    </w:p>
    <w:p w14:paraId="44B6EEA2" w14:textId="77777777" w:rsidR="00AE5C44" w:rsidRDefault="00AE5C44" w:rsidP="00174B19">
      <w:pPr>
        <w:spacing w:before="0"/>
      </w:pPr>
      <w:r>
        <w:t xml:space="preserve">- ostaci tradicijske gradnje </w:t>
      </w:r>
    </w:p>
    <w:p w14:paraId="5174FE77" w14:textId="77777777" w:rsidR="00A80DC2" w:rsidRDefault="00A80DC2" w:rsidP="00174B19">
      <w:pPr>
        <w:spacing w:before="0"/>
        <w:rPr>
          <w:b/>
          <w:bCs/>
        </w:rPr>
      </w:pPr>
    </w:p>
    <w:p w14:paraId="0CFD1E83" w14:textId="4CFAED78" w:rsidR="00AE5C44" w:rsidRPr="00AE5C44" w:rsidRDefault="00AE5C44" w:rsidP="00174B19">
      <w:pPr>
        <w:spacing w:before="0"/>
        <w:rPr>
          <w:b/>
          <w:bCs/>
        </w:rPr>
      </w:pPr>
      <w:r w:rsidRPr="00AE5C44">
        <w:rPr>
          <w:b/>
          <w:bCs/>
        </w:rPr>
        <w:lastRenderedPageBreak/>
        <w:t xml:space="preserve">Dobropoljci </w:t>
      </w:r>
    </w:p>
    <w:p w14:paraId="36C1C7AD" w14:textId="77777777" w:rsidR="00AE5C44" w:rsidRDefault="00AE5C44" w:rsidP="00174B19">
      <w:pPr>
        <w:spacing w:before="0"/>
      </w:pPr>
      <w:r>
        <w:t xml:space="preserve">sakralna arhitektura: </w:t>
      </w:r>
    </w:p>
    <w:p w14:paraId="2E639400" w14:textId="77777777" w:rsidR="00AE5C44" w:rsidRDefault="00AE5C44" w:rsidP="00174B19">
      <w:pPr>
        <w:spacing w:before="0"/>
      </w:pPr>
      <w:r>
        <w:t>- Crkva Sv. Đurđa (Georgija) na groblju – srednjovjekovna građevina, obnovljena 1724.</w:t>
      </w:r>
    </w:p>
    <w:p w14:paraId="3EEB330B" w14:textId="60120556" w:rsidR="00AE5C44" w:rsidRPr="00AE5C44" w:rsidRDefault="00AE5C44" w:rsidP="00174B19">
      <w:pPr>
        <w:spacing w:before="0"/>
        <w:rPr>
          <w:u w:val="single"/>
        </w:rPr>
      </w:pPr>
      <w:r w:rsidRPr="00AE5C44">
        <w:rPr>
          <w:u w:val="single"/>
        </w:rPr>
        <w:t xml:space="preserve"> arheološki lokaliteti: </w:t>
      </w:r>
    </w:p>
    <w:p w14:paraId="344A49BA" w14:textId="77777777" w:rsidR="00AE5C44" w:rsidRDefault="00AE5C44" w:rsidP="00174B19">
      <w:pPr>
        <w:spacing w:before="0"/>
      </w:pPr>
      <w:r>
        <w:t xml:space="preserve">- Jaruv s prethistorijskim ostacima </w:t>
      </w:r>
    </w:p>
    <w:p w14:paraId="5E8836FE" w14:textId="77777777" w:rsidR="00AE5C44" w:rsidRDefault="00AE5C44" w:rsidP="00174B19">
      <w:pPr>
        <w:spacing w:before="0"/>
      </w:pPr>
      <w:r>
        <w:t xml:space="preserve">- Belića jara </w:t>
      </w:r>
    </w:p>
    <w:p w14:paraId="5BACB7AD" w14:textId="77777777" w:rsidR="00AE5C44" w:rsidRPr="00AE5C44" w:rsidRDefault="00AE5C44" w:rsidP="00174B19">
      <w:pPr>
        <w:spacing w:before="0"/>
        <w:rPr>
          <w:u w:val="single"/>
        </w:rPr>
      </w:pPr>
      <w:r w:rsidRPr="00AE5C44">
        <w:rPr>
          <w:u w:val="single"/>
        </w:rPr>
        <w:t xml:space="preserve">etnobaština </w:t>
      </w:r>
    </w:p>
    <w:p w14:paraId="3597B98F" w14:textId="412C850A" w:rsidR="00AE5C44" w:rsidRPr="00AE5C44" w:rsidRDefault="00AE5C44" w:rsidP="00174B19">
      <w:pPr>
        <w:spacing w:before="0"/>
      </w:pPr>
      <w:r>
        <w:t>–Ostaci tradicijske gradnje u zaseocima Ivkovići i Šaponj</w:t>
      </w:r>
    </w:p>
    <w:p w14:paraId="43303E80" w14:textId="77777777" w:rsidR="00531C46" w:rsidRPr="005026BC" w:rsidRDefault="00531C46" w:rsidP="005026BC">
      <w:pPr>
        <w:jc w:val="center"/>
        <w:rPr>
          <w:color w:val="54883D"/>
          <w:sz w:val="20"/>
        </w:rPr>
      </w:pPr>
    </w:p>
    <w:p w14:paraId="2FBAA282" w14:textId="77777777" w:rsidR="00F73ED2" w:rsidRPr="005026BC" w:rsidRDefault="00A946A3" w:rsidP="002E40CF">
      <w:pPr>
        <w:pStyle w:val="Heading2"/>
      </w:pPr>
      <w:bookmarkStart w:id="52" w:name="_Toc9596596"/>
      <w:bookmarkStart w:id="53" w:name="_Toc127882932"/>
      <w:r w:rsidRPr="005026BC">
        <w:t xml:space="preserve">2.5 </w:t>
      </w:r>
      <w:r w:rsidR="00F73ED2" w:rsidRPr="005026BC">
        <w:t>Povijesni pokazatelji</w:t>
      </w:r>
      <w:bookmarkEnd w:id="52"/>
      <w:bookmarkEnd w:id="53"/>
    </w:p>
    <w:p w14:paraId="25F9295F" w14:textId="77777777" w:rsidR="00F73ED2" w:rsidRPr="005026BC" w:rsidRDefault="0011345B" w:rsidP="00CC45B3">
      <w:pPr>
        <w:pStyle w:val="Heading3"/>
      </w:pPr>
      <w:bookmarkStart w:id="54" w:name="_Toc9596597"/>
      <w:bookmarkStart w:id="55" w:name="_Toc127882933"/>
      <w:r w:rsidRPr="005026BC">
        <w:t xml:space="preserve">2.5.1 </w:t>
      </w:r>
      <w:r w:rsidR="009B6E05" w:rsidRPr="005026BC">
        <w:t>Š</w:t>
      </w:r>
      <w:r w:rsidR="005359B1" w:rsidRPr="005026BC">
        <w:t>tete uslijed prijašnjih događaja</w:t>
      </w:r>
      <w:bookmarkEnd w:id="54"/>
      <w:bookmarkEnd w:id="55"/>
    </w:p>
    <w:p w14:paraId="2366A705" w14:textId="31BC222D" w:rsidR="00531C46" w:rsidRPr="00EB1859" w:rsidRDefault="00531C46" w:rsidP="00531C46">
      <w:pPr>
        <w:tabs>
          <w:tab w:val="left" w:pos="2445"/>
        </w:tabs>
        <w:rPr>
          <w:color w:val="auto"/>
        </w:rPr>
      </w:pPr>
      <w:r w:rsidRPr="00EB1859">
        <w:rPr>
          <w:color w:val="auto"/>
        </w:rPr>
        <w:t xml:space="preserve">Prijašnji događaji na području </w:t>
      </w:r>
      <w:r>
        <w:rPr>
          <w:color w:val="auto"/>
        </w:rPr>
        <w:t xml:space="preserve">Općine </w:t>
      </w:r>
      <w:r w:rsidR="00AE5C44">
        <w:rPr>
          <w:color w:val="auto"/>
        </w:rPr>
        <w:t>Lišane Ostrovičke</w:t>
      </w:r>
      <w:r w:rsidRPr="00EB1859">
        <w:rPr>
          <w:color w:val="auto"/>
        </w:rPr>
        <w:t xml:space="preserve"> zajedno s materijalnom štetom koja je nastala prikazani su u slijedećoj tablici:</w:t>
      </w:r>
    </w:p>
    <w:p w14:paraId="34223812" w14:textId="20C08764" w:rsidR="00531C46" w:rsidRPr="00EB1859" w:rsidRDefault="00531C46" w:rsidP="00531C46">
      <w:pPr>
        <w:spacing w:before="0"/>
        <w:jc w:val="center"/>
        <w:rPr>
          <w:rFonts w:eastAsia="Calibri"/>
          <w:bCs/>
          <w:color w:val="54883D"/>
          <w:sz w:val="20"/>
          <w:szCs w:val="20"/>
        </w:rPr>
      </w:pPr>
      <w:r w:rsidRPr="00EB1859">
        <w:rPr>
          <w:rFonts w:eastAsia="Calibri"/>
          <w:bCs/>
          <w:color w:val="54883D"/>
          <w:sz w:val="20"/>
          <w:szCs w:val="20"/>
        </w:rPr>
        <w:t xml:space="preserve">Tablica </w:t>
      </w:r>
      <w:r w:rsidRPr="00EB1859">
        <w:rPr>
          <w:rFonts w:eastAsia="Calibri"/>
          <w:bCs/>
          <w:color w:val="54883D"/>
          <w:sz w:val="20"/>
          <w:szCs w:val="20"/>
        </w:rPr>
        <w:fldChar w:fldCharType="begin"/>
      </w:r>
      <w:r w:rsidRPr="00EB1859">
        <w:rPr>
          <w:rFonts w:eastAsia="Calibri"/>
          <w:bCs/>
          <w:color w:val="54883D"/>
          <w:sz w:val="20"/>
          <w:szCs w:val="20"/>
        </w:rPr>
        <w:instrText xml:space="preserve"> SEQ Tabela \* ARABIC </w:instrText>
      </w:r>
      <w:r w:rsidRPr="00EB1859">
        <w:rPr>
          <w:rFonts w:eastAsia="Calibri"/>
          <w:bCs/>
          <w:color w:val="54883D"/>
          <w:sz w:val="20"/>
          <w:szCs w:val="20"/>
        </w:rPr>
        <w:fldChar w:fldCharType="separate"/>
      </w:r>
      <w:r w:rsidR="00DD0006">
        <w:rPr>
          <w:rFonts w:eastAsia="Calibri"/>
          <w:bCs/>
          <w:noProof/>
          <w:color w:val="54883D"/>
          <w:sz w:val="20"/>
          <w:szCs w:val="20"/>
        </w:rPr>
        <w:t>5</w:t>
      </w:r>
      <w:r w:rsidRPr="00EB1859">
        <w:rPr>
          <w:rFonts w:eastAsia="Calibri"/>
          <w:bCs/>
          <w:noProof/>
          <w:color w:val="54883D"/>
          <w:sz w:val="20"/>
          <w:szCs w:val="20"/>
        </w:rPr>
        <w:fldChar w:fldCharType="end"/>
      </w:r>
      <w:r w:rsidRPr="00EB1859">
        <w:rPr>
          <w:rFonts w:eastAsia="Calibri"/>
          <w:bCs/>
          <w:color w:val="54883D"/>
          <w:sz w:val="20"/>
          <w:szCs w:val="20"/>
        </w:rPr>
        <w:t xml:space="preserve">.  </w:t>
      </w:r>
      <w:r w:rsidRPr="00EB1859">
        <w:rPr>
          <w:color w:val="54883D"/>
          <w:sz w:val="20"/>
          <w:szCs w:val="20"/>
        </w:rPr>
        <w:t>Prijašnji događaji i štete uslijed prijašnjih događaja</w:t>
      </w:r>
    </w:p>
    <w:tbl>
      <w:tblPr>
        <w:tblStyle w:val="Reetkatablice9"/>
        <w:tblW w:w="73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830"/>
        <w:gridCol w:w="1560"/>
        <w:gridCol w:w="2977"/>
      </w:tblGrid>
      <w:tr w:rsidR="00531C46" w:rsidRPr="007673CD" w14:paraId="49609DDD" w14:textId="77777777" w:rsidTr="002A117A">
        <w:trPr>
          <w:jc w:val="center"/>
        </w:trPr>
        <w:tc>
          <w:tcPr>
            <w:tcW w:w="2830" w:type="dxa"/>
            <w:vAlign w:val="center"/>
          </w:tcPr>
          <w:p w14:paraId="1FCDC86F" w14:textId="40F94427" w:rsidR="00531C46" w:rsidRPr="007673CD" w:rsidRDefault="007E39F3" w:rsidP="002A117A">
            <w:pPr>
              <w:tabs>
                <w:tab w:val="left" w:pos="2445"/>
              </w:tabs>
              <w:jc w:val="center"/>
              <w:rPr>
                <w:b/>
                <w:sz w:val="20"/>
                <w:szCs w:val="20"/>
              </w:rPr>
            </w:pPr>
            <w:r w:rsidRPr="007673CD">
              <w:rPr>
                <w:b/>
                <w:sz w:val="20"/>
                <w:szCs w:val="20"/>
              </w:rPr>
              <w:t>PRIRODNA NEPOGODA</w:t>
            </w:r>
          </w:p>
        </w:tc>
        <w:tc>
          <w:tcPr>
            <w:tcW w:w="1560" w:type="dxa"/>
            <w:vAlign w:val="center"/>
          </w:tcPr>
          <w:p w14:paraId="348EFF26" w14:textId="77777777" w:rsidR="00531C46" w:rsidRPr="007673CD" w:rsidRDefault="00531C46" w:rsidP="002A117A">
            <w:pPr>
              <w:tabs>
                <w:tab w:val="left" w:pos="2445"/>
              </w:tabs>
              <w:jc w:val="center"/>
              <w:rPr>
                <w:b/>
                <w:sz w:val="20"/>
                <w:szCs w:val="20"/>
              </w:rPr>
            </w:pPr>
            <w:r w:rsidRPr="007673CD">
              <w:rPr>
                <w:b/>
                <w:sz w:val="20"/>
                <w:szCs w:val="20"/>
              </w:rPr>
              <w:t>GODINA</w:t>
            </w:r>
          </w:p>
        </w:tc>
        <w:tc>
          <w:tcPr>
            <w:tcW w:w="2977" w:type="dxa"/>
            <w:vAlign w:val="center"/>
          </w:tcPr>
          <w:p w14:paraId="6CDF30D0" w14:textId="77777777" w:rsidR="00531C46" w:rsidRPr="007673CD" w:rsidRDefault="00531C46" w:rsidP="002A117A">
            <w:pPr>
              <w:tabs>
                <w:tab w:val="left" w:pos="2445"/>
              </w:tabs>
              <w:jc w:val="center"/>
              <w:rPr>
                <w:b/>
                <w:sz w:val="20"/>
                <w:szCs w:val="20"/>
              </w:rPr>
            </w:pPr>
            <w:r w:rsidRPr="007673CD">
              <w:rPr>
                <w:b/>
                <w:sz w:val="20"/>
                <w:szCs w:val="20"/>
              </w:rPr>
              <w:t>MATERIJALNA ŠTETA</w:t>
            </w:r>
          </w:p>
        </w:tc>
      </w:tr>
      <w:tr w:rsidR="007E39F3" w:rsidRPr="007673CD" w14:paraId="3A4D18BE" w14:textId="77777777" w:rsidTr="002A117A">
        <w:trPr>
          <w:jc w:val="center"/>
        </w:trPr>
        <w:tc>
          <w:tcPr>
            <w:tcW w:w="2830" w:type="dxa"/>
            <w:vAlign w:val="center"/>
          </w:tcPr>
          <w:p w14:paraId="716F06E7" w14:textId="7B1E59B2" w:rsidR="007E39F3" w:rsidRPr="007673CD" w:rsidRDefault="00AE5C44" w:rsidP="002A117A">
            <w:pPr>
              <w:tabs>
                <w:tab w:val="left" w:pos="2445"/>
              </w:tabs>
              <w:jc w:val="center"/>
              <w:rPr>
                <w:sz w:val="20"/>
                <w:szCs w:val="20"/>
              </w:rPr>
            </w:pPr>
            <w:r>
              <w:rPr>
                <w:sz w:val="20"/>
                <w:szCs w:val="20"/>
              </w:rPr>
              <w:t>požar</w:t>
            </w:r>
          </w:p>
        </w:tc>
        <w:tc>
          <w:tcPr>
            <w:tcW w:w="1560" w:type="dxa"/>
            <w:vAlign w:val="center"/>
          </w:tcPr>
          <w:p w14:paraId="4B68CBAC" w14:textId="7B86A702" w:rsidR="007E39F3" w:rsidRPr="007673CD" w:rsidRDefault="00AE5C44" w:rsidP="002A117A">
            <w:pPr>
              <w:tabs>
                <w:tab w:val="left" w:pos="2445"/>
              </w:tabs>
              <w:jc w:val="center"/>
              <w:rPr>
                <w:sz w:val="20"/>
                <w:szCs w:val="20"/>
              </w:rPr>
            </w:pPr>
            <w:r>
              <w:rPr>
                <w:sz w:val="20"/>
                <w:szCs w:val="20"/>
              </w:rPr>
              <w:t>2017.</w:t>
            </w:r>
          </w:p>
        </w:tc>
        <w:tc>
          <w:tcPr>
            <w:tcW w:w="2977" w:type="dxa"/>
            <w:vAlign w:val="center"/>
          </w:tcPr>
          <w:p w14:paraId="0E5A53CA" w14:textId="180B1D69" w:rsidR="007E39F3" w:rsidRPr="007673CD" w:rsidRDefault="00AE5C44" w:rsidP="002A117A">
            <w:pPr>
              <w:tabs>
                <w:tab w:val="left" w:pos="2445"/>
              </w:tabs>
              <w:jc w:val="center"/>
              <w:rPr>
                <w:sz w:val="20"/>
                <w:szCs w:val="20"/>
              </w:rPr>
            </w:pPr>
            <w:r>
              <w:rPr>
                <w:sz w:val="20"/>
                <w:szCs w:val="20"/>
              </w:rPr>
              <w:t>54.919.281,00 kn</w:t>
            </w:r>
          </w:p>
        </w:tc>
      </w:tr>
    </w:tbl>
    <w:p w14:paraId="5DDE6C26" w14:textId="38E7E59E" w:rsidR="007E0243" w:rsidRDefault="007E0243" w:rsidP="007E0243">
      <w:bookmarkStart w:id="56" w:name="_Toc9596599"/>
    </w:p>
    <w:p w14:paraId="3360A2E2" w14:textId="1D5592B1" w:rsidR="007E0243" w:rsidRDefault="007E0243" w:rsidP="007E0243"/>
    <w:p w14:paraId="76E95AED" w14:textId="71523300" w:rsidR="007E0243" w:rsidRDefault="007E0243" w:rsidP="007E0243"/>
    <w:p w14:paraId="797B7F68" w14:textId="11D3B517" w:rsidR="007E0243" w:rsidRDefault="007E0243" w:rsidP="007E0243"/>
    <w:p w14:paraId="01D6F406" w14:textId="2E5C344A" w:rsidR="007E0243" w:rsidRDefault="007E0243" w:rsidP="007E0243"/>
    <w:p w14:paraId="224ED7E0" w14:textId="6375B7AC" w:rsidR="007E0243" w:rsidRDefault="007E0243" w:rsidP="007E0243"/>
    <w:p w14:paraId="36142AE9" w14:textId="3EBEF5ED" w:rsidR="007E0243" w:rsidRDefault="007E0243" w:rsidP="007E0243"/>
    <w:p w14:paraId="3EED514D" w14:textId="3154C666" w:rsidR="007E0243" w:rsidRDefault="007E0243" w:rsidP="007E0243"/>
    <w:p w14:paraId="1C4BFF37" w14:textId="15A84F9F" w:rsidR="007E0243" w:rsidRDefault="007E0243" w:rsidP="007E0243"/>
    <w:p w14:paraId="75034B2B" w14:textId="6A62D49D" w:rsidR="009A7E61" w:rsidRDefault="009A7E61" w:rsidP="007E0243"/>
    <w:p w14:paraId="6C8386E4" w14:textId="0CDABC56" w:rsidR="009A7E61" w:rsidRDefault="009A7E61" w:rsidP="007E0243"/>
    <w:p w14:paraId="3E77EB1C" w14:textId="19837009" w:rsidR="009A7E61" w:rsidRDefault="009A7E61" w:rsidP="007E0243"/>
    <w:p w14:paraId="626DBB18" w14:textId="77777777" w:rsidR="009A7E61" w:rsidRDefault="009A7E61" w:rsidP="007E0243"/>
    <w:p w14:paraId="66CCFED5" w14:textId="77777777" w:rsidR="007E0243" w:rsidRPr="007E0243" w:rsidRDefault="007E0243" w:rsidP="007E0243"/>
    <w:p w14:paraId="359FF0C9" w14:textId="660185C5" w:rsidR="00F73ED2" w:rsidRPr="005026BC" w:rsidRDefault="007E0243" w:rsidP="002E40CF">
      <w:pPr>
        <w:pStyle w:val="Heading2"/>
      </w:pPr>
      <w:bookmarkStart w:id="57" w:name="_Toc127882934"/>
      <w:r>
        <w:lastRenderedPageBreak/>
        <w:t xml:space="preserve">2.6. </w:t>
      </w:r>
      <w:r w:rsidR="009C33C2" w:rsidRPr="005026BC">
        <w:t>Pokazatelji operativne sposobnosti</w:t>
      </w:r>
      <w:bookmarkEnd w:id="56"/>
      <w:bookmarkEnd w:id="57"/>
    </w:p>
    <w:p w14:paraId="53E5232A" w14:textId="77777777" w:rsidR="00F73ED2" w:rsidRPr="005026BC" w:rsidRDefault="0011345B" w:rsidP="00CC45B3">
      <w:pPr>
        <w:pStyle w:val="Heading3"/>
      </w:pPr>
      <w:bookmarkStart w:id="58" w:name="_Toc9596600"/>
      <w:bookmarkStart w:id="59" w:name="_Toc127882935"/>
      <w:r w:rsidRPr="005026BC">
        <w:t xml:space="preserve">2.6.1 </w:t>
      </w:r>
      <w:r w:rsidR="00250B55" w:rsidRPr="005026BC">
        <w:t>Popis operativnih snaga</w:t>
      </w:r>
      <w:bookmarkEnd w:id="58"/>
      <w:bookmarkEnd w:id="59"/>
    </w:p>
    <w:p w14:paraId="1882DB6D" w14:textId="77777777" w:rsidR="00F73ED2" w:rsidRPr="005026BC" w:rsidRDefault="000A228A" w:rsidP="000F3088">
      <w:pPr>
        <w:rPr>
          <w:color w:val="auto"/>
          <w:szCs w:val="22"/>
        </w:rPr>
      </w:pPr>
      <w:r w:rsidRPr="005026BC">
        <w:rPr>
          <w:color w:val="auto"/>
          <w:u w:val="single"/>
        </w:rPr>
        <w:t xml:space="preserve">Operativne snage civilne </w:t>
      </w:r>
      <w:r w:rsidRPr="005026BC">
        <w:rPr>
          <w:color w:val="auto"/>
          <w:szCs w:val="22"/>
          <w:u w:val="single"/>
        </w:rPr>
        <w:t>zaštite</w:t>
      </w:r>
    </w:p>
    <w:p w14:paraId="50101ED6" w14:textId="77777777" w:rsidR="0074158D" w:rsidRDefault="0074158D" w:rsidP="000F3088">
      <w:pPr>
        <w:rPr>
          <w:rFonts w:eastAsia="Calibri" w:cs="Times New Roman"/>
          <w:color w:val="auto"/>
          <w:szCs w:val="22"/>
        </w:rPr>
      </w:pPr>
      <w:r w:rsidRPr="0074158D">
        <w:rPr>
          <w:rFonts w:eastAsia="Calibri" w:cs="Times New Roman"/>
          <w:color w:val="auto"/>
          <w:szCs w:val="22"/>
        </w:rPr>
        <w:t xml:space="preserve">1. Stožer civilne zaštite Općine Lišane Ostrovičke </w:t>
      </w:r>
    </w:p>
    <w:p w14:paraId="4C2F3B43" w14:textId="77777777" w:rsidR="0074158D" w:rsidRDefault="0074158D" w:rsidP="000F3088">
      <w:pPr>
        <w:rPr>
          <w:rFonts w:eastAsia="Calibri" w:cs="Times New Roman"/>
          <w:color w:val="auto"/>
          <w:szCs w:val="22"/>
        </w:rPr>
      </w:pPr>
      <w:r w:rsidRPr="0074158D">
        <w:rPr>
          <w:rFonts w:eastAsia="Calibri" w:cs="Times New Roman"/>
          <w:color w:val="auto"/>
          <w:szCs w:val="22"/>
        </w:rPr>
        <w:t xml:space="preserve">2. DVD Lišane Ostrovičke </w:t>
      </w:r>
    </w:p>
    <w:p w14:paraId="0F64C06B" w14:textId="77777777" w:rsidR="0074158D" w:rsidRDefault="0074158D" w:rsidP="000F3088">
      <w:pPr>
        <w:rPr>
          <w:rFonts w:eastAsia="Calibri" w:cs="Times New Roman"/>
          <w:color w:val="auto"/>
          <w:szCs w:val="22"/>
        </w:rPr>
      </w:pPr>
      <w:r w:rsidRPr="0074158D">
        <w:rPr>
          <w:rFonts w:eastAsia="Calibri" w:cs="Times New Roman"/>
          <w:color w:val="auto"/>
          <w:szCs w:val="22"/>
        </w:rPr>
        <w:t xml:space="preserve">3. Gradsko društvo Crveni križ Benkovac </w:t>
      </w:r>
    </w:p>
    <w:p w14:paraId="6FDFF8EA" w14:textId="77777777" w:rsidR="0074158D" w:rsidRDefault="0074158D" w:rsidP="000F3088">
      <w:pPr>
        <w:rPr>
          <w:rFonts w:eastAsia="Calibri" w:cs="Times New Roman"/>
          <w:color w:val="auto"/>
          <w:szCs w:val="22"/>
        </w:rPr>
      </w:pPr>
      <w:r w:rsidRPr="0074158D">
        <w:rPr>
          <w:rFonts w:eastAsia="Calibri" w:cs="Times New Roman"/>
          <w:color w:val="auto"/>
          <w:szCs w:val="22"/>
        </w:rPr>
        <w:t xml:space="preserve">4. Hrvatska gorska služba spašavanja (HGSS) – Stanica Zadar </w:t>
      </w:r>
    </w:p>
    <w:p w14:paraId="576A49B5" w14:textId="77777777" w:rsidR="0074158D" w:rsidRDefault="0074158D" w:rsidP="000F3088">
      <w:pPr>
        <w:rPr>
          <w:rFonts w:eastAsia="Calibri" w:cs="Times New Roman"/>
          <w:color w:val="auto"/>
          <w:szCs w:val="22"/>
        </w:rPr>
      </w:pPr>
      <w:r w:rsidRPr="0074158D">
        <w:rPr>
          <w:rFonts w:eastAsia="Calibri" w:cs="Times New Roman"/>
          <w:color w:val="auto"/>
          <w:szCs w:val="22"/>
        </w:rPr>
        <w:t xml:space="preserve">5. Postrojbe i povjerenici civilne zaštite Općine Lišane Ostrovičke </w:t>
      </w:r>
    </w:p>
    <w:p w14:paraId="7AB7CAB6" w14:textId="77777777" w:rsidR="0074158D" w:rsidRDefault="0074158D" w:rsidP="000F3088">
      <w:pPr>
        <w:rPr>
          <w:rFonts w:eastAsia="Calibri" w:cs="Times New Roman"/>
          <w:color w:val="auto"/>
          <w:szCs w:val="22"/>
        </w:rPr>
      </w:pPr>
      <w:r w:rsidRPr="0074158D">
        <w:rPr>
          <w:rFonts w:eastAsia="Calibri" w:cs="Times New Roman"/>
          <w:color w:val="auto"/>
          <w:szCs w:val="22"/>
        </w:rPr>
        <w:t xml:space="preserve">6. Koordinatori na lokaciji </w:t>
      </w:r>
    </w:p>
    <w:p w14:paraId="60BF9DDB" w14:textId="239A8A49" w:rsidR="00C77302" w:rsidRPr="005026BC" w:rsidRDefault="0074158D" w:rsidP="000F3088">
      <w:pPr>
        <w:rPr>
          <w:rFonts w:eastAsia="Calibri" w:cs="Times New Roman"/>
          <w:color w:val="auto"/>
          <w:szCs w:val="22"/>
        </w:rPr>
      </w:pPr>
      <w:r w:rsidRPr="0074158D">
        <w:rPr>
          <w:rFonts w:eastAsia="Calibri" w:cs="Times New Roman"/>
          <w:color w:val="auto"/>
          <w:szCs w:val="22"/>
        </w:rPr>
        <w:t>7. Pravne osobe u sustavu civilne zaštite</w:t>
      </w:r>
    </w:p>
    <w:p w14:paraId="0521EE6E" w14:textId="77777777" w:rsidR="004D27D2" w:rsidRDefault="004D27D2" w:rsidP="0075320D">
      <w:pPr>
        <w:rPr>
          <w:highlight w:val="yellow"/>
        </w:rPr>
      </w:pPr>
    </w:p>
    <w:p w14:paraId="7DF608FF" w14:textId="01C4B7A6" w:rsidR="008F28B1" w:rsidRPr="004D27D2" w:rsidRDefault="004D27D2" w:rsidP="0075320D">
      <w:pPr>
        <w:rPr>
          <w:u w:val="single"/>
        </w:rPr>
      </w:pPr>
      <w:r w:rsidRPr="004D27D2">
        <w:t xml:space="preserve"> </w:t>
      </w:r>
      <w:r w:rsidRPr="004D27D2">
        <w:rPr>
          <w:u w:val="single"/>
        </w:rPr>
        <w:t>Pravne osobe od interesa za sustav civilne zaštite</w:t>
      </w:r>
    </w:p>
    <w:p w14:paraId="19142EB2" w14:textId="77777777" w:rsidR="004D27D2" w:rsidRDefault="004D27D2" w:rsidP="0075320D">
      <w:r>
        <w:t xml:space="preserve">1. </w:t>
      </w:r>
      <w:bookmarkStart w:id="60" w:name="_Hlk127865636"/>
      <w:r w:rsidRPr="004D27D2">
        <w:t xml:space="preserve">Dobrovoljno vatrogasno društvo Lišane Ostrovičke, Braština 41 B, Lišane Ostrovičke </w:t>
      </w:r>
    </w:p>
    <w:p w14:paraId="38F57A2F" w14:textId="77777777" w:rsidR="004D27D2" w:rsidRDefault="004D27D2" w:rsidP="0075320D">
      <w:r>
        <w:t xml:space="preserve">2. </w:t>
      </w:r>
      <w:r w:rsidRPr="004D27D2">
        <w:t xml:space="preserve">Kulturno umjetničko društvo „Sveti Nikola Tavelić“, Braština 41 B, Lišane Ostrovičke </w:t>
      </w:r>
    </w:p>
    <w:p w14:paraId="72C60BEE" w14:textId="3C5D23BB" w:rsidR="004D27D2" w:rsidRDefault="004D27D2" w:rsidP="0075320D">
      <w:r w:rsidRPr="004D27D2">
        <w:t>3. Boćarski klub „Lišane“, Braština 41 B, Lišane Ostrovičke</w:t>
      </w:r>
    </w:p>
    <w:bookmarkEnd w:id="60"/>
    <w:p w14:paraId="5C30A1C9" w14:textId="50BB8897" w:rsidR="004D27D2" w:rsidRDefault="004D27D2" w:rsidP="0075320D"/>
    <w:p w14:paraId="4573EA43" w14:textId="77777777" w:rsidR="004D27D2" w:rsidRPr="004D27D2" w:rsidRDefault="004D27D2" w:rsidP="0075320D"/>
    <w:p w14:paraId="6EA65732" w14:textId="1922F49B" w:rsidR="00570C55" w:rsidRPr="005026BC" w:rsidRDefault="0011345B" w:rsidP="00CC45B3">
      <w:pPr>
        <w:pStyle w:val="Heading3"/>
      </w:pPr>
      <w:bookmarkStart w:id="61" w:name="_Toc9596601"/>
      <w:bookmarkStart w:id="62" w:name="_Toc127882936"/>
      <w:r w:rsidRPr="005026BC">
        <w:t>2.6.2</w:t>
      </w:r>
      <w:r w:rsidR="00E66427" w:rsidRPr="005026BC">
        <w:t xml:space="preserve"> Popis smješta</w:t>
      </w:r>
      <w:r w:rsidR="004F1EFB" w:rsidRPr="005026BC">
        <w:t>j</w:t>
      </w:r>
      <w:r w:rsidR="00E66427" w:rsidRPr="005026BC">
        <w:t>nih kapaciteta i kapacitet</w:t>
      </w:r>
      <w:r w:rsidR="004F1EFB" w:rsidRPr="005026BC">
        <w:t>a</w:t>
      </w:r>
      <w:r w:rsidR="00E66427" w:rsidRPr="005026BC">
        <w:t xml:space="preserve"> za pripremu hrane</w:t>
      </w:r>
      <w:bookmarkEnd w:id="61"/>
      <w:bookmarkEnd w:id="62"/>
    </w:p>
    <w:p w14:paraId="7E6C1EAF" w14:textId="1BC87BDA" w:rsidR="001A49FC" w:rsidRPr="005026BC" w:rsidRDefault="001A49FC" w:rsidP="00D917CA">
      <w:r w:rsidRPr="005026BC">
        <w:t xml:space="preserve">U idućoj tablici se nalaze smještajni kapaciteti i kapaciteti za pripremu hrane na području </w:t>
      </w:r>
      <w:r w:rsidR="005026BC">
        <w:t xml:space="preserve">Općine </w:t>
      </w:r>
      <w:r w:rsidR="002F68DF">
        <w:t>Lišane Ostrovičke</w:t>
      </w:r>
      <w:r w:rsidR="0010671A">
        <w:t>.</w:t>
      </w:r>
    </w:p>
    <w:p w14:paraId="14E213CA" w14:textId="28DC7085" w:rsidR="00570C55" w:rsidRPr="005026BC" w:rsidRDefault="001A49FC" w:rsidP="006A66CB">
      <w:pPr>
        <w:spacing w:before="0"/>
        <w:jc w:val="center"/>
        <w:rPr>
          <w:rFonts w:eastAsia="Calibri"/>
          <w:bCs/>
          <w:color w:val="54883D"/>
          <w:sz w:val="20"/>
          <w:szCs w:val="20"/>
        </w:rPr>
      </w:pPr>
      <w:r w:rsidRPr="005026BC">
        <w:rPr>
          <w:rFonts w:eastAsia="Calibri"/>
          <w:bCs/>
          <w:color w:val="54883D"/>
          <w:sz w:val="20"/>
          <w:szCs w:val="20"/>
        </w:rPr>
        <w:t xml:space="preserve">Tablica </w:t>
      </w:r>
      <w:r w:rsidR="003670C2" w:rsidRPr="005026BC">
        <w:rPr>
          <w:rFonts w:eastAsia="Calibri"/>
          <w:bCs/>
          <w:color w:val="54883D"/>
          <w:sz w:val="20"/>
          <w:szCs w:val="20"/>
        </w:rPr>
        <w:fldChar w:fldCharType="begin"/>
      </w:r>
      <w:r w:rsidRPr="005026BC">
        <w:rPr>
          <w:rFonts w:eastAsia="Calibri"/>
          <w:bCs/>
          <w:color w:val="54883D"/>
          <w:sz w:val="20"/>
          <w:szCs w:val="20"/>
        </w:rPr>
        <w:instrText xml:space="preserve"> SEQ Tabela \* ARABIC </w:instrText>
      </w:r>
      <w:r w:rsidR="003670C2" w:rsidRPr="005026BC">
        <w:rPr>
          <w:rFonts w:eastAsia="Calibri"/>
          <w:bCs/>
          <w:color w:val="54883D"/>
          <w:sz w:val="20"/>
          <w:szCs w:val="20"/>
        </w:rPr>
        <w:fldChar w:fldCharType="separate"/>
      </w:r>
      <w:r w:rsidR="00DD0006">
        <w:rPr>
          <w:rFonts w:eastAsia="Calibri"/>
          <w:bCs/>
          <w:noProof/>
          <w:color w:val="54883D"/>
          <w:sz w:val="20"/>
          <w:szCs w:val="20"/>
        </w:rPr>
        <w:t>6</w:t>
      </w:r>
      <w:r w:rsidR="003670C2" w:rsidRPr="005026BC">
        <w:rPr>
          <w:rFonts w:eastAsia="Calibri"/>
          <w:bCs/>
          <w:noProof/>
          <w:color w:val="54883D"/>
          <w:sz w:val="20"/>
          <w:szCs w:val="20"/>
        </w:rPr>
        <w:fldChar w:fldCharType="end"/>
      </w:r>
      <w:r w:rsidR="00810500" w:rsidRPr="005026BC">
        <w:rPr>
          <w:rFonts w:eastAsia="Calibri"/>
          <w:bCs/>
          <w:color w:val="54883D"/>
          <w:sz w:val="20"/>
          <w:szCs w:val="20"/>
        </w:rPr>
        <w:t>.</w:t>
      </w:r>
      <w:r w:rsidRPr="005026BC">
        <w:rPr>
          <w:rFonts w:eastAsia="Calibri"/>
          <w:bCs/>
          <w:color w:val="54883D"/>
          <w:sz w:val="20"/>
          <w:szCs w:val="20"/>
        </w:rPr>
        <w:t xml:space="preserve"> </w:t>
      </w:r>
      <w:r w:rsidRPr="005026BC">
        <w:rPr>
          <w:color w:val="54883D"/>
          <w:sz w:val="20"/>
          <w:szCs w:val="20"/>
        </w:rPr>
        <w:t xml:space="preserve">Smještajni kapaciteti i kapaciteti za pripremu hrane na području </w:t>
      </w:r>
      <w:r w:rsidR="005026BC" w:rsidRPr="005026BC">
        <w:rPr>
          <w:color w:val="54883D"/>
          <w:sz w:val="20"/>
          <w:szCs w:val="20"/>
        </w:rPr>
        <w:t xml:space="preserve">Općine </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2"/>
        <w:gridCol w:w="2606"/>
        <w:gridCol w:w="2437"/>
        <w:gridCol w:w="2437"/>
      </w:tblGrid>
      <w:tr w:rsidR="0010671A" w:rsidRPr="0010671A" w14:paraId="29028A93" w14:textId="2E8AF34E" w:rsidTr="0010671A">
        <w:trPr>
          <w:jc w:val="center"/>
        </w:trPr>
        <w:tc>
          <w:tcPr>
            <w:tcW w:w="902" w:type="dxa"/>
            <w:vAlign w:val="center"/>
          </w:tcPr>
          <w:p w14:paraId="401DFBBB" w14:textId="77777777" w:rsidR="0010671A" w:rsidRPr="007673CD" w:rsidRDefault="0010671A" w:rsidP="00FC5A4E">
            <w:pPr>
              <w:spacing w:after="0"/>
              <w:jc w:val="center"/>
              <w:rPr>
                <w:b/>
                <w:sz w:val="20"/>
                <w:szCs w:val="20"/>
              </w:rPr>
            </w:pPr>
            <w:r w:rsidRPr="007673CD">
              <w:rPr>
                <w:b/>
                <w:sz w:val="20"/>
                <w:szCs w:val="20"/>
              </w:rPr>
              <w:t>REDNI BROJ</w:t>
            </w:r>
          </w:p>
        </w:tc>
        <w:tc>
          <w:tcPr>
            <w:tcW w:w="2606" w:type="dxa"/>
            <w:shd w:val="clear" w:color="auto" w:fill="auto"/>
            <w:vAlign w:val="center"/>
            <w:hideMark/>
          </w:tcPr>
          <w:p w14:paraId="594F1C7C" w14:textId="77777777" w:rsidR="0010671A" w:rsidRPr="007673CD" w:rsidRDefault="0010671A" w:rsidP="00FC5A4E">
            <w:pPr>
              <w:spacing w:after="0"/>
              <w:jc w:val="center"/>
              <w:rPr>
                <w:b/>
                <w:sz w:val="20"/>
                <w:szCs w:val="20"/>
              </w:rPr>
            </w:pPr>
            <w:r w:rsidRPr="007673CD">
              <w:rPr>
                <w:b/>
                <w:sz w:val="20"/>
                <w:szCs w:val="20"/>
              </w:rPr>
              <w:t>NAZIV OBJEKTA</w:t>
            </w:r>
          </w:p>
        </w:tc>
        <w:tc>
          <w:tcPr>
            <w:tcW w:w="2437" w:type="dxa"/>
            <w:shd w:val="clear" w:color="auto" w:fill="auto"/>
            <w:vAlign w:val="center"/>
            <w:hideMark/>
          </w:tcPr>
          <w:p w14:paraId="4B049BEF" w14:textId="77777777" w:rsidR="0010671A" w:rsidRPr="007673CD" w:rsidRDefault="0010671A" w:rsidP="00FC5A4E">
            <w:pPr>
              <w:spacing w:after="0"/>
              <w:jc w:val="center"/>
              <w:rPr>
                <w:b/>
                <w:sz w:val="20"/>
                <w:szCs w:val="20"/>
              </w:rPr>
            </w:pPr>
            <w:r w:rsidRPr="007673CD">
              <w:rPr>
                <w:b/>
                <w:sz w:val="20"/>
                <w:szCs w:val="20"/>
              </w:rPr>
              <w:t>SMJEŠTAJNI KAPACITET</w:t>
            </w:r>
          </w:p>
        </w:tc>
        <w:tc>
          <w:tcPr>
            <w:tcW w:w="2437" w:type="dxa"/>
            <w:vAlign w:val="center"/>
          </w:tcPr>
          <w:p w14:paraId="23A4C0C5" w14:textId="1AE3E315" w:rsidR="0010671A" w:rsidRPr="007673CD" w:rsidRDefault="0010671A" w:rsidP="00FC5A4E">
            <w:pPr>
              <w:spacing w:after="0"/>
              <w:jc w:val="center"/>
              <w:rPr>
                <w:b/>
                <w:sz w:val="20"/>
                <w:szCs w:val="20"/>
              </w:rPr>
            </w:pPr>
            <w:r w:rsidRPr="007673CD">
              <w:rPr>
                <w:b/>
                <w:sz w:val="20"/>
                <w:szCs w:val="20"/>
              </w:rPr>
              <w:t>MOGUĆNOST PRIPREME OBROKA</w:t>
            </w:r>
          </w:p>
        </w:tc>
      </w:tr>
      <w:tr w:rsidR="0010671A" w:rsidRPr="0010671A" w14:paraId="547863F3" w14:textId="0283F959" w:rsidTr="0010671A">
        <w:trPr>
          <w:jc w:val="center"/>
        </w:trPr>
        <w:tc>
          <w:tcPr>
            <w:tcW w:w="902" w:type="dxa"/>
            <w:vAlign w:val="center"/>
          </w:tcPr>
          <w:p w14:paraId="618AFCDF" w14:textId="77777777" w:rsidR="0010671A" w:rsidRPr="007673CD" w:rsidRDefault="0010671A" w:rsidP="0010671A">
            <w:pPr>
              <w:spacing w:after="0"/>
              <w:jc w:val="center"/>
              <w:rPr>
                <w:sz w:val="20"/>
                <w:szCs w:val="20"/>
              </w:rPr>
            </w:pPr>
            <w:r w:rsidRPr="007673CD">
              <w:rPr>
                <w:sz w:val="20"/>
                <w:szCs w:val="20"/>
              </w:rPr>
              <w:t>1.</w:t>
            </w:r>
          </w:p>
        </w:tc>
        <w:tc>
          <w:tcPr>
            <w:tcW w:w="2606" w:type="dxa"/>
            <w:shd w:val="clear" w:color="auto" w:fill="auto"/>
            <w:vAlign w:val="center"/>
          </w:tcPr>
          <w:p w14:paraId="2C13DE31" w14:textId="638A6C46" w:rsidR="0010671A" w:rsidRPr="007673CD" w:rsidRDefault="007E0243" w:rsidP="0010671A">
            <w:pPr>
              <w:spacing w:after="0"/>
              <w:jc w:val="center"/>
              <w:rPr>
                <w:sz w:val="20"/>
                <w:szCs w:val="20"/>
              </w:rPr>
            </w:pPr>
            <w:r>
              <w:rPr>
                <w:sz w:val="20"/>
                <w:szCs w:val="20"/>
              </w:rPr>
              <w:t>Zgrada Općine</w:t>
            </w:r>
          </w:p>
        </w:tc>
        <w:tc>
          <w:tcPr>
            <w:tcW w:w="2437" w:type="dxa"/>
            <w:shd w:val="clear" w:color="auto" w:fill="auto"/>
            <w:vAlign w:val="center"/>
          </w:tcPr>
          <w:p w14:paraId="113FB5DA" w14:textId="13E4C2B4" w:rsidR="0010671A" w:rsidRPr="007673CD" w:rsidRDefault="0010671A" w:rsidP="0010671A">
            <w:pPr>
              <w:spacing w:after="0"/>
              <w:jc w:val="center"/>
              <w:rPr>
                <w:sz w:val="20"/>
                <w:szCs w:val="20"/>
              </w:rPr>
            </w:pPr>
          </w:p>
        </w:tc>
        <w:tc>
          <w:tcPr>
            <w:tcW w:w="2437" w:type="dxa"/>
            <w:vAlign w:val="center"/>
          </w:tcPr>
          <w:p w14:paraId="1C016C27" w14:textId="50B03B6E" w:rsidR="0010671A" w:rsidRPr="007673CD" w:rsidRDefault="0010671A" w:rsidP="0010671A">
            <w:pPr>
              <w:spacing w:after="0"/>
              <w:jc w:val="center"/>
              <w:rPr>
                <w:sz w:val="20"/>
                <w:szCs w:val="20"/>
              </w:rPr>
            </w:pPr>
          </w:p>
        </w:tc>
      </w:tr>
      <w:tr w:rsidR="0010671A" w:rsidRPr="0010671A" w14:paraId="511AD58A" w14:textId="7D9EDD12" w:rsidTr="0010671A">
        <w:trPr>
          <w:jc w:val="center"/>
        </w:trPr>
        <w:tc>
          <w:tcPr>
            <w:tcW w:w="902" w:type="dxa"/>
            <w:vAlign w:val="center"/>
          </w:tcPr>
          <w:p w14:paraId="299F465B" w14:textId="77777777" w:rsidR="0010671A" w:rsidRPr="007673CD" w:rsidRDefault="0010671A" w:rsidP="0010671A">
            <w:pPr>
              <w:spacing w:after="0"/>
              <w:jc w:val="center"/>
              <w:rPr>
                <w:sz w:val="20"/>
                <w:szCs w:val="20"/>
              </w:rPr>
            </w:pPr>
            <w:r w:rsidRPr="007673CD">
              <w:rPr>
                <w:sz w:val="20"/>
                <w:szCs w:val="20"/>
              </w:rPr>
              <w:t>2.</w:t>
            </w:r>
          </w:p>
        </w:tc>
        <w:tc>
          <w:tcPr>
            <w:tcW w:w="2606" w:type="dxa"/>
            <w:shd w:val="clear" w:color="auto" w:fill="auto"/>
            <w:vAlign w:val="center"/>
          </w:tcPr>
          <w:p w14:paraId="5E5AEC2B" w14:textId="35E93126" w:rsidR="0010671A" w:rsidRPr="007673CD" w:rsidRDefault="007E0243" w:rsidP="0010671A">
            <w:pPr>
              <w:spacing w:after="0"/>
              <w:jc w:val="center"/>
              <w:rPr>
                <w:sz w:val="20"/>
                <w:szCs w:val="20"/>
              </w:rPr>
            </w:pPr>
            <w:r>
              <w:rPr>
                <w:sz w:val="20"/>
                <w:szCs w:val="20"/>
              </w:rPr>
              <w:t>Zgrada vrtića</w:t>
            </w:r>
          </w:p>
        </w:tc>
        <w:tc>
          <w:tcPr>
            <w:tcW w:w="2437" w:type="dxa"/>
            <w:shd w:val="clear" w:color="auto" w:fill="auto"/>
            <w:vAlign w:val="center"/>
          </w:tcPr>
          <w:p w14:paraId="61232907" w14:textId="680375ED" w:rsidR="0010671A" w:rsidRPr="007673CD" w:rsidRDefault="0010671A" w:rsidP="0010671A">
            <w:pPr>
              <w:spacing w:after="0"/>
              <w:jc w:val="center"/>
              <w:rPr>
                <w:sz w:val="20"/>
                <w:szCs w:val="20"/>
              </w:rPr>
            </w:pPr>
          </w:p>
        </w:tc>
        <w:tc>
          <w:tcPr>
            <w:tcW w:w="2437" w:type="dxa"/>
            <w:vAlign w:val="center"/>
          </w:tcPr>
          <w:p w14:paraId="529408A1" w14:textId="1FFDD5E5" w:rsidR="0010671A" w:rsidRPr="007673CD" w:rsidRDefault="0010671A" w:rsidP="0010671A">
            <w:pPr>
              <w:spacing w:after="0"/>
              <w:jc w:val="center"/>
              <w:rPr>
                <w:sz w:val="20"/>
                <w:szCs w:val="20"/>
              </w:rPr>
            </w:pPr>
          </w:p>
        </w:tc>
      </w:tr>
      <w:tr w:rsidR="008F28B1" w:rsidRPr="0010671A" w14:paraId="3E4BD6C6" w14:textId="77777777" w:rsidTr="0010671A">
        <w:trPr>
          <w:jc w:val="center"/>
        </w:trPr>
        <w:tc>
          <w:tcPr>
            <w:tcW w:w="902" w:type="dxa"/>
            <w:vAlign w:val="center"/>
          </w:tcPr>
          <w:p w14:paraId="743CE079" w14:textId="7E7B3275" w:rsidR="008F28B1" w:rsidRPr="007673CD" w:rsidRDefault="008F28B1" w:rsidP="0010671A">
            <w:pPr>
              <w:spacing w:after="0"/>
              <w:jc w:val="center"/>
              <w:rPr>
                <w:sz w:val="20"/>
                <w:szCs w:val="20"/>
              </w:rPr>
            </w:pPr>
            <w:r w:rsidRPr="007673CD">
              <w:rPr>
                <w:sz w:val="20"/>
                <w:szCs w:val="20"/>
              </w:rPr>
              <w:t>3.</w:t>
            </w:r>
          </w:p>
        </w:tc>
        <w:tc>
          <w:tcPr>
            <w:tcW w:w="2606" w:type="dxa"/>
            <w:shd w:val="clear" w:color="auto" w:fill="auto"/>
            <w:vAlign w:val="center"/>
          </w:tcPr>
          <w:p w14:paraId="5E7C6C34" w14:textId="426B025A" w:rsidR="008F28B1" w:rsidRPr="007673CD" w:rsidRDefault="007E0243" w:rsidP="0010671A">
            <w:pPr>
              <w:spacing w:after="0"/>
              <w:jc w:val="center"/>
              <w:rPr>
                <w:sz w:val="20"/>
                <w:szCs w:val="20"/>
              </w:rPr>
            </w:pPr>
            <w:r w:rsidRPr="007E0243">
              <w:rPr>
                <w:sz w:val="20"/>
                <w:szCs w:val="20"/>
              </w:rPr>
              <w:t>Osnovna škola ˝I. G. Kovačić˝</w:t>
            </w:r>
          </w:p>
        </w:tc>
        <w:tc>
          <w:tcPr>
            <w:tcW w:w="2437" w:type="dxa"/>
            <w:shd w:val="clear" w:color="auto" w:fill="auto"/>
            <w:vAlign w:val="center"/>
          </w:tcPr>
          <w:p w14:paraId="664FF69B" w14:textId="214CCBF1" w:rsidR="008F28B1" w:rsidRPr="007673CD" w:rsidRDefault="008F28B1" w:rsidP="0010671A">
            <w:pPr>
              <w:spacing w:after="0"/>
              <w:jc w:val="center"/>
              <w:rPr>
                <w:sz w:val="20"/>
                <w:szCs w:val="20"/>
              </w:rPr>
            </w:pPr>
          </w:p>
        </w:tc>
        <w:tc>
          <w:tcPr>
            <w:tcW w:w="2437" w:type="dxa"/>
            <w:vAlign w:val="center"/>
          </w:tcPr>
          <w:p w14:paraId="24B491D8" w14:textId="2DD36169" w:rsidR="008F28B1" w:rsidRPr="007673CD" w:rsidRDefault="008F28B1" w:rsidP="007673CD">
            <w:pPr>
              <w:spacing w:after="0"/>
              <w:jc w:val="center"/>
              <w:rPr>
                <w:sz w:val="20"/>
                <w:szCs w:val="20"/>
              </w:rPr>
            </w:pPr>
          </w:p>
        </w:tc>
      </w:tr>
      <w:tr w:rsidR="0010671A" w:rsidRPr="0010671A" w14:paraId="1D8BD1A3" w14:textId="141BE387" w:rsidTr="0010671A">
        <w:trPr>
          <w:jc w:val="center"/>
        </w:trPr>
        <w:tc>
          <w:tcPr>
            <w:tcW w:w="902" w:type="dxa"/>
            <w:vAlign w:val="center"/>
          </w:tcPr>
          <w:p w14:paraId="0D7EEBBF" w14:textId="0D16A6E3" w:rsidR="0010671A" w:rsidRPr="007673CD" w:rsidRDefault="008F28B1" w:rsidP="0010671A">
            <w:pPr>
              <w:spacing w:after="0"/>
              <w:jc w:val="center"/>
              <w:rPr>
                <w:sz w:val="20"/>
                <w:szCs w:val="20"/>
              </w:rPr>
            </w:pPr>
            <w:r w:rsidRPr="007673CD">
              <w:rPr>
                <w:sz w:val="20"/>
                <w:szCs w:val="20"/>
              </w:rPr>
              <w:t>4</w:t>
            </w:r>
            <w:r w:rsidR="0010671A" w:rsidRPr="007673CD">
              <w:rPr>
                <w:sz w:val="20"/>
                <w:szCs w:val="20"/>
              </w:rPr>
              <w:t>.</w:t>
            </w:r>
          </w:p>
        </w:tc>
        <w:tc>
          <w:tcPr>
            <w:tcW w:w="2606" w:type="dxa"/>
            <w:shd w:val="clear" w:color="auto" w:fill="auto"/>
            <w:vAlign w:val="center"/>
          </w:tcPr>
          <w:p w14:paraId="5926C558" w14:textId="44913B34" w:rsidR="0010671A" w:rsidRPr="007673CD" w:rsidRDefault="007E0243" w:rsidP="0010671A">
            <w:pPr>
              <w:spacing w:after="0"/>
              <w:jc w:val="center"/>
              <w:rPr>
                <w:sz w:val="20"/>
                <w:szCs w:val="20"/>
              </w:rPr>
            </w:pPr>
            <w:r w:rsidRPr="007E0243">
              <w:rPr>
                <w:sz w:val="20"/>
                <w:szCs w:val="20"/>
              </w:rPr>
              <w:t>Crkva Sv. Nikola Tavelić</w:t>
            </w:r>
          </w:p>
        </w:tc>
        <w:tc>
          <w:tcPr>
            <w:tcW w:w="2437" w:type="dxa"/>
            <w:shd w:val="clear" w:color="auto" w:fill="auto"/>
            <w:vAlign w:val="center"/>
          </w:tcPr>
          <w:p w14:paraId="3F6D9B55" w14:textId="0130C777" w:rsidR="0010671A" w:rsidRPr="007673CD" w:rsidRDefault="0010671A" w:rsidP="0010671A">
            <w:pPr>
              <w:spacing w:after="0"/>
              <w:jc w:val="center"/>
              <w:rPr>
                <w:sz w:val="20"/>
                <w:szCs w:val="20"/>
              </w:rPr>
            </w:pPr>
          </w:p>
        </w:tc>
        <w:tc>
          <w:tcPr>
            <w:tcW w:w="2437" w:type="dxa"/>
            <w:vAlign w:val="center"/>
          </w:tcPr>
          <w:p w14:paraId="0CF4801F" w14:textId="0B135F04" w:rsidR="0010671A" w:rsidRPr="007673CD" w:rsidRDefault="0010671A" w:rsidP="0010671A">
            <w:pPr>
              <w:spacing w:after="0"/>
              <w:jc w:val="center"/>
              <w:rPr>
                <w:sz w:val="20"/>
                <w:szCs w:val="20"/>
              </w:rPr>
            </w:pPr>
          </w:p>
        </w:tc>
      </w:tr>
    </w:tbl>
    <w:p w14:paraId="282B287E" w14:textId="77777777" w:rsidR="00570C55" w:rsidRPr="00650DAF" w:rsidRDefault="00570C55" w:rsidP="00D917CA"/>
    <w:p w14:paraId="6725CEBE" w14:textId="6B3A65FF" w:rsidR="0010671A" w:rsidRDefault="0010671A">
      <w:pPr>
        <w:spacing w:before="0" w:after="200"/>
        <w:jc w:val="left"/>
        <w:rPr>
          <w:highlight w:val="yellow"/>
        </w:rPr>
      </w:pPr>
      <w:r>
        <w:rPr>
          <w:highlight w:val="yellow"/>
        </w:rPr>
        <w:br w:type="page"/>
      </w:r>
    </w:p>
    <w:p w14:paraId="161233E7" w14:textId="77777777" w:rsidR="0042797E" w:rsidRPr="005026BC" w:rsidRDefault="0042797E" w:rsidP="00324335">
      <w:pPr>
        <w:pStyle w:val="Heading1"/>
      </w:pPr>
      <w:bookmarkStart w:id="63" w:name="_Toc496179670"/>
      <w:bookmarkStart w:id="64" w:name="_Toc9596602"/>
      <w:bookmarkStart w:id="65" w:name="_Toc127882937"/>
      <w:r w:rsidRPr="005026BC">
        <w:lastRenderedPageBreak/>
        <w:t>Identifikacija prijetnji i rizika</w:t>
      </w:r>
      <w:bookmarkEnd w:id="63"/>
      <w:bookmarkEnd w:id="64"/>
      <w:bookmarkEnd w:id="65"/>
    </w:p>
    <w:p w14:paraId="535DD0E6" w14:textId="77777777" w:rsidR="0042797E" w:rsidRPr="005026BC" w:rsidRDefault="00A946A3" w:rsidP="002E40CF">
      <w:pPr>
        <w:pStyle w:val="Heading2"/>
      </w:pPr>
      <w:bookmarkStart w:id="66" w:name="_Toc496179671"/>
      <w:bookmarkStart w:id="67" w:name="_Toc9596603"/>
      <w:bookmarkStart w:id="68" w:name="_Toc127882938"/>
      <w:r w:rsidRPr="005026BC">
        <w:t xml:space="preserve">3.1 </w:t>
      </w:r>
      <w:r w:rsidR="0042797E" w:rsidRPr="005026BC">
        <w:t>Popis identificiranih prijetnji i rizika</w:t>
      </w:r>
      <w:bookmarkEnd w:id="66"/>
      <w:bookmarkEnd w:id="67"/>
      <w:bookmarkEnd w:id="68"/>
    </w:p>
    <w:p w14:paraId="5123F94C" w14:textId="255FB53D" w:rsidR="008B14E0" w:rsidRDefault="0042797E" w:rsidP="0042797E">
      <w:r w:rsidRPr="005026BC">
        <w:t xml:space="preserve">Na području </w:t>
      </w:r>
      <w:r w:rsidR="005026BC">
        <w:t xml:space="preserve">Općine </w:t>
      </w:r>
      <w:r w:rsidR="00696E2E">
        <w:t>Lišane Ostrovičke</w:t>
      </w:r>
      <w:r w:rsidR="006846BF" w:rsidRPr="005026BC">
        <w:t xml:space="preserve"> </w:t>
      </w:r>
      <w:r w:rsidR="006D79FA" w:rsidRPr="005026BC">
        <w:t xml:space="preserve"> </w:t>
      </w:r>
      <w:r w:rsidRPr="005026BC">
        <w:rPr>
          <w:color w:val="auto"/>
        </w:rPr>
        <w:t xml:space="preserve">identificirano je </w:t>
      </w:r>
      <w:r w:rsidR="00696E2E">
        <w:rPr>
          <w:color w:val="auto"/>
        </w:rPr>
        <w:t>5</w:t>
      </w:r>
      <w:r w:rsidR="00585E9F" w:rsidRPr="005026BC">
        <w:rPr>
          <w:color w:val="auto"/>
        </w:rPr>
        <w:t xml:space="preserve"> </w:t>
      </w:r>
      <w:r w:rsidRPr="005026BC">
        <w:rPr>
          <w:color w:val="auto"/>
        </w:rPr>
        <w:t xml:space="preserve">rizika </w:t>
      </w:r>
      <w:r w:rsidRPr="005026BC">
        <w:t xml:space="preserve">koji predstavljaju potencijalnu ugrozu za stanovništvo, materijalna i kulturna dobra te okoliš. U sljedećoj </w:t>
      </w:r>
      <w:r w:rsidRPr="008B14E0">
        <w:t xml:space="preserve">tablici </w:t>
      </w:r>
      <w:r w:rsidR="0004759A" w:rsidRPr="008B14E0">
        <w:rPr>
          <w:color w:val="auto"/>
        </w:rPr>
        <w:t xml:space="preserve">(Tablica </w:t>
      </w:r>
      <w:r w:rsidR="006D5B2F">
        <w:rPr>
          <w:color w:val="auto"/>
        </w:rPr>
        <w:t>7</w:t>
      </w:r>
      <w:r w:rsidRPr="008B14E0">
        <w:rPr>
          <w:color w:val="auto"/>
        </w:rPr>
        <w:t>.)</w:t>
      </w:r>
      <w:r w:rsidRPr="005026BC">
        <w:rPr>
          <w:color w:val="auto"/>
        </w:rPr>
        <w:t xml:space="preserve"> </w:t>
      </w:r>
      <w:r w:rsidRPr="005026BC">
        <w:t xml:space="preserve">dan je popis identificiranih prijetnji na području </w:t>
      </w:r>
      <w:r w:rsidR="005026BC" w:rsidRPr="005026BC">
        <w:t>Općine</w:t>
      </w:r>
      <w:r w:rsidR="00696E2E">
        <w:t>.</w:t>
      </w:r>
    </w:p>
    <w:p w14:paraId="6C1FA81B" w14:textId="77777777" w:rsidR="008B14E0" w:rsidRPr="008B14E0" w:rsidRDefault="008B14E0" w:rsidP="008B14E0"/>
    <w:p w14:paraId="1581094D" w14:textId="77777777" w:rsidR="008B14E0" w:rsidRPr="008B14E0" w:rsidRDefault="008B14E0" w:rsidP="008B14E0"/>
    <w:p w14:paraId="124E7B42" w14:textId="77777777" w:rsidR="008B14E0" w:rsidRPr="008B14E0" w:rsidRDefault="008B14E0" w:rsidP="008B14E0"/>
    <w:p w14:paraId="67DB53DD" w14:textId="77777777" w:rsidR="008B14E0" w:rsidRPr="008B14E0" w:rsidRDefault="008B14E0" w:rsidP="008B14E0"/>
    <w:p w14:paraId="642D2AA9" w14:textId="77777777" w:rsidR="008B14E0" w:rsidRPr="008B14E0" w:rsidRDefault="008B14E0" w:rsidP="008B14E0"/>
    <w:p w14:paraId="33CA8C62" w14:textId="77777777" w:rsidR="008B14E0" w:rsidRPr="008B14E0" w:rsidRDefault="008B14E0" w:rsidP="008B14E0"/>
    <w:p w14:paraId="7C785028" w14:textId="77777777" w:rsidR="008B14E0" w:rsidRPr="008B14E0" w:rsidRDefault="008B14E0" w:rsidP="008B14E0"/>
    <w:p w14:paraId="2EA81674" w14:textId="77777777" w:rsidR="008B14E0" w:rsidRPr="008B14E0" w:rsidRDefault="008B14E0" w:rsidP="008B14E0"/>
    <w:p w14:paraId="017226CD" w14:textId="77777777" w:rsidR="008B14E0" w:rsidRPr="008B14E0" w:rsidRDefault="008B14E0" w:rsidP="008B14E0"/>
    <w:p w14:paraId="134744F7" w14:textId="77777777" w:rsidR="008B14E0" w:rsidRPr="008B14E0" w:rsidRDefault="008B14E0" w:rsidP="008B14E0"/>
    <w:p w14:paraId="302D7DF1" w14:textId="77777777" w:rsidR="008B14E0" w:rsidRPr="008B14E0" w:rsidRDefault="008B14E0" w:rsidP="008B14E0"/>
    <w:p w14:paraId="5C454D18" w14:textId="77777777" w:rsidR="008B14E0" w:rsidRPr="008B14E0" w:rsidRDefault="008B14E0" w:rsidP="008B14E0"/>
    <w:p w14:paraId="69AB7F4D" w14:textId="77777777" w:rsidR="008B14E0" w:rsidRPr="008B14E0" w:rsidRDefault="008B14E0" w:rsidP="008B14E0"/>
    <w:p w14:paraId="733F8C94" w14:textId="77777777" w:rsidR="008B14E0" w:rsidRPr="008B14E0" w:rsidRDefault="008B14E0" w:rsidP="008B14E0"/>
    <w:p w14:paraId="68010146" w14:textId="77777777" w:rsidR="008B14E0" w:rsidRPr="008B14E0" w:rsidRDefault="008B14E0" w:rsidP="008B14E0"/>
    <w:p w14:paraId="099ACFD9" w14:textId="77777777" w:rsidR="008B14E0" w:rsidRPr="008B14E0" w:rsidRDefault="008B14E0" w:rsidP="008B14E0"/>
    <w:p w14:paraId="13245D26" w14:textId="77777777" w:rsidR="008B14E0" w:rsidRPr="008B14E0" w:rsidRDefault="008B14E0" w:rsidP="008B14E0"/>
    <w:p w14:paraId="75163FD0" w14:textId="77777777" w:rsidR="008B14E0" w:rsidRDefault="008B14E0" w:rsidP="008B14E0"/>
    <w:p w14:paraId="719AF390" w14:textId="77777777" w:rsidR="008B14E0" w:rsidRDefault="008B14E0" w:rsidP="008B14E0"/>
    <w:p w14:paraId="607ED5D2" w14:textId="77777777" w:rsidR="008B14E0" w:rsidRDefault="008B14E0" w:rsidP="008B14E0">
      <w:pPr>
        <w:tabs>
          <w:tab w:val="center" w:pos="4535"/>
        </w:tabs>
        <w:sectPr w:rsidR="008B14E0" w:rsidSect="003F59D0">
          <w:headerReference w:type="first" r:id="rId24"/>
          <w:footerReference w:type="first" r:id="rId25"/>
          <w:pgSz w:w="11906" w:h="16838"/>
          <w:pgMar w:top="1418" w:right="1418" w:bottom="1418" w:left="1418" w:header="567" w:footer="0" w:gutter="0"/>
          <w:cols w:space="708"/>
          <w:titlePg/>
          <w:docGrid w:linePitch="360"/>
        </w:sectPr>
      </w:pPr>
      <w:r>
        <w:tab/>
      </w:r>
    </w:p>
    <w:p w14:paraId="7CDDB286" w14:textId="361B3251" w:rsidR="0042797E" w:rsidRPr="005026BC" w:rsidRDefault="00E55404" w:rsidP="008C6987">
      <w:pPr>
        <w:spacing w:before="0"/>
        <w:jc w:val="center"/>
        <w:rPr>
          <w:rFonts w:eastAsia="Calibri"/>
          <w:bCs/>
          <w:color w:val="54883D"/>
          <w:sz w:val="20"/>
          <w:szCs w:val="20"/>
        </w:rPr>
      </w:pPr>
      <w:r w:rsidRPr="005026BC">
        <w:rPr>
          <w:rFonts w:eastAsia="Calibri"/>
          <w:bCs/>
          <w:color w:val="54883D"/>
          <w:sz w:val="20"/>
          <w:szCs w:val="20"/>
        </w:rPr>
        <w:lastRenderedPageBreak/>
        <w:t xml:space="preserve">Tablica </w:t>
      </w:r>
      <w:r w:rsidR="003670C2" w:rsidRPr="005026BC">
        <w:rPr>
          <w:rFonts w:eastAsia="Calibri"/>
          <w:bCs/>
          <w:color w:val="54883D"/>
          <w:sz w:val="20"/>
          <w:szCs w:val="20"/>
        </w:rPr>
        <w:fldChar w:fldCharType="begin"/>
      </w:r>
      <w:r w:rsidRPr="005026BC">
        <w:rPr>
          <w:rFonts w:eastAsia="Calibri"/>
          <w:bCs/>
          <w:color w:val="54883D"/>
          <w:sz w:val="20"/>
          <w:szCs w:val="20"/>
        </w:rPr>
        <w:instrText xml:space="preserve"> SEQ Tabela \* ARABIC </w:instrText>
      </w:r>
      <w:r w:rsidR="003670C2" w:rsidRPr="005026BC">
        <w:rPr>
          <w:rFonts w:eastAsia="Calibri"/>
          <w:bCs/>
          <w:color w:val="54883D"/>
          <w:sz w:val="20"/>
          <w:szCs w:val="20"/>
        </w:rPr>
        <w:fldChar w:fldCharType="separate"/>
      </w:r>
      <w:r w:rsidR="00DD0006">
        <w:rPr>
          <w:rFonts w:eastAsia="Calibri"/>
          <w:bCs/>
          <w:noProof/>
          <w:color w:val="54883D"/>
          <w:sz w:val="20"/>
          <w:szCs w:val="20"/>
        </w:rPr>
        <w:t>7</w:t>
      </w:r>
      <w:r w:rsidR="003670C2" w:rsidRPr="005026BC">
        <w:rPr>
          <w:rFonts w:eastAsia="Calibri"/>
          <w:bCs/>
          <w:noProof/>
          <w:color w:val="54883D"/>
          <w:sz w:val="20"/>
          <w:szCs w:val="20"/>
        </w:rPr>
        <w:fldChar w:fldCharType="end"/>
      </w:r>
      <w:r w:rsidRPr="005026BC">
        <w:rPr>
          <w:rFonts w:eastAsia="Calibri"/>
          <w:bCs/>
          <w:color w:val="54883D"/>
          <w:sz w:val="20"/>
          <w:szCs w:val="20"/>
        </w:rPr>
        <w:t xml:space="preserve">. </w:t>
      </w:r>
      <w:r w:rsidR="0042797E" w:rsidRPr="005026BC">
        <w:rPr>
          <w:color w:val="54883D"/>
          <w:sz w:val="20"/>
          <w:szCs w:val="20"/>
        </w:rPr>
        <w:t xml:space="preserve"> Identifikacija prijetnji</w:t>
      </w:r>
    </w:p>
    <w:tbl>
      <w:tblPr>
        <w:tblStyle w:val="ivopisnatablicareetke6-isticanje31"/>
        <w:tblW w:w="1623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761"/>
        <w:gridCol w:w="1548"/>
        <w:gridCol w:w="5057"/>
        <w:gridCol w:w="2410"/>
        <w:gridCol w:w="3568"/>
        <w:gridCol w:w="2886"/>
      </w:tblGrid>
      <w:tr w:rsidR="00585E9F" w:rsidRPr="000039B3" w14:paraId="14362C8B" w14:textId="77777777" w:rsidTr="00D22045">
        <w:trPr>
          <w:cnfStyle w:val="100000000000" w:firstRow="1" w:lastRow="0" w:firstColumn="0" w:lastColumn="0" w:oddVBand="0" w:evenVBand="0" w:oddHBand="0" w:evenHBand="0" w:firstRowFirstColumn="0" w:firstRowLastColumn="0" w:lastRowFirstColumn="0" w:lastRowLastColumn="0"/>
          <w:trHeight w:val="360"/>
          <w:tblHeader/>
          <w:jc w:val="center"/>
        </w:trPr>
        <w:tc>
          <w:tcPr>
            <w:cnfStyle w:val="001000000000" w:firstRow="0" w:lastRow="0" w:firstColumn="1" w:lastColumn="0" w:oddVBand="0" w:evenVBand="0" w:oddHBand="0" w:evenHBand="0" w:firstRowFirstColumn="0" w:firstRowLastColumn="0" w:lastRowFirstColumn="0" w:lastRowLastColumn="0"/>
            <w:tcW w:w="761" w:type="dxa"/>
            <w:tcBorders>
              <w:bottom w:val="none" w:sz="0" w:space="0" w:color="auto"/>
            </w:tcBorders>
            <w:shd w:val="clear" w:color="auto" w:fill="auto"/>
            <w:vAlign w:val="center"/>
          </w:tcPr>
          <w:p w14:paraId="6016CBB1" w14:textId="77777777" w:rsidR="00585E9F" w:rsidRPr="005026BC" w:rsidRDefault="00585E9F" w:rsidP="00527EB3">
            <w:pPr>
              <w:jc w:val="center"/>
              <w:rPr>
                <w:color w:val="auto"/>
                <w:sz w:val="20"/>
                <w:szCs w:val="20"/>
              </w:rPr>
            </w:pPr>
            <w:r w:rsidRPr="005026BC">
              <w:rPr>
                <w:color w:val="auto"/>
                <w:sz w:val="20"/>
                <w:szCs w:val="20"/>
              </w:rPr>
              <w:t>R.BR.</w:t>
            </w:r>
          </w:p>
        </w:tc>
        <w:tc>
          <w:tcPr>
            <w:tcW w:w="1548" w:type="dxa"/>
            <w:tcBorders>
              <w:bottom w:val="none" w:sz="0" w:space="0" w:color="auto"/>
            </w:tcBorders>
            <w:shd w:val="clear" w:color="auto" w:fill="auto"/>
            <w:vAlign w:val="center"/>
          </w:tcPr>
          <w:p w14:paraId="65913FCE" w14:textId="77777777" w:rsidR="00585E9F" w:rsidRPr="005026BC" w:rsidRDefault="00585E9F" w:rsidP="00527EB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026BC">
              <w:rPr>
                <w:color w:val="auto"/>
                <w:sz w:val="20"/>
                <w:szCs w:val="20"/>
              </w:rPr>
              <w:t>PRIJETNJA</w:t>
            </w:r>
          </w:p>
        </w:tc>
        <w:tc>
          <w:tcPr>
            <w:tcW w:w="5057" w:type="dxa"/>
            <w:tcBorders>
              <w:bottom w:val="none" w:sz="0" w:space="0" w:color="auto"/>
            </w:tcBorders>
            <w:shd w:val="clear" w:color="auto" w:fill="auto"/>
            <w:vAlign w:val="center"/>
          </w:tcPr>
          <w:p w14:paraId="1049C15E" w14:textId="77777777" w:rsidR="00585E9F" w:rsidRPr="005026BC" w:rsidRDefault="00585E9F" w:rsidP="00527EB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026BC">
              <w:rPr>
                <w:color w:val="auto"/>
                <w:sz w:val="20"/>
                <w:szCs w:val="20"/>
              </w:rPr>
              <w:t>KRATAK OPIS SCENARIJA</w:t>
            </w:r>
          </w:p>
        </w:tc>
        <w:tc>
          <w:tcPr>
            <w:tcW w:w="2410" w:type="dxa"/>
            <w:tcBorders>
              <w:bottom w:val="none" w:sz="0" w:space="0" w:color="auto"/>
            </w:tcBorders>
            <w:shd w:val="clear" w:color="auto" w:fill="auto"/>
            <w:vAlign w:val="center"/>
          </w:tcPr>
          <w:p w14:paraId="788BEC77" w14:textId="77777777" w:rsidR="00585E9F" w:rsidRPr="005026BC" w:rsidRDefault="00585E9F" w:rsidP="00527EB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026BC">
              <w:rPr>
                <w:color w:val="auto"/>
                <w:sz w:val="20"/>
                <w:szCs w:val="20"/>
              </w:rPr>
              <w:t>UTJECAJ NA DRUŠTVENE VRIJEDNOSTI</w:t>
            </w:r>
          </w:p>
        </w:tc>
        <w:tc>
          <w:tcPr>
            <w:tcW w:w="3568" w:type="dxa"/>
            <w:tcBorders>
              <w:bottom w:val="none" w:sz="0" w:space="0" w:color="auto"/>
            </w:tcBorders>
            <w:shd w:val="clear" w:color="auto" w:fill="auto"/>
            <w:vAlign w:val="center"/>
          </w:tcPr>
          <w:p w14:paraId="2AFB8FB6" w14:textId="77777777" w:rsidR="00585E9F" w:rsidRPr="005026BC" w:rsidRDefault="00585E9F" w:rsidP="00527EB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026BC">
              <w:rPr>
                <w:color w:val="auto"/>
                <w:sz w:val="20"/>
                <w:szCs w:val="20"/>
              </w:rPr>
              <w:t>PREVENTIVNE MJERE</w:t>
            </w:r>
          </w:p>
        </w:tc>
        <w:tc>
          <w:tcPr>
            <w:tcW w:w="2886" w:type="dxa"/>
            <w:tcBorders>
              <w:bottom w:val="none" w:sz="0" w:space="0" w:color="auto"/>
            </w:tcBorders>
            <w:shd w:val="clear" w:color="auto" w:fill="auto"/>
            <w:vAlign w:val="center"/>
          </w:tcPr>
          <w:p w14:paraId="0FC503F9" w14:textId="77777777" w:rsidR="00585E9F" w:rsidRPr="005026BC" w:rsidRDefault="00585E9F" w:rsidP="00527EB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5026BC">
              <w:rPr>
                <w:color w:val="auto"/>
                <w:sz w:val="20"/>
                <w:szCs w:val="20"/>
              </w:rPr>
              <w:t>MJERE ODGOVORA</w:t>
            </w:r>
          </w:p>
        </w:tc>
      </w:tr>
      <w:tr w:rsidR="00585E9F" w:rsidRPr="000039B3" w14:paraId="246C88E9" w14:textId="77777777" w:rsidTr="00D220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1" w:type="dxa"/>
            <w:shd w:val="clear" w:color="auto" w:fill="auto"/>
            <w:vAlign w:val="center"/>
          </w:tcPr>
          <w:p w14:paraId="7D57961A" w14:textId="77777777" w:rsidR="00585E9F" w:rsidRPr="005026BC" w:rsidRDefault="0004759A" w:rsidP="00527EB3">
            <w:pPr>
              <w:jc w:val="center"/>
              <w:rPr>
                <w:sz w:val="20"/>
                <w:szCs w:val="20"/>
              </w:rPr>
            </w:pPr>
            <w:r w:rsidRPr="005026BC">
              <w:rPr>
                <w:sz w:val="20"/>
                <w:szCs w:val="20"/>
              </w:rPr>
              <w:t>1</w:t>
            </w:r>
            <w:r w:rsidR="00585E9F" w:rsidRPr="005026BC">
              <w:rPr>
                <w:sz w:val="20"/>
                <w:szCs w:val="20"/>
              </w:rPr>
              <w:t>.</w:t>
            </w:r>
          </w:p>
        </w:tc>
        <w:tc>
          <w:tcPr>
            <w:tcW w:w="1548" w:type="dxa"/>
            <w:shd w:val="clear" w:color="auto" w:fill="auto"/>
            <w:vAlign w:val="center"/>
          </w:tcPr>
          <w:p w14:paraId="242659D6" w14:textId="77777777" w:rsidR="00585E9F" w:rsidRPr="005026BC" w:rsidRDefault="00585E9F" w:rsidP="00527EB3">
            <w:pPr>
              <w:pStyle w:val="TableParagraph"/>
              <w:spacing w:before="80" w:after="160"/>
              <w:ind w:left="102" w:right="16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1"/>
                <w:sz w:val="20"/>
                <w:szCs w:val="20"/>
                <w:lang w:val="hr-HR"/>
              </w:rPr>
            </w:pPr>
            <w:r w:rsidRPr="005026BC">
              <w:rPr>
                <w:rFonts w:ascii="Arial" w:eastAsia="Times New Roman" w:hAnsi="Arial" w:cs="Arial"/>
                <w:spacing w:val="-1"/>
                <w:sz w:val="20"/>
                <w:szCs w:val="20"/>
                <w:lang w:val="hr-HR"/>
              </w:rPr>
              <w:t>Potres</w:t>
            </w:r>
          </w:p>
        </w:tc>
        <w:tc>
          <w:tcPr>
            <w:tcW w:w="5057" w:type="dxa"/>
            <w:shd w:val="clear" w:color="auto" w:fill="auto"/>
            <w:vAlign w:val="center"/>
          </w:tcPr>
          <w:p w14:paraId="6E5119EA" w14:textId="2E6C6C36" w:rsidR="0004759A" w:rsidRPr="005026BC" w:rsidRDefault="0004759A" w:rsidP="00EC1091">
            <w:pPr>
              <w:pStyle w:val="TableParagraph"/>
              <w:spacing w:before="80" w:after="160"/>
              <w:ind w:left="102" w:right="116"/>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roofErr w:type="spellStart"/>
            <w:r w:rsidRPr="005026BC">
              <w:rPr>
                <w:rFonts w:ascii="Arial" w:hAnsi="Arial" w:cs="Arial"/>
                <w:sz w:val="20"/>
              </w:rPr>
              <w:t>Potres</w:t>
            </w:r>
            <w:proofErr w:type="spellEnd"/>
            <w:r w:rsidRPr="005026BC">
              <w:rPr>
                <w:rFonts w:ascii="Arial" w:hAnsi="Arial" w:cs="Arial"/>
                <w:sz w:val="20"/>
              </w:rPr>
              <w:t xml:space="preserve"> je </w:t>
            </w:r>
            <w:proofErr w:type="spellStart"/>
            <w:r w:rsidR="00EC1091">
              <w:rPr>
                <w:rFonts w:ascii="Arial" w:hAnsi="Arial" w:cs="Arial"/>
                <w:sz w:val="20"/>
              </w:rPr>
              <w:t>prirpdna</w:t>
            </w:r>
            <w:proofErr w:type="spellEnd"/>
            <w:r w:rsidRPr="005026BC">
              <w:rPr>
                <w:rFonts w:ascii="Arial" w:hAnsi="Arial" w:cs="Arial"/>
                <w:sz w:val="20"/>
              </w:rPr>
              <w:t xml:space="preserve"> </w:t>
            </w:r>
            <w:proofErr w:type="spellStart"/>
            <w:r w:rsidRPr="005026BC">
              <w:rPr>
                <w:rFonts w:ascii="Arial" w:hAnsi="Arial" w:cs="Arial"/>
                <w:sz w:val="20"/>
              </w:rPr>
              <w:t>nepogoda</w:t>
            </w:r>
            <w:proofErr w:type="spellEnd"/>
            <w:r w:rsidRPr="005026BC">
              <w:rPr>
                <w:rFonts w:ascii="Arial" w:hAnsi="Arial" w:cs="Arial"/>
                <w:sz w:val="20"/>
              </w:rPr>
              <w:t xml:space="preserve"> </w:t>
            </w:r>
            <w:proofErr w:type="spellStart"/>
            <w:r w:rsidRPr="005026BC">
              <w:rPr>
                <w:rFonts w:ascii="Arial" w:hAnsi="Arial" w:cs="Arial"/>
                <w:sz w:val="20"/>
              </w:rPr>
              <w:t>uzrokovana</w:t>
            </w:r>
            <w:proofErr w:type="spellEnd"/>
            <w:r w:rsidRPr="005026BC">
              <w:rPr>
                <w:rFonts w:ascii="Arial" w:hAnsi="Arial" w:cs="Arial"/>
                <w:sz w:val="20"/>
              </w:rPr>
              <w:t xml:space="preserve"> </w:t>
            </w:r>
            <w:proofErr w:type="spellStart"/>
            <w:r w:rsidRPr="005026BC">
              <w:rPr>
                <w:rFonts w:ascii="Arial" w:hAnsi="Arial" w:cs="Arial"/>
                <w:sz w:val="20"/>
              </w:rPr>
              <w:t>prirodnim</w:t>
            </w:r>
            <w:proofErr w:type="spellEnd"/>
            <w:r w:rsidRPr="005026BC">
              <w:rPr>
                <w:rFonts w:ascii="Arial" w:hAnsi="Arial" w:cs="Arial"/>
                <w:sz w:val="20"/>
              </w:rPr>
              <w:t xml:space="preserve"> </w:t>
            </w:r>
            <w:proofErr w:type="spellStart"/>
            <w:r w:rsidRPr="005026BC">
              <w:rPr>
                <w:rFonts w:ascii="Arial" w:hAnsi="Arial" w:cs="Arial"/>
                <w:sz w:val="20"/>
              </w:rPr>
              <w:t>događajem</w:t>
            </w:r>
            <w:proofErr w:type="spellEnd"/>
            <w:r w:rsidRPr="005026BC">
              <w:rPr>
                <w:rFonts w:ascii="Arial" w:hAnsi="Arial" w:cs="Arial"/>
                <w:sz w:val="20"/>
              </w:rPr>
              <w:t xml:space="preserve"> koji je </w:t>
            </w:r>
            <w:proofErr w:type="spellStart"/>
            <w:r w:rsidRPr="005026BC">
              <w:rPr>
                <w:rFonts w:ascii="Arial" w:hAnsi="Arial" w:cs="Arial"/>
                <w:sz w:val="20"/>
              </w:rPr>
              <w:t>vjerojatno</w:t>
            </w:r>
            <w:proofErr w:type="spellEnd"/>
            <w:r w:rsidRPr="005026BC">
              <w:rPr>
                <w:rFonts w:ascii="Arial" w:hAnsi="Arial" w:cs="Arial"/>
                <w:sz w:val="20"/>
              </w:rPr>
              <w:t xml:space="preserve"> </w:t>
            </w:r>
            <w:proofErr w:type="spellStart"/>
            <w:r w:rsidRPr="005026BC">
              <w:rPr>
                <w:rFonts w:ascii="Arial" w:hAnsi="Arial" w:cs="Arial"/>
                <w:sz w:val="20"/>
              </w:rPr>
              <w:t>najveći</w:t>
            </w:r>
            <w:proofErr w:type="spellEnd"/>
            <w:r w:rsidRPr="005026BC">
              <w:rPr>
                <w:rFonts w:ascii="Arial" w:hAnsi="Arial" w:cs="Arial"/>
                <w:sz w:val="20"/>
              </w:rPr>
              <w:t xml:space="preserve"> </w:t>
            </w:r>
            <w:proofErr w:type="spellStart"/>
            <w:r w:rsidRPr="005026BC">
              <w:rPr>
                <w:rFonts w:ascii="Arial" w:hAnsi="Arial" w:cs="Arial"/>
                <w:sz w:val="20"/>
              </w:rPr>
              <w:t>uzrok</w:t>
            </w:r>
            <w:proofErr w:type="spellEnd"/>
            <w:r w:rsidRPr="005026BC">
              <w:rPr>
                <w:rFonts w:ascii="Arial" w:hAnsi="Arial" w:cs="Arial"/>
                <w:sz w:val="20"/>
              </w:rPr>
              <w:t xml:space="preserve"> </w:t>
            </w:r>
            <w:proofErr w:type="spellStart"/>
            <w:r w:rsidRPr="005026BC">
              <w:rPr>
                <w:rFonts w:ascii="Arial" w:hAnsi="Arial" w:cs="Arial"/>
                <w:sz w:val="20"/>
              </w:rPr>
              <w:t>stradavanja</w:t>
            </w:r>
            <w:proofErr w:type="spellEnd"/>
            <w:r w:rsidRPr="005026BC">
              <w:rPr>
                <w:rFonts w:ascii="Arial" w:hAnsi="Arial" w:cs="Arial"/>
                <w:sz w:val="20"/>
              </w:rPr>
              <w:t xml:space="preserve"> </w:t>
            </w:r>
            <w:proofErr w:type="spellStart"/>
            <w:r w:rsidRPr="005026BC">
              <w:rPr>
                <w:rFonts w:ascii="Arial" w:hAnsi="Arial" w:cs="Arial"/>
                <w:sz w:val="20"/>
              </w:rPr>
              <w:t>ljudi</w:t>
            </w:r>
            <w:proofErr w:type="spellEnd"/>
            <w:r w:rsidRPr="005026BC">
              <w:rPr>
                <w:rFonts w:ascii="Arial" w:hAnsi="Arial" w:cs="Arial"/>
                <w:sz w:val="20"/>
              </w:rPr>
              <w:t xml:space="preserve"> </w:t>
            </w:r>
            <w:proofErr w:type="spellStart"/>
            <w:r w:rsidRPr="005026BC">
              <w:rPr>
                <w:rFonts w:ascii="Arial" w:hAnsi="Arial" w:cs="Arial"/>
                <w:sz w:val="20"/>
              </w:rPr>
              <w:t>i</w:t>
            </w:r>
            <w:proofErr w:type="spellEnd"/>
            <w:r w:rsidRPr="005026BC">
              <w:rPr>
                <w:rFonts w:ascii="Arial" w:hAnsi="Arial" w:cs="Arial"/>
                <w:sz w:val="20"/>
              </w:rPr>
              <w:t xml:space="preserve"> </w:t>
            </w:r>
            <w:proofErr w:type="spellStart"/>
            <w:r w:rsidRPr="005026BC">
              <w:rPr>
                <w:rFonts w:ascii="Arial" w:hAnsi="Arial" w:cs="Arial"/>
                <w:sz w:val="20"/>
              </w:rPr>
              <w:t>uništenja</w:t>
            </w:r>
            <w:proofErr w:type="spellEnd"/>
            <w:r w:rsidRPr="005026BC">
              <w:rPr>
                <w:rFonts w:ascii="Arial" w:hAnsi="Arial" w:cs="Arial"/>
                <w:sz w:val="20"/>
              </w:rPr>
              <w:t xml:space="preserve"> </w:t>
            </w:r>
            <w:proofErr w:type="spellStart"/>
            <w:r w:rsidRPr="005026BC">
              <w:rPr>
                <w:rFonts w:ascii="Arial" w:hAnsi="Arial" w:cs="Arial"/>
                <w:sz w:val="20"/>
              </w:rPr>
              <w:t>materijalnih</w:t>
            </w:r>
            <w:proofErr w:type="spellEnd"/>
            <w:r w:rsidRPr="005026BC">
              <w:rPr>
                <w:rFonts w:ascii="Arial" w:hAnsi="Arial" w:cs="Arial"/>
                <w:sz w:val="20"/>
              </w:rPr>
              <w:t xml:space="preserve"> </w:t>
            </w:r>
            <w:proofErr w:type="spellStart"/>
            <w:r w:rsidRPr="005026BC">
              <w:rPr>
                <w:rFonts w:ascii="Arial" w:hAnsi="Arial" w:cs="Arial"/>
                <w:sz w:val="20"/>
              </w:rPr>
              <w:t>dobara</w:t>
            </w:r>
            <w:proofErr w:type="spellEnd"/>
            <w:r w:rsidRPr="005026BC">
              <w:rPr>
                <w:rFonts w:ascii="Arial" w:hAnsi="Arial" w:cs="Arial"/>
                <w:sz w:val="20"/>
              </w:rPr>
              <w:t xml:space="preserve">. </w:t>
            </w:r>
            <w:proofErr w:type="spellStart"/>
            <w:r w:rsidRPr="005026BC">
              <w:rPr>
                <w:rFonts w:ascii="Arial" w:hAnsi="Arial" w:cs="Arial"/>
                <w:sz w:val="20"/>
              </w:rPr>
              <w:t>Potresi</w:t>
            </w:r>
            <w:proofErr w:type="spellEnd"/>
            <w:r w:rsidRPr="005026BC">
              <w:rPr>
                <w:rFonts w:ascii="Arial" w:hAnsi="Arial" w:cs="Arial"/>
                <w:sz w:val="20"/>
              </w:rPr>
              <w:t xml:space="preserve"> </w:t>
            </w:r>
            <w:proofErr w:type="spellStart"/>
            <w:r w:rsidRPr="005026BC">
              <w:rPr>
                <w:rFonts w:ascii="Arial" w:hAnsi="Arial" w:cs="Arial"/>
                <w:sz w:val="20"/>
              </w:rPr>
              <w:t>su</w:t>
            </w:r>
            <w:proofErr w:type="spellEnd"/>
            <w:r w:rsidRPr="005026BC">
              <w:rPr>
                <w:rFonts w:ascii="Arial" w:hAnsi="Arial" w:cs="Arial"/>
                <w:sz w:val="20"/>
              </w:rPr>
              <w:t xml:space="preserve"> </w:t>
            </w:r>
            <w:proofErr w:type="spellStart"/>
            <w:r w:rsidRPr="005026BC">
              <w:rPr>
                <w:rFonts w:ascii="Arial" w:hAnsi="Arial" w:cs="Arial"/>
                <w:sz w:val="20"/>
              </w:rPr>
              <w:t>uzrok</w:t>
            </w:r>
            <w:proofErr w:type="spellEnd"/>
            <w:r w:rsidRPr="005026BC">
              <w:rPr>
                <w:rFonts w:ascii="Arial" w:hAnsi="Arial" w:cs="Arial"/>
                <w:sz w:val="20"/>
              </w:rPr>
              <w:t xml:space="preserve"> </w:t>
            </w:r>
            <w:proofErr w:type="spellStart"/>
            <w:r w:rsidRPr="005026BC">
              <w:rPr>
                <w:rFonts w:ascii="Arial" w:hAnsi="Arial" w:cs="Arial"/>
                <w:sz w:val="20"/>
              </w:rPr>
              <w:t>katastrofa</w:t>
            </w:r>
            <w:proofErr w:type="spellEnd"/>
            <w:r w:rsidRPr="005026BC">
              <w:rPr>
                <w:rFonts w:ascii="Arial" w:hAnsi="Arial" w:cs="Arial"/>
                <w:sz w:val="20"/>
              </w:rPr>
              <w:t xml:space="preserve"> </w:t>
            </w:r>
            <w:proofErr w:type="spellStart"/>
            <w:r w:rsidRPr="005026BC">
              <w:rPr>
                <w:rFonts w:ascii="Arial" w:hAnsi="Arial" w:cs="Arial"/>
                <w:sz w:val="20"/>
              </w:rPr>
              <w:t>koje</w:t>
            </w:r>
            <w:proofErr w:type="spellEnd"/>
            <w:r w:rsidRPr="005026BC">
              <w:rPr>
                <w:rFonts w:ascii="Arial" w:hAnsi="Arial" w:cs="Arial"/>
                <w:sz w:val="20"/>
              </w:rPr>
              <w:t xml:space="preserve"> </w:t>
            </w:r>
            <w:proofErr w:type="spellStart"/>
            <w:r w:rsidRPr="005026BC">
              <w:rPr>
                <w:rFonts w:ascii="Arial" w:hAnsi="Arial" w:cs="Arial"/>
                <w:sz w:val="20"/>
              </w:rPr>
              <w:t>karakterizira</w:t>
            </w:r>
            <w:proofErr w:type="spellEnd"/>
            <w:r w:rsidRPr="005026BC">
              <w:rPr>
                <w:rFonts w:ascii="Arial" w:hAnsi="Arial" w:cs="Arial"/>
                <w:sz w:val="20"/>
              </w:rPr>
              <w:t xml:space="preserve"> </w:t>
            </w:r>
            <w:proofErr w:type="spellStart"/>
            <w:r w:rsidRPr="005026BC">
              <w:rPr>
                <w:rFonts w:ascii="Arial" w:hAnsi="Arial" w:cs="Arial"/>
                <w:sz w:val="20"/>
              </w:rPr>
              <w:t>brz</w:t>
            </w:r>
            <w:proofErr w:type="spellEnd"/>
            <w:r w:rsidRPr="005026BC">
              <w:rPr>
                <w:rFonts w:ascii="Arial" w:hAnsi="Arial" w:cs="Arial"/>
                <w:sz w:val="20"/>
              </w:rPr>
              <w:t xml:space="preserve"> </w:t>
            </w:r>
            <w:proofErr w:type="spellStart"/>
            <w:r w:rsidRPr="005026BC">
              <w:rPr>
                <w:rFonts w:ascii="Arial" w:hAnsi="Arial" w:cs="Arial"/>
                <w:sz w:val="20"/>
              </w:rPr>
              <w:t>nastanak</w:t>
            </w:r>
            <w:proofErr w:type="spellEnd"/>
            <w:r w:rsidRPr="005026BC">
              <w:rPr>
                <w:rFonts w:ascii="Arial" w:hAnsi="Arial" w:cs="Arial"/>
                <w:sz w:val="20"/>
              </w:rPr>
              <w:t xml:space="preserve">, </w:t>
            </w:r>
            <w:proofErr w:type="spellStart"/>
            <w:r w:rsidRPr="005026BC">
              <w:rPr>
                <w:rFonts w:ascii="Arial" w:hAnsi="Arial" w:cs="Arial"/>
                <w:sz w:val="20"/>
              </w:rPr>
              <w:t>događaju</w:t>
            </w:r>
            <w:proofErr w:type="spellEnd"/>
            <w:r w:rsidRPr="005026BC">
              <w:rPr>
                <w:rFonts w:ascii="Arial" w:hAnsi="Arial" w:cs="Arial"/>
                <w:sz w:val="20"/>
              </w:rPr>
              <w:t xml:space="preserve"> se </w:t>
            </w:r>
            <w:proofErr w:type="spellStart"/>
            <w:r w:rsidRPr="005026BC">
              <w:rPr>
                <w:rFonts w:ascii="Arial" w:hAnsi="Arial" w:cs="Arial"/>
                <w:sz w:val="20"/>
              </w:rPr>
              <w:t>učestalo</w:t>
            </w:r>
            <w:proofErr w:type="spellEnd"/>
            <w:r w:rsidRPr="005026BC">
              <w:rPr>
                <w:rFonts w:ascii="Arial" w:hAnsi="Arial" w:cs="Arial"/>
                <w:sz w:val="20"/>
              </w:rPr>
              <w:t xml:space="preserve"> </w:t>
            </w:r>
            <w:proofErr w:type="spellStart"/>
            <w:r w:rsidRPr="005026BC">
              <w:rPr>
                <w:rFonts w:ascii="Arial" w:hAnsi="Arial" w:cs="Arial"/>
                <w:sz w:val="20"/>
              </w:rPr>
              <w:t>i</w:t>
            </w:r>
            <w:proofErr w:type="spellEnd"/>
            <w:r w:rsidRPr="005026BC">
              <w:rPr>
                <w:rFonts w:ascii="Arial" w:hAnsi="Arial" w:cs="Arial"/>
                <w:sz w:val="20"/>
              </w:rPr>
              <w:t xml:space="preserve"> bez </w:t>
            </w:r>
            <w:proofErr w:type="spellStart"/>
            <w:r w:rsidRPr="005026BC">
              <w:rPr>
                <w:rFonts w:ascii="Arial" w:hAnsi="Arial" w:cs="Arial"/>
                <w:sz w:val="20"/>
              </w:rPr>
              <w:t>prethodnog</w:t>
            </w:r>
            <w:proofErr w:type="spellEnd"/>
            <w:r w:rsidRPr="005026BC">
              <w:rPr>
                <w:rFonts w:ascii="Arial" w:hAnsi="Arial" w:cs="Arial"/>
                <w:sz w:val="20"/>
              </w:rPr>
              <w:t xml:space="preserve"> </w:t>
            </w:r>
            <w:proofErr w:type="spellStart"/>
            <w:r w:rsidRPr="005026BC">
              <w:rPr>
                <w:rFonts w:ascii="Arial" w:hAnsi="Arial" w:cs="Arial"/>
                <w:sz w:val="20"/>
              </w:rPr>
              <w:t>upozorenja</w:t>
            </w:r>
            <w:proofErr w:type="spellEnd"/>
            <w:r w:rsidRPr="005026BC">
              <w:rPr>
                <w:rFonts w:ascii="Arial" w:hAnsi="Arial" w:cs="Arial"/>
                <w:sz w:val="20"/>
              </w:rPr>
              <w:t>.</w:t>
            </w:r>
          </w:p>
          <w:p w14:paraId="385C2889" w14:textId="4B2AF914" w:rsidR="00585E9F" w:rsidRPr="005026BC" w:rsidRDefault="00585E9F" w:rsidP="00EC1091">
            <w:pPr>
              <w:pStyle w:val="TableParagraph"/>
              <w:spacing w:before="80" w:after="160"/>
              <w:ind w:left="102" w:right="116"/>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5026BC">
              <w:rPr>
                <w:rFonts w:ascii="Arial" w:hAnsi="Arial" w:cs="Arial"/>
                <w:sz w:val="20"/>
                <w:szCs w:val="20"/>
                <w:lang w:val="hr-HR"/>
              </w:rPr>
              <w:t xml:space="preserve">Područje </w:t>
            </w:r>
            <w:r w:rsidR="005026BC" w:rsidRPr="005026BC">
              <w:rPr>
                <w:rFonts w:ascii="Arial" w:hAnsi="Arial" w:cs="Arial"/>
                <w:sz w:val="20"/>
                <w:szCs w:val="20"/>
                <w:lang w:val="hr-HR"/>
              </w:rPr>
              <w:t xml:space="preserve">Općine </w:t>
            </w:r>
            <w:r w:rsidR="00696E2E">
              <w:rPr>
                <w:rFonts w:ascii="Arial" w:hAnsi="Arial" w:cs="Arial"/>
                <w:sz w:val="20"/>
                <w:szCs w:val="20"/>
                <w:lang w:val="hr-HR"/>
              </w:rPr>
              <w:t>Lišane Ostrovičke</w:t>
            </w:r>
            <w:r w:rsidR="005026BC" w:rsidRPr="005026BC">
              <w:rPr>
                <w:rFonts w:ascii="Arial" w:hAnsi="Arial" w:cs="Arial"/>
                <w:sz w:val="20"/>
                <w:szCs w:val="20"/>
                <w:lang w:val="hr-HR"/>
              </w:rPr>
              <w:t xml:space="preserve"> </w:t>
            </w:r>
            <w:r w:rsidRPr="005026BC">
              <w:rPr>
                <w:rFonts w:ascii="Arial" w:hAnsi="Arial" w:cs="Arial"/>
                <w:sz w:val="20"/>
                <w:szCs w:val="20"/>
                <w:lang w:val="hr-HR"/>
              </w:rPr>
              <w:t xml:space="preserve">ugroženo je intenzitetom </w:t>
            </w:r>
            <w:r w:rsidR="0004759A" w:rsidRPr="005026BC">
              <w:rPr>
                <w:rFonts w:ascii="Arial" w:hAnsi="Arial" w:cs="Arial"/>
                <w:sz w:val="20"/>
                <w:szCs w:val="20"/>
                <w:lang w:val="hr-HR"/>
              </w:rPr>
              <w:t>potresa jačine V</w:t>
            </w:r>
            <w:r w:rsidR="00BF3972" w:rsidRPr="005026BC">
              <w:rPr>
                <w:rFonts w:ascii="Arial" w:hAnsi="Arial" w:cs="Arial"/>
                <w:sz w:val="20"/>
                <w:szCs w:val="20"/>
                <w:lang w:val="hr-HR"/>
              </w:rPr>
              <w:t>I</w:t>
            </w:r>
            <w:r w:rsidR="005026BC" w:rsidRPr="005026BC">
              <w:rPr>
                <w:rFonts w:ascii="Arial" w:hAnsi="Arial" w:cs="Arial"/>
                <w:sz w:val="20"/>
                <w:szCs w:val="20"/>
                <w:lang w:val="hr-HR"/>
              </w:rPr>
              <w:t>I</w:t>
            </w:r>
            <w:r w:rsidRPr="005026BC">
              <w:rPr>
                <w:rFonts w:ascii="Arial" w:hAnsi="Arial" w:cs="Arial"/>
                <w:sz w:val="20"/>
                <w:szCs w:val="20"/>
                <w:lang w:val="hr-HR"/>
              </w:rPr>
              <w:t>° MCS ljestvice.</w:t>
            </w:r>
          </w:p>
        </w:tc>
        <w:tc>
          <w:tcPr>
            <w:tcW w:w="2410" w:type="dxa"/>
            <w:shd w:val="clear" w:color="auto" w:fill="auto"/>
            <w:vAlign w:val="center"/>
          </w:tcPr>
          <w:p w14:paraId="428BD36E" w14:textId="77777777" w:rsidR="00585E9F" w:rsidRPr="005026BC" w:rsidRDefault="00585E9F" w:rsidP="00527EB3">
            <w:pPr>
              <w:pStyle w:val="TableParagraph"/>
              <w:spacing w:before="80" w:after="160"/>
              <w:ind w:left="104" w:right="151"/>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1. Život i zdravlje ljudi</w:t>
            </w:r>
          </w:p>
          <w:p w14:paraId="093AFDA1" w14:textId="77777777" w:rsidR="00585E9F" w:rsidRPr="005026BC" w:rsidRDefault="00585E9F" w:rsidP="00527EB3">
            <w:pPr>
              <w:pStyle w:val="TableParagraph"/>
              <w:spacing w:before="80" w:after="160"/>
              <w:ind w:left="104" w:right="151"/>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2. Gospodarstvo</w:t>
            </w:r>
          </w:p>
          <w:p w14:paraId="3720B4B9" w14:textId="77777777" w:rsidR="00585E9F" w:rsidRPr="005026BC" w:rsidRDefault="00585E9F" w:rsidP="00527EB3">
            <w:pPr>
              <w:pStyle w:val="TableParagraph"/>
              <w:spacing w:before="80" w:after="160"/>
              <w:ind w:left="104" w:right="151"/>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3. Društvena stabilnost i politika</w:t>
            </w:r>
          </w:p>
        </w:tc>
        <w:tc>
          <w:tcPr>
            <w:tcW w:w="3568" w:type="dxa"/>
            <w:shd w:val="clear" w:color="auto" w:fill="auto"/>
            <w:vAlign w:val="center"/>
          </w:tcPr>
          <w:p w14:paraId="663C6E31" w14:textId="4662D5FC" w:rsidR="00585E9F" w:rsidRPr="005026BC" w:rsidRDefault="00EC1091" w:rsidP="00EC1091">
            <w:pPr>
              <w:cnfStyle w:val="000000100000" w:firstRow="0" w:lastRow="0" w:firstColumn="0" w:lastColumn="0" w:oddVBand="0" w:evenVBand="0" w:oddHBand="1" w:evenHBand="0" w:firstRowFirstColumn="0" w:firstRowLastColumn="0" w:lastRowFirstColumn="0" w:lastRowLastColumn="0"/>
              <w:rPr>
                <w:sz w:val="20"/>
              </w:rPr>
            </w:pPr>
            <w:r w:rsidRPr="00EC1091">
              <w:rPr>
                <w:sz w:val="20"/>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 U građevinama društvene infrastrukture, športsko – rekreacijske, zdravstvene i slične namjene koje koristi veći broj različitih korisnika treba osigurati prijem priopćenja nadležnog županijskog centra 112 o vrsti opasnosti i mjerama koje je potrebno poduzeti.</w:t>
            </w:r>
          </w:p>
        </w:tc>
        <w:tc>
          <w:tcPr>
            <w:tcW w:w="2886" w:type="dxa"/>
            <w:shd w:val="clear" w:color="auto" w:fill="auto"/>
            <w:vAlign w:val="center"/>
          </w:tcPr>
          <w:p w14:paraId="4A54707F" w14:textId="337979F8" w:rsidR="00585E9F" w:rsidRPr="00EC1091" w:rsidRDefault="00EC1091" w:rsidP="00EC1091">
            <w:pPr>
              <w:pStyle w:val="TableParagraph"/>
              <w:ind w:left="102" w:right="-5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EC1091">
              <w:rPr>
                <w:rFonts w:ascii="Arial" w:hAnsi="Arial" w:cs="Arial"/>
                <w:sz w:val="20"/>
              </w:rPr>
              <w:t xml:space="preserve">U </w:t>
            </w:r>
            <w:proofErr w:type="spellStart"/>
            <w:r w:rsidRPr="00EC1091">
              <w:rPr>
                <w:rFonts w:ascii="Arial" w:hAnsi="Arial" w:cs="Arial"/>
                <w:sz w:val="20"/>
              </w:rPr>
              <w:t>slučaju</w:t>
            </w:r>
            <w:proofErr w:type="spellEnd"/>
            <w:r w:rsidRPr="00EC1091">
              <w:rPr>
                <w:rFonts w:ascii="Arial" w:hAnsi="Arial" w:cs="Arial"/>
                <w:sz w:val="20"/>
              </w:rPr>
              <w:t xml:space="preserve"> </w:t>
            </w:r>
            <w:proofErr w:type="spellStart"/>
            <w:r w:rsidRPr="00EC1091">
              <w:rPr>
                <w:rFonts w:ascii="Arial" w:hAnsi="Arial" w:cs="Arial"/>
                <w:sz w:val="20"/>
              </w:rPr>
              <w:t>razornog</w:t>
            </w:r>
            <w:proofErr w:type="spellEnd"/>
            <w:r w:rsidRPr="00EC1091">
              <w:rPr>
                <w:rFonts w:ascii="Arial" w:hAnsi="Arial" w:cs="Arial"/>
                <w:sz w:val="20"/>
              </w:rPr>
              <w:t xml:space="preserve"> </w:t>
            </w:r>
            <w:proofErr w:type="spellStart"/>
            <w:r w:rsidRPr="00EC1091">
              <w:rPr>
                <w:rFonts w:ascii="Arial" w:hAnsi="Arial" w:cs="Arial"/>
                <w:sz w:val="20"/>
              </w:rPr>
              <w:t>potresa</w:t>
            </w:r>
            <w:proofErr w:type="spellEnd"/>
            <w:r w:rsidRPr="00EC1091">
              <w:rPr>
                <w:rFonts w:ascii="Arial" w:hAnsi="Arial" w:cs="Arial"/>
                <w:sz w:val="20"/>
              </w:rPr>
              <w:t xml:space="preserve"> </w:t>
            </w:r>
            <w:proofErr w:type="spellStart"/>
            <w:r w:rsidRPr="00EC1091">
              <w:rPr>
                <w:rFonts w:ascii="Arial" w:hAnsi="Arial" w:cs="Arial"/>
                <w:sz w:val="20"/>
              </w:rPr>
              <w:t>postojeće</w:t>
            </w:r>
            <w:proofErr w:type="spellEnd"/>
            <w:r w:rsidRPr="00EC1091">
              <w:rPr>
                <w:rFonts w:ascii="Arial" w:hAnsi="Arial" w:cs="Arial"/>
                <w:sz w:val="20"/>
              </w:rPr>
              <w:t xml:space="preserve"> </w:t>
            </w:r>
            <w:proofErr w:type="spellStart"/>
            <w:r w:rsidRPr="00EC1091">
              <w:rPr>
                <w:rFonts w:ascii="Arial" w:hAnsi="Arial" w:cs="Arial"/>
                <w:sz w:val="20"/>
              </w:rPr>
              <w:t>operativne</w:t>
            </w:r>
            <w:proofErr w:type="spellEnd"/>
            <w:r w:rsidRPr="00EC1091">
              <w:rPr>
                <w:rFonts w:ascii="Arial" w:hAnsi="Arial" w:cs="Arial"/>
                <w:sz w:val="20"/>
              </w:rPr>
              <w:t xml:space="preserve"> </w:t>
            </w:r>
            <w:proofErr w:type="spellStart"/>
            <w:r w:rsidRPr="00EC1091">
              <w:rPr>
                <w:rFonts w:ascii="Arial" w:hAnsi="Arial" w:cs="Arial"/>
                <w:sz w:val="20"/>
              </w:rPr>
              <w:t>snage</w:t>
            </w:r>
            <w:proofErr w:type="spellEnd"/>
            <w:r w:rsidRPr="00EC1091">
              <w:rPr>
                <w:rFonts w:ascii="Arial" w:hAnsi="Arial" w:cs="Arial"/>
                <w:sz w:val="20"/>
              </w:rPr>
              <w:t xml:space="preserve"> </w:t>
            </w:r>
            <w:proofErr w:type="spellStart"/>
            <w:r w:rsidRPr="00EC1091">
              <w:rPr>
                <w:rFonts w:ascii="Arial" w:hAnsi="Arial" w:cs="Arial"/>
                <w:sz w:val="20"/>
              </w:rPr>
              <w:t>sustava</w:t>
            </w:r>
            <w:proofErr w:type="spellEnd"/>
            <w:r w:rsidRPr="00EC1091">
              <w:rPr>
                <w:rFonts w:ascii="Arial" w:hAnsi="Arial" w:cs="Arial"/>
                <w:sz w:val="20"/>
              </w:rPr>
              <w:t xml:space="preserve"> </w:t>
            </w:r>
            <w:proofErr w:type="spellStart"/>
            <w:r w:rsidRPr="00EC1091">
              <w:rPr>
                <w:rFonts w:ascii="Arial" w:hAnsi="Arial" w:cs="Arial"/>
                <w:sz w:val="20"/>
              </w:rPr>
              <w:t>civilne</w:t>
            </w:r>
            <w:proofErr w:type="spellEnd"/>
            <w:r w:rsidRPr="00EC1091">
              <w:rPr>
                <w:rFonts w:ascii="Arial" w:hAnsi="Arial" w:cs="Arial"/>
                <w:sz w:val="20"/>
              </w:rPr>
              <w:t xml:space="preserve"> </w:t>
            </w:r>
            <w:proofErr w:type="spellStart"/>
            <w:r w:rsidRPr="00EC1091">
              <w:rPr>
                <w:rFonts w:ascii="Arial" w:hAnsi="Arial" w:cs="Arial"/>
                <w:sz w:val="20"/>
              </w:rPr>
              <w:t>zaštite</w:t>
            </w:r>
            <w:proofErr w:type="spellEnd"/>
            <w:r w:rsidRPr="00EC1091">
              <w:rPr>
                <w:rFonts w:ascii="Arial" w:hAnsi="Arial" w:cs="Arial"/>
                <w:sz w:val="20"/>
              </w:rPr>
              <w:t xml:space="preserve"> ne bi bile </w:t>
            </w:r>
            <w:proofErr w:type="spellStart"/>
            <w:r w:rsidRPr="00EC1091">
              <w:rPr>
                <w:rFonts w:ascii="Arial" w:hAnsi="Arial" w:cs="Arial"/>
                <w:sz w:val="20"/>
              </w:rPr>
              <w:t>dovoljne</w:t>
            </w:r>
            <w:proofErr w:type="spellEnd"/>
            <w:r w:rsidRPr="00EC1091">
              <w:rPr>
                <w:rFonts w:ascii="Arial" w:hAnsi="Arial" w:cs="Arial"/>
                <w:sz w:val="20"/>
              </w:rPr>
              <w:t xml:space="preserve"> </w:t>
            </w:r>
            <w:proofErr w:type="spellStart"/>
            <w:r w:rsidRPr="00EC1091">
              <w:rPr>
                <w:rFonts w:ascii="Arial" w:hAnsi="Arial" w:cs="Arial"/>
                <w:sz w:val="20"/>
              </w:rPr>
              <w:t>te</w:t>
            </w:r>
            <w:proofErr w:type="spellEnd"/>
            <w:r w:rsidRPr="00EC1091">
              <w:rPr>
                <w:rFonts w:ascii="Arial" w:hAnsi="Arial" w:cs="Arial"/>
                <w:sz w:val="20"/>
              </w:rPr>
              <w:t xml:space="preserve"> bi u </w:t>
            </w:r>
            <w:proofErr w:type="spellStart"/>
            <w:r w:rsidRPr="00EC1091">
              <w:rPr>
                <w:rFonts w:ascii="Arial" w:hAnsi="Arial" w:cs="Arial"/>
                <w:sz w:val="20"/>
              </w:rPr>
              <w:t>navedenom</w:t>
            </w:r>
            <w:proofErr w:type="spellEnd"/>
            <w:r w:rsidRPr="00EC1091">
              <w:rPr>
                <w:rFonts w:ascii="Arial" w:hAnsi="Arial" w:cs="Arial"/>
                <w:sz w:val="20"/>
              </w:rPr>
              <w:t xml:space="preserve"> </w:t>
            </w:r>
            <w:proofErr w:type="spellStart"/>
            <w:r w:rsidRPr="00EC1091">
              <w:rPr>
                <w:rFonts w:ascii="Arial" w:hAnsi="Arial" w:cs="Arial"/>
                <w:sz w:val="20"/>
              </w:rPr>
              <w:t>slučaju</w:t>
            </w:r>
            <w:proofErr w:type="spellEnd"/>
            <w:r w:rsidRPr="00EC1091">
              <w:rPr>
                <w:rFonts w:ascii="Arial" w:hAnsi="Arial" w:cs="Arial"/>
                <w:sz w:val="20"/>
              </w:rPr>
              <w:t xml:space="preserve"> </w:t>
            </w:r>
            <w:proofErr w:type="spellStart"/>
            <w:r w:rsidRPr="00EC1091">
              <w:rPr>
                <w:rFonts w:ascii="Arial" w:hAnsi="Arial" w:cs="Arial"/>
                <w:sz w:val="20"/>
              </w:rPr>
              <w:t>bilo</w:t>
            </w:r>
            <w:proofErr w:type="spellEnd"/>
            <w:r w:rsidRPr="00EC1091">
              <w:rPr>
                <w:rFonts w:ascii="Arial" w:hAnsi="Arial" w:cs="Arial"/>
                <w:sz w:val="20"/>
              </w:rPr>
              <w:t xml:space="preserve"> </w:t>
            </w:r>
            <w:proofErr w:type="spellStart"/>
            <w:r w:rsidRPr="00EC1091">
              <w:rPr>
                <w:rFonts w:ascii="Arial" w:hAnsi="Arial" w:cs="Arial"/>
                <w:sz w:val="20"/>
              </w:rPr>
              <w:t>potrebno</w:t>
            </w:r>
            <w:proofErr w:type="spellEnd"/>
            <w:r w:rsidRPr="00EC1091">
              <w:rPr>
                <w:rFonts w:ascii="Arial" w:hAnsi="Arial" w:cs="Arial"/>
                <w:sz w:val="20"/>
              </w:rPr>
              <w:t xml:space="preserve"> </w:t>
            </w:r>
            <w:proofErr w:type="spellStart"/>
            <w:r w:rsidRPr="00EC1091">
              <w:rPr>
                <w:rFonts w:ascii="Arial" w:hAnsi="Arial" w:cs="Arial"/>
                <w:sz w:val="20"/>
              </w:rPr>
              <w:t>angažirati</w:t>
            </w:r>
            <w:proofErr w:type="spellEnd"/>
            <w:r w:rsidRPr="00EC1091">
              <w:rPr>
                <w:rFonts w:ascii="Arial" w:hAnsi="Arial" w:cs="Arial"/>
                <w:sz w:val="20"/>
              </w:rPr>
              <w:t xml:space="preserve"> </w:t>
            </w:r>
            <w:proofErr w:type="spellStart"/>
            <w:r w:rsidRPr="00EC1091">
              <w:rPr>
                <w:rFonts w:ascii="Arial" w:hAnsi="Arial" w:cs="Arial"/>
                <w:sz w:val="20"/>
              </w:rPr>
              <w:t>snage</w:t>
            </w:r>
            <w:proofErr w:type="spellEnd"/>
            <w:r w:rsidRPr="00EC1091">
              <w:rPr>
                <w:rFonts w:ascii="Arial" w:hAnsi="Arial" w:cs="Arial"/>
                <w:sz w:val="20"/>
              </w:rPr>
              <w:t xml:space="preserve"> s </w:t>
            </w:r>
            <w:proofErr w:type="spellStart"/>
            <w:r w:rsidRPr="00EC1091">
              <w:rPr>
                <w:rFonts w:ascii="Arial" w:hAnsi="Arial" w:cs="Arial"/>
                <w:sz w:val="20"/>
              </w:rPr>
              <w:t>državne</w:t>
            </w:r>
            <w:proofErr w:type="spellEnd"/>
            <w:r w:rsidRPr="00EC1091">
              <w:rPr>
                <w:rFonts w:ascii="Arial" w:hAnsi="Arial" w:cs="Arial"/>
                <w:sz w:val="20"/>
              </w:rPr>
              <w:t xml:space="preserve"> </w:t>
            </w:r>
            <w:proofErr w:type="spellStart"/>
            <w:r w:rsidRPr="00EC1091">
              <w:rPr>
                <w:rFonts w:ascii="Arial" w:hAnsi="Arial" w:cs="Arial"/>
                <w:sz w:val="20"/>
              </w:rPr>
              <w:t>razine</w:t>
            </w:r>
            <w:proofErr w:type="spellEnd"/>
            <w:r w:rsidRPr="00EC1091">
              <w:rPr>
                <w:rFonts w:ascii="Arial" w:hAnsi="Arial" w:cs="Arial"/>
                <w:sz w:val="20"/>
              </w:rPr>
              <w:t>.</w:t>
            </w:r>
          </w:p>
        </w:tc>
      </w:tr>
      <w:tr w:rsidR="00585E9F" w:rsidRPr="000039B3" w14:paraId="36E666B5" w14:textId="77777777" w:rsidTr="00D22045">
        <w:trPr>
          <w:jc w:val="center"/>
        </w:trPr>
        <w:tc>
          <w:tcPr>
            <w:cnfStyle w:val="001000000000" w:firstRow="0" w:lastRow="0" w:firstColumn="1" w:lastColumn="0" w:oddVBand="0" w:evenVBand="0" w:oddHBand="0" w:evenHBand="0" w:firstRowFirstColumn="0" w:firstRowLastColumn="0" w:lastRowFirstColumn="0" w:lastRowLastColumn="0"/>
            <w:tcW w:w="761" w:type="dxa"/>
            <w:shd w:val="clear" w:color="auto" w:fill="auto"/>
            <w:vAlign w:val="center"/>
          </w:tcPr>
          <w:p w14:paraId="72CD2523" w14:textId="77777777" w:rsidR="00585E9F" w:rsidRPr="005026BC" w:rsidRDefault="0004759A" w:rsidP="00527EB3">
            <w:pPr>
              <w:jc w:val="center"/>
              <w:rPr>
                <w:sz w:val="20"/>
                <w:szCs w:val="20"/>
              </w:rPr>
            </w:pPr>
            <w:r w:rsidRPr="005026BC">
              <w:rPr>
                <w:sz w:val="20"/>
                <w:szCs w:val="20"/>
              </w:rPr>
              <w:t>2</w:t>
            </w:r>
            <w:r w:rsidR="00585E9F" w:rsidRPr="005026BC">
              <w:rPr>
                <w:sz w:val="20"/>
                <w:szCs w:val="20"/>
              </w:rPr>
              <w:t>.</w:t>
            </w:r>
          </w:p>
        </w:tc>
        <w:tc>
          <w:tcPr>
            <w:tcW w:w="1548" w:type="dxa"/>
            <w:shd w:val="clear" w:color="auto" w:fill="auto"/>
            <w:vAlign w:val="center"/>
          </w:tcPr>
          <w:p w14:paraId="4316AF65" w14:textId="166C37F6" w:rsidR="00585E9F" w:rsidRPr="005026BC" w:rsidRDefault="00EC1091" w:rsidP="00527EB3">
            <w:pPr>
              <w:pStyle w:val="TableParagraph"/>
              <w:spacing w:after="160"/>
              <w:ind w:left="102" w:right="16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1"/>
                <w:sz w:val="20"/>
                <w:szCs w:val="20"/>
                <w:lang w:val="hr-HR"/>
              </w:rPr>
            </w:pPr>
            <w:r>
              <w:rPr>
                <w:rFonts w:ascii="Arial" w:eastAsia="Times New Roman" w:hAnsi="Arial" w:cs="Arial"/>
                <w:spacing w:val="-1"/>
                <w:sz w:val="20"/>
                <w:szCs w:val="20"/>
                <w:lang w:val="hr-HR"/>
              </w:rPr>
              <w:t>Epidemije i pandemije</w:t>
            </w:r>
          </w:p>
        </w:tc>
        <w:tc>
          <w:tcPr>
            <w:tcW w:w="5057" w:type="dxa"/>
            <w:shd w:val="clear" w:color="auto" w:fill="auto"/>
            <w:vAlign w:val="center"/>
          </w:tcPr>
          <w:p w14:paraId="58537CF2" w14:textId="0B3C87BB" w:rsidR="00585E9F" w:rsidRPr="005026BC" w:rsidRDefault="00EC1091" w:rsidP="00696E2E">
            <w:pPr>
              <w:pStyle w:val="TableParagraph"/>
              <w:spacing w:before="240" w:after="160"/>
              <w:ind w:right="11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EC1091">
              <w:rPr>
                <w:rFonts w:ascii="Arial" w:hAnsi="Arial" w:cs="Arial"/>
                <w:sz w:val="20"/>
                <w:szCs w:val="20"/>
                <w:lang w:val="hr-HR"/>
              </w:rPr>
              <w:t>Epidemija je pojavljivanje većeg broja oboljelih od iste bolesti na istom području. Pandemija je epidemija koja se širi na jedno ili više područja. Pojavnost zaraznih bolesti igra veliku ulogu u procijen</w:t>
            </w:r>
            <w:r>
              <w:rPr>
                <w:rFonts w:ascii="Arial" w:hAnsi="Arial" w:cs="Arial"/>
                <w:sz w:val="20"/>
                <w:szCs w:val="20"/>
                <w:lang w:val="hr-HR"/>
              </w:rPr>
              <w:t xml:space="preserve">i </w:t>
            </w:r>
            <w:r w:rsidRPr="00EC1091">
              <w:rPr>
                <w:rFonts w:ascii="Arial" w:hAnsi="Arial" w:cs="Arial"/>
                <w:sz w:val="20"/>
                <w:szCs w:val="20"/>
                <w:lang w:val="hr-HR"/>
              </w:rPr>
              <w:t xml:space="preserve">epidemiološke opasnosti, no tu je svakako i opskrba stanovništva higijenski ispravnom vodom te način prehrane. Na području Zadarske županije, najveći je rizik pojava hidrične epidemije čija je karakteristika veliki broj oboljelih u kratkom vremenskom razdoblju. </w:t>
            </w:r>
          </w:p>
        </w:tc>
        <w:tc>
          <w:tcPr>
            <w:tcW w:w="2410" w:type="dxa"/>
            <w:shd w:val="clear" w:color="auto" w:fill="auto"/>
            <w:vAlign w:val="center"/>
          </w:tcPr>
          <w:p w14:paraId="15ED4627" w14:textId="77777777" w:rsidR="00585E9F" w:rsidRPr="005026BC" w:rsidRDefault="00585E9F" w:rsidP="00527EB3">
            <w:pPr>
              <w:pStyle w:val="TableParagraph"/>
              <w:spacing w:before="80" w:after="160"/>
              <w:ind w:left="104" w:right="151"/>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1.</w:t>
            </w:r>
            <w:r w:rsidR="0004759A" w:rsidRPr="005026BC">
              <w:rPr>
                <w:rFonts w:ascii="Arial" w:hAnsi="Arial" w:cs="Arial"/>
                <w:spacing w:val="-1"/>
                <w:sz w:val="20"/>
                <w:szCs w:val="20"/>
                <w:lang w:val="hr-HR"/>
              </w:rPr>
              <w:t xml:space="preserve"> </w:t>
            </w:r>
            <w:r w:rsidRPr="005026BC">
              <w:rPr>
                <w:rFonts w:ascii="Arial" w:hAnsi="Arial" w:cs="Arial"/>
                <w:spacing w:val="-1"/>
                <w:sz w:val="20"/>
                <w:szCs w:val="20"/>
                <w:lang w:val="hr-HR"/>
              </w:rPr>
              <w:t>Život i zdravlje ljudi</w:t>
            </w:r>
          </w:p>
          <w:p w14:paraId="4AA911C5" w14:textId="77777777" w:rsidR="00585E9F" w:rsidRPr="005026BC" w:rsidRDefault="00585E9F" w:rsidP="00527EB3">
            <w:pPr>
              <w:pStyle w:val="TableParagraph"/>
              <w:spacing w:before="80" w:after="160"/>
              <w:ind w:left="104" w:right="151"/>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2.</w:t>
            </w:r>
            <w:r w:rsidR="0004759A" w:rsidRPr="005026BC">
              <w:rPr>
                <w:rFonts w:ascii="Arial" w:hAnsi="Arial" w:cs="Arial"/>
                <w:spacing w:val="-1"/>
                <w:sz w:val="20"/>
                <w:szCs w:val="20"/>
                <w:lang w:val="hr-HR"/>
              </w:rPr>
              <w:t xml:space="preserve"> </w:t>
            </w:r>
            <w:r w:rsidRPr="005026BC">
              <w:rPr>
                <w:rFonts w:ascii="Arial" w:hAnsi="Arial" w:cs="Arial"/>
                <w:spacing w:val="-1"/>
                <w:sz w:val="20"/>
                <w:szCs w:val="20"/>
                <w:lang w:val="hr-HR"/>
              </w:rPr>
              <w:t>Gospodarstvo</w:t>
            </w:r>
          </w:p>
          <w:p w14:paraId="531B96F8" w14:textId="77777777" w:rsidR="00585E9F" w:rsidRPr="005026BC" w:rsidRDefault="00585E9F" w:rsidP="00527EB3">
            <w:pPr>
              <w:pStyle w:val="TableParagraph"/>
              <w:spacing w:before="80" w:after="160"/>
              <w:ind w:left="104" w:right="151"/>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3.</w:t>
            </w:r>
            <w:r w:rsidR="0004759A" w:rsidRPr="005026BC">
              <w:rPr>
                <w:rFonts w:ascii="Arial" w:hAnsi="Arial" w:cs="Arial"/>
                <w:spacing w:val="-1"/>
                <w:sz w:val="20"/>
                <w:szCs w:val="20"/>
                <w:lang w:val="hr-HR"/>
              </w:rPr>
              <w:t xml:space="preserve"> </w:t>
            </w:r>
            <w:r w:rsidRPr="005026BC">
              <w:rPr>
                <w:rFonts w:ascii="Arial" w:hAnsi="Arial" w:cs="Arial"/>
                <w:spacing w:val="-1"/>
                <w:sz w:val="20"/>
                <w:szCs w:val="20"/>
                <w:lang w:val="hr-HR"/>
              </w:rPr>
              <w:t>Društvena stabilnost i politika</w:t>
            </w:r>
          </w:p>
        </w:tc>
        <w:tc>
          <w:tcPr>
            <w:tcW w:w="3568" w:type="dxa"/>
            <w:shd w:val="clear" w:color="auto" w:fill="auto"/>
            <w:vAlign w:val="center"/>
          </w:tcPr>
          <w:p w14:paraId="737EE51C" w14:textId="62C8BFA0" w:rsidR="00527EB3" w:rsidRPr="005026BC" w:rsidRDefault="00EC1091" w:rsidP="00EC1091">
            <w:pPr>
              <w:cnfStyle w:val="000000000000" w:firstRow="0" w:lastRow="0" w:firstColumn="0" w:lastColumn="0" w:oddVBand="0" w:evenVBand="0" w:oddHBand="0" w:evenHBand="0" w:firstRowFirstColumn="0" w:firstRowLastColumn="0" w:lastRowFirstColumn="0" w:lastRowLastColumn="0"/>
            </w:pPr>
            <w:r w:rsidRPr="00EC1091">
              <w:rPr>
                <w:sz w:val="20"/>
              </w:rPr>
              <w:t>Epidemiološko i sanitarno stanje u Županiji je ukupno vrlo dobro, zahvaljujući preventivnom radu zdravstvene službe i epidemiološke služe HZJZ</w:t>
            </w:r>
            <w:r>
              <w:rPr>
                <w:sz w:val="20"/>
              </w:rPr>
              <w:t xml:space="preserve"> - </w:t>
            </w:r>
            <w:r w:rsidRPr="00EC1091">
              <w:rPr>
                <w:sz w:val="20"/>
              </w:rPr>
              <w:t>Zavoda za javno zdravstvo</w:t>
            </w:r>
            <w:r>
              <w:rPr>
                <w:sz w:val="20"/>
              </w:rPr>
              <w:t xml:space="preserve"> </w:t>
            </w:r>
            <w:r w:rsidRPr="00EC1091">
              <w:rPr>
                <w:sz w:val="20"/>
              </w:rPr>
              <w:t>Zadarske županije, veterinarske i drugih stručnih službi, kvaliteti pitke vode, zraka i hrane, dostatnim higijenskim navikama stanovništva.</w:t>
            </w:r>
          </w:p>
        </w:tc>
        <w:tc>
          <w:tcPr>
            <w:tcW w:w="2886" w:type="dxa"/>
            <w:shd w:val="clear" w:color="auto" w:fill="auto"/>
            <w:vAlign w:val="center"/>
          </w:tcPr>
          <w:p w14:paraId="66286638" w14:textId="2D4F0F20" w:rsidR="00585E9F" w:rsidRPr="005026BC" w:rsidRDefault="00EC1091" w:rsidP="00EC1091">
            <w:pPr>
              <w:cnfStyle w:val="000000000000" w:firstRow="0" w:lastRow="0" w:firstColumn="0" w:lastColumn="0" w:oddVBand="0" w:evenVBand="0" w:oddHBand="0" w:evenHBand="0" w:firstRowFirstColumn="0" w:firstRowLastColumn="0" w:lastRowFirstColumn="0" w:lastRowLastColumn="0"/>
            </w:pPr>
            <w:r w:rsidRPr="00EC1091">
              <w:rPr>
                <w:sz w:val="20"/>
              </w:rPr>
              <w:t>Postojeće operativne snage sustava civilne zaštite dovoljne su za sprječavanje eventualnog širenja epidemijske i sanitarne opasnosti i za otklanjanje posljedica i asanaciju</w:t>
            </w:r>
            <w:r>
              <w:rPr>
                <w:sz w:val="20"/>
              </w:rPr>
              <w:t xml:space="preserve"> terena</w:t>
            </w:r>
            <w:r w:rsidR="0004759A" w:rsidRPr="005026BC">
              <w:rPr>
                <w:sz w:val="20"/>
              </w:rPr>
              <w:t>.</w:t>
            </w:r>
          </w:p>
        </w:tc>
      </w:tr>
      <w:tr w:rsidR="00585E9F" w:rsidRPr="000039B3" w14:paraId="05523B4B" w14:textId="77777777" w:rsidTr="00D22045">
        <w:trPr>
          <w:cnfStyle w:val="000000100000" w:firstRow="0" w:lastRow="0" w:firstColumn="0" w:lastColumn="0" w:oddVBand="0" w:evenVBand="0" w:oddHBand="1" w:evenHBand="0" w:firstRowFirstColumn="0" w:firstRowLastColumn="0" w:lastRowFirstColumn="0" w:lastRowLastColumn="0"/>
          <w:trHeight w:val="2184"/>
          <w:jc w:val="center"/>
        </w:trPr>
        <w:tc>
          <w:tcPr>
            <w:cnfStyle w:val="001000000000" w:firstRow="0" w:lastRow="0" w:firstColumn="1" w:lastColumn="0" w:oddVBand="0" w:evenVBand="0" w:oddHBand="0" w:evenHBand="0" w:firstRowFirstColumn="0" w:firstRowLastColumn="0" w:lastRowFirstColumn="0" w:lastRowLastColumn="0"/>
            <w:tcW w:w="761" w:type="dxa"/>
            <w:shd w:val="clear" w:color="auto" w:fill="auto"/>
            <w:vAlign w:val="center"/>
          </w:tcPr>
          <w:p w14:paraId="3FFF0AF7" w14:textId="77777777" w:rsidR="00585E9F" w:rsidRPr="005026BC" w:rsidRDefault="0004759A" w:rsidP="00527EB3">
            <w:pPr>
              <w:jc w:val="center"/>
              <w:rPr>
                <w:sz w:val="20"/>
                <w:szCs w:val="20"/>
              </w:rPr>
            </w:pPr>
            <w:r w:rsidRPr="005026BC">
              <w:rPr>
                <w:sz w:val="20"/>
                <w:szCs w:val="20"/>
              </w:rPr>
              <w:lastRenderedPageBreak/>
              <w:t>3</w:t>
            </w:r>
            <w:r w:rsidR="00585E9F" w:rsidRPr="005026BC">
              <w:rPr>
                <w:sz w:val="20"/>
                <w:szCs w:val="20"/>
              </w:rPr>
              <w:t>.</w:t>
            </w:r>
          </w:p>
        </w:tc>
        <w:tc>
          <w:tcPr>
            <w:tcW w:w="1548" w:type="dxa"/>
            <w:shd w:val="clear" w:color="auto" w:fill="auto"/>
            <w:vAlign w:val="center"/>
          </w:tcPr>
          <w:p w14:paraId="6275584C" w14:textId="1B672B9A" w:rsidR="00585E9F" w:rsidRPr="005026BC" w:rsidRDefault="008F28B1" w:rsidP="008F28B1">
            <w:pPr>
              <w:pStyle w:val="TableParagraph"/>
              <w:spacing w:before="80" w:after="160"/>
              <w:ind w:left="102" w:right="16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1"/>
                <w:sz w:val="20"/>
                <w:szCs w:val="20"/>
                <w:lang w:val="hr-HR"/>
              </w:rPr>
            </w:pPr>
            <w:r>
              <w:rPr>
                <w:rFonts w:ascii="Arial" w:eastAsia="Times New Roman" w:hAnsi="Arial" w:cs="Arial"/>
                <w:spacing w:val="-1"/>
                <w:sz w:val="20"/>
                <w:szCs w:val="20"/>
                <w:lang w:val="hr-HR"/>
              </w:rPr>
              <w:t>Vjetar</w:t>
            </w:r>
          </w:p>
        </w:tc>
        <w:tc>
          <w:tcPr>
            <w:tcW w:w="5057" w:type="dxa"/>
            <w:shd w:val="clear" w:color="auto" w:fill="auto"/>
            <w:vAlign w:val="center"/>
          </w:tcPr>
          <w:p w14:paraId="4AC93AB1" w14:textId="20374C1D" w:rsidR="00585E9F" w:rsidRPr="008F28B1" w:rsidRDefault="008F28B1" w:rsidP="008F28B1">
            <w:pPr>
              <w:cnfStyle w:val="000000100000" w:firstRow="0" w:lastRow="0" w:firstColumn="0" w:lastColumn="0" w:oddVBand="0" w:evenVBand="0" w:oddHBand="1" w:evenHBand="0" w:firstRowFirstColumn="0" w:firstRowLastColumn="0" w:lastRowFirstColumn="0" w:lastRowLastColumn="0"/>
              <w:rPr>
                <w:sz w:val="20"/>
              </w:rPr>
            </w:pPr>
            <w:r w:rsidRPr="008F28B1">
              <w:rPr>
                <w:sz w:val="20"/>
              </w:rPr>
              <w:t>Područje Zadarske županije izloženo je učincima olujnog/orkanskog i jakog vjetra, koje je često praćeno jakom kišom i tučom. Olujno ili orkansko nevrijeme i jak vjetar na objektima kritične infrastrukture (elektroenergetika, telekomunikacije, vodoopskrba) mogu učiniti znatne materijalne štete. Nedostatak energenata kod stanovništva stvara probleme u svakodnevnim aktivnostima (u prehrani, higijeni, zagrijavanju prostora), održavanju poslovnih prostora i narušava cjelokupno funkcioniranje društva. Učinci olujnog/orkan</w:t>
            </w:r>
            <w:r>
              <w:rPr>
                <w:sz w:val="20"/>
              </w:rPr>
              <w:t xml:space="preserve">skog i jakog vjetra u Općini </w:t>
            </w:r>
            <w:r w:rsidRPr="008F28B1">
              <w:rPr>
                <w:sz w:val="20"/>
              </w:rPr>
              <w:t>mogu izazvati otežano odvijanje cestovnog prometa</w:t>
            </w:r>
            <w:r>
              <w:rPr>
                <w:sz w:val="20"/>
              </w:rPr>
              <w:t>.</w:t>
            </w:r>
          </w:p>
        </w:tc>
        <w:tc>
          <w:tcPr>
            <w:tcW w:w="2410" w:type="dxa"/>
            <w:shd w:val="clear" w:color="auto" w:fill="auto"/>
            <w:vAlign w:val="center"/>
          </w:tcPr>
          <w:p w14:paraId="24DD8566" w14:textId="77777777" w:rsidR="00585E9F" w:rsidRPr="005026BC" w:rsidRDefault="00585E9F" w:rsidP="00527EB3">
            <w:pPr>
              <w:pStyle w:val="TableParagraph"/>
              <w:spacing w:before="80" w:after="160"/>
              <w:ind w:left="104" w:right="151"/>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1.Život i zdravlje ljudi</w:t>
            </w:r>
          </w:p>
          <w:p w14:paraId="1B7D88EE" w14:textId="77777777" w:rsidR="00E756F2" w:rsidRDefault="00EC1091" w:rsidP="00EC1091">
            <w:pPr>
              <w:pStyle w:val="TableParagraph"/>
              <w:spacing w:before="80" w:after="160"/>
              <w:ind w:left="104" w:right="151"/>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hr-HR"/>
              </w:rPr>
            </w:pPr>
            <w:r>
              <w:rPr>
                <w:rFonts w:ascii="Arial" w:hAnsi="Arial" w:cs="Arial"/>
                <w:spacing w:val="-1"/>
                <w:sz w:val="20"/>
                <w:szCs w:val="20"/>
                <w:lang w:val="hr-HR"/>
              </w:rPr>
              <w:t>2.Gospodarstvo</w:t>
            </w:r>
          </w:p>
          <w:p w14:paraId="56840D0A" w14:textId="3834BEB5" w:rsidR="008F28B1" w:rsidRPr="00EC1091" w:rsidRDefault="008F28B1" w:rsidP="008F28B1">
            <w:pPr>
              <w:pStyle w:val="TableParagraph"/>
              <w:spacing w:before="80" w:after="160"/>
              <w:ind w:left="104" w:right="151"/>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3.</w:t>
            </w:r>
            <w:r>
              <w:rPr>
                <w:rFonts w:ascii="Arial" w:hAnsi="Arial" w:cs="Arial"/>
                <w:spacing w:val="-1"/>
                <w:sz w:val="20"/>
                <w:szCs w:val="20"/>
                <w:lang w:val="hr-HR"/>
              </w:rPr>
              <w:t xml:space="preserve"> </w:t>
            </w:r>
            <w:r w:rsidRPr="005026BC">
              <w:rPr>
                <w:rFonts w:ascii="Arial" w:hAnsi="Arial" w:cs="Arial"/>
                <w:spacing w:val="-1"/>
                <w:sz w:val="20"/>
                <w:szCs w:val="20"/>
                <w:lang w:val="hr-HR"/>
              </w:rPr>
              <w:t>Društvena stabilnost i politika</w:t>
            </w:r>
          </w:p>
        </w:tc>
        <w:tc>
          <w:tcPr>
            <w:tcW w:w="3568" w:type="dxa"/>
            <w:shd w:val="clear" w:color="auto" w:fill="auto"/>
            <w:vAlign w:val="center"/>
          </w:tcPr>
          <w:p w14:paraId="22F51A6B" w14:textId="47BE42F9" w:rsidR="00585E9F" w:rsidRPr="008B14E0" w:rsidRDefault="008F28B1" w:rsidP="00EC1091">
            <w:pPr>
              <w:cnfStyle w:val="000000100000" w:firstRow="0" w:lastRow="0" w:firstColumn="0" w:lastColumn="0" w:oddVBand="0" w:evenVBand="0" w:oddHBand="1" w:evenHBand="0" w:firstRowFirstColumn="0" w:firstRowLastColumn="0" w:lastRowFirstColumn="0" w:lastRowLastColumn="0"/>
            </w:pPr>
            <w:r w:rsidRPr="008F28B1">
              <w:rPr>
                <w:sz w:val="20"/>
              </w:rPr>
              <w:t>Poštivanjem urbanističkih mjera u izgradnji objekata smanjiti će se posljedice uzrokovane navedenim prirodnim uzrocim</w:t>
            </w:r>
            <w:r>
              <w:rPr>
                <w:sz w:val="20"/>
              </w:rPr>
              <w:t>a.</w:t>
            </w:r>
          </w:p>
        </w:tc>
        <w:tc>
          <w:tcPr>
            <w:tcW w:w="2886" w:type="dxa"/>
            <w:shd w:val="clear" w:color="auto" w:fill="auto"/>
            <w:vAlign w:val="center"/>
          </w:tcPr>
          <w:p w14:paraId="30032FEC" w14:textId="473CE79D" w:rsidR="00585E9F" w:rsidRPr="008B14E0" w:rsidRDefault="008F28B1" w:rsidP="00E756F2">
            <w:pPr>
              <w:cnfStyle w:val="000000100000" w:firstRow="0" w:lastRow="0" w:firstColumn="0" w:lastColumn="0" w:oddVBand="0" w:evenVBand="0" w:oddHBand="1" w:evenHBand="0" w:firstRowFirstColumn="0" w:firstRowLastColumn="0" w:lastRowFirstColumn="0" w:lastRowLastColumn="0"/>
            </w:pPr>
            <w:r w:rsidRPr="008F28B1">
              <w:rPr>
                <w:sz w:val="20"/>
              </w:rPr>
              <w:t>Redovne operativne snage sustava civilne zaštite raspolažu s dovoljnim ljudskim i materijalnim potencijalima za otklanjanje posljedica uzrokovanih ovom vrstom prirodne nepogode.</w:t>
            </w:r>
          </w:p>
        </w:tc>
      </w:tr>
      <w:tr w:rsidR="00585E9F" w:rsidRPr="005026BC" w14:paraId="0B42662F" w14:textId="77777777" w:rsidTr="00D22045">
        <w:trPr>
          <w:jc w:val="center"/>
        </w:trPr>
        <w:tc>
          <w:tcPr>
            <w:cnfStyle w:val="001000000000" w:firstRow="0" w:lastRow="0" w:firstColumn="1" w:lastColumn="0" w:oddVBand="0" w:evenVBand="0" w:oddHBand="0" w:evenHBand="0" w:firstRowFirstColumn="0" w:firstRowLastColumn="0" w:lastRowFirstColumn="0" w:lastRowLastColumn="0"/>
            <w:tcW w:w="761" w:type="dxa"/>
            <w:shd w:val="clear" w:color="auto" w:fill="auto"/>
            <w:vAlign w:val="center"/>
          </w:tcPr>
          <w:p w14:paraId="21FA472E" w14:textId="44A320EC" w:rsidR="00585E9F" w:rsidRPr="005026BC" w:rsidRDefault="00EC1091" w:rsidP="00527EB3">
            <w:pPr>
              <w:jc w:val="center"/>
              <w:rPr>
                <w:sz w:val="20"/>
                <w:szCs w:val="20"/>
              </w:rPr>
            </w:pPr>
            <w:r>
              <w:rPr>
                <w:sz w:val="20"/>
                <w:szCs w:val="20"/>
              </w:rPr>
              <w:t>4</w:t>
            </w:r>
            <w:r w:rsidR="00585E9F" w:rsidRPr="005026BC">
              <w:rPr>
                <w:sz w:val="20"/>
                <w:szCs w:val="20"/>
              </w:rPr>
              <w:t>.</w:t>
            </w:r>
          </w:p>
        </w:tc>
        <w:tc>
          <w:tcPr>
            <w:tcW w:w="1548" w:type="dxa"/>
            <w:shd w:val="clear" w:color="auto" w:fill="auto"/>
            <w:vAlign w:val="center"/>
          </w:tcPr>
          <w:p w14:paraId="19897C4A" w14:textId="77777777" w:rsidR="00E756F2" w:rsidRPr="005026BC" w:rsidRDefault="00E756F2" w:rsidP="00E756F2">
            <w:pPr>
              <w:pStyle w:val="TableParagraph"/>
              <w:ind w:left="102" w:right="16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1"/>
                <w:sz w:val="20"/>
                <w:szCs w:val="20"/>
                <w:lang w:val="hr-HR"/>
              </w:rPr>
            </w:pPr>
            <w:r w:rsidRPr="005026BC">
              <w:rPr>
                <w:rFonts w:ascii="Arial" w:eastAsia="Times New Roman" w:hAnsi="Arial" w:cs="Arial"/>
                <w:spacing w:val="-1"/>
                <w:sz w:val="20"/>
                <w:szCs w:val="20"/>
                <w:lang w:val="hr-HR"/>
              </w:rPr>
              <w:t>Požari</w:t>
            </w:r>
          </w:p>
          <w:p w14:paraId="4A71EEC9" w14:textId="77777777" w:rsidR="00585E9F" w:rsidRPr="005026BC" w:rsidRDefault="00E756F2" w:rsidP="00E756F2">
            <w:pPr>
              <w:pStyle w:val="TableParagraph"/>
              <w:spacing w:after="160"/>
              <w:ind w:left="102" w:right="16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1"/>
                <w:sz w:val="20"/>
                <w:szCs w:val="20"/>
                <w:lang w:val="hr-HR"/>
              </w:rPr>
            </w:pPr>
            <w:r w:rsidRPr="005026BC">
              <w:rPr>
                <w:rFonts w:ascii="Arial" w:eastAsia="Times New Roman" w:hAnsi="Arial" w:cs="Arial"/>
                <w:spacing w:val="-1"/>
                <w:sz w:val="20"/>
                <w:szCs w:val="20"/>
                <w:lang w:val="hr-HR"/>
              </w:rPr>
              <w:t>otvorenog tipa</w:t>
            </w:r>
          </w:p>
        </w:tc>
        <w:tc>
          <w:tcPr>
            <w:tcW w:w="5057" w:type="dxa"/>
            <w:shd w:val="clear" w:color="auto" w:fill="auto"/>
            <w:vAlign w:val="center"/>
          </w:tcPr>
          <w:p w14:paraId="0FE26EF0" w14:textId="733011BD" w:rsidR="00585E9F" w:rsidRPr="005026BC" w:rsidRDefault="00EC1091" w:rsidP="005026BC">
            <w:pPr>
              <w:cnfStyle w:val="000000000000" w:firstRow="0" w:lastRow="0" w:firstColumn="0" w:lastColumn="0" w:oddVBand="0" w:evenVBand="0" w:oddHBand="0" w:evenHBand="0" w:firstRowFirstColumn="0" w:firstRowLastColumn="0" w:lastRowFirstColumn="0" w:lastRowLastColumn="0"/>
            </w:pPr>
            <w:r w:rsidRPr="00EC1091">
              <w:rPr>
                <w:sz w:val="20"/>
              </w:rPr>
              <w:t>Ugroženost od požara dolazi do izražaja u ljetnim mjesecima te u sušnim vremenskim razdobljima. Požari otvorenog tipa stvaraju znatne izravne i neizravne štete, a njihovo gašenje ponekad iziskuje angažiranje velikog materijalnog, tehničkog i kadrovskog potencijala sustava civilne zaštite. Osim što šuma i sva ostala zemljišta obrasla vegetacijom imaju gospodarsku važnost kao izvori sirovina, poljoprivredna zemljišta za proizvodnju hrane, navedeni prostori predstavljaju i dobra od općeg interesa koja iziskuju posebnu zaštitu.</w:t>
            </w:r>
          </w:p>
        </w:tc>
        <w:tc>
          <w:tcPr>
            <w:tcW w:w="2410" w:type="dxa"/>
            <w:shd w:val="clear" w:color="auto" w:fill="auto"/>
            <w:vAlign w:val="center"/>
          </w:tcPr>
          <w:p w14:paraId="7CC69F76" w14:textId="77777777" w:rsidR="00585E9F" w:rsidRPr="005026BC" w:rsidRDefault="00585E9F" w:rsidP="00527EB3">
            <w:pPr>
              <w:pStyle w:val="TableParagraph"/>
              <w:spacing w:before="80" w:after="160"/>
              <w:ind w:left="104" w:right="151"/>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1.</w:t>
            </w:r>
            <w:r w:rsidR="00E756F2" w:rsidRPr="005026BC">
              <w:rPr>
                <w:rFonts w:ascii="Arial" w:hAnsi="Arial" w:cs="Arial"/>
                <w:spacing w:val="-1"/>
                <w:sz w:val="20"/>
                <w:szCs w:val="20"/>
                <w:lang w:val="hr-HR"/>
              </w:rPr>
              <w:t xml:space="preserve"> </w:t>
            </w:r>
            <w:r w:rsidRPr="005026BC">
              <w:rPr>
                <w:rFonts w:ascii="Arial" w:hAnsi="Arial" w:cs="Arial"/>
                <w:spacing w:val="-1"/>
                <w:sz w:val="20"/>
                <w:szCs w:val="20"/>
                <w:lang w:val="hr-HR"/>
              </w:rPr>
              <w:t>Život i zdravlje ljudi</w:t>
            </w:r>
          </w:p>
          <w:p w14:paraId="6AE06D7F" w14:textId="77777777" w:rsidR="00585E9F" w:rsidRPr="005026BC" w:rsidRDefault="00585E9F" w:rsidP="00527EB3">
            <w:pPr>
              <w:pStyle w:val="TableParagraph"/>
              <w:spacing w:before="80" w:after="160"/>
              <w:ind w:left="104" w:right="151"/>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2.</w:t>
            </w:r>
            <w:r w:rsidR="00E756F2" w:rsidRPr="005026BC">
              <w:rPr>
                <w:rFonts w:ascii="Arial" w:hAnsi="Arial" w:cs="Arial"/>
                <w:spacing w:val="-1"/>
                <w:sz w:val="20"/>
                <w:szCs w:val="20"/>
                <w:lang w:val="hr-HR"/>
              </w:rPr>
              <w:t xml:space="preserve"> </w:t>
            </w:r>
            <w:r w:rsidRPr="005026BC">
              <w:rPr>
                <w:rFonts w:ascii="Arial" w:hAnsi="Arial" w:cs="Arial"/>
                <w:spacing w:val="-1"/>
                <w:sz w:val="20"/>
                <w:szCs w:val="20"/>
                <w:lang w:val="hr-HR"/>
              </w:rPr>
              <w:t>Gospodarstvo</w:t>
            </w:r>
          </w:p>
          <w:p w14:paraId="3ED59640" w14:textId="77777777" w:rsidR="00585E9F" w:rsidRPr="005026BC" w:rsidRDefault="00585E9F" w:rsidP="00527EB3">
            <w:pPr>
              <w:pStyle w:val="TableParagraph"/>
              <w:spacing w:before="80" w:after="160"/>
              <w:ind w:left="104" w:right="151"/>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026BC">
              <w:rPr>
                <w:rFonts w:ascii="Arial" w:hAnsi="Arial" w:cs="Arial"/>
                <w:spacing w:val="-1"/>
                <w:sz w:val="20"/>
                <w:szCs w:val="20"/>
                <w:lang w:val="hr-HR"/>
              </w:rPr>
              <w:t>3.</w:t>
            </w:r>
            <w:r w:rsidR="00E756F2" w:rsidRPr="005026BC">
              <w:rPr>
                <w:rFonts w:ascii="Arial" w:hAnsi="Arial" w:cs="Arial"/>
                <w:spacing w:val="-1"/>
                <w:sz w:val="20"/>
                <w:szCs w:val="20"/>
                <w:lang w:val="hr-HR"/>
              </w:rPr>
              <w:t xml:space="preserve"> </w:t>
            </w:r>
            <w:r w:rsidRPr="005026BC">
              <w:rPr>
                <w:rFonts w:ascii="Arial" w:hAnsi="Arial" w:cs="Arial"/>
                <w:spacing w:val="-1"/>
                <w:sz w:val="20"/>
                <w:szCs w:val="20"/>
                <w:lang w:val="hr-HR"/>
              </w:rPr>
              <w:t>Društvena stabilnost i politika</w:t>
            </w:r>
          </w:p>
        </w:tc>
        <w:tc>
          <w:tcPr>
            <w:tcW w:w="3568" w:type="dxa"/>
            <w:shd w:val="clear" w:color="auto" w:fill="auto"/>
            <w:vAlign w:val="center"/>
          </w:tcPr>
          <w:p w14:paraId="22F1EB7F" w14:textId="195FCA09" w:rsidR="00585E9F" w:rsidRPr="005026BC" w:rsidRDefault="00EC1091" w:rsidP="00E756F2">
            <w:pPr>
              <w:cnfStyle w:val="000000000000" w:firstRow="0" w:lastRow="0" w:firstColumn="0" w:lastColumn="0" w:oddVBand="0" w:evenVBand="0" w:oddHBand="0" w:evenHBand="0" w:firstRowFirstColumn="0" w:firstRowLastColumn="0" w:lastRowFirstColumn="0" w:lastRowLastColumn="0"/>
            </w:pPr>
            <w:r w:rsidRPr="00EC1091">
              <w:rPr>
                <w:sz w:val="20"/>
              </w:rPr>
              <w:t>U cilju zaštite od požara potrebno je provoditi preventivne mjere zaštite od požara, educirati stanovništvo kako bi se spriječio nastanak požara, jer je najčešći način izazivanja istog nemar ili nepažnja (paljenje korova, biootpada, nepažnja sa ložištima za roštilje i sl.)</w:t>
            </w:r>
          </w:p>
        </w:tc>
        <w:tc>
          <w:tcPr>
            <w:tcW w:w="2886" w:type="dxa"/>
            <w:shd w:val="clear" w:color="auto" w:fill="auto"/>
            <w:vAlign w:val="center"/>
          </w:tcPr>
          <w:p w14:paraId="35E41D3C" w14:textId="467C2E0C" w:rsidR="00585E9F" w:rsidRPr="005026BC" w:rsidRDefault="00D22045" w:rsidP="00E756F2">
            <w:pPr>
              <w:cnfStyle w:val="000000000000" w:firstRow="0" w:lastRow="0" w:firstColumn="0" w:lastColumn="0" w:oddVBand="0" w:evenVBand="0" w:oddHBand="0" w:evenHBand="0" w:firstRowFirstColumn="0" w:firstRowLastColumn="0" w:lastRowFirstColumn="0" w:lastRowLastColumn="0"/>
            </w:pPr>
            <w:r w:rsidRPr="00D22045">
              <w:rPr>
                <w:sz w:val="20"/>
              </w:rPr>
              <w:t>U slučaju požara većih razmjera na području Zadarske županije postojeće operativne snage sustava civilne zaštite ne bi bile dovoljne za otklanjanje posljedica uzrokovane požarom.</w:t>
            </w:r>
          </w:p>
        </w:tc>
      </w:tr>
      <w:tr w:rsidR="00696E2E" w:rsidRPr="005026BC" w14:paraId="1D693DE3" w14:textId="77777777" w:rsidTr="00D220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1" w:type="dxa"/>
            <w:shd w:val="clear" w:color="auto" w:fill="auto"/>
            <w:vAlign w:val="center"/>
          </w:tcPr>
          <w:p w14:paraId="2354124A" w14:textId="365C5677" w:rsidR="00696E2E" w:rsidRDefault="00696E2E" w:rsidP="00527EB3">
            <w:pPr>
              <w:jc w:val="center"/>
              <w:rPr>
                <w:sz w:val="20"/>
                <w:szCs w:val="20"/>
              </w:rPr>
            </w:pPr>
            <w:r>
              <w:rPr>
                <w:sz w:val="20"/>
                <w:szCs w:val="20"/>
              </w:rPr>
              <w:t>5.</w:t>
            </w:r>
          </w:p>
        </w:tc>
        <w:tc>
          <w:tcPr>
            <w:tcW w:w="1548" w:type="dxa"/>
            <w:shd w:val="clear" w:color="auto" w:fill="auto"/>
            <w:vAlign w:val="center"/>
          </w:tcPr>
          <w:p w14:paraId="6B4E6823" w14:textId="76B14F4F" w:rsidR="00696E2E" w:rsidRPr="005026BC" w:rsidRDefault="00696E2E" w:rsidP="00E756F2">
            <w:pPr>
              <w:pStyle w:val="TableParagraph"/>
              <w:ind w:left="102" w:right="16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pacing w:val="-1"/>
                <w:sz w:val="20"/>
                <w:szCs w:val="20"/>
                <w:lang w:val="hr-HR"/>
              </w:rPr>
            </w:pPr>
            <w:r>
              <w:rPr>
                <w:rFonts w:ascii="Arial" w:eastAsia="Times New Roman" w:hAnsi="Arial" w:cs="Arial"/>
                <w:spacing w:val="-1"/>
                <w:sz w:val="20"/>
                <w:szCs w:val="20"/>
                <w:lang w:val="hr-HR"/>
              </w:rPr>
              <w:t>Poplava</w:t>
            </w:r>
          </w:p>
        </w:tc>
        <w:tc>
          <w:tcPr>
            <w:tcW w:w="5057" w:type="dxa"/>
            <w:shd w:val="clear" w:color="auto" w:fill="auto"/>
            <w:vAlign w:val="center"/>
          </w:tcPr>
          <w:p w14:paraId="39FDFCF4" w14:textId="64BE201E" w:rsidR="00696E2E" w:rsidRPr="00EC1091" w:rsidRDefault="00696E2E" w:rsidP="005026BC">
            <w:pPr>
              <w:cnfStyle w:val="000000100000" w:firstRow="0" w:lastRow="0" w:firstColumn="0" w:lastColumn="0" w:oddVBand="0" w:evenVBand="0" w:oddHBand="1" w:evenHBand="0" w:firstRowFirstColumn="0" w:firstRowLastColumn="0" w:lastRowFirstColumn="0" w:lastRowLastColumn="0"/>
              <w:rPr>
                <w:sz w:val="20"/>
              </w:rPr>
            </w:pPr>
            <w:r w:rsidRPr="00696E2E">
              <w:rPr>
                <w:sz w:val="20"/>
              </w:rPr>
              <w:t>Plavljenje poljoprivrednih površina, gospodarskih i stambenih objekata Moguće posljedice: velike materijalne štete, devastiranje kulturnih dobara i štete po okoliš; uništenje poljoprivrednih kultura</w:t>
            </w:r>
          </w:p>
        </w:tc>
        <w:tc>
          <w:tcPr>
            <w:tcW w:w="2410" w:type="dxa"/>
            <w:shd w:val="clear" w:color="auto" w:fill="auto"/>
            <w:vAlign w:val="center"/>
          </w:tcPr>
          <w:p w14:paraId="2ABA124F" w14:textId="77777777" w:rsidR="00696E2E" w:rsidRPr="005026BC" w:rsidRDefault="00696E2E" w:rsidP="00696E2E">
            <w:pPr>
              <w:pStyle w:val="TableParagraph"/>
              <w:spacing w:before="80" w:after="160"/>
              <w:ind w:left="104" w:right="151"/>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1. Život i zdravlje ljudi</w:t>
            </w:r>
          </w:p>
          <w:p w14:paraId="3F5D3345" w14:textId="77777777" w:rsidR="00696E2E" w:rsidRPr="005026BC" w:rsidRDefault="00696E2E" w:rsidP="00696E2E">
            <w:pPr>
              <w:pStyle w:val="TableParagraph"/>
              <w:spacing w:before="80" w:after="160"/>
              <w:ind w:left="104" w:right="151"/>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2. Gospodarstvo</w:t>
            </w:r>
          </w:p>
          <w:p w14:paraId="5FDDE864" w14:textId="7584BE59" w:rsidR="00696E2E" w:rsidRPr="005026BC" w:rsidRDefault="00696E2E" w:rsidP="00696E2E">
            <w:pPr>
              <w:pStyle w:val="TableParagraph"/>
              <w:spacing w:before="80" w:after="160"/>
              <w:ind w:left="104" w:right="151"/>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hr-HR"/>
              </w:rPr>
            </w:pPr>
            <w:r w:rsidRPr="005026BC">
              <w:rPr>
                <w:rFonts w:ascii="Arial" w:hAnsi="Arial" w:cs="Arial"/>
                <w:spacing w:val="-1"/>
                <w:sz w:val="20"/>
                <w:szCs w:val="20"/>
                <w:lang w:val="hr-HR"/>
              </w:rPr>
              <w:t>3. Društvena stabilnost i politika</w:t>
            </w:r>
          </w:p>
        </w:tc>
        <w:tc>
          <w:tcPr>
            <w:tcW w:w="3568" w:type="dxa"/>
            <w:shd w:val="clear" w:color="auto" w:fill="auto"/>
            <w:vAlign w:val="center"/>
          </w:tcPr>
          <w:p w14:paraId="5F2936AB" w14:textId="36FED873" w:rsidR="00696E2E" w:rsidRPr="00EC1091" w:rsidRDefault="00696E2E" w:rsidP="00E756F2">
            <w:pPr>
              <w:cnfStyle w:val="000000100000" w:firstRow="0" w:lastRow="0" w:firstColumn="0" w:lastColumn="0" w:oddVBand="0" w:evenVBand="0" w:oddHBand="1" w:evenHBand="0" w:firstRowFirstColumn="0" w:firstRowLastColumn="0" w:lastRowFirstColumn="0" w:lastRowLastColumn="0"/>
              <w:rPr>
                <w:sz w:val="20"/>
              </w:rPr>
            </w:pPr>
            <w:r>
              <w:rPr>
                <w:sz w:val="20"/>
              </w:rPr>
              <w:t>I</w:t>
            </w:r>
            <w:r w:rsidRPr="00696E2E">
              <w:rPr>
                <w:sz w:val="20"/>
              </w:rPr>
              <w:t>zrada nasipa, čišćenje vodotokova i kanal</w:t>
            </w:r>
            <w:r>
              <w:rPr>
                <w:sz w:val="20"/>
              </w:rPr>
              <w:t xml:space="preserve">a, </w:t>
            </w:r>
            <w:r w:rsidRPr="00696E2E">
              <w:rPr>
                <w:sz w:val="20"/>
              </w:rPr>
              <w:t>mjere zaštite od poplava u prostorno-planskim dokumentacijama</w:t>
            </w:r>
          </w:p>
        </w:tc>
        <w:tc>
          <w:tcPr>
            <w:tcW w:w="2886" w:type="dxa"/>
            <w:shd w:val="clear" w:color="auto" w:fill="auto"/>
            <w:vAlign w:val="center"/>
          </w:tcPr>
          <w:p w14:paraId="4B231F01" w14:textId="4BCE3657" w:rsidR="00696E2E" w:rsidRPr="00D22045" w:rsidRDefault="00696E2E" w:rsidP="00E756F2">
            <w:pPr>
              <w:cnfStyle w:val="000000100000" w:firstRow="0" w:lastRow="0" w:firstColumn="0" w:lastColumn="0" w:oddVBand="0" w:evenVBand="0" w:oddHBand="1" w:evenHBand="0" w:firstRowFirstColumn="0" w:firstRowLastColumn="0" w:lastRowFirstColumn="0" w:lastRowLastColumn="0"/>
              <w:rPr>
                <w:sz w:val="20"/>
              </w:rPr>
            </w:pPr>
            <w:r w:rsidRPr="00696E2E">
              <w:rPr>
                <w:sz w:val="20"/>
              </w:rPr>
              <w:t xml:space="preserve">Hrvatske vode Operativne snage sustava civilne zaštite Sustav zdravstvene zaštite Kapaciteti za zbrinjavanje i prehranu Kapaciteti za dostavu pitke vode Ovisno o razmjeru ugroze te u slučaju da operativne snage sustava civilne zaštite nisu dovoljne </w:t>
            </w:r>
            <w:r w:rsidRPr="00696E2E">
              <w:rPr>
                <w:sz w:val="20"/>
              </w:rPr>
              <w:lastRenderedPageBreak/>
              <w:t>treba zatražiti pomoć sa državne razine</w:t>
            </w:r>
          </w:p>
        </w:tc>
      </w:tr>
    </w:tbl>
    <w:p w14:paraId="0D56D552" w14:textId="75B448D9" w:rsidR="008B14E0" w:rsidRDefault="00E756F2" w:rsidP="00E756F2">
      <w:pPr>
        <w:tabs>
          <w:tab w:val="left" w:pos="4211"/>
        </w:tabs>
        <w:sectPr w:rsidR="008B14E0" w:rsidSect="008B14E0">
          <w:pgSz w:w="16838" w:h="11906" w:orient="landscape"/>
          <w:pgMar w:top="1418" w:right="1418" w:bottom="1418" w:left="1418" w:header="567" w:footer="0" w:gutter="0"/>
          <w:cols w:space="708"/>
          <w:titlePg/>
          <w:docGrid w:linePitch="360"/>
        </w:sectPr>
      </w:pPr>
      <w:r w:rsidRPr="005026BC">
        <w:lastRenderedPageBreak/>
        <w:tab/>
      </w:r>
    </w:p>
    <w:p w14:paraId="57425FC3" w14:textId="1FB567C6" w:rsidR="0042797E" w:rsidRPr="005026BC" w:rsidRDefault="00A946A3" w:rsidP="002E40CF">
      <w:pPr>
        <w:pStyle w:val="Heading2"/>
      </w:pPr>
      <w:bookmarkStart w:id="69" w:name="_Toc486323765"/>
      <w:bookmarkStart w:id="70" w:name="_Toc496179672"/>
      <w:bookmarkStart w:id="71" w:name="_Toc9596604"/>
      <w:bookmarkStart w:id="72" w:name="_Toc127882939"/>
      <w:r w:rsidRPr="005026BC">
        <w:lastRenderedPageBreak/>
        <w:t xml:space="preserve">3.2 </w:t>
      </w:r>
      <w:r w:rsidR="0042797E" w:rsidRPr="005026BC">
        <w:t>Odabrani rizici i razlog odabira</w:t>
      </w:r>
      <w:bookmarkEnd w:id="69"/>
      <w:bookmarkEnd w:id="70"/>
      <w:bookmarkEnd w:id="71"/>
      <w:bookmarkEnd w:id="72"/>
    </w:p>
    <w:p w14:paraId="2860A5CA" w14:textId="7409825C" w:rsidR="002D7C38" w:rsidRPr="005026BC" w:rsidRDefault="00A87CE3" w:rsidP="00E25BEC">
      <w:r w:rsidRPr="005026BC">
        <w:t>Odlu</w:t>
      </w:r>
      <w:r w:rsidR="00215673" w:rsidRPr="005026BC">
        <w:t>kom o</w:t>
      </w:r>
      <w:r w:rsidR="005026BC" w:rsidRPr="005026BC">
        <w:t xml:space="preserve"> postupku izrade</w:t>
      </w:r>
      <w:r w:rsidR="00215673" w:rsidRPr="005026BC">
        <w:t xml:space="preserve"> </w:t>
      </w:r>
      <w:r w:rsidR="005026BC" w:rsidRPr="005026BC">
        <w:t>P</w:t>
      </w:r>
      <w:r w:rsidR="00215673" w:rsidRPr="005026BC">
        <w:t xml:space="preserve">rocjene od velikih nesreća za </w:t>
      </w:r>
      <w:r w:rsidR="005026BC" w:rsidRPr="005026BC">
        <w:t xml:space="preserve">područje Općine </w:t>
      </w:r>
      <w:r w:rsidR="00696E2E">
        <w:t>Lišane Ostrovičke</w:t>
      </w:r>
      <w:r w:rsidR="00215673" w:rsidRPr="005026BC">
        <w:t xml:space="preserve"> na temelju </w:t>
      </w:r>
      <w:r w:rsidR="00E55404" w:rsidRPr="005026BC">
        <w:t>smjernica</w:t>
      </w:r>
      <w:r w:rsidR="00215673" w:rsidRPr="005026BC">
        <w:t xml:space="preserve"> za izradu procjene rizik na području </w:t>
      </w:r>
      <w:r w:rsidR="00D22045">
        <w:t>Zadarske</w:t>
      </w:r>
      <w:r w:rsidR="00215673" w:rsidRPr="005026BC">
        <w:t xml:space="preserve"> županije, Radna skupina </w:t>
      </w:r>
      <w:r w:rsidR="00585E9F" w:rsidRPr="005026BC">
        <w:t>odabrala</w:t>
      </w:r>
      <w:r w:rsidR="00215673" w:rsidRPr="005026BC">
        <w:t xml:space="preserve"> je slijedeće rizike koje će se obrađivati:</w:t>
      </w:r>
    </w:p>
    <w:p w14:paraId="1EC50A14" w14:textId="77777777" w:rsidR="00215673" w:rsidRPr="005026BC" w:rsidRDefault="00A87CE3" w:rsidP="001D0B8D">
      <w:pPr>
        <w:pStyle w:val="ListParagraph"/>
        <w:numPr>
          <w:ilvl w:val="0"/>
          <w:numId w:val="13"/>
        </w:numPr>
      </w:pPr>
      <w:r w:rsidRPr="005026BC">
        <w:t>Potres</w:t>
      </w:r>
    </w:p>
    <w:p w14:paraId="082076FD" w14:textId="58056132" w:rsidR="00A87CE3" w:rsidRPr="005026BC" w:rsidRDefault="00D22045" w:rsidP="001D0B8D">
      <w:pPr>
        <w:pStyle w:val="ListParagraph"/>
        <w:numPr>
          <w:ilvl w:val="0"/>
          <w:numId w:val="13"/>
        </w:numPr>
      </w:pPr>
      <w:r>
        <w:t>Epidemije i pandemije</w:t>
      </w:r>
    </w:p>
    <w:p w14:paraId="60817397" w14:textId="16612C54" w:rsidR="00A87CE3" w:rsidRPr="005026BC" w:rsidRDefault="00671CF6" w:rsidP="001D0B8D">
      <w:pPr>
        <w:pStyle w:val="ListParagraph"/>
        <w:numPr>
          <w:ilvl w:val="0"/>
          <w:numId w:val="13"/>
        </w:numPr>
      </w:pPr>
      <w:r>
        <w:t>Vjetar</w:t>
      </w:r>
    </w:p>
    <w:p w14:paraId="64D87FF9" w14:textId="4AA2420A" w:rsidR="00A87CE3" w:rsidRDefault="00A87CE3" w:rsidP="001D0B8D">
      <w:pPr>
        <w:pStyle w:val="ListParagraph"/>
        <w:numPr>
          <w:ilvl w:val="0"/>
          <w:numId w:val="13"/>
        </w:numPr>
      </w:pPr>
      <w:r w:rsidRPr="005026BC">
        <w:t>Požari otvorenog tipa</w:t>
      </w:r>
    </w:p>
    <w:p w14:paraId="4DCC684D" w14:textId="69FB25F4" w:rsidR="00696E2E" w:rsidRDefault="00696E2E" w:rsidP="001D0B8D">
      <w:pPr>
        <w:pStyle w:val="ListParagraph"/>
        <w:numPr>
          <w:ilvl w:val="0"/>
          <w:numId w:val="13"/>
        </w:numPr>
      </w:pPr>
      <w:r>
        <w:t>Poplava</w:t>
      </w:r>
    </w:p>
    <w:p w14:paraId="60B26772" w14:textId="77777777" w:rsidR="00A87CE3" w:rsidRPr="000039B3" w:rsidRDefault="00A87CE3" w:rsidP="00A87CE3">
      <w:pPr>
        <w:rPr>
          <w:highlight w:val="yellow"/>
        </w:rPr>
      </w:pPr>
    </w:p>
    <w:p w14:paraId="37376126" w14:textId="77777777" w:rsidR="0042797E" w:rsidRPr="005026BC" w:rsidRDefault="00A946A3" w:rsidP="002E40CF">
      <w:pPr>
        <w:pStyle w:val="Heading2"/>
      </w:pPr>
      <w:bookmarkStart w:id="73" w:name="_Toc480526487"/>
      <w:bookmarkStart w:id="74" w:name="_Toc496179673"/>
      <w:bookmarkStart w:id="75" w:name="_Toc9596605"/>
      <w:bookmarkStart w:id="76" w:name="_Toc127882940"/>
      <w:r w:rsidRPr="005026BC">
        <w:t xml:space="preserve">3.3 </w:t>
      </w:r>
      <w:r w:rsidR="0042797E" w:rsidRPr="005026BC">
        <w:t>Karte prijetnji</w:t>
      </w:r>
      <w:bookmarkEnd w:id="73"/>
      <w:bookmarkEnd w:id="74"/>
      <w:bookmarkEnd w:id="75"/>
      <w:bookmarkEnd w:id="76"/>
    </w:p>
    <w:p w14:paraId="6296B563" w14:textId="5269AAC7" w:rsidR="0042797E" w:rsidRPr="005026BC" w:rsidRDefault="0042797E" w:rsidP="0042797E">
      <w:r w:rsidRPr="005026BC">
        <w:t xml:space="preserve">Karte prijetnji kao sastavni dio Procjene rizika za </w:t>
      </w:r>
      <w:r w:rsidR="005026BC" w:rsidRPr="005026BC">
        <w:t xml:space="preserve">Općinu </w:t>
      </w:r>
      <w:r w:rsidR="00696E2E">
        <w:t>Lišane Ostrovičke</w:t>
      </w:r>
      <w:r w:rsidRPr="005026BC">
        <w:t xml:space="preserve"> izrađuju se u mjerilu 1:25 000 ili krupnije te obuhvaćaju područje </w:t>
      </w:r>
      <w:r w:rsidR="005026BC" w:rsidRPr="005026BC">
        <w:t>Općine</w:t>
      </w:r>
      <w:r w:rsidRPr="005026BC">
        <w:t xml:space="preserve">. Mjerilo mora biti izabrano na način da prijetnje budu jasno vidljive i prepoznatljive u prostoru. </w:t>
      </w:r>
    </w:p>
    <w:p w14:paraId="4AB974DA" w14:textId="77777777" w:rsidR="0042797E" w:rsidRPr="005026BC" w:rsidRDefault="0042797E" w:rsidP="0042797E">
      <w:r w:rsidRPr="005026BC">
        <w:t>Na kartama je potrebno prikazati sve obrađene prijetnje odnosno njihovu lokaciju, dosege, rasprostranjenost te ostale relevantne podatke koje nositelj izrade smatra potrebnim iskazati.</w:t>
      </w:r>
    </w:p>
    <w:p w14:paraId="47C49986" w14:textId="77777777" w:rsidR="0042797E" w:rsidRPr="005026BC" w:rsidRDefault="0042797E" w:rsidP="0042797E">
      <w:r w:rsidRPr="005026BC">
        <w:t xml:space="preserve">Prikaz se odnosi za rizike za koje je potrebno imati kartografski prikaz poput poplava ili tehničko - tehnoloških prijetnji, dok je za rizike poput potresa nepotrebno izrađivati kartografski prikaz prijetnji budući da se cijelo područje </w:t>
      </w:r>
      <w:r w:rsidR="005026BC" w:rsidRPr="005026BC">
        <w:t>Općine</w:t>
      </w:r>
      <w:r w:rsidRPr="005026BC">
        <w:t xml:space="preserve"> nalazi u istom stupnju ugroženosti od potresa.</w:t>
      </w:r>
    </w:p>
    <w:p w14:paraId="5C428AB6" w14:textId="77777777" w:rsidR="0042797E" w:rsidRPr="000039B3" w:rsidRDefault="0042797E" w:rsidP="0042797E">
      <w:pPr>
        <w:rPr>
          <w:highlight w:val="yellow"/>
        </w:rPr>
      </w:pPr>
    </w:p>
    <w:p w14:paraId="7FD04A92" w14:textId="77777777" w:rsidR="005026BC" w:rsidRPr="005026BC" w:rsidRDefault="005026BC" w:rsidP="005026BC">
      <w:pPr>
        <w:keepNext/>
        <w:jc w:val="left"/>
        <w:outlineLvl w:val="1"/>
        <w:rPr>
          <w:bCs/>
          <w:color w:val="54883D"/>
          <w:sz w:val="32"/>
        </w:rPr>
      </w:pPr>
      <w:bookmarkStart w:id="77" w:name="_Toc9253734"/>
      <w:bookmarkStart w:id="78" w:name="_Toc9253878"/>
      <w:bookmarkStart w:id="79" w:name="_Toc9596606"/>
      <w:bookmarkStart w:id="80" w:name="_Toc127882941"/>
      <w:r w:rsidRPr="005026BC">
        <w:rPr>
          <w:bCs/>
          <w:color w:val="54883D"/>
          <w:sz w:val="32"/>
        </w:rPr>
        <w:t>3.4 Karte rizika</w:t>
      </w:r>
      <w:bookmarkEnd w:id="77"/>
      <w:bookmarkEnd w:id="78"/>
      <w:bookmarkEnd w:id="79"/>
      <w:bookmarkEnd w:id="80"/>
    </w:p>
    <w:p w14:paraId="74C9B6CD" w14:textId="77777777" w:rsidR="005026BC" w:rsidRPr="005026BC" w:rsidRDefault="005026BC" w:rsidP="00696E2E">
      <w:pPr>
        <w:spacing w:line="240" w:lineRule="auto"/>
      </w:pPr>
      <w:r>
        <w:t>Karte rizika</w:t>
      </w:r>
      <w:r w:rsidRPr="005026BC">
        <w:t xml:space="preserve"> izrađuju se na razini </w:t>
      </w:r>
      <w:r>
        <w:t>naselja ukoliko je moguće, u protivnom se ne izrađuju.</w:t>
      </w:r>
      <w:r w:rsidRPr="005026BC">
        <w:t xml:space="preserve"> </w:t>
      </w:r>
    </w:p>
    <w:p w14:paraId="7976C8BC" w14:textId="77777777" w:rsidR="005026BC" w:rsidRPr="005026BC" w:rsidRDefault="005026BC" w:rsidP="00696E2E">
      <w:pPr>
        <w:spacing w:line="240" w:lineRule="auto"/>
      </w:pPr>
      <w:r w:rsidRPr="005026BC">
        <w:t>Boje kojima se prikazuju rizici na karti moraju odgovarati bojama iz matrice za prikaz rizika.</w:t>
      </w:r>
    </w:p>
    <w:p w14:paraId="5CFFD4A6" w14:textId="77777777" w:rsidR="005026BC" w:rsidRPr="00696E2E" w:rsidRDefault="005026BC" w:rsidP="005026BC">
      <w:pPr>
        <w:rPr>
          <w:u w:val="single"/>
        </w:rPr>
      </w:pPr>
      <w:r w:rsidRPr="00696E2E">
        <w:rPr>
          <w:u w:val="single"/>
        </w:rPr>
        <w:t xml:space="preserve">Pri izradi </w:t>
      </w:r>
      <w:r w:rsidRPr="00696E2E">
        <w:rPr>
          <w:b/>
          <w:u w:val="single"/>
        </w:rPr>
        <w:t>karte posljedica</w:t>
      </w:r>
      <w:r w:rsidRPr="00696E2E">
        <w:rPr>
          <w:u w:val="single"/>
        </w:rPr>
        <w:t xml:space="preserve"> kod prikaza razine koristit će se slijedeće skale boja:</w:t>
      </w:r>
    </w:p>
    <w:p w14:paraId="5D8DC3FD" w14:textId="77777777" w:rsidR="005026BC" w:rsidRPr="005026BC" w:rsidRDefault="005026BC" w:rsidP="005026BC">
      <w:r w:rsidRPr="005026BC">
        <w:t>a) Neznatne posljedice – svijetlo plava,</w:t>
      </w:r>
    </w:p>
    <w:p w14:paraId="22A49907" w14:textId="77777777" w:rsidR="005026BC" w:rsidRPr="005026BC" w:rsidRDefault="005026BC" w:rsidP="005026BC">
      <w:r w:rsidRPr="005026BC">
        <w:t>b) Malene posljedice – svijetlo zelena,</w:t>
      </w:r>
    </w:p>
    <w:p w14:paraId="1F8F6C66" w14:textId="77777777" w:rsidR="005026BC" w:rsidRPr="005026BC" w:rsidRDefault="005026BC" w:rsidP="005026BC">
      <w:r w:rsidRPr="005026BC">
        <w:t>c) Umjerene posljedice – žuta,</w:t>
      </w:r>
    </w:p>
    <w:p w14:paraId="5C3E4A23" w14:textId="77777777" w:rsidR="005026BC" w:rsidRPr="005026BC" w:rsidRDefault="005026BC" w:rsidP="005026BC">
      <w:r w:rsidRPr="005026BC">
        <w:t>d) Značajne – narančasta i</w:t>
      </w:r>
    </w:p>
    <w:p w14:paraId="5CAF0CAF" w14:textId="77777777" w:rsidR="005026BC" w:rsidRPr="005026BC" w:rsidRDefault="005026BC" w:rsidP="005026BC">
      <w:r w:rsidRPr="005026BC">
        <w:t>e) Katastrofalne posljedice – crvena.</w:t>
      </w:r>
    </w:p>
    <w:p w14:paraId="42868BF6" w14:textId="77777777" w:rsidR="0042797E" w:rsidRPr="000039B3" w:rsidRDefault="0042797E" w:rsidP="0042797E">
      <w:pPr>
        <w:rPr>
          <w:highlight w:val="yellow"/>
        </w:rPr>
      </w:pPr>
    </w:p>
    <w:p w14:paraId="3EB435E8" w14:textId="77777777" w:rsidR="0042797E" w:rsidRPr="000039B3" w:rsidRDefault="0042797E" w:rsidP="0042797E">
      <w:pPr>
        <w:rPr>
          <w:highlight w:val="yellow"/>
        </w:rPr>
      </w:pPr>
    </w:p>
    <w:p w14:paraId="2284E172" w14:textId="77777777" w:rsidR="0042797E" w:rsidRPr="000039B3" w:rsidRDefault="0042797E" w:rsidP="0042797E">
      <w:pPr>
        <w:rPr>
          <w:highlight w:val="yellow"/>
        </w:rPr>
      </w:pPr>
    </w:p>
    <w:p w14:paraId="5EC995EC" w14:textId="77777777" w:rsidR="0042797E" w:rsidRPr="000039B3" w:rsidRDefault="0042797E" w:rsidP="0042797E">
      <w:pPr>
        <w:rPr>
          <w:highlight w:val="yellow"/>
        </w:rPr>
      </w:pPr>
    </w:p>
    <w:p w14:paraId="768971D2" w14:textId="77777777" w:rsidR="0042797E" w:rsidRPr="000039B3" w:rsidRDefault="0042797E" w:rsidP="0042797E">
      <w:pPr>
        <w:rPr>
          <w:highlight w:val="yellow"/>
        </w:rPr>
      </w:pPr>
    </w:p>
    <w:p w14:paraId="11E0857F" w14:textId="77777777" w:rsidR="0042797E" w:rsidRPr="005026BC" w:rsidRDefault="0042797E" w:rsidP="00324335">
      <w:pPr>
        <w:pStyle w:val="Heading1"/>
      </w:pPr>
      <w:bookmarkStart w:id="81" w:name="_Toc480526488"/>
      <w:bookmarkStart w:id="82" w:name="_Toc496179674"/>
      <w:bookmarkStart w:id="83" w:name="_Toc9596607"/>
      <w:bookmarkStart w:id="84" w:name="_Toc127882942"/>
      <w:r w:rsidRPr="005026BC">
        <w:lastRenderedPageBreak/>
        <w:t>Kriteriji za procjenu utjecaja prijetnji na kategorije društvene vrijednosti</w:t>
      </w:r>
      <w:bookmarkEnd w:id="81"/>
      <w:bookmarkEnd w:id="82"/>
      <w:bookmarkEnd w:id="83"/>
      <w:bookmarkEnd w:id="84"/>
    </w:p>
    <w:p w14:paraId="6D6E0485" w14:textId="77777777" w:rsidR="0042797E" w:rsidRPr="005026BC" w:rsidRDefault="0042797E" w:rsidP="0042797E">
      <w:pPr>
        <w:spacing w:before="120" w:after="120"/>
      </w:pPr>
      <w:r w:rsidRPr="005026BC">
        <w:t>Procjena rizika od velikih nesreća skup je procijenjenih relevantnih rizika izraženih u scenarijima koji su utemeljeni na prijetnjama koje mogu izazvati neželjene posljedice na promatranom području. Za potrebe izrade Procjene rizika od velikih nesreća definirane su tri skupine posljedica po društvene vrijednosti:</w:t>
      </w:r>
    </w:p>
    <w:p w14:paraId="30B042AD" w14:textId="77777777" w:rsidR="0042797E" w:rsidRPr="005026BC" w:rsidRDefault="0042797E" w:rsidP="001D0B8D">
      <w:pPr>
        <w:pStyle w:val="ListParagraph"/>
        <w:numPr>
          <w:ilvl w:val="0"/>
          <w:numId w:val="5"/>
        </w:numPr>
      </w:pPr>
      <w:r w:rsidRPr="005026BC">
        <w:t>Život i zdravlje ljudi,</w:t>
      </w:r>
    </w:p>
    <w:p w14:paraId="74FAB119" w14:textId="77777777" w:rsidR="0042797E" w:rsidRPr="005026BC" w:rsidRDefault="0042797E" w:rsidP="001D0B8D">
      <w:pPr>
        <w:pStyle w:val="ListParagraph"/>
        <w:numPr>
          <w:ilvl w:val="0"/>
          <w:numId w:val="5"/>
        </w:numPr>
      </w:pPr>
      <w:r w:rsidRPr="005026BC">
        <w:t>Gospodarstvo i</w:t>
      </w:r>
      <w:r w:rsidRPr="005026BC">
        <w:tab/>
      </w:r>
    </w:p>
    <w:p w14:paraId="50690C82" w14:textId="77777777" w:rsidR="0042797E" w:rsidRPr="005026BC" w:rsidRDefault="0042797E" w:rsidP="001D0B8D">
      <w:pPr>
        <w:pStyle w:val="ListParagraph"/>
        <w:numPr>
          <w:ilvl w:val="0"/>
          <w:numId w:val="5"/>
        </w:numPr>
      </w:pPr>
      <w:r w:rsidRPr="005026BC">
        <w:t>Društvena stabilnost i politika.</w:t>
      </w:r>
    </w:p>
    <w:p w14:paraId="6911BDF3" w14:textId="77777777" w:rsidR="00215673" w:rsidRPr="005026BC" w:rsidRDefault="00215673" w:rsidP="00215673"/>
    <w:p w14:paraId="68B1149A" w14:textId="77777777" w:rsidR="0042797E" w:rsidRPr="005026BC" w:rsidRDefault="00A946A3" w:rsidP="002E40CF">
      <w:pPr>
        <w:pStyle w:val="Heading2"/>
      </w:pPr>
      <w:bookmarkStart w:id="85" w:name="_Toc480526489"/>
      <w:bookmarkStart w:id="86" w:name="_Toc496179675"/>
      <w:bookmarkStart w:id="87" w:name="_Toc9596608"/>
      <w:bookmarkStart w:id="88" w:name="_Toc127882943"/>
      <w:r w:rsidRPr="005026BC">
        <w:t xml:space="preserve">4.1 </w:t>
      </w:r>
      <w:r w:rsidR="0042797E" w:rsidRPr="005026BC">
        <w:t>Život i zdravlje ljudi</w:t>
      </w:r>
      <w:bookmarkEnd w:id="85"/>
      <w:bookmarkEnd w:id="86"/>
      <w:bookmarkEnd w:id="87"/>
      <w:bookmarkEnd w:id="88"/>
    </w:p>
    <w:p w14:paraId="6C70456A" w14:textId="77777777" w:rsidR="0042797E" w:rsidRPr="005026BC" w:rsidRDefault="0042797E" w:rsidP="0042797E">
      <w:pPr>
        <w:spacing w:before="120" w:after="120"/>
      </w:pPr>
      <w:r w:rsidRPr="005026BC">
        <w:t xml:space="preserve">Posljedice na život i zdravlje ljudi prikazuju se ukupnim brojem ljudi (dobiven jednostavnim zbrajanjem, bez ponderiranja) za koje se procjenjuje kako mogu biti u sastavu nekog od procesa nastalih kao posljedica događaja opisanih scenarijem – poginuli, ozlijeđeni, oboljeli, evakuirani, zbrinuti i sklonjeni u odnosu na ukupan broj stanovnika. </w:t>
      </w:r>
    </w:p>
    <w:p w14:paraId="2A23DBCF" w14:textId="77777777" w:rsidR="0042797E" w:rsidRPr="005026BC" w:rsidRDefault="0042797E" w:rsidP="0042797E">
      <w:pPr>
        <w:spacing w:before="120" w:after="120"/>
      </w:pPr>
      <w:r w:rsidRPr="005026BC">
        <w:t>Posljedice se opisuju temeljem izravnog utjecaja na život, uzimajući u obzir i utjecaj na zdravlje opterećenošću sustava ili pojavom lošijih životnih uvjeta izazvanih neželjenim događajem.</w:t>
      </w:r>
    </w:p>
    <w:p w14:paraId="3CB4680B" w14:textId="77777777" w:rsidR="006B4E71" w:rsidRPr="005026BC" w:rsidRDefault="006B4E71" w:rsidP="00544F96">
      <w:pPr>
        <w:spacing w:before="0"/>
        <w:jc w:val="center"/>
        <w:rPr>
          <w:rFonts w:eastAsia="Calibri"/>
          <w:bCs/>
          <w:color w:val="54883D"/>
          <w:sz w:val="20"/>
          <w:szCs w:val="20"/>
        </w:rPr>
      </w:pPr>
    </w:p>
    <w:p w14:paraId="700851A6" w14:textId="0C3DE59C" w:rsidR="0042797E" w:rsidRPr="005026BC" w:rsidRDefault="00E301BD" w:rsidP="00544F96">
      <w:pPr>
        <w:spacing w:before="0"/>
        <w:jc w:val="center"/>
        <w:rPr>
          <w:rFonts w:eastAsia="Calibri"/>
          <w:bCs/>
          <w:color w:val="54883D"/>
          <w:sz w:val="20"/>
          <w:szCs w:val="20"/>
        </w:rPr>
      </w:pPr>
      <w:r w:rsidRPr="005026BC">
        <w:rPr>
          <w:rFonts w:eastAsia="Calibri"/>
          <w:bCs/>
          <w:color w:val="54883D"/>
          <w:sz w:val="20"/>
          <w:szCs w:val="20"/>
        </w:rPr>
        <w:t xml:space="preserve">Tablica </w:t>
      </w:r>
      <w:r w:rsidR="003670C2" w:rsidRPr="005026BC">
        <w:rPr>
          <w:rFonts w:eastAsia="Calibri"/>
          <w:bCs/>
          <w:color w:val="54883D"/>
          <w:sz w:val="20"/>
          <w:szCs w:val="20"/>
        </w:rPr>
        <w:fldChar w:fldCharType="begin"/>
      </w:r>
      <w:r w:rsidRPr="005026BC">
        <w:rPr>
          <w:rFonts w:eastAsia="Calibri"/>
          <w:bCs/>
          <w:color w:val="54883D"/>
          <w:sz w:val="20"/>
          <w:szCs w:val="20"/>
        </w:rPr>
        <w:instrText xml:space="preserve"> SEQ Tabela \* ARABIC </w:instrText>
      </w:r>
      <w:r w:rsidR="003670C2" w:rsidRPr="005026BC">
        <w:rPr>
          <w:rFonts w:eastAsia="Calibri"/>
          <w:bCs/>
          <w:color w:val="54883D"/>
          <w:sz w:val="20"/>
          <w:szCs w:val="20"/>
        </w:rPr>
        <w:fldChar w:fldCharType="separate"/>
      </w:r>
      <w:r w:rsidR="00DD0006">
        <w:rPr>
          <w:rFonts w:eastAsia="Calibri"/>
          <w:bCs/>
          <w:noProof/>
          <w:color w:val="54883D"/>
          <w:sz w:val="20"/>
          <w:szCs w:val="20"/>
        </w:rPr>
        <w:t>8</w:t>
      </w:r>
      <w:r w:rsidR="003670C2" w:rsidRPr="005026BC">
        <w:rPr>
          <w:rFonts w:eastAsia="Calibri"/>
          <w:bCs/>
          <w:noProof/>
          <w:color w:val="54883D"/>
          <w:sz w:val="20"/>
          <w:szCs w:val="20"/>
        </w:rPr>
        <w:fldChar w:fldCharType="end"/>
      </w:r>
      <w:r w:rsidRPr="005026BC">
        <w:rPr>
          <w:rFonts w:eastAsia="Calibri"/>
          <w:bCs/>
          <w:color w:val="54883D"/>
          <w:sz w:val="20"/>
          <w:szCs w:val="20"/>
        </w:rPr>
        <w:t xml:space="preserve">. </w:t>
      </w:r>
      <w:r w:rsidR="0042797E" w:rsidRPr="005026BC">
        <w:rPr>
          <w:color w:val="54883D"/>
          <w:sz w:val="20"/>
          <w:szCs w:val="20"/>
        </w:rPr>
        <w:t xml:space="preserve"> Život i zdravlje ljudi</w:t>
      </w:r>
    </w:p>
    <w:tbl>
      <w:tblPr>
        <w:tblStyle w:val="ivopisnatablicareetke6-isticanje31"/>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118"/>
        <w:gridCol w:w="3544"/>
      </w:tblGrid>
      <w:tr w:rsidR="0042797E" w:rsidRPr="005026BC" w14:paraId="6BE7BD36" w14:textId="77777777" w:rsidTr="005026BC">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118" w:type="dxa"/>
            <w:tcBorders>
              <w:bottom w:val="none" w:sz="0" w:space="0" w:color="auto"/>
            </w:tcBorders>
            <w:shd w:val="clear" w:color="auto" w:fill="auto"/>
            <w:vAlign w:val="center"/>
          </w:tcPr>
          <w:p w14:paraId="0A313D7A" w14:textId="77777777" w:rsidR="0042797E" w:rsidRPr="005026BC" w:rsidRDefault="0042797E" w:rsidP="004D5F8E">
            <w:pPr>
              <w:spacing w:after="0"/>
              <w:jc w:val="center"/>
              <w:rPr>
                <w:color w:val="auto"/>
                <w:sz w:val="20"/>
              </w:rPr>
            </w:pPr>
            <w:r w:rsidRPr="005026BC">
              <w:rPr>
                <w:color w:val="auto"/>
                <w:sz w:val="20"/>
              </w:rPr>
              <w:t>KATEGORIJA</w:t>
            </w:r>
          </w:p>
        </w:tc>
        <w:tc>
          <w:tcPr>
            <w:tcW w:w="3544" w:type="dxa"/>
            <w:tcBorders>
              <w:bottom w:val="none" w:sz="0" w:space="0" w:color="auto"/>
            </w:tcBorders>
            <w:shd w:val="clear" w:color="auto" w:fill="auto"/>
            <w:vAlign w:val="center"/>
          </w:tcPr>
          <w:p w14:paraId="1E1021A7" w14:textId="77777777" w:rsidR="0042797E" w:rsidRPr="005026BC" w:rsidRDefault="0042797E" w:rsidP="004D5F8E">
            <w:pPr>
              <w:spacing w:after="0"/>
              <w:jc w:val="center"/>
              <w:cnfStyle w:val="100000000000" w:firstRow="1" w:lastRow="0" w:firstColumn="0" w:lastColumn="0" w:oddVBand="0" w:evenVBand="0" w:oddHBand="0" w:evenHBand="0" w:firstRowFirstColumn="0" w:firstRowLastColumn="0" w:lastRowFirstColumn="0" w:lastRowLastColumn="0"/>
              <w:rPr>
                <w:color w:val="auto"/>
                <w:sz w:val="20"/>
              </w:rPr>
            </w:pPr>
            <w:r w:rsidRPr="005026BC">
              <w:rPr>
                <w:color w:val="auto"/>
                <w:sz w:val="20"/>
              </w:rPr>
              <w:t>%</w:t>
            </w:r>
          </w:p>
        </w:tc>
      </w:tr>
      <w:tr w:rsidR="0042797E" w:rsidRPr="005026BC" w14:paraId="336FF79E" w14:textId="77777777" w:rsidTr="00B70A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3452ADA4" w14:textId="77777777" w:rsidR="0042797E" w:rsidRPr="005026BC" w:rsidRDefault="0042797E" w:rsidP="004D5F8E">
            <w:pPr>
              <w:spacing w:after="0"/>
              <w:jc w:val="center"/>
              <w:rPr>
                <w:b w:val="0"/>
                <w:sz w:val="20"/>
              </w:rPr>
            </w:pPr>
            <w:r w:rsidRPr="005026BC">
              <w:rPr>
                <w:b w:val="0"/>
                <w:sz w:val="20"/>
              </w:rPr>
              <w:t>1</w:t>
            </w:r>
          </w:p>
        </w:tc>
        <w:tc>
          <w:tcPr>
            <w:tcW w:w="3544" w:type="dxa"/>
            <w:shd w:val="clear" w:color="auto" w:fill="auto"/>
          </w:tcPr>
          <w:p w14:paraId="62DC2B24" w14:textId="77777777" w:rsidR="0042797E" w:rsidRPr="005026BC" w:rsidRDefault="0042797E" w:rsidP="004D5F8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&lt; 0,001</w:t>
            </w:r>
            <w:r w:rsidRPr="005026BC">
              <w:rPr>
                <w:rStyle w:val="FootnoteReference"/>
                <w:sz w:val="20"/>
              </w:rPr>
              <w:footnoteReference w:id="5"/>
            </w:r>
          </w:p>
        </w:tc>
      </w:tr>
      <w:tr w:rsidR="0042797E" w:rsidRPr="005026BC" w14:paraId="14AC9EBE" w14:textId="77777777" w:rsidTr="00B70A58">
        <w:trPr>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697B45AF" w14:textId="77777777" w:rsidR="0042797E" w:rsidRPr="005026BC" w:rsidRDefault="0042797E" w:rsidP="004D5F8E">
            <w:pPr>
              <w:spacing w:after="0"/>
              <w:jc w:val="center"/>
              <w:rPr>
                <w:b w:val="0"/>
                <w:sz w:val="20"/>
              </w:rPr>
            </w:pPr>
            <w:r w:rsidRPr="005026BC">
              <w:rPr>
                <w:b w:val="0"/>
                <w:sz w:val="20"/>
              </w:rPr>
              <w:t>2</w:t>
            </w:r>
          </w:p>
        </w:tc>
        <w:tc>
          <w:tcPr>
            <w:tcW w:w="3544" w:type="dxa"/>
            <w:shd w:val="clear" w:color="auto" w:fill="auto"/>
          </w:tcPr>
          <w:p w14:paraId="392D29E2" w14:textId="77777777" w:rsidR="0042797E" w:rsidRPr="005026BC" w:rsidRDefault="0042797E" w:rsidP="004D5F8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0,001 - 0,0046</w:t>
            </w:r>
          </w:p>
        </w:tc>
      </w:tr>
      <w:tr w:rsidR="0042797E" w:rsidRPr="005026BC" w14:paraId="0DF3192D" w14:textId="77777777" w:rsidTr="00B70A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3D52981F" w14:textId="77777777" w:rsidR="0042797E" w:rsidRPr="005026BC" w:rsidRDefault="0042797E" w:rsidP="004D5F8E">
            <w:pPr>
              <w:spacing w:after="0"/>
              <w:jc w:val="center"/>
              <w:rPr>
                <w:b w:val="0"/>
                <w:sz w:val="20"/>
              </w:rPr>
            </w:pPr>
            <w:r w:rsidRPr="005026BC">
              <w:rPr>
                <w:b w:val="0"/>
                <w:sz w:val="20"/>
              </w:rPr>
              <w:t>3</w:t>
            </w:r>
          </w:p>
        </w:tc>
        <w:tc>
          <w:tcPr>
            <w:tcW w:w="3544" w:type="dxa"/>
            <w:shd w:val="clear" w:color="auto" w:fill="auto"/>
          </w:tcPr>
          <w:p w14:paraId="24A2A079" w14:textId="77777777" w:rsidR="0042797E" w:rsidRPr="005026BC" w:rsidRDefault="0042797E" w:rsidP="004D5F8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0,0047 - 0,011</w:t>
            </w:r>
          </w:p>
        </w:tc>
      </w:tr>
      <w:tr w:rsidR="0042797E" w:rsidRPr="005026BC" w14:paraId="0F592F7E" w14:textId="77777777" w:rsidTr="00B70A58">
        <w:trPr>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4219974F" w14:textId="77777777" w:rsidR="0042797E" w:rsidRPr="005026BC" w:rsidRDefault="0042797E" w:rsidP="004D5F8E">
            <w:pPr>
              <w:spacing w:after="0"/>
              <w:jc w:val="center"/>
              <w:rPr>
                <w:b w:val="0"/>
                <w:sz w:val="20"/>
              </w:rPr>
            </w:pPr>
            <w:r w:rsidRPr="005026BC">
              <w:rPr>
                <w:b w:val="0"/>
                <w:sz w:val="20"/>
              </w:rPr>
              <w:t>4</w:t>
            </w:r>
          </w:p>
        </w:tc>
        <w:tc>
          <w:tcPr>
            <w:tcW w:w="3544" w:type="dxa"/>
            <w:shd w:val="clear" w:color="auto" w:fill="auto"/>
          </w:tcPr>
          <w:p w14:paraId="6ACE81DF" w14:textId="77777777" w:rsidR="0042797E" w:rsidRPr="005026BC" w:rsidRDefault="0042797E" w:rsidP="004D5F8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0,012 - 0,035</w:t>
            </w:r>
          </w:p>
        </w:tc>
      </w:tr>
      <w:tr w:rsidR="0042797E" w:rsidRPr="000039B3" w14:paraId="2A92A3A7" w14:textId="77777777" w:rsidTr="00B70A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6B7FA267" w14:textId="77777777" w:rsidR="0042797E" w:rsidRPr="005026BC" w:rsidRDefault="0042797E" w:rsidP="004D5F8E">
            <w:pPr>
              <w:spacing w:after="0"/>
              <w:jc w:val="center"/>
              <w:rPr>
                <w:b w:val="0"/>
                <w:sz w:val="20"/>
              </w:rPr>
            </w:pPr>
            <w:r w:rsidRPr="005026BC">
              <w:rPr>
                <w:b w:val="0"/>
                <w:sz w:val="20"/>
              </w:rPr>
              <w:t>5</w:t>
            </w:r>
          </w:p>
        </w:tc>
        <w:tc>
          <w:tcPr>
            <w:tcW w:w="3544" w:type="dxa"/>
            <w:shd w:val="clear" w:color="auto" w:fill="auto"/>
          </w:tcPr>
          <w:p w14:paraId="1A863B03" w14:textId="77777777" w:rsidR="0042797E" w:rsidRPr="005026BC" w:rsidRDefault="0042797E" w:rsidP="004D5F8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0,036 &gt;</w:t>
            </w:r>
          </w:p>
        </w:tc>
      </w:tr>
    </w:tbl>
    <w:p w14:paraId="569D1509" w14:textId="77777777" w:rsidR="0042797E" w:rsidRPr="000039B3" w:rsidRDefault="0042797E" w:rsidP="0042797E">
      <w:pPr>
        <w:rPr>
          <w:highlight w:val="yellow"/>
        </w:rPr>
      </w:pPr>
    </w:p>
    <w:p w14:paraId="633CCC2A" w14:textId="77777777" w:rsidR="0042797E" w:rsidRPr="005026BC" w:rsidRDefault="00A946A3" w:rsidP="002E40CF">
      <w:pPr>
        <w:pStyle w:val="Heading2"/>
      </w:pPr>
      <w:bookmarkStart w:id="89" w:name="_Toc480526490"/>
      <w:bookmarkStart w:id="90" w:name="_Toc496179676"/>
      <w:bookmarkStart w:id="91" w:name="_Toc9596609"/>
      <w:bookmarkStart w:id="92" w:name="_Toc127882944"/>
      <w:r w:rsidRPr="005026BC">
        <w:t xml:space="preserve">4.2 </w:t>
      </w:r>
      <w:r w:rsidR="0042797E" w:rsidRPr="005026BC">
        <w:t>Gospodarstvo</w:t>
      </w:r>
      <w:bookmarkEnd w:id="89"/>
      <w:bookmarkEnd w:id="90"/>
      <w:bookmarkEnd w:id="91"/>
      <w:bookmarkEnd w:id="92"/>
    </w:p>
    <w:p w14:paraId="2E71558E" w14:textId="43ED0BD5" w:rsidR="00215673" w:rsidRPr="005026BC" w:rsidRDefault="0042797E" w:rsidP="00827DCD">
      <w:r w:rsidRPr="005026BC">
        <w:t xml:space="preserve">Odnosi se na ukupnu materijalnu i financijsku štetu u gospodarstvu. Šteta se prikazuje u odnosu na proračun </w:t>
      </w:r>
      <w:r w:rsidR="005026BC">
        <w:t xml:space="preserve">Općine </w:t>
      </w:r>
      <w:r w:rsidR="00696E2E">
        <w:t>Lišane Ostrovičke</w:t>
      </w:r>
      <w:r w:rsidRPr="005026BC">
        <w:t>. Navedena materijalna šteta ne odnosi se na materijalnu štetu koja treba biti iskazana u kategoriji Društvena stabilnost i politika</w:t>
      </w:r>
      <w:r w:rsidR="00827DCD" w:rsidRPr="005026BC">
        <w:t>.</w:t>
      </w:r>
    </w:p>
    <w:p w14:paraId="4CEBEA73" w14:textId="77777777" w:rsidR="004D5F8E" w:rsidRPr="000039B3" w:rsidRDefault="004D5F8E" w:rsidP="00827DCD">
      <w:pPr>
        <w:rPr>
          <w:highlight w:val="yellow"/>
        </w:rPr>
      </w:pPr>
    </w:p>
    <w:p w14:paraId="118E0AA8" w14:textId="77777777" w:rsidR="00040D46" w:rsidRPr="000039B3" w:rsidRDefault="00040D46" w:rsidP="00827DCD">
      <w:pPr>
        <w:rPr>
          <w:highlight w:val="yellow"/>
        </w:rPr>
      </w:pPr>
    </w:p>
    <w:p w14:paraId="113B9072" w14:textId="77777777" w:rsidR="00A87CE3" w:rsidRPr="000039B3" w:rsidRDefault="00A87CE3" w:rsidP="00827DCD">
      <w:pPr>
        <w:rPr>
          <w:highlight w:val="yellow"/>
        </w:rPr>
      </w:pPr>
    </w:p>
    <w:p w14:paraId="35212ED8" w14:textId="60264BE7" w:rsidR="0042797E" w:rsidRPr="005026BC" w:rsidRDefault="00E301BD" w:rsidP="00544F96">
      <w:pPr>
        <w:spacing w:before="0"/>
        <w:jc w:val="center"/>
        <w:rPr>
          <w:rFonts w:eastAsia="Calibri"/>
          <w:bCs/>
          <w:color w:val="54883D"/>
          <w:sz w:val="20"/>
          <w:szCs w:val="20"/>
        </w:rPr>
      </w:pPr>
      <w:r w:rsidRPr="005026BC">
        <w:rPr>
          <w:rFonts w:eastAsia="Calibri"/>
          <w:bCs/>
          <w:color w:val="54883D"/>
          <w:sz w:val="20"/>
          <w:szCs w:val="20"/>
        </w:rPr>
        <w:lastRenderedPageBreak/>
        <w:t xml:space="preserve">Tablica </w:t>
      </w:r>
      <w:r w:rsidR="003670C2" w:rsidRPr="005026BC">
        <w:rPr>
          <w:rFonts w:eastAsia="Calibri"/>
          <w:bCs/>
          <w:color w:val="54883D"/>
          <w:sz w:val="20"/>
          <w:szCs w:val="20"/>
        </w:rPr>
        <w:fldChar w:fldCharType="begin"/>
      </w:r>
      <w:r w:rsidRPr="005026BC">
        <w:rPr>
          <w:rFonts w:eastAsia="Calibri"/>
          <w:bCs/>
          <w:color w:val="54883D"/>
          <w:sz w:val="20"/>
          <w:szCs w:val="20"/>
        </w:rPr>
        <w:instrText xml:space="preserve"> SEQ Tabela \* ARABIC </w:instrText>
      </w:r>
      <w:r w:rsidR="003670C2" w:rsidRPr="005026BC">
        <w:rPr>
          <w:rFonts w:eastAsia="Calibri"/>
          <w:bCs/>
          <w:color w:val="54883D"/>
          <w:sz w:val="20"/>
          <w:szCs w:val="20"/>
        </w:rPr>
        <w:fldChar w:fldCharType="separate"/>
      </w:r>
      <w:r w:rsidR="00DD0006">
        <w:rPr>
          <w:rFonts w:eastAsia="Calibri"/>
          <w:bCs/>
          <w:noProof/>
          <w:color w:val="54883D"/>
          <w:sz w:val="20"/>
          <w:szCs w:val="20"/>
        </w:rPr>
        <w:t>9</w:t>
      </w:r>
      <w:r w:rsidR="003670C2" w:rsidRPr="005026BC">
        <w:rPr>
          <w:rFonts w:eastAsia="Calibri"/>
          <w:bCs/>
          <w:noProof/>
          <w:color w:val="54883D"/>
          <w:sz w:val="20"/>
          <w:szCs w:val="20"/>
        </w:rPr>
        <w:fldChar w:fldCharType="end"/>
      </w:r>
      <w:r w:rsidR="004D5F8E" w:rsidRPr="005026BC">
        <w:rPr>
          <w:rFonts w:eastAsia="Calibri"/>
          <w:bCs/>
          <w:color w:val="54883D"/>
          <w:sz w:val="20"/>
          <w:szCs w:val="20"/>
        </w:rPr>
        <w:t>.</w:t>
      </w:r>
      <w:r w:rsidRPr="005026BC">
        <w:rPr>
          <w:rFonts w:eastAsia="Calibri"/>
          <w:bCs/>
          <w:color w:val="54883D"/>
          <w:sz w:val="20"/>
          <w:szCs w:val="20"/>
        </w:rPr>
        <w:t xml:space="preserve"> </w:t>
      </w:r>
      <w:r w:rsidR="0042797E" w:rsidRPr="005026BC">
        <w:rPr>
          <w:color w:val="54883D"/>
          <w:sz w:val="20"/>
          <w:szCs w:val="20"/>
        </w:rPr>
        <w:t>Gospodarstvo</w:t>
      </w:r>
    </w:p>
    <w:tbl>
      <w:tblPr>
        <w:tblStyle w:val="ivopisnatablicareetke6-isticanje31"/>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118"/>
        <w:gridCol w:w="3544"/>
      </w:tblGrid>
      <w:tr w:rsidR="0042797E" w:rsidRPr="005026BC" w14:paraId="3588A377" w14:textId="77777777" w:rsidTr="005026BC">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3118" w:type="dxa"/>
            <w:tcBorders>
              <w:bottom w:val="none" w:sz="0" w:space="0" w:color="auto"/>
            </w:tcBorders>
            <w:shd w:val="clear" w:color="auto" w:fill="auto"/>
            <w:vAlign w:val="center"/>
          </w:tcPr>
          <w:p w14:paraId="550EEE9B" w14:textId="77777777" w:rsidR="0042797E" w:rsidRPr="005026BC" w:rsidRDefault="0042797E" w:rsidP="004D5F8E">
            <w:pPr>
              <w:spacing w:after="0"/>
              <w:jc w:val="center"/>
              <w:rPr>
                <w:sz w:val="20"/>
              </w:rPr>
            </w:pPr>
            <w:r w:rsidRPr="005026BC">
              <w:rPr>
                <w:sz w:val="20"/>
              </w:rPr>
              <w:t>KATEGORIJA</w:t>
            </w:r>
          </w:p>
        </w:tc>
        <w:tc>
          <w:tcPr>
            <w:tcW w:w="3544" w:type="dxa"/>
            <w:tcBorders>
              <w:bottom w:val="none" w:sz="0" w:space="0" w:color="auto"/>
            </w:tcBorders>
            <w:shd w:val="clear" w:color="auto" w:fill="auto"/>
            <w:vAlign w:val="center"/>
          </w:tcPr>
          <w:p w14:paraId="38E49DDB" w14:textId="77777777" w:rsidR="0042797E" w:rsidRPr="005026BC" w:rsidRDefault="0042797E" w:rsidP="004D5F8E">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5026BC">
              <w:rPr>
                <w:sz w:val="20"/>
              </w:rPr>
              <w:t>%</w:t>
            </w:r>
          </w:p>
        </w:tc>
      </w:tr>
      <w:tr w:rsidR="0042797E" w:rsidRPr="005026BC" w14:paraId="3D7BA3C5" w14:textId="77777777" w:rsidTr="00827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55F3DBF4" w14:textId="77777777" w:rsidR="0042797E" w:rsidRPr="005026BC" w:rsidRDefault="0042797E" w:rsidP="004D5F8E">
            <w:pPr>
              <w:spacing w:after="0"/>
              <w:jc w:val="center"/>
              <w:rPr>
                <w:b w:val="0"/>
                <w:sz w:val="20"/>
              </w:rPr>
            </w:pPr>
            <w:r w:rsidRPr="005026BC">
              <w:rPr>
                <w:b w:val="0"/>
                <w:sz w:val="20"/>
              </w:rPr>
              <w:t>1</w:t>
            </w:r>
          </w:p>
        </w:tc>
        <w:tc>
          <w:tcPr>
            <w:tcW w:w="3544" w:type="dxa"/>
            <w:shd w:val="clear" w:color="auto" w:fill="auto"/>
          </w:tcPr>
          <w:p w14:paraId="074A03AC" w14:textId="77777777" w:rsidR="0042797E" w:rsidRPr="005026BC" w:rsidRDefault="0042797E" w:rsidP="004D5F8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0,5 - 1</w:t>
            </w:r>
          </w:p>
        </w:tc>
      </w:tr>
      <w:tr w:rsidR="0042797E" w:rsidRPr="005026BC" w14:paraId="516BE34C" w14:textId="77777777" w:rsidTr="00827DCD">
        <w:trPr>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4B467E94" w14:textId="77777777" w:rsidR="0042797E" w:rsidRPr="005026BC" w:rsidRDefault="0042797E" w:rsidP="004D5F8E">
            <w:pPr>
              <w:spacing w:after="0"/>
              <w:jc w:val="center"/>
              <w:rPr>
                <w:b w:val="0"/>
                <w:sz w:val="20"/>
              </w:rPr>
            </w:pPr>
            <w:r w:rsidRPr="005026BC">
              <w:rPr>
                <w:b w:val="0"/>
                <w:sz w:val="20"/>
              </w:rPr>
              <w:t>2</w:t>
            </w:r>
          </w:p>
        </w:tc>
        <w:tc>
          <w:tcPr>
            <w:tcW w:w="3544" w:type="dxa"/>
            <w:shd w:val="clear" w:color="auto" w:fill="auto"/>
          </w:tcPr>
          <w:p w14:paraId="6A72CE94" w14:textId="77777777" w:rsidR="0042797E" w:rsidRPr="005026BC" w:rsidRDefault="0042797E" w:rsidP="004D5F8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1 - 5</w:t>
            </w:r>
          </w:p>
        </w:tc>
      </w:tr>
      <w:tr w:rsidR="0042797E" w:rsidRPr="005026BC" w14:paraId="17D2770A" w14:textId="77777777" w:rsidTr="00827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32FBCB27" w14:textId="77777777" w:rsidR="0042797E" w:rsidRPr="005026BC" w:rsidRDefault="0042797E" w:rsidP="004D5F8E">
            <w:pPr>
              <w:spacing w:after="0"/>
              <w:jc w:val="center"/>
              <w:rPr>
                <w:b w:val="0"/>
                <w:sz w:val="20"/>
              </w:rPr>
            </w:pPr>
            <w:r w:rsidRPr="005026BC">
              <w:rPr>
                <w:b w:val="0"/>
                <w:sz w:val="20"/>
              </w:rPr>
              <w:t>3</w:t>
            </w:r>
          </w:p>
        </w:tc>
        <w:tc>
          <w:tcPr>
            <w:tcW w:w="3544" w:type="dxa"/>
            <w:shd w:val="clear" w:color="auto" w:fill="auto"/>
          </w:tcPr>
          <w:p w14:paraId="00AD6A45" w14:textId="77777777" w:rsidR="0042797E" w:rsidRPr="005026BC" w:rsidRDefault="0042797E" w:rsidP="004D5F8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5  - 15</w:t>
            </w:r>
          </w:p>
        </w:tc>
      </w:tr>
      <w:tr w:rsidR="0042797E" w:rsidRPr="005026BC" w14:paraId="74D2E445" w14:textId="77777777" w:rsidTr="00827DCD">
        <w:trPr>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002D874A" w14:textId="77777777" w:rsidR="0042797E" w:rsidRPr="005026BC" w:rsidRDefault="0042797E" w:rsidP="004D5F8E">
            <w:pPr>
              <w:spacing w:after="0"/>
              <w:jc w:val="center"/>
              <w:rPr>
                <w:b w:val="0"/>
                <w:sz w:val="20"/>
              </w:rPr>
            </w:pPr>
            <w:r w:rsidRPr="005026BC">
              <w:rPr>
                <w:b w:val="0"/>
                <w:sz w:val="20"/>
              </w:rPr>
              <w:t>4</w:t>
            </w:r>
          </w:p>
        </w:tc>
        <w:tc>
          <w:tcPr>
            <w:tcW w:w="3544" w:type="dxa"/>
            <w:shd w:val="clear" w:color="auto" w:fill="auto"/>
          </w:tcPr>
          <w:p w14:paraId="6DABD9E4" w14:textId="77777777" w:rsidR="0042797E" w:rsidRPr="005026BC" w:rsidRDefault="0042797E" w:rsidP="004D5F8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15 - 25</w:t>
            </w:r>
          </w:p>
        </w:tc>
      </w:tr>
      <w:tr w:rsidR="0042797E" w:rsidRPr="005026BC" w14:paraId="31345259" w14:textId="77777777" w:rsidTr="00827DC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14:paraId="598C12FE" w14:textId="77777777" w:rsidR="0042797E" w:rsidRPr="005026BC" w:rsidRDefault="0042797E" w:rsidP="004D5F8E">
            <w:pPr>
              <w:spacing w:after="0"/>
              <w:jc w:val="center"/>
              <w:rPr>
                <w:b w:val="0"/>
                <w:sz w:val="20"/>
              </w:rPr>
            </w:pPr>
            <w:r w:rsidRPr="005026BC">
              <w:rPr>
                <w:b w:val="0"/>
                <w:sz w:val="20"/>
              </w:rPr>
              <w:t>5</w:t>
            </w:r>
          </w:p>
        </w:tc>
        <w:tc>
          <w:tcPr>
            <w:tcW w:w="3544" w:type="dxa"/>
            <w:shd w:val="clear" w:color="auto" w:fill="auto"/>
          </w:tcPr>
          <w:p w14:paraId="6DC171B6" w14:textId="77777777" w:rsidR="0042797E" w:rsidRPr="005026BC" w:rsidRDefault="0042797E" w:rsidP="004D5F8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&gt; 25</w:t>
            </w:r>
          </w:p>
        </w:tc>
      </w:tr>
    </w:tbl>
    <w:p w14:paraId="3F47E44B" w14:textId="77777777" w:rsidR="004D5F8E" w:rsidRPr="005026BC" w:rsidRDefault="004D5F8E" w:rsidP="00F3374A">
      <w:pPr>
        <w:pStyle w:val="Caption"/>
      </w:pPr>
    </w:p>
    <w:p w14:paraId="440DE16B" w14:textId="50D9086E" w:rsidR="0042797E" w:rsidRPr="005026BC" w:rsidRDefault="00DE1612" w:rsidP="00F3374A">
      <w:pPr>
        <w:pStyle w:val="Caption"/>
      </w:pPr>
      <w:r w:rsidRPr="005026BC">
        <w:t xml:space="preserve">Tablica </w:t>
      </w:r>
      <w:r w:rsidR="003670C2" w:rsidRPr="005026BC">
        <w:rPr>
          <w:noProof/>
        </w:rPr>
        <w:fldChar w:fldCharType="begin"/>
      </w:r>
      <w:r w:rsidR="006C333A" w:rsidRPr="005026BC">
        <w:rPr>
          <w:noProof/>
        </w:rPr>
        <w:instrText xml:space="preserve"> SEQ Tabela \* ARABIC </w:instrText>
      </w:r>
      <w:r w:rsidR="003670C2" w:rsidRPr="005026BC">
        <w:rPr>
          <w:noProof/>
        </w:rPr>
        <w:fldChar w:fldCharType="separate"/>
      </w:r>
      <w:r w:rsidR="00DD0006">
        <w:rPr>
          <w:noProof/>
        </w:rPr>
        <w:t>10</w:t>
      </w:r>
      <w:r w:rsidR="003670C2" w:rsidRPr="005026BC">
        <w:rPr>
          <w:noProof/>
        </w:rPr>
        <w:fldChar w:fldCharType="end"/>
      </w:r>
      <w:r w:rsidRPr="005026BC">
        <w:t xml:space="preserve">. </w:t>
      </w:r>
      <w:r w:rsidR="0042797E" w:rsidRPr="005026BC">
        <w:t>Prijedlog šteta u gospodarstvu</w:t>
      </w:r>
    </w:p>
    <w:tbl>
      <w:tblPr>
        <w:tblStyle w:val="ivopisnatablicareetke6-isticanje31"/>
        <w:tblW w:w="903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30"/>
        <w:gridCol w:w="7208"/>
      </w:tblGrid>
      <w:tr w:rsidR="0042797E" w:rsidRPr="005026BC" w14:paraId="2BC998E0" w14:textId="77777777" w:rsidTr="005026BC">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830" w:type="dxa"/>
            <w:tcBorders>
              <w:bottom w:val="none" w:sz="0" w:space="0" w:color="auto"/>
            </w:tcBorders>
            <w:shd w:val="clear" w:color="auto" w:fill="auto"/>
            <w:vAlign w:val="center"/>
          </w:tcPr>
          <w:p w14:paraId="638DAD58" w14:textId="77777777" w:rsidR="0042797E" w:rsidRPr="005026BC" w:rsidRDefault="0042797E" w:rsidP="0042797E">
            <w:pPr>
              <w:spacing w:before="0" w:after="0"/>
              <w:jc w:val="center"/>
              <w:rPr>
                <w:sz w:val="20"/>
              </w:rPr>
            </w:pPr>
            <w:r w:rsidRPr="005026BC">
              <w:rPr>
                <w:sz w:val="20"/>
              </w:rPr>
              <w:t>VRSTA ŠTETE</w:t>
            </w:r>
          </w:p>
        </w:tc>
        <w:tc>
          <w:tcPr>
            <w:tcW w:w="7208" w:type="dxa"/>
            <w:tcBorders>
              <w:bottom w:val="none" w:sz="0" w:space="0" w:color="auto"/>
            </w:tcBorders>
            <w:shd w:val="clear" w:color="auto" w:fill="auto"/>
            <w:vAlign w:val="center"/>
          </w:tcPr>
          <w:p w14:paraId="4D400340" w14:textId="77777777" w:rsidR="0042797E" w:rsidRPr="005026BC" w:rsidRDefault="0042797E" w:rsidP="0042797E">
            <w:pPr>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5026BC">
              <w:rPr>
                <w:sz w:val="20"/>
              </w:rPr>
              <w:t>POKAZATELJ</w:t>
            </w:r>
          </w:p>
        </w:tc>
      </w:tr>
      <w:tr w:rsidR="0042797E" w:rsidRPr="005026BC" w14:paraId="452A098B" w14:textId="77777777" w:rsidTr="00827DCD">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830" w:type="dxa"/>
            <w:vMerge w:val="restart"/>
            <w:shd w:val="clear" w:color="auto" w:fill="auto"/>
            <w:vAlign w:val="center"/>
          </w:tcPr>
          <w:p w14:paraId="6FFA8F0E" w14:textId="77777777" w:rsidR="0042797E" w:rsidRPr="005026BC" w:rsidRDefault="0042797E" w:rsidP="0042797E">
            <w:pPr>
              <w:spacing w:before="0" w:after="0"/>
              <w:jc w:val="center"/>
              <w:rPr>
                <w:sz w:val="20"/>
              </w:rPr>
            </w:pPr>
            <w:r w:rsidRPr="005026BC">
              <w:rPr>
                <w:sz w:val="20"/>
              </w:rPr>
              <w:t>1. Direktne štete</w:t>
            </w:r>
          </w:p>
        </w:tc>
        <w:tc>
          <w:tcPr>
            <w:tcW w:w="7208" w:type="dxa"/>
            <w:shd w:val="clear" w:color="auto" w:fill="auto"/>
            <w:vAlign w:val="center"/>
          </w:tcPr>
          <w:p w14:paraId="7A4F0970" w14:textId="77777777" w:rsidR="0042797E" w:rsidRPr="005026BC" w:rsidRDefault="0042797E" w:rsidP="0042797E">
            <w:pPr>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5026BC">
              <w:rPr>
                <w:sz w:val="20"/>
              </w:rPr>
              <w:t>1.1. Šteta na pokretnoj i nepokretnoj imovini</w:t>
            </w:r>
          </w:p>
        </w:tc>
      </w:tr>
      <w:tr w:rsidR="0042797E" w:rsidRPr="005026BC" w14:paraId="5CC1DF2F" w14:textId="77777777" w:rsidTr="00827DCD">
        <w:trPr>
          <w:trHeight w:val="476"/>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vAlign w:val="center"/>
          </w:tcPr>
          <w:p w14:paraId="78BCFD13" w14:textId="77777777" w:rsidR="0042797E" w:rsidRPr="005026BC" w:rsidRDefault="0042797E" w:rsidP="0042797E">
            <w:pPr>
              <w:spacing w:before="0" w:after="0"/>
              <w:jc w:val="center"/>
              <w:rPr>
                <w:sz w:val="20"/>
              </w:rPr>
            </w:pPr>
          </w:p>
        </w:tc>
        <w:tc>
          <w:tcPr>
            <w:tcW w:w="7208" w:type="dxa"/>
            <w:shd w:val="clear" w:color="auto" w:fill="auto"/>
            <w:vAlign w:val="center"/>
          </w:tcPr>
          <w:p w14:paraId="0545AB1B" w14:textId="77777777" w:rsidR="0042797E" w:rsidRPr="005026BC" w:rsidRDefault="0042797E" w:rsidP="0042797E">
            <w:pPr>
              <w:spacing w:before="0" w:after="0"/>
              <w:jc w:val="left"/>
              <w:cnfStyle w:val="000000000000" w:firstRow="0" w:lastRow="0" w:firstColumn="0" w:lastColumn="0" w:oddVBand="0" w:evenVBand="0" w:oddHBand="0" w:evenHBand="0" w:firstRowFirstColumn="0" w:firstRowLastColumn="0" w:lastRowFirstColumn="0" w:lastRowLastColumn="0"/>
              <w:rPr>
                <w:sz w:val="20"/>
              </w:rPr>
            </w:pPr>
            <w:r w:rsidRPr="005026BC">
              <w:rPr>
                <w:sz w:val="20"/>
              </w:rPr>
              <w:t>1.2. Šteta na sredstvima za proizvodnju i rad</w:t>
            </w:r>
          </w:p>
        </w:tc>
      </w:tr>
      <w:tr w:rsidR="0042797E" w:rsidRPr="005026BC" w14:paraId="655E5D75" w14:textId="77777777" w:rsidTr="00827DCD">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vAlign w:val="center"/>
          </w:tcPr>
          <w:p w14:paraId="149BE6A4" w14:textId="77777777" w:rsidR="0042797E" w:rsidRPr="005026BC" w:rsidRDefault="0042797E" w:rsidP="0042797E">
            <w:pPr>
              <w:spacing w:before="0" w:after="0"/>
              <w:jc w:val="center"/>
              <w:rPr>
                <w:sz w:val="20"/>
              </w:rPr>
            </w:pPr>
          </w:p>
        </w:tc>
        <w:tc>
          <w:tcPr>
            <w:tcW w:w="7208" w:type="dxa"/>
            <w:shd w:val="clear" w:color="auto" w:fill="auto"/>
            <w:vAlign w:val="center"/>
          </w:tcPr>
          <w:p w14:paraId="3BEBEFE1" w14:textId="77777777" w:rsidR="0042797E" w:rsidRPr="005026BC" w:rsidRDefault="0042797E" w:rsidP="0042797E">
            <w:pPr>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5026BC">
              <w:rPr>
                <w:sz w:val="20"/>
              </w:rPr>
              <w:t>1.3. Štete na javnim zgradama ustanovama koje ne spadaju pod druge kriterije</w:t>
            </w:r>
          </w:p>
        </w:tc>
      </w:tr>
      <w:tr w:rsidR="0042797E" w:rsidRPr="005026BC" w14:paraId="2C430F61" w14:textId="77777777" w:rsidTr="00827DCD">
        <w:trPr>
          <w:trHeight w:val="476"/>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vAlign w:val="center"/>
          </w:tcPr>
          <w:p w14:paraId="70343FB9" w14:textId="77777777" w:rsidR="0042797E" w:rsidRPr="005026BC" w:rsidRDefault="0042797E" w:rsidP="0042797E">
            <w:pPr>
              <w:spacing w:before="0" w:after="0"/>
              <w:jc w:val="center"/>
              <w:rPr>
                <w:sz w:val="20"/>
              </w:rPr>
            </w:pPr>
          </w:p>
        </w:tc>
        <w:tc>
          <w:tcPr>
            <w:tcW w:w="7208" w:type="dxa"/>
            <w:shd w:val="clear" w:color="auto" w:fill="auto"/>
            <w:vAlign w:val="center"/>
          </w:tcPr>
          <w:p w14:paraId="1F7D7D77" w14:textId="77777777" w:rsidR="0042797E" w:rsidRPr="005026BC" w:rsidRDefault="0042797E" w:rsidP="0042797E">
            <w:pPr>
              <w:spacing w:before="0" w:after="0"/>
              <w:jc w:val="left"/>
              <w:cnfStyle w:val="000000000000" w:firstRow="0" w:lastRow="0" w:firstColumn="0" w:lastColumn="0" w:oddVBand="0" w:evenVBand="0" w:oddHBand="0" w:evenHBand="0" w:firstRowFirstColumn="0" w:firstRowLastColumn="0" w:lastRowFirstColumn="0" w:lastRowLastColumn="0"/>
              <w:rPr>
                <w:sz w:val="20"/>
              </w:rPr>
            </w:pPr>
            <w:r w:rsidRPr="005026BC">
              <w:rPr>
                <w:sz w:val="20"/>
              </w:rPr>
              <w:t>1.3. Trošak sanacije, oporavka, asanacije te srodni troškovi</w:t>
            </w:r>
          </w:p>
        </w:tc>
      </w:tr>
      <w:tr w:rsidR="0042797E" w:rsidRPr="005026BC" w14:paraId="4E8C6C6E" w14:textId="77777777" w:rsidTr="00827DCD">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vAlign w:val="center"/>
          </w:tcPr>
          <w:p w14:paraId="23B1CB37" w14:textId="77777777" w:rsidR="0042797E" w:rsidRPr="005026BC" w:rsidRDefault="0042797E" w:rsidP="0042797E">
            <w:pPr>
              <w:spacing w:before="0" w:after="0"/>
              <w:jc w:val="center"/>
              <w:rPr>
                <w:sz w:val="20"/>
              </w:rPr>
            </w:pPr>
          </w:p>
        </w:tc>
        <w:tc>
          <w:tcPr>
            <w:tcW w:w="7208" w:type="dxa"/>
            <w:shd w:val="clear" w:color="auto" w:fill="auto"/>
            <w:vAlign w:val="center"/>
          </w:tcPr>
          <w:p w14:paraId="76CDC1B0" w14:textId="77777777" w:rsidR="0042797E" w:rsidRPr="005026BC" w:rsidRDefault="0042797E" w:rsidP="0042797E">
            <w:pPr>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5026BC">
              <w:rPr>
                <w:sz w:val="20"/>
              </w:rPr>
              <w:t>1.4. Troškovi spašavanja, liječenja te slični troškovi</w:t>
            </w:r>
          </w:p>
        </w:tc>
      </w:tr>
      <w:tr w:rsidR="0042797E" w:rsidRPr="005026BC" w14:paraId="15E1F03D" w14:textId="77777777" w:rsidTr="00827DCD">
        <w:trPr>
          <w:trHeight w:val="476"/>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vAlign w:val="center"/>
          </w:tcPr>
          <w:p w14:paraId="7C289C96" w14:textId="77777777" w:rsidR="0042797E" w:rsidRPr="005026BC" w:rsidRDefault="0042797E" w:rsidP="0042797E">
            <w:pPr>
              <w:spacing w:before="0" w:after="0"/>
              <w:jc w:val="center"/>
              <w:rPr>
                <w:sz w:val="20"/>
              </w:rPr>
            </w:pPr>
          </w:p>
        </w:tc>
        <w:tc>
          <w:tcPr>
            <w:tcW w:w="7208" w:type="dxa"/>
            <w:shd w:val="clear" w:color="auto" w:fill="auto"/>
            <w:vAlign w:val="center"/>
          </w:tcPr>
          <w:p w14:paraId="3D0C2486" w14:textId="77777777" w:rsidR="0042797E" w:rsidRPr="005026BC" w:rsidRDefault="0042797E" w:rsidP="0042797E">
            <w:pPr>
              <w:spacing w:before="0" w:after="0"/>
              <w:jc w:val="left"/>
              <w:cnfStyle w:val="000000000000" w:firstRow="0" w:lastRow="0" w:firstColumn="0" w:lastColumn="0" w:oddVBand="0" w:evenVBand="0" w:oddHBand="0" w:evenHBand="0" w:firstRowFirstColumn="0" w:firstRowLastColumn="0" w:lastRowFirstColumn="0" w:lastRowLastColumn="0"/>
              <w:rPr>
                <w:sz w:val="20"/>
              </w:rPr>
            </w:pPr>
            <w:r w:rsidRPr="005026BC">
              <w:rPr>
                <w:sz w:val="20"/>
              </w:rPr>
              <w:t>1.5. Gubitak dobiti</w:t>
            </w:r>
          </w:p>
        </w:tc>
      </w:tr>
      <w:tr w:rsidR="0042797E" w:rsidRPr="005026BC" w14:paraId="0071BEBA" w14:textId="77777777" w:rsidTr="00827DCD">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vAlign w:val="center"/>
          </w:tcPr>
          <w:p w14:paraId="17CA198C" w14:textId="77777777" w:rsidR="0042797E" w:rsidRPr="005026BC" w:rsidRDefault="0042797E" w:rsidP="0042797E">
            <w:pPr>
              <w:spacing w:before="0" w:after="0"/>
              <w:jc w:val="center"/>
              <w:rPr>
                <w:sz w:val="20"/>
              </w:rPr>
            </w:pPr>
          </w:p>
        </w:tc>
        <w:tc>
          <w:tcPr>
            <w:tcW w:w="7208" w:type="dxa"/>
            <w:shd w:val="clear" w:color="auto" w:fill="auto"/>
            <w:vAlign w:val="center"/>
          </w:tcPr>
          <w:p w14:paraId="3F42CAFA" w14:textId="77777777" w:rsidR="0042797E" w:rsidRPr="005026BC" w:rsidRDefault="0042797E" w:rsidP="0042797E">
            <w:pPr>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5026BC">
              <w:rPr>
                <w:sz w:val="20"/>
              </w:rPr>
              <w:t>1.6. Gubitak repromaterijala</w:t>
            </w:r>
          </w:p>
        </w:tc>
      </w:tr>
      <w:tr w:rsidR="0042797E" w:rsidRPr="005026BC" w14:paraId="6C433D0C" w14:textId="77777777" w:rsidTr="00827DCD">
        <w:trPr>
          <w:trHeight w:val="448"/>
          <w:jc w:val="center"/>
        </w:trPr>
        <w:tc>
          <w:tcPr>
            <w:cnfStyle w:val="001000000000" w:firstRow="0" w:lastRow="0" w:firstColumn="1" w:lastColumn="0" w:oddVBand="0" w:evenVBand="0" w:oddHBand="0" w:evenHBand="0" w:firstRowFirstColumn="0" w:firstRowLastColumn="0" w:lastRowFirstColumn="0" w:lastRowLastColumn="0"/>
            <w:tcW w:w="1830" w:type="dxa"/>
            <w:vMerge w:val="restart"/>
            <w:shd w:val="clear" w:color="auto" w:fill="auto"/>
            <w:vAlign w:val="center"/>
          </w:tcPr>
          <w:p w14:paraId="26AE9A3F" w14:textId="77777777" w:rsidR="0042797E" w:rsidRPr="005026BC" w:rsidRDefault="0042797E" w:rsidP="0042797E">
            <w:pPr>
              <w:spacing w:before="0" w:after="0"/>
              <w:jc w:val="center"/>
              <w:rPr>
                <w:sz w:val="20"/>
              </w:rPr>
            </w:pPr>
            <w:r w:rsidRPr="005026BC">
              <w:rPr>
                <w:sz w:val="20"/>
              </w:rPr>
              <w:t>2. Indirektne štete</w:t>
            </w:r>
          </w:p>
        </w:tc>
        <w:tc>
          <w:tcPr>
            <w:tcW w:w="7208" w:type="dxa"/>
            <w:shd w:val="clear" w:color="auto" w:fill="auto"/>
            <w:vAlign w:val="center"/>
          </w:tcPr>
          <w:p w14:paraId="136030F7" w14:textId="77777777" w:rsidR="0042797E" w:rsidRPr="005026BC" w:rsidRDefault="0042797E" w:rsidP="0042797E">
            <w:pPr>
              <w:spacing w:before="0" w:after="0"/>
              <w:jc w:val="left"/>
              <w:cnfStyle w:val="000000000000" w:firstRow="0" w:lastRow="0" w:firstColumn="0" w:lastColumn="0" w:oddVBand="0" w:evenVBand="0" w:oddHBand="0" w:evenHBand="0" w:firstRowFirstColumn="0" w:firstRowLastColumn="0" w:lastRowFirstColumn="0" w:lastRowLastColumn="0"/>
              <w:rPr>
                <w:sz w:val="20"/>
              </w:rPr>
            </w:pPr>
            <w:r w:rsidRPr="005026BC">
              <w:rPr>
                <w:sz w:val="20"/>
              </w:rPr>
              <w:t>2.1. Izostanak radnika s posla (potrebno je procijeniti trošak izostanka s posla)</w:t>
            </w:r>
          </w:p>
        </w:tc>
      </w:tr>
      <w:tr w:rsidR="0042797E" w:rsidRPr="005026BC" w14:paraId="38342AAE" w14:textId="77777777" w:rsidTr="00827DCD">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tcPr>
          <w:p w14:paraId="6A89D83A" w14:textId="77777777" w:rsidR="0042797E" w:rsidRPr="005026BC" w:rsidRDefault="0042797E" w:rsidP="0042797E">
            <w:pPr>
              <w:spacing w:before="0" w:after="0"/>
              <w:rPr>
                <w:sz w:val="20"/>
              </w:rPr>
            </w:pPr>
          </w:p>
        </w:tc>
        <w:tc>
          <w:tcPr>
            <w:tcW w:w="7208" w:type="dxa"/>
            <w:shd w:val="clear" w:color="auto" w:fill="auto"/>
            <w:vAlign w:val="center"/>
          </w:tcPr>
          <w:p w14:paraId="453909A7" w14:textId="77777777" w:rsidR="0042797E" w:rsidRPr="005026BC" w:rsidRDefault="0042797E" w:rsidP="0042797E">
            <w:pPr>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5026BC">
              <w:rPr>
                <w:sz w:val="20"/>
              </w:rPr>
              <w:t>2.2. Gubitak poslova i prestanak poslovanja (potrebno je procijeniti trošak)</w:t>
            </w:r>
          </w:p>
        </w:tc>
      </w:tr>
      <w:tr w:rsidR="0042797E" w:rsidRPr="005026BC" w14:paraId="12372522" w14:textId="77777777" w:rsidTr="00827DCD">
        <w:trPr>
          <w:trHeight w:val="502"/>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tcPr>
          <w:p w14:paraId="445614FA" w14:textId="77777777" w:rsidR="0042797E" w:rsidRPr="005026BC" w:rsidRDefault="0042797E" w:rsidP="0042797E">
            <w:pPr>
              <w:spacing w:before="0" w:after="0"/>
              <w:rPr>
                <w:sz w:val="20"/>
              </w:rPr>
            </w:pPr>
          </w:p>
        </w:tc>
        <w:tc>
          <w:tcPr>
            <w:tcW w:w="7208" w:type="dxa"/>
            <w:shd w:val="clear" w:color="auto" w:fill="auto"/>
            <w:vAlign w:val="center"/>
          </w:tcPr>
          <w:p w14:paraId="356F8467" w14:textId="77777777" w:rsidR="0042797E" w:rsidRPr="005026BC" w:rsidRDefault="0042797E" w:rsidP="0042797E">
            <w:pPr>
              <w:spacing w:before="0" w:after="0"/>
              <w:jc w:val="left"/>
              <w:cnfStyle w:val="000000000000" w:firstRow="0" w:lastRow="0" w:firstColumn="0" w:lastColumn="0" w:oddVBand="0" w:evenVBand="0" w:oddHBand="0" w:evenHBand="0" w:firstRowFirstColumn="0" w:firstRowLastColumn="0" w:lastRowFirstColumn="0" w:lastRowLastColumn="0"/>
              <w:rPr>
                <w:sz w:val="20"/>
              </w:rPr>
            </w:pPr>
            <w:r w:rsidRPr="005026BC">
              <w:rPr>
                <w:sz w:val="20"/>
              </w:rPr>
              <w:t>2.3. Gubitak prestiža i renomea (potrebno je procijeniti trošak)</w:t>
            </w:r>
          </w:p>
        </w:tc>
      </w:tr>
      <w:tr w:rsidR="0042797E" w:rsidRPr="005026BC" w14:paraId="48861C99" w14:textId="77777777" w:rsidTr="00827DCD">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tcPr>
          <w:p w14:paraId="6898484A" w14:textId="77777777" w:rsidR="0042797E" w:rsidRPr="005026BC" w:rsidRDefault="0042797E" w:rsidP="0042797E">
            <w:pPr>
              <w:spacing w:before="0" w:after="0"/>
              <w:rPr>
                <w:sz w:val="20"/>
              </w:rPr>
            </w:pPr>
          </w:p>
        </w:tc>
        <w:tc>
          <w:tcPr>
            <w:tcW w:w="7208" w:type="dxa"/>
            <w:shd w:val="clear" w:color="auto" w:fill="auto"/>
            <w:vAlign w:val="center"/>
          </w:tcPr>
          <w:p w14:paraId="351A2EE7" w14:textId="77777777" w:rsidR="0042797E" w:rsidRPr="005026BC" w:rsidRDefault="0042797E" w:rsidP="0042797E">
            <w:pPr>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5026BC">
              <w:rPr>
                <w:sz w:val="20"/>
              </w:rPr>
              <w:t>2.4. Nedostatak radne snage (potrebno je procijeniti trošak)</w:t>
            </w:r>
          </w:p>
        </w:tc>
      </w:tr>
      <w:tr w:rsidR="0042797E" w:rsidRPr="005026BC" w14:paraId="702DF1F4" w14:textId="77777777" w:rsidTr="00827DCD">
        <w:trPr>
          <w:trHeight w:val="476"/>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tcPr>
          <w:p w14:paraId="5C03FAC3" w14:textId="77777777" w:rsidR="0042797E" w:rsidRPr="005026BC" w:rsidRDefault="0042797E" w:rsidP="0042797E">
            <w:pPr>
              <w:spacing w:before="0" w:after="0"/>
              <w:rPr>
                <w:sz w:val="20"/>
              </w:rPr>
            </w:pPr>
          </w:p>
        </w:tc>
        <w:tc>
          <w:tcPr>
            <w:tcW w:w="7208" w:type="dxa"/>
            <w:shd w:val="clear" w:color="auto" w:fill="auto"/>
            <w:vAlign w:val="center"/>
          </w:tcPr>
          <w:p w14:paraId="1FB7FB3C" w14:textId="77777777" w:rsidR="0042797E" w:rsidRPr="005026BC" w:rsidRDefault="0042797E" w:rsidP="0042797E">
            <w:pPr>
              <w:spacing w:before="0" w:after="0"/>
              <w:jc w:val="left"/>
              <w:cnfStyle w:val="000000000000" w:firstRow="0" w:lastRow="0" w:firstColumn="0" w:lastColumn="0" w:oddVBand="0" w:evenVBand="0" w:oddHBand="0" w:evenHBand="0" w:firstRowFirstColumn="0" w:firstRowLastColumn="0" w:lastRowFirstColumn="0" w:lastRowLastColumn="0"/>
              <w:rPr>
                <w:sz w:val="20"/>
              </w:rPr>
            </w:pPr>
            <w:r w:rsidRPr="005026BC">
              <w:rPr>
                <w:sz w:val="20"/>
              </w:rPr>
              <w:t>2.5. Pad prihoda</w:t>
            </w:r>
          </w:p>
        </w:tc>
      </w:tr>
      <w:tr w:rsidR="0042797E" w:rsidRPr="000039B3" w14:paraId="0A5AFC91" w14:textId="77777777" w:rsidTr="00827DCD">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tcPr>
          <w:p w14:paraId="2DA81095" w14:textId="77777777" w:rsidR="0042797E" w:rsidRPr="005026BC" w:rsidRDefault="0042797E" w:rsidP="0042797E">
            <w:pPr>
              <w:spacing w:before="0" w:after="0"/>
              <w:rPr>
                <w:sz w:val="20"/>
              </w:rPr>
            </w:pPr>
          </w:p>
        </w:tc>
        <w:tc>
          <w:tcPr>
            <w:tcW w:w="7208" w:type="dxa"/>
            <w:shd w:val="clear" w:color="auto" w:fill="auto"/>
            <w:vAlign w:val="center"/>
          </w:tcPr>
          <w:p w14:paraId="2390F02F" w14:textId="77777777" w:rsidR="0042797E" w:rsidRPr="005026BC" w:rsidRDefault="0042797E" w:rsidP="0042797E">
            <w:pPr>
              <w:spacing w:before="0" w:after="0"/>
              <w:jc w:val="left"/>
              <w:cnfStyle w:val="000000100000" w:firstRow="0" w:lastRow="0" w:firstColumn="0" w:lastColumn="0" w:oddVBand="0" w:evenVBand="0" w:oddHBand="1" w:evenHBand="0" w:firstRowFirstColumn="0" w:firstRowLastColumn="0" w:lastRowFirstColumn="0" w:lastRowLastColumn="0"/>
              <w:rPr>
                <w:sz w:val="20"/>
              </w:rPr>
            </w:pPr>
            <w:r w:rsidRPr="005026BC">
              <w:rPr>
                <w:sz w:val="20"/>
              </w:rPr>
              <w:t>2.6. Pad proračuna</w:t>
            </w:r>
          </w:p>
        </w:tc>
      </w:tr>
    </w:tbl>
    <w:p w14:paraId="5F97F0B5" w14:textId="77777777" w:rsidR="00040D46" w:rsidRPr="005026BC" w:rsidRDefault="00040D46" w:rsidP="0042797E">
      <w:pPr>
        <w:spacing w:before="120" w:after="120"/>
      </w:pPr>
    </w:p>
    <w:p w14:paraId="62FA4C22" w14:textId="77777777" w:rsidR="0042797E" w:rsidRPr="005026BC" w:rsidRDefault="0042797E" w:rsidP="0042797E">
      <w:pPr>
        <w:spacing w:before="120" w:after="120"/>
      </w:pPr>
      <w:r w:rsidRPr="005026BC">
        <w:t xml:space="preserve">Vrijednost pokretnina i nekretnina određuju se na temelju podataka dobivenih iz Državnog zavoda za statistiku. </w:t>
      </w:r>
    </w:p>
    <w:p w14:paraId="3747A246" w14:textId="77777777" w:rsidR="0042797E" w:rsidRPr="000039B3" w:rsidRDefault="0042797E" w:rsidP="0042797E">
      <w:pPr>
        <w:rPr>
          <w:highlight w:val="yellow"/>
        </w:rPr>
      </w:pPr>
    </w:p>
    <w:p w14:paraId="52291CD0" w14:textId="77777777" w:rsidR="004D5F8E" w:rsidRPr="000039B3" w:rsidRDefault="004D5F8E" w:rsidP="0042797E">
      <w:pPr>
        <w:rPr>
          <w:highlight w:val="yellow"/>
        </w:rPr>
      </w:pPr>
    </w:p>
    <w:p w14:paraId="0E43390C" w14:textId="77777777" w:rsidR="004D5F8E" w:rsidRPr="000039B3" w:rsidRDefault="004D5F8E" w:rsidP="0042797E">
      <w:pPr>
        <w:rPr>
          <w:highlight w:val="yellow"/>
        </w:rPr>
      </w:pPr>
    </w:p>
    <w:p w14:paraId="43F040E6" w14:textId="77777777" w:rsidR="004D5F8E" w:rsidRPr="000039B3" w:rsidRDefault="004D5F8E" w:rsidP="0042797E">
      <w:pPr>
        <w:rPr>
          <w:highlight w:val="yellow"/>
        </w:rPr>
      </w:pPr>
    </w:p>
    <w:p w14:paraId="72F69297" w14:textId="77777777" w:rsidR="0042797E" w:rsidRPr="005026BC" w:rsidRDefault="00A946A3" w:rsidP="002E40CF">
      <w:pPr>
        <w:pStyle w:val="Heading2"/>
      </w:pPr>
      <w:bookmarkStart w:id="93" w:name="_Toc480526491"/>
      <w:bookmarkStart w:id="94" w:name="_Toc496179677"/>
      <w:bookmarkStart w:id="95" w:name="_Toc9596610"/>
      <w:bookmarkStart w:id="96" w:name="_Toc127882945"/>
      <w:r w:rsidRPr="005026BC">
        <w:lastRenderedPageBreak/>
        <w:t xml:space="preserve">4.3 </w:t>
      </w:r>
      <w:r w:rsidR="0042797E" w:rsidRPr="005026BC">
        <w:t>Društvena stabilnost i politika</w:t>
      </w:r>
      <w:bookmarkEnd w:id="93"/>
      <w:bookmarkEnd w:id="94"/>
      <w:bookmarkEnd w:id="95"/>
      <w:bookmarkEnd w:id="96"/>
    </w:p>
    <w:p w14:paraId="78629F4A" w14:textId="77777777" w:rsidR="0042797E" w:rsidRPr="005026BC" w:rsidRDefault="0042797E" w:rsidP="0042797E">
      <w:r w:rsidRPr="005026BC">
        <w:t>Posljedice za Društvenu stabilnost i politiku također se iskazuju u materijalnoj šteti i to za štetu na kritičnoj infrastrukturi i šteti na Ustanovama/građevinama od javnog društvenog značaja.</w:t>
      </w:r>
    </w:p>
    <w:p w14:paraId="7A85E492" w14:textId="05E2BB3B" w:rsidR="0042797E" w:rsidRPr="005026BC" w:rsidRDefault="0042797E" w:rsidP="0042797E">
      <w:r w:rsidRPr="005026BC">
        <w:t xml:space="preserve">Ukoliko je ukupna materijalna šteta na kritičnoj infrastrukturi od značaja za funkcioniranje </w:t>
      </w:r>
      <w:r w:rsidR="007C6F15">
        <w:t>Zadarske</w:t>
      </w:r>
      <w:r w:rsidR="003C2252" w:rsidRPr="005026BC">
        <w:t xml:space="preserve"> </w:t>
      </w:r>
      <w:r w:rsidRPr="005026BC">
        <w:t xml:space="preserve">županije i </w:t>
      </w:r>
      <w:r w:rsidR="005026BC">
        <w:t>Općine</w:t>
      </w:r>
      <w:r w:rsidR="004D5F8E" w:rsidRPr="005026BC">
        <w:t xml:space="preserve"> </w:t>
      </w:r>
      <w:r w:rsidRPr="005026BC">
        <w:t>u cjelini, tada se prikazuje u odnosu na Županijski proračun.</w:t>
      </w:r>
    </w:p>
    <w:p w14:paraId="7D9EBDA1" w14:textId="2EA553F2" w:rsidR="0042797E" w:rsidRPr="005026BC" w:rsidRDefault="00952DB2" w:rsidP="00544F96">
      <w:pPr>
        <w:spacing w:before="0"/>
        <w:jc w:val="center"/>
        <w:rPr>
          <w:rFonts w:eastAsia="Calibri"/>
          <w:bCs/>
          <w:color w:val="54883D"/>
          <w:sz w:val="20"/>
          <w:szCs w:val="20"/>
        </w:rPr>
      </w:pPr>
      <w:r w:rsidRPr="005026BC">
        <w:rPr>
          <w:rFonts w:eastAsia="Calibri"/>
          <w:bCs/>
          <w:color w:val="54883D"/>
          <w:sz w:val="20"/>
          <w:szCs w:val="20"/>
        </w:rPr>
        <w:t xml:space="preserve">Tablica </w:t>
      </w:r>
      <w:r w:rsidR="003670C2" w:rsidRPr="005026BC">
        <w:rPr>
          <w:rFonts w:eastAsia="Calibri"/>
          <w:bCs/>
          <w:color w:val="54883D"/>
          <w:sz w:val="20"/>
          <w:szCs w:val="20"/>
        </w:rPr>
        <w:fldChar w:fldCharType="begin"/>
      </w:r>
      <w:r w:rsidRPr="005026BC">
        <w:rPr>
          <w:rFonts w:eastAsia="Calibri"/>
          <w:bCs/>
          <w:color w:val="54883D"/>
          <w:sz w:val="20"/>
          <w:szCs w:val="20"/>
        </w:rPr>
        <w:instrText xml:space="preserve"> SEQ Tabela \* ARABIC </w:instrText>
      </w:r>
      <w:r w:rsidR="003670C2" w:rsidRPr="005026BC">
        <w:rPr>
          <w:rFonts w:eastAsia="Calibri"/>
          <w:bCs/>
          <w:color w:val="54883D"/>
          <w:sz w:val="20"/>
          <w:szCs w:val="20"/>
        </w:rPr>
        <w:fldChar w:fldCharType="separate"/>
      </w:r>
      <w:r w:rsidR="00DD0006">
        <w:rPr>
          <w:rFonts w:eastAsia="Calibri"/>
          <w:bCs/>
          <w:noProof/>
          <w:color w:val="54883D"/>
          <w:sz w:val="20"/>
          <w:szCs w:val="20"/>
        </w:rPr>
        <w:t>11</w:t>
      </w:r>
      <w:r w:rsidR="003670C2" w:rsidRPr="005026BC">
        <w:rPr>
          <w:rFonts w:eastAsia="Calibri"/>
          <w:bCs/>
          <w:noProof/>
          <w:color w:val="54883D"/>
          <w:sz w:val="20"/>
          <w:szCs w:val="20"/>
        </w:rPr>
        <w:fldChar w:fldCharType="end"/>
      </w:r>
      <w:r w:rsidR="00DE1612" w:rsidRPr="005026BC">
        <w:rPr>
          <w:rFonts w:eastAsia="Calibri"/>
          <w:bCs/>
          <w:color w:val="54883D"/>
          <w:sz w:val="20"/>
          <w:szCs w:val="20"/>
        </w:rPr>
        <w:t xml:space="preserve">. </w:t>
      </w:r>
      <w:r w:rsidR="0042797E" w:rsidRPr="005026BC">
        <w:rPr>
          <w:color w:val="54883D"/>
          <w:sz w:val="20"/>
          <w:szCs w:val="20"/>
        </w:rPr>
        <w:t>Društvena stabilnost - Kritična infrastruktura (KI)</w:t>
      </w:r>
    </w:p>
    <w:tbl>
      <w:tblPr>
        <w:tblStyle w:val="ivopisnatablicareetke6-isticanje31"/>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118"/>
        <w:gridCol w:w="3544"/>
      </w:tblGrid>
      <w:tr w:rsidR="0042797E" w:rsidRPr="005026BC" w14:paraId="71A59648" w14:textId="77777777" w:rsidTr="005026B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8" w:type="dxa"/>
            <w:tcBorders>
              <w:bottom w:val="none" w:sz="0" w:space="0" w:color="auto"/>
            </w:tcBorders>
            <w:shd w:val="clear" w:color="auto" w:fill="auto"/>
            <w:vAlign w:val="center"/>
          </w:tcPr>
          <w:p w14:paraId="4DDDCEC9" w14:textId="77777777" w:rsidR="0042797E" w:rsidRPr="005026BC" w:rsidRDefault="0042797E" w:rsidP="0042797E">
            <w:pPr>
              <w:spacing w:before="0" w:after="0"/>
              <w:jc w:val="center"/>
              <w:rPr>
                <w:sz w:val="20"/>
              </w:rPr>
            </w:pPr>
            <w:r w:rsidRPr="005026BC">
              <w:rPr>
                <w:sz w:val="20"/>
              </w:rPr>
              <w:t>KATEGORIJA</w:t>
            </w:r>
          </w:p>
        </w:tc>
        <w:tc>
          <w:tcPr>
            <w:tcW w:w="3544" w:type="dxa"/>
            <w:tcBorders>
              <w:bottom w:val="none" w:sz="0" w:space="0" w:color="auto"/>
            </w:tcBorders>
            <w:shd w:val="clear" w:color="auto" w:fill="auto"/>
            <w:vAlign w:val="center"/>
          </w:tcPr>
          <w:p w14:paraId="5152D441" w14:textId="77777777" w:rsidR="0042797E" w:rsidRPr="005026BC" w:rsidRDefault="0042797E" w:rsidP="0042797E">
            <w:pPr>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5026BC">
              <w:rPr>
                <w:sz w:val="20"/>
              </w:rPr>
              <w:t>%</w:t>
            </w:r>
          </w:p>
        </w:tc>
      </w:tr>
      <w:tr w:rsidR="0042797E" w:rsidRPr="005026BC" w14:paraId="1CE926D3" w14:textId="77777777" w:rsidTr="00827DC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78832BBC" w14:textId="77777777" w:rsidR="0042797E" w:rsidRPr="005026BC" w:rsidRDefault="0042797E" w:rsidP="0042797E">
            <w:pPr>
              <w:spacing w:before="0" w:after="0"/>
              <w:jc w:val="center"/>
              <w:rPr>
                <w:sz w:val="20"/>
              </w:rPr>
            </w:pPr>
            <w:r w:rsidRPr="005026BC">
              <w:rPr>
                <w:sz w:val="20"/>
              </w:rPr>
              <w:t>1</w:t>
            </w:r>
          </w:p>
        </w:tc>
        <w:tc>
          <w:tcPr>
            <w:tcW w:w="3544" w:type="dxa"/>
            <w:shd w:val="clear" w:color="auto" w:fill="auto"/>
            <w:vAlign w:val="center"/>
          </w:tcPr>
          <w:p w14:paraId="5B31B492" w14:textId="77777777" w:rsidR="0042797E" w:rsidRPr="005026BC" w:rsidRDefault="0042797E" w:rsidP="0042797E">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0,5 - 1</w:t>
            </w:r>
          </w:p>
        </w:tc>
      </w:tr>
      <w:tr w:rsidR="0042797E" w:rsidRPr="005026BC" w14:paraId="63E6D37C" w14:textId="77777777" w:rsidTr="00827DCD">
        <w:trPr>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378321B4" w14:textId="77777777" w:rsidR="0042797E" w:rsidRPr="005026BC" w:rsidRDefault="0042797E" w:rsidP="0042797E">
            <w:pPr>
              <w:spacing w:before="0" w:after="0"/>
              <w:jc w:val="center"/>
              <w:rPr>
                <w:sz w:val="20"/>
              </w:rPr>
            </w:pPr>
            <w:r w:rsidRPr="005026BC">
              <w:rPr>
                <w:sz w:val="20"/>
              </w:rPr>
              <w:t>2</w:t>
            </w:r>
          </w:p>
        </w:tc>
        <w:tc>
          <w:tcPr>
            <w:tcW w:w="3544" w:type="dxa"/>
            <w:shd w:val="clear" w:color="auto" w:fill="auto"/>
            <w:vAlign w:val="center"/>
          </w:tcPr>
          <w:p w14:paraId="3CB0C0F2" w14:textId="77777777" w:rsidR="0042797E" w:rsidRPr="005026BC" w:rsidRDefault="0042797E" w:rsidP="0042797E">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1 - 5</w:t>
            </w:r>
          </w:p>
        </w:tc>
      </w:tr>
      <w:tr w:rsidR="0042797E" w:rsidRPr="005026BC" w14:paraId="352A6C97" w14:textId="77777777" w:rsidTr="00827DC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294C3881" w14:textId="77777777" w:rsidR="0042797E" w:rsidRPr="005026BC" w:rsidRDefault="0042797E" w:rsidP="0042797E">
            <w:pPr>
              <w:spacing w:before="0" w:after="0"/>
              <w:jc w:val="center"/>
              <w:rPr>
                <w:sz w:val="20"/>
              </w:rPr>
            </w:pPr>
            <w:r w:rsidRPr="005026BC">
              <w:rPr>
                <w:sz w:val="20"/>
              </w:rPr>
              <w:t>3</w:t>
            </w:r>
          </w:p>
        </w:tc>
        <w:tc>
          <w:tcPr>
            <w:tcW w:w="3544" w:type="dxa"/>
            <w:shd w:val="clear" w:color="auto" w:fill="auto"/>
            <w:vAlign w:val="center"/>
          </w:tcPr>
          <w:p w14:paraId="6C207B63" w14:textId="77777777" w:rsidR="0042797E" w:rsidRPr="005026BC" w:rsidRDefault="0042797E" w:rsidP="0042797E">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5  - 15</w:t>
            </w:r>
          </w:p>
        </w:tc>
      </w:tr>
      <w:tr w:rsidR="0042797E" w:rsidRPr="005026BC" w14:paraId="12FC14D4" w14:textId="77777777" w:rsidTr="00827DCD">
        <w:trPr>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3794BECA" w14:textId="77777777" w:rsidR="0042797E" w:rsidRPr="005026BC" w:rsidRDefault="0042797E" w:rsidP="0042797E">
            <w:pPr>
              <w:spacing w:before="0" w:after="0"/>
              <w:jc w:val="center"/>
              <w:rPr>
                <w:sz w:val="20"/>
              </w:rPr>
            </w:pPr>
            <w:r w:rsidRPr="005026BC">
              <w:rPr>
                <w:sz w:val="20"/>
              </w:rPr>
              <w:t>4</w:t>
            </w:r>
          </w:p>
        </w:tc>
        <w:tc>
          <w:tcPr>
            <w:tcW w:w="3544" w:type="dxa"/>
            <w:shd w:val="clear" w:color="auto" w:fill="auto"/>
            <w:vAlign w:val="center"/>
          </w:tcPr>
          <w:p w14:paraId="60680E5E" w14:textId="77777777" w:rsidR="0042797E" w:rsidRPr="005026BC" w:rsidRDefault="0042797E" w:rsidP="0042797E">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15 - 25</w:t>
            </w:r>
          </w:p>
        </w:tc>
      </w:tr>
      <w:tr w:rsidR="0042797E" w:rsidRPr="005026BC" w14:paraId="725409C3" w14:textId="77777777" w:rsidTr="00827DC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6BB7B2F9" w14:textId="77777777" w:rsidR="0042797E" w:rsidRPr="005026BC" w:rsidRDefault="0042797E" w:rsidP="0042797E">
            <w:pPr>
              <w:spacing w:before="0" w:after="0"/>
              <w:jc w:val="center"/>
              <w:rPr>
                <w:sz w:val="20"/>
              </w:rPr>
            </w:pPr>
            <w:r w:rsidRPr="005026BC">
              <w:rPr>
                <w:sz w:val="20"/>
              </w:rPr>
              <w:t>5</w:t>
            </w:r>
          </w:p>
        </w:tc>
        <w:tc>
          <w:tcPr>
            <w:tcW w:w="3544" w:type="dxa"/>
            <w:shd w:val="clear" w:color="auto" w:fill="auto"/>
            <w:vAlign w:val="center"/>
          </w:tcPr>
          <w:p w14:paraId="0159EFE0" w14:textId="77777777" w:rsidR="0042797E" w:rsidRPr="005026BC" w:rsidRDefault="0042797E" w:rsidP="0042797E">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&gt; 25</w:t>
            </w:r>
          </w:p>
        </w:tc>
      </w:tr>
    </w:tbl>
    <w:p w14:paraId="1D07702F" w14:textId="77777777" w:rsidR="006346C5" w:rsidRPr="005026BC" w:rsidRDefault="006346C5" w:rsidP="0042797E"/>
    <w:p w14:paraId="41678122" w14:textId="77777777" w:rsidR="0042797E" w:rsidRPr="005026BC" w:rsidRDefault="0042797E" w:rsidP="0042797E">
      <w:r w:rsidRPr="005026BC">
        <w:t>U kriteriju ukupne materijalne štete na građevinama od javnog društvenog značaja šteta se prikazuje u odnosu na proračun JLP(R)S. Građevinama javnog društvenog značaja smatraju se: sportski objekti, objekti kulturne baštine, sakralni objekti, objekti javnih ustanova i sl.</w:t>
      </w:r>
    </w:p>
    <w:p w14:paraId="3AD1C8D3" w14:textId="1CDD1195" w:rsidR="0042797E" w:rsidRPr="005026BC" w:rsidRDefault="00952DB2" w:rsidP="00544F96">
      <w:pPr>
        <w:spacing w:before="0"/>
        <w:jc w:val="center"/>
        <w:rPr>
          <w:rFonts w:eastAsia="Calibri"/>
          <w:bCs/>
          <w:color w:val="54883D"/>
          <w:sz w:val="20"/>
          <w:szCs w:val="20"/>
        </w:rPr>
      </w:pPr>
      <w:r w:rsidRPr="005026BC">
        <w:rPr>
          <w:rFonts w:eastAsia="Calibri"/>
          <w:bCs/>
          <w:color w:val="54883D"/>
          <w:sz w:val="20"/>
          <w:szCs w:val="20"/>
        </w:rPr>
        <w:t xml:space="preserve">Tablica </w:t>
      </w:r>
      <w:r w:rsidR="003670C2" w:rsidRPr="005026BC">
        <w:rPr>
          <w:rFonts w:eastAsia="Calibri"/>
          <w:bCs/>
          <w:color w:val="54883D"/>
          <w:sz w:val="20"/>
          <w:szCs w:val="20"/>
        </w:rPr>
        <w:fldChar w:fldCharType="begin"/>
      </w:r>
      <w:r w:rsidRPr="005026BC">
        <w:rPr>
          <w:rFonts w:eastAsia="Calibri"/>
          <w:bCs/>
          <w:color w:val="54883D"/>
          <w:sz w:val="20"/>
          <w:szCs w:val="20"/>
        </w:rPr>
        <w:instrText xml:space="preserve"> SEQ Tabela \* ARABIC </w:instrText>
      </w:r>
      <w:r w:rsidR="003670C2" w:rsidRPr="005026BC">
        <w:rPr>
          <w:rFonts w:eastAsia="Calibri"/>
          <w:bCs/>
          <w:color w:val="54883D"/>
          <w:sz w:val="20"/>
          <w:szCs w:val="20"/>
        </w:rPr>
        <w:fldChar w:fldCharType="separate"/>
      </w:r>
      <w:r w:rsidR="00DD0006">
        <w:rPr>
          <w:rFonts w:eastAsia="Calibri"/>
          <w:bCs/>
          <w:noProof/>
          <w:color w:val="54883D"/>
          <w:sz w:val="20"/>
          <w:szCs w:val="20"/>
        </w:rPr>
        <w:t>12</w:t>
      </w:r>
      <w:r w:rsidR="003670C2" w:rsidRPr="005026BC">
        <w:rPr>
          <w:rFonts w:eastAsia="Calibri"/>
          <w:bCs/>
          <w:noProof/>
          <w:color w:val="54883D"/>
          <w:sz w:val="20"/>
          <w:szCs w:val="20"/>
        </w:rPr>
        <w:fldChar w:fldCharType="end"/>
      </w:r>
      <w:r w:rsidRPr="005026BC">
        <w:rPr>
          <w:rFonts w:eastAsia="Calibri"/>
          <w:bCs/>
          <w:color w:val="54883D"/>
          <w:sz w:val="20"/>
          <w:szCs w:val="20"/>
        </w:rPr>
        <w:t xml:space="preserve">.  </w:t>
      </w:r>
      <w:r w:rsidR="0042797E" w:rsidRPr="005026BC">
        <w:rPr>
          <w:color w:val="54883D"/>
          <w:sz w:val="20"/>
          <w:szCs w:val="20"/>
        </w:rPr>
        <w:t>Društvena stabilnost – Ustanove/građevine javnog društvenog značaja</w:t>
      </w:r>
    </w:p>
    <w:tbl>
      <w:tblPr>
        <w:tblStyle w:val="ivopisnatablicareetke6-isticanje31"/>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118"/>
        <w:gridCol w:w="3544"/>
      </w:tblGrid>
      <w:tr w:rsidR="0042797E" w:rsidRPr="005026BC" w14:paraId="5F30EE52" w14:textId="77777777" w:rsidTr="005026B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8" w:type="dxa"/>
            <w:tcBorders>
              <w:bottom w:val="none" w:sz="0" w:space="0" w:color="auto"/>
            </w:tcBorders>
            <w:shd w:val="clear" w:color="auto" w:fill="auto"/>
            <w:vAlign w:val="center"/>
          </w:tcPr>
          <w:p w14:paraId="1D120778" w14:textId="77777777" w:rsidR="0042797E" w:rsidRPr="005026BC" w:rsidRDefault="0042797E" w:rsidP="0042797E">
            <w:pPr>
              <w:spacing w:before="0" w:after="0"/>
              <w:jc w:val="center"/>
              <w:rPr>
                <w:sz w:val="20"/>
              </w:rPr>
            </w:pPr>
            <w:r w:rsidRPr="005026BC">
              <w:rPr>
                <w:sz w:val="20"/>
              </w:rPr>
              <w:t>KATEGORIJA</w:t>
            </w:r>
          </w:p>
        </w:tc>
        <w:tc>
          <w:tcPr>
            <w:tcW w:w="3544" w:type="dxa"/>
            <w:tcBorders>
              <w:bottom w:val="none" w:sz="0" w:space="0" w:color="auto"/>
            </w:tcBorders>
            <w:shd w:val="clear" w:color="auto" w:fill="auto"/>
            <w:vAlign w:val="center"/>
          </w:tcPr>
          <w:p w14:paraId="57B53EA4" w14:textId="77777777" w:rsidR="0042797E" w:rsidRPr="005026BC" w:rsidRDefault="0042797E" w:rsidP="0042797E">
            <w:pPr>
              <w:spacing w:before="0" w:after="0"/>
              <w:jc w:val="center"/>
              <w:cnfStyle w:val="100000000000" w:firstRow="1" w:lastRow="0" w:firstColumn="0" w:lastColumn="0" w:oddVBand="0" w:evenVBand="0" w:oddHBand="0" w:evenHBand="0" w:firstRowFirstColumn="0" w:firstRowLastColumn="0" w:lastRowFirstColumn="0" w:lastRowLastColumn="0"/>
              <w:rPr>
                <w:sz w:val="20"/>
              </w:rPr>
            </w:pPr>
            <w:r w:rsidRPr="005026BC">
              <w:rPr>
                <w:sz w:val="20"/>
              </w:rPr>
              <w:t>%</w:t>
            </w:r>
          </w:p>
        </w:tc>
      </w:tr>
      <w:tr w:rsidR="0042797E" w:rsidRPr="005026BC" w14:paraId="353946FA" w14:textId="77777777" w:rsidTr="00827DC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7333AA56" w14:textId="77777777" w:rsidR="0042797E" w:rsidRPr="005026BC" w:rsidRDefault="0042797E" w:rsidP="0042797E">
            <w:pPr>
              <w:spacing w:before="0" w:after="0"/>
              <w:jc w:val="center"/>
              <w:rPr>
                <w:sz w:val="20"/>
              </w:rPr>
            </w:pPr>
            <w:r w:rsidRPr="005026BC">
              <w:rPr>
                <w:sz w:val="20"/>
              </w:rPr>
              <w:t>1</w:t>
            </w:r>
          </w:p>
        </w:tc>
        <w:tc>
          <w:tcPr>
            <w:tcW w:w="3544" w:type="dxa"/>
            <w:shd w:val="clear" w:color="auto" w:fill="auto"/>
            <w:vAlign w:val="center"/>
          </w:tcPr>
          <w:p w14:paraId="201A8A53" w14:textId="77777777" w:rsidR="0042797E" w:rsidRPr="005026BC" w:rsidRDefault="0042797E" w:rsidP="0042797E">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0,5 - 1</w:t>
            </w:r>
          </w:p>
        </w:tc>
      </w:tr>
      <w:tr w:rsidR="0042797E" w:rsidRPr="005026BC" w14:paraId="49C20378" w14:textId="77777777" w:rsidTr="00827DCD">
        <w:trPr>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7164C0D4" w14:textId="77777777" w:rsidR="0042797E" w:rsidRPr="005026BC" w:rsidRDefault="0042797E" w:rsidP="0042797E">
            <w:pPr>
              <w:spacing w:before="0" w:after="0"/>
              <w:jc w:val="center"/>
              <w:rPr>
                <w:sz w:val="20"/>
              </w:rPr>
            </w:pPr>
            <w:r w:rsidRPr="005026BC">
              <w:rPr>
                <w:sz w:val="20"/>
              </w:rPr>
              <w:t>2</w:t>
            </w:r>
          </w:p>
        </w:tc>
        <w:tc>
          <w:tcPr>
            <w:tcW w:w="3544" w:type="dxa"/>
            <w:shd w:val="clear" w:color="auto" w:fill="auto"/>
            <w:vAlign w:val="center"/>
          </w:tcPr>
          <w:p w14:paraId="41468751" w14:textId="77777777" w:rsidR="0042797E" w:rsidRPr="005026BC" w:rsidRDefault="0042797E" w:rsidP="0042797E">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1 - 5</w:t>
            </w:r>
          </w:p>
        </w:tc>
      </w:tr>
      <w:tr w:rsidR="0042797E" w:rsidRPr="005026BC" w14:paraId="0A6477F4" w14:textId="77777777" w:rsidTr="00827DC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330BF2A7" w14:textId="77777777" w:rsidR="0042797E" w:rsidRPr="005026BC" w:rsidRDefault="0042797E" w:rsidP="0042797E">
            <w:pPr>
              <w:spacing w:before="0" w:after="0"/>
              <w:jc w:val="center"/>
              <w:rPr>
                <w:sz w:val="20"/>
              </w:rPr>
            </w:pPr>
            <w:r w:rsidRPr="005026BC">
              <w:rPr>
                <w:sz w:val="20"/>
              </w:rPr>
              <w:t>3</w:t>
            </w:r>
          </w:p>
        </w:tc>
        <w:tc>
          <w:tcPr>
            <w:tcW w:w="3544" w:type="dxa"/>
            <w:shd w:val="clear" w:color="auto" w:fill="auto"/>
            <w:vAlign w:val="center"/>
          </w:tcPr>
          <w:p w14:paraId="6C68C542" w14:textId="77777777" w:rsidR="0042797E" w:rsidRPr="005026BC" w:rsidRDefault="0042797E" w:rsidP="0042797E">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5  - 15</w:t>
            </w:r>
          </w:p>
        </w:tc>
      </w:tr>
      <w:tr w:rsidR="0042797E" w:rsidRPr="005026BC" w14:paraId="3CA10D00" w14:textId="77777777" w:rsidTr="00827DCD">
        <w:trPr>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4B5A9299" w14:textId="77777777" w:rsidR="0042797E" w:rsidRPr="005026BC" w:rsidRDefault="0042797E" w:rsidP="0042797E">
            <w:pPr>
              <w:spacing w:before="0" w:after="0"/>
              <w:jc w:val="center"/>
              <w:rPr>
                <w:sz w:val="20"/>
              </w:rPr>
            </w:pPr>
            <w:r w:rsidRPr="005026BC">
              <w:rPr>
                <w:sz w:val="20"/>
              </w:rPr>
              <w:t>4</w:t>
            </w:r>
          </w:p>
        </w:tc>
        <w:tc>
          <w:tcPr>
            <w:tcW w:w="3544" w:type="dxa"/>
            <w:shd w:val="clear" w:color="auto" w:fill="auto"/>
            <w:vAlign w:val="center"/>
          </w:tcPr>
          <w:p w14:paraId="6CB6D1F1" w14:textId="77777777" w:rsidR="0042797E" w:rsidRPr="005026BC" w:rsidRDefault="0042797E" w:rsidP="0042797E">
            <w:pPr>
              <w:spacing w:before="0" w:after="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15 - 25</w:t>
            </w:r>
          </w:p>
        </w:tc>
      </w:tr>
      <w:tr w:rsidR="0042797E" w:rsidRPr="005026BC" w14:paraId="10040959" w14:textId="77777777" w:rsidTr="00827DC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vAlign w:val="center"/>
          </w:tcPr>
          <w:p w14:paraId="097C9BFC" w14:textId="77777777" w:rsidR="0042797E" w:rsidRPr="005026BC" w:rsidRDefault="0042797E" w:rsidP="0042797E">
            <w:pPr>
              <w:spacing w:before="0" w:after="0"/>
              <w:jc w:val="center"/>
              <w:rPr>
                <w:sz w:val="20"/>
              </w:rPr>
            </w:pPr>
            <w:r w:rsidRPr="005026BC">
              <w:rPr>
                <w:sz w:val="20"/>
              </w:rPr>
              <w:t>5</w:t>
            </w:r>
          </w:p>
        </w:tc>
        <w:tc>
          <w:tcPr>
            <w:tcW w:w="3544" w:type="dxa"/>
            <w:shd w:val="clear" w:color="auto" w:fill="auto"/>
            <w:vAlign w:val="center"/>
          </w:tcPr>
          <w:p w14:paraId="0C78C401" w14:textId="77777777" w:rsidR="0042797E" w:rsidRPr="005026BC" w:rsidRDefault="0042797E" w:rsidP="0042797E">
            <w:pPr>
              <w:spacing w:before="0" w:after="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&gt; 25</w:t>
            </w:r>
          </w:p>
        </w:tc>
      </w:tr>
    </w:tbl>
    <w:p w14:paraId="05E74A8A" w14:textId="77777777" w:rsidR="0042797E" w:rsidRPr="005026BC" w:rsidRDefault="0042797E" w:rsidP="0042797E"/>
    <w:p w14:paraId="1523543F" w14:textId="77777777" w:rsidR="0042797E" w:rsidRPr="005026BC" w:rsidRDefault="0042797E" w:rsidP="0042797E">
      <w:r w:rsidRPr="005026BC">
        <w:t>Posljedice za društvenu stabilnost i politiku iskazuju se zbirno.</w:t>
      </w:r>
    </w:p>
    <w:p w14:paraId="0763ACA3" w14:textId="77777777" w:rsidR="0042797E" w:rsidRPr="005026BC" w:rsidRDefault="0042797E" w:rsidP="0042797E">
      <w:r w:rsidRPr="005026BC">
        <w:t>Kategorija Društvene stabilnosti i politike dobiva se srednjom vrijednosti kategorija Kritične infrastrukture (KI) i Ustanova/građevina javnog i društvenog značaja.</w:t>
      </w:r>
    </w:p>
    <w:p w14:paraId="15E2A217" w14:textId="5D7F5A9B" w:rsidR="0042797E" w:rsidRPr="005026BC" w:rsidRDefault="0080175F" w:rsidP="0042797E">
      <w:r>
        <w:rPr>
          <w:noProof/>
          <w:lang w:eastAsia="hr-HR"/>
        </w:rPr>
        <mc:AlternateContent>
          <mc:Choice Requires="wps">
            <w:drawing>
              <wp:anchor distT="0" distB="0" distL="114300" distR="114300" simplePos="0" relativeHeight="251672576" behindDoc="0" locked="0" layoutInCell="1" allowOverlap="1" wp14:anchorId="30C7CBD0" wp14:editId="503D5F57">
                <wp:simplePos x="0" y="0"/>
                <wp:positionH relativeFrom="margin">
                  <wp:align>right</wp:align>
                </wp:positionH>
                <wp:positionV relativeFrom="paragraph">
                  <wp:posOffset>166370</wp:posOffset>
                </wp:positionV>
                <wp:extent cx="3752215" cy="871220"/>
                <wp:effectExtent l="0" t="0" r="635" b="5080"/>
                <wp:wrapNone/>
                <wp:docPr id="2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871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670" w:type="dxa"/>
                              <w:tblBorders>
                                <w:top w:val="none" w:sz="0" w:space="0" w:color="auto"/>
                                <w:left w:val="none" w:sz="0" w:space="0" w:color="auto"/>
                                <w:bottom w:val="none" w:sz="0" w:space="0" w:color="auto"/>
                                <w:right w:val="none" w:sz="0" w:space="0" w:color="auto"/>
                                <w:insideV w:val="single" w:sz="4" w:space="0" w:color="54883D"/>
                              </w:tblBorders>
                              <w:tblLook w:val="04A0" w:firstRow="1" w:lastRow="0" w:firstColumn="1" w:lastColumn="0" w:noHBand="0" w:noVBand="1"/>
                            </w:tblPr>
                            <w:tblGrid>
                              <w:gridCol w:w="5670"/>
                            </w:tblGrid>
                            <w:tr w:rsidR="009D2055" w:rsidRPr="005026BC" w14:paraId="79528E67" w14:textId="77777777" w:rsidTr="0042797E">
                              <w:tc>
                                <w:tcPr>
                                  <w:tcW w:w="5670" w:type="dxa"/>
                                </w:tcPr>
                                <w:p w14:paraId="2754BFE5" w14:textId="77777777" w:rsidR="009D2055" w:rsidRPr="005026BC" w:rsidRDefault="009D2055" w:rsidP="0042797E">
                                  <w:pPr>
                                    <w:spacing w:before="0" w:after="0"/>
                                    <w:rPr>
                                      <w:sz w:val="22"/>
                                      <w:szCs w:val="20"/>
                                    </w:rPr>
                                  </w:pPr>
                                  <w:r w:rsidRPr="005026BC">
                                    <w:rPr>
                                      <w:sz w:val="22"/>
                                      <w:szCs w:val="20"/>
                                    </w:rPr>
                                    <w:t>KI + Građevine (Ustanove) javnog društvenog značaja</w:t>
                                  </w:r>
                                </w:p>
                              </w:tc>
                            </w:tr>
                            <w:tr w:rsidR="009D2055" w:rsidRPr="005026BC" w14:paraId="51DA0AAF" w14:textId="77777777" w:rsidTr="0042797E">
                              <w:tc>
                                <w:tcPr>
                                  <w:tcW w:w="5670" w:type="dxa"/>
                                </w:tcPr>
                                <w:p w14:paraId="6F2DF9EE" w14:textId="77777777" w:rsidR="009D2055" w:rsidRPr="005026BC" w:rsidRDefault="009D2055" w:rsidP="0042797E">
                                  <w:pPr>
                                    <w:spacing w:before="0" w:after="0"/>
                                    <w:jc w:val="center"/>
                                    <w:rPr>
                                      <w:sz w:val="22"/>
                                      <w:szCs w:val="20"/>
                                    </w:rPr>
                                  </w:pPr>
                                  <w:r w:rsidRPr="005026BC">
                                    <w:rPr>
                                      <w:sz w:val="22"/>
                                      <w:szCs w:val="20"/>
                                    </w:rPr>
                                    <w:t>2</w:t>
                                  </w:r>
                                </w:p>
                              </w:tc>
                            </w:tr>
                          </w:tbl>
                          <w:p w14:paraId="34D8B2B8" w14:textId="77777777" w:rsidR="009D2055" w:rsidRDefault="009D2055" w:rsidP="00427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CBD0" id="Text Box 8" o:spid="_x0000_s1029" type="#_x0000_t202" style="position:absolute;left:0;text-align:left;margin-left:244.25pt;margin-top:13.1pt;width:295.45pt;height:68.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" fillcolor="white [3201]" stroked="f" strokeweight=".5pt">
                <v:textbox>
                  <w:txbxContent>
                    <w:tbl>
                      <w:tblPr>
                        <w:tblStyle w:val="TableGrid"/>
                        <w:tblW w:w="5670" w:type="dxa"/>
                        <w:tblBorders>
                          <w:top w:val="none" w:sz="0" w:space="0" w:color="auto"/>
                          <w:left w:val="none" w:sz="0" w:space="0" w:color="auto"/>
                          <w:bottom w:val="none" w:sz="0" w:space="0" w:color="auto"/>
                          <w:right w:val="none" w:sz="0" w:space="0" w:color="auto"/>
                          <w:insideV w:val="single" w:sz="4" w:space="0" w:color="54883D"/>
                        </w:tblBorders>
                        <w:tblLook w:val="04A0" w:firstRow="1" w:lastRow="0" w:firstColumn="1" w:lastColumn="0" w:noHBand="0" w:noVBand="1"/>
                      </w:tblPr>
                      <w:tblGrid>
                        <w:gridCol w:w="5670"/>
                      </w:tblGrid>
                      <w:tr w:rsidR="009D2055" w:rsidRPr="005026BC" w14:paraId="79528E67" w14:textId="77777777" w:rsidTr="0042797E">
                        <w:tc>
                          <w:tcPr>
                            <w:tcW w:w="5670" w:type="dxa"/>
                          </w:tcPr>
                          <w:p w14:paraId="2754BFE5" w14:textId="77777777" w:rsidR="009D2055" w:rsidRPr="005026BC" w:rsidRDefault="009D2055" w:rsidP="0042797E">
                            <w:pPr>
                              <w:spacing w:before="0" w:after="0"/>
                              <w:rPr>
                                <w:sz w:val="22"/>
                                <w:szCs w:val="20"/>
                              </w:rPr>
                            </w:pPr>
                            <w:r w:rsidRPr="005026BC">
                              <w:rPr>
                                <w:sz w:val="22"/>
                                <w:szCs w:val="20"/>
                              </w:rPr>
                              <w:t>KI + Građevine (Ustanove) javnog društvenog značaja</w:t>
                            </w:r>
                          </w:p>
                        </w:tc>
                      </w:tr>
                      <w:tr w:rsidR="009D2055" w:rsidRPr="005026BC" w14:paraId="51DA0AAF" w14:textId="77777777" w:rsidTr="0042797E">
                        <w:tc>
                          <w:tcPr>
                            <w:tcW w:w="5670" w:type="dxa"/>
                          </w:tcPr>
                          <w:p w14:paraId="6F2DF9EE" w14:textId="77777777" w:rsidR="009D2055" w:rsidRPr="005026BC" w:rsidRDefault="009D2055" w:rsidP="0042797E">
                            <w:pPr>
                              <w:spacing w:before="0" w:after="0"/>
                              <w:jc w:val="center"/>
                              <w:rPr>
                                <w:sz w:val="22"/>
                                <w:szCs w:val="20"/>
                              </w:rPr>
                            </w:pPr>
                            <w:r w:rsidRPr="005026BC">
                              <w:rPr>
                                <w:sz w:val="22"/>
                                <w:szCs w:val="20"/>
                              </w:rPr>
                              <w:t>2</w:t>
                            </w:r>
                          </w:p>
                        </w:tc>
                      </w:tr>
                    </w:tbl>
                    <w:p w14:paraId="34D8B2B8" w14:textId="77777777" w:rsidR="009D2055" w:rsidRDefault="009D2055" w:rsidP="0042797E"/>
                  </w:txbxContent>
                </v:textbox>
                <w10:wrap anchorx="margin"/>
              </v:shape>
            </w:pict>
          </mc:Fallback>
        </mc:AlternateContent>
      </w:r>
    </w:p>
    <w:p w14:paraId="3270FAAA" w14:textId="77777777" w:rsidR="0042797E" w:rsidRPr="005026BC" w:rsidRDefault="0042797E" w:rsidP="0042797E">
      <w:r w:rsidRPr="005026BC">
        <w:t>Društvena stabilnost i politika =</w:t>
      </w:r>
    </w:p>
    <w:p w14:paraId="334D08FA" w14:textId="77777777" w:rsidR="0042797E" w:rsidRPr="005026BC" w:rsidRDefault="0042797E" w:rsidP="0042797E"/>
    <w:p w14:paraId="2D5E21A8" w14:textId="77777777" w:rsidR="0042797E" w:rsidRPr="000039B3" w:rsidRDefault="0042797E" w:rsidP="0042797E">
      <w:pPr>
        <w:rPr>
          <w:highlight w:val="yellow"/>
        </w:rPr>
      </w:pPr>
    </w:p>
    <w:p w14:paraId="0F3E04C6" w14:textId="77777777" w:rsidR="0042797E" w:rsidRPr="005026BC" w:rsidRDefault="0042797E" w:rsidP="00324335">
      <w:pPr>
        <w:pStyle w:val="Heading1"/>
      </w:pPr>
      <w:bookmarkStart w:id="97" w:name="_Toc496179678"/>
      <w:bookmarkStart w:id="98" w:name="_Toc9596611"/>
      <w:bookmarkStart w:id="99" w:name="_Toc127882946"/>
      <w:r w:rsidRPr="005026BC">
        <w:lastRenderedPageBreak/>
        <w:t>Vjerojatnost</w:t>
      </w:r>
      <w:bookmarkEnd w:id="97"/>
      <w:bookmarkEnd w:id="98"/>
      <w:bookmarkEnd w:id="99"/>
    </w:p>
    <w:p w14:paraId="5949D221" w14:textId="77777777" w:rsidR="0042797E" w:rsidRPr="005026BC" w:rsidRDefault="0042797E" w:rsidP="0042797E">
      <w:r w:rsidRPr="005026BC">
        <w:t>Za svaki scenarij izračunava se vjerojatnost njegove pojave (realizacije). Korištenje statističkih pokazatelja iz prošlosti omogućava se kvantitativni izračun rizika u svrhu osiguranja značajnosti i usporedivosti same procjene. Vjerojatnost se mora najvećim dijelom temeljiti na kvantitativnom izračunu gdje god je moguće te kvalitativno u što manjoj mjeri. Razlog je smanjivanje razine subjektivnosti analize tj. nepouzdanosti što onemogućuje usporedivost s drugim istovrsnim analizama i valjanost dobivenih rezultata.</w:t>
      </w:r>
    </w:p>
    <w:p w14:paraId="000F30A8" w14:textId="77777777" w:rsidR="0042797E" w:rsidRPr="005026BC" w:rsidRDefault="0042797E" w:rsidP="0042797E">
      <w:pPr>
        <w:spacing w:before="120" w:after="120"/>
        <w:rPr>
          <w:szCs w:val="22"/>
        </w:rPr>
      </w:pPr>
      <w:r w:rsidRPr="005026BC">
        <w:rPr>
          <w:szCs w:val="22"/>
        </w:rPr>
        <w:t>Određivanje analize:</w:t>
      </w:r>
    </w:p>
    <w:p w14:paraId="61CA4963" w14:textId="77777777" w:rsidR="0042797E" w:rsidRPr="005026BC" w:rsidRDefault="0042797E" w:rsidP="001D0B8D">
      <w:pPr>
        <w:pStyle w:val="ListParagraph"/>
        <w:numPr>
          <w:ilvl w:val="0"/>
          <w:numId w:val="6"/>
        </w:numPr>
      </w:pPr>
      <w:r w:rsidRPr="005026BC">
        <w:t>procjena mora biti bazirana na znanstvenim (statističkim) podacima</w:t>
      </w:r>
    </w:p>
    <w:p w14:paraId="286E4930" w14:textId="77777777" w:rsidR="0042797E" w:rsidRPr="005026BC" w:rsidRDefault="0042797E" w:rsidP="001D0B8D">
      <w:pPr>
        <w:pStyle w:val="ListParagraph"/>
        <w:numPr>
          <w:ilvl w:val="0"/>
          <w:numId w:val="6"/>
        </w:numPr>
      </w:pPr>
      <w:r w:rsidRPr="005026BC">
        <w:t>izračun je jasno strukturiran i transparentan</w:t>
      </w:r>
    </w:p>
    <w:p w14:paraId="29FA7EF8" w14:textId="77777777" w:rsidR="0042797E" w:rsidRPr="005026BC" w:rsidRDefault="0042797E" w:rsidP="001D0B8D">
      <w:pPr>
        <w:pStyle w:val="ListParagraph"/>
        <w:numPr>
          <w:ilvl w:val="0"/>
          <w:numId w:val="6"/>
        </w:numPr>
      </w:pPr>
      <w:r w:rsidRPr="005026BC">
        <w:t>procjena je metodološki dosljedna i može biti ponovljena sa istim ili vrlo sličnim rezultatima od druge radne skupine koristeći iste podatke i metodologiju</w:t>
      </w:r>
    </w:p>
    <w:p w14:paraId="09E5C358" w14:textId="77777777" w:rsidR="0042797E" w:rsidRPr="005026BC" w:rsidRDefault="0042797E" w:rsidP="001D0B8D">
      <w:pPr>
        <w:pStyle w:val="ListParagraph"/>
        <w:numPr>
          <w:ilvl w:val="0"/>
          <w:numId w:val="6"/>
        </w:numPr>
      </w:pPr>
      <w:r w:rsidRPr="005026BC">
        <w:t>ishod koji će podržavati određivanje rizika</w:t>
      </w:r>
    </w:p>
    <w:p w14:paraId="4E83B2E0" w14:textId="77777777" w:rsidR="0042797E" w:rsidRPr="005026BC" w:rsidRDefault="0042797E" w:rsidP="001D0B8D">
      <w:pPr>
        <w:pStyle w:val="ListParagraph"/>
        <w:numPr>
          <w:ilvl w:val="0"/>
          <w:numId w:val="6"/>
        </w:numPr>
      </w:pPr>
      <w:r w:rsidRPr="005026BC">
        <w:t>ishod koji će omogućiti daljnju regulaciju rizika</w:t>
      </w:r>
    </w:p>
    <w:p w14:paraId="2D722626" w14:textId="77777777" w:rsidR="0042797E" w:rsidRPr="005026BC" w:rsidRDefault="0042797E" w:rsidP="001D0B8D">
      <w:pPr>
        <w:pStyle w:val="ListParagraph"/>
        <w:numPr>
          <w:ilvl w:val="0"/>
          <w:numId w:val="6"/>
        </w:numPr>
      </w:pPr>
      <w:r w:rsidRPr="005026BC">
        <w:t>ishod koji će omogućiti usporedivost rezultata s drugim JLP(R)S</w:t>
      </w:r>
    </w:p>
    <w:p w14:paraId="0F2E536E" w14:textId="77777777" w:rsidR="001F0D9D" w:rsidRPr="000039B3" w:rsidRDefault="001F0D9D" w:rsidP="001F0D9D">
      <w:pPr>
        <w:rPr>
          <w:highlight w:val="yellow"/>
        </w:rPr>
      </w:pPr>
    </w:p>
    <w:p w14:paraId="7F434B58" w14:textId="77777777" w:rsidR="0042797E" w:rsidRPr="005026BC" w:rsidRDefault="0042797E" w:rsidP="0042797E">
      <w:pPr>
        <w:rPr>
          <w:szCs w:val="22"/>
        </w:rPr>
      </w:pPr>
      <w:r w:rsidRPr="005026BC">
        <w:t>Za svaki identificirani rizik posljedice i vjerojatnost/frekvencija podijeljeni su u 5 kategorija.</w:t>
      </w:r>
    </w:p>
    <w:p w14:paraId="53AE6B80" w14:textId="2533DD28" w:rsidR="0042797E" w:rsidRPr="005026BC" w:rsidRDefault="00952DB2" w:rsidP="00544F96">
      <w:pPr>
        <w:spacing w:before="0"/>
        <w:jc w:val="center"/>
        <w:rPr>
          <w:rFonts w:eastAsia="Calibri"/>
          <w:bCs/>
          <w:color w:val="54883D"/>
          <w:sz w:val="20"/>
          <w:szCs w:val="20"/>
        </w:rPr>
      </w:pPr>
      <w:r w:rsidRPr="005026BC">
        <w:rPr>
          <w:rFonts w:eastAsia="Calibri"/>
          <w:bCs/>
          <w:color w:val="54883D"/>
          <w:sz w:val="20"/>
          <w:szCs w:val="20"/>
        </w:rPr>
        <w:t xml:space="preserve">Tablica </w:t>
      </w:r>
      <w:r w:rsidR="003670C2" w:rsidRPr="005026BC">
        <w:rPr>
          <w:rFonts w:eastAsia="Calibri"/>
          <w:bCs/>
          <w:color w:val="54883D"/>
          <w:sz w:val="20"/>
          <w:szCs w:val="20"/>
        </w:rPr>
        <w:fldChar w:fldCharType="begin"/>
      </w:r>
      <w:r w:rsidRPr="005026BC">
        <w:rPr>
          <w:rFonts w:eastAsia="Calibri"/>
          <w:bCs/>
          <w:color w:val="54883D"/>
          <w:sz w:val="20"/>
          <w:szCs w:val="20"/>
        </w:rPr>
        <w:instrText xml:space="preserve"> SEQ Tabela \* ARABIC </w:instrText>
      </w:r>
      <w:r w:rsidR="003670C2" w:rsidRPr="005026BC">
        <w:rPr>
          <w:rFonts w:eastAsia="Calibri"/>
          <w:bCs/>
          <w:color w:val="54883D"/>
          <w:sz w:val="20"/>
          <w:szCs w:val="20"/>
        </w:rPr>
        <w:fldChar w:fldCharType="separate"/>
      </w:r>
      <w:r w:rsidR="00DD0006">
        <w:rPr>
          <w:rFonts w:eastAsia="Calibri"/>
          <w:bCs/>
          <w:noProof/>
          <w:color w:val="54883D"/>
          <w:sz w:val="20"/>
          <w:szCs w:val="20"/>
        </w:rPr>
        <w:t>13</w:t>
      </w:r>
      <w:r w:rsidR="003670C2" w:rsidRPr="005026BC">
        <w:rPr>
          <w:rFonts w:eastAsia="Calibri"/>
          <w:bCs/>
          <w:noProof/>
          <w:color w:val="54883D"/>
          <w:sz w:val="20"/>
          <w:szCs w:val="20"/>
        </w:rPr>
        <w:fldChar w:fldCharType="end"/>
      </w:r>
      <w:r w:rsidRPr="005026BC">
        <w:rPr>
          <w:rFonts w:eastAsia="Calibri"/>
          <w:bCs/>
          <w:color w:val="54883D"/>
          <w:sz w:val="20"/>
          <w:szCs w:val="20"/>
        </w:rPr>
        <w:t xml:space="preserve">.  </w:t>
      </w:r>
      <w:r w:rsidR="0042797E" w:rsidRPr="005026BC">
        <w:rPr>
          <w:color w:val="54883D"/>
          <w:sz w:val="20"/>
          <w:szCs w:val="20"/>
        </w:rPr>
        <w:t>Vjerojatnost / frekvencija</w:t>
      </w:r>
    </w:p>
    <w:tbl>
      <w:tblPr>
        <w:tblStyle w:val="ivopisnatablicareetke6-isticanje31"/>
        <w:tblW w:w="9209"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1500"/>
        <w:gridCol w:w="1694"/>
        <w:gridCol w:w="1828"/>
        <w:gridCol w:w="2659"/>
      </w:tblGrid>
      <w:tr w:rsidR="0042797E" w:rsidRPr="005026BC" w14:paraId="7DC72CF1" w14:textId="77777777" w:rsidTr="00502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vMerge w:val="restart"/>
            <w:tcBorders>
              <w:bottom w:val="none" w:sz="0" w:space="0" w:color="auto"/>
            </w:tcBorders>
            <w:shd w:val="clear" w:color="auto" w:fill="auto"/>
            <w:vAlign w:val="center"/>
          </w:tcPr>
          <w:p w14:paraId="655EE324" w14:textId="77777777" w:rsidR="0042797E" w:rsidRPr="005026BC" w:rsidRDefault="0042797E" w:rsidP="0042797E">
            <w:pPr>
              <w:spacing w:before="120" w:after="120"/>
              <w:jc w:val="center"/>
              <w:rPr>
                <w:sz w:val="20"/>
              </w:rPr>
            </w:pPr>
            <w:r w:rsidRPr="005026BC">
              <w:rPr>
                <w:sz w:val="20"/>
              </w:rPr>
              <w:t>KATEGORIJA</w:t>
            </w:r>
          </w:p>
        </w:tc>
        <w:tc>
          <w:tcPr>
            <w:tcW w:w="1513" w:type="dxa"/>
            <w:vMerge w:val="restart"/>
            <w:tcBorders>
              <w:bottom w:val="none" w:sz="0" w:space="0" w:color="auto"/>
            </w:tcBorders>
            <w:shd w:val="clear" w:color="auto" w:fill="auto"/>
            <w:vAlign w:val="center"/>
          </w:tcPr>
          <w:p w14:paraId="043CCD86" w14:textId="77777777" w:rsidR="0042797E" w:rsidRPr="005026BC" w:rsidRDefault="0042797E" w:rsidP="0042797E">
            <w:pPr>
              <w:spacing w:before="120" w:after="120"/>
              <w:jc w:val="center"/>
              <w:cnfStyle w:val="100000000000" w:firstRow="1" w:lastRow="0" w:firstColumn="0" w:lastColumn="0" w:oddVBand="0" w:evenVBand="0" w:oddHBand="0" w:evenHBand="0" w:firstRowFirstColumn="0" w:firstRowLastColumn="0" w:lastRowFirstColumn="0" w:lastRowLastColumn="0"/>
              <w:rPr>
                <w:sz w:val="20"/>
              </w:rPr>
            </w:pPr>
            <w:r w:rsidRPr="005026BC">
              <w:rPr>
                <w:sz w:val="20"/>
              </w:rPr>
              <w:t>POSLJEDICE</w:t>
            </w:r>
          </w:p>
        </w:tc>
        <w:tc>
          <w:tcPr>
            <w:tcW w:w="6489" w:type="dxa"/>
            <w:gridSpan w:val="3"/>
            <w:tcBorders>
              <w:bottom w:val="none" w:sz="0" w:space="0" w:color="auto"/>
            </w:tcBorders>
            <w:shd w:val="clear" w:color="auto" w:fill="auto"/>
          </w:tcPr>
          <w:p w14:paraId="2BA5414F" w14:textId="77777777" w:rsidR="0042797E" w:rsidRPr="005026BC" w:rsidRDefault="0042797E" w:rsidP="0042797E">
            <w:pPr>
              <w:spacing w:before="120" w:after="120"/>
              <w:jc w:val="center"/>
              <w:cnfStyle w:val="100000000000" w:firstRow="1" w:lastRow="0" w:firstColumn="0" w:lastColumn="0" w:oddVBand="0" w:evenVBand="0" w:oddHBand="0" w:evenHBand="0" w:firstRowFirstColumn="0" w:firstRowLastColumn="0" w:lastRowFirstColumn="0" w:lastRowLastColumn="0"/>
              <w:rPr>
                <w:sz w:val="20"/>
              </w:rPr>
            </w:pPr>
            <w:r w:rsidRPr="005026BC">
              <w:rPr>
                <w:sz w:val="20"/>
              </w:rPr>
              <w:t>VJEROJATNOST / FREKVENCIJA</w:t>
            </w:r>
          </w:p>
        </w:tc>
      </w:tr>
      <w:tr w:rsidR="0042797E" w:rsidRPr="005026BC" w14:paraId="065A0EE8" w14:textId="77777777" w:rsidTr="0082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vMerge/>
            <w:shd w:val="clear" w:color="auto" w:fill="auto"/>
          </w:tcPr>
          <w:p w14:paraId="5D14110F" w14:textId="77777777" w:rsidR="0042797E" w:rsidRPr="005026BC" w:rsidRDefault="0042797E" w:rsidP="0042797E">
            <w:pPr>
              <w:spacing w:before="120" w:after="120"/>
              <w:jc w:val="center"/>
              <w:rPr>
                <w:b w:val="0"/>
                <w:sz w:val="20"/>
              </w:rPr>
            </w:pPr>
          </w:p>
        </w:tc>
        <w:tc>
          <w:tcPr>
            <w:tcW w:w="1513" w:type="dxa"/>
            <w:vMerge/>
            <w:shd w:val="clear" w:color="auto" w:fill="auto"/>
          </w:tcPr>
          <w:p w14:paraId="65DF61DC"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b/>
                <w:sz w:val="20"/>
              </w:rPr>
            </w:pPr>
          </w:p>
        </w:tc>
        <w:tc>
          <w:tcPr>
            <w:tcW w:w="1670" w:type="dxa"/>
            <w:shd w:val="clear" w:color="auto" w:fill="auto"/>
          </w:tcPr>
          <w:p w14:paraId="45BA26F6"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b/>
                <w:sz w:val="20"/>
              </w:rPr>
            </w:pPr>
            <w:r w:rsidRPr="005026BC">
              <w:rPr>
                <w:b/>
                <w:sz w:val="20"/>
              </w:rPr>
              <w:t>KVALITATIVNO</w:t>
            </w:r>
          </w:p>
        </w:tc>
        <w:tc>
          <w:tcPr>
            <w:tcW w:w="1417" w:type="dxa"/>
            <w:shd w:val="clear" w:color="auto" w:fill="auto"/>
          </w:tcPr>
          <w:p w14:paraId="117596BE"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b/>
                <w:sz w:val="20"/>
              </w:rPr>
            </w:pPr>
            <w:r w:rsidRPr="005026BC">
              <w:rPr>
                <w:b/>
                <w:sz w:val="20"/>
              </w:rPr>
              <w:t>VJEROJATNOST</w:t>
            </w:r>
          </w:p>
        </w:tc>
        <w:tc>
          <w:tcPr>
            <w:tcW w:w="3402" w:type="dxa"/>
            <w:shd w:val="clear" w:color="auto" w:fill="auto"/>
          </w:tcPr>
          <w:p w14:paraId="6724B5A9"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b/>
                <w:sz w:val="20"/>
              </w:rPr>
            </w:pPr>
            <w:r w:rsidRPr="005026BC">
              <w:rPr>
                <w:b/>
                <w:sz w:val="20"/>
              </w:rPr>
              <w:t>FREKVENCIJA</w:t>
            </w:r>
          </w:p>
        </w:tc>
      </w:tr>
      <w:tr w:rsidR="0042797E" w:rsidRPr="005026BC" w14:paraId="10AF5AEA" w14:textId="77777777" w:rsidTr="00827DCD">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47FA8D15" w14:textId="77777777" w:rsidR="0042797E" w:rsidRPr="005026BC" w:rsidRDefault="0042797E" w:rsidP="0042797E">
            <w:pPr>
              <w:spacing w:before="120" w:after="120"/>
              <w:jc w:val="center"/>
              <w:rPr>
                <w:sz w:val="20"/>
              </w:rPr>
            </w:pPr>
            <w:r w:rsidRPr="005026BC">
              <w:rPr>
                <w:sz w:val="20"/>
              </w:rPr>
              <w:t>1</w:t>
            </w:r>
          </w:p>
        </w:tc>
        <w:tc>
          <w:tcPr>
            <w:tcW w:w="1513" w:type="dxa"/>
            <w:shd w:val="clear" w:color="auto" w:fill="auto"/>
          </w:tcPr>
          <w:p w14:paraId="72033E4F"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Neznatne</w:t>
            </w:r>
          </w:p>
        </w:tc>
        <w:tc>
          <w:tcPr>
            <w:tcW w:w="1670" w:type="dxa"/>
            <w:shd w:val="clear" w:color="auto" w:fill="auto"/>
          </w:tcPr>
          <w:p w14:paraId="017A5B2F"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Iznimno mala</w:t>
            </w:r>
          </w:p>
        </w:tc>
        <w:tc>
          <w:tcPr>
            <w:tcW w:w="1417" w:type="dxa"/>
            <w:shd w:val="clear" w:color="auto" w:fill="auto"/>
          </w:tcPr>
          <w:p w14:paraId="4E08BE90"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&lt;1%</w:t>
            </w:r>
          </w:p>
        </w:tc>
        <w:tc>
          <w:tcPr>
            <w:tcW w:w="3402" w:type="dxa"/>
            <w:shd w:val="clear" w:color="auto" w:fill="auto"/>
          </w:tcPr>
          <w:p w14:paraId="408385C3"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1 događaj u 100 godina i rjeđe</w:t>
            </w:r>
          </w:p>
        </w:tc>
      </w:tr>
      <w:tr w:rsidR="0042797E" w:rsidRPr="005026BC" w14:paraId="7EE111E7" w14:textId="77777777" w:rsidTr="0082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323F8B04" w14:textId="77777777" w:rsidR="0042797E" w:rsidRPr="005026BC" w:rsidRDefault="0042797E" w:rsidP="0042797E">
            <w:pPr>
              <w:spacing w:before="120" w:after="120"/>
              <w:jc w:val="center"/>
              <w:rPr>
                <w:sz w:val="20"/>
              </w:rPr>
            </w:pPr>
            <w:r w:rsidRPr="005026BC">
              <w:rPr>
                <w:sz w:val="20"/>
              </w:rPr>
              <w:t>2</w:t>
            </w:r>
          </w:p>
        </w:tc>
        <w:tc>
          <w:tcPr>
            <w:tcW w:w="1513" w:type="dxa"/>
            <w:shd w:val="clear" w:color="auto" w:fill="auto"/>
          </w:tcPr>
          <w:p w14:paraId="4AC4E148"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Malene</w:t>
            </w:r>
          </w:p>
        </w:tc>
        <w:tc>
          <w:tcPr>
            <w:tcW w:w="1670" w:type="dxa"/>
            <w:shd w:val="clear" w:color="auto" w:fill="auto"/>
          </w:tcPr>
          <w:p w14:paraId="7E037645"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Mala</w:t>
            </w:r>
          </w:p>
        </w:tc>
        <w:tc>
          <w:tcPr>
            <w:tcW w:w="1417" w:type="dxa"/>
            <w:shd w:val="clear" w:color="auto" w:fill="auto"/>
          </w:tcPr>
          <w:p w14:paraId="65DD4394"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1-5%</w:t>
            </w:r>
          </w:p>
        </w:tc>
        <w:tc>
          <w:tcPr>
            <w:tcW w:w="3402" w:type="dxa"/>
            <w:shd w:val="clear" w:color="auto" w:fill="auto"/>
          </w:tcPr>
          <w:p w14:paraId="7476712F"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1 događaj u 20 do 100 godina</w:t>
            </w:r>
          </w:p>
        </w:tc>
      </w:tr>
      <w:tr w:rsidR="0042797E" w:rsidRPr="005026BC" w14:paraId="5DF4A73B" w14:textId="77777777" w:rsidTr="00827DCD">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1B78D89C" w14:textId="77777777" w:rsidR="0042797E" w:rsidRPr="005026BC" w:rsidRDefault="0042797E" w:rsidP="0042797E">
            <w:pPr>
              <w:spacing w:before="120" w:after="120"/>
              <w:jc w:val="center"/>
              <w:rPr>
                <w:sz w:val="20"/>
              </w:rPr>
            </w:pPr>
            <w:r w:rsidRPr="005026BC">
              <w:rPr>
                <w:sz w:val="20"/>
              </w:rPr>
              <w:t>3</w:t>
            </w:r>
          </w:p>
        </w:tc>
        <w:tc>
          <w:tcPr>
            <w:tcW w:w="1513" w:type="dxa"/>
            <w:shd w:val="clear" w:color="auto" w:fill="auto"/>
          </w:tcPr>
          <w:p w14:paraId="061A9EBC"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Umjerene</w:t>
            </w:r>
          </w:p>
        </w:tc>
        <w:tc>
          <w:tcPr>
            <w:tcW w:w="1670" w:type="dxa"/>
            <w:shd w:val="clear" w:color="auto" w:fill="auto"/>
          </w:tcPr>
          <w:p w14:paraId="46483F67"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Umjerena</w:t>
            </w:r>
          </w:p>
        </w:tc>
        <w:tc>
          <w:tcPr>
            <w:tcW w:w="1417" w:type="dxa"/>
            <w:shd w:val="clear" w:color="auto" w:fill="auto"/>
          </w:tcPr>
          <w:p w14:paraId="5CB53998"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5-50%</w:t>
            </w:r>
          </w:p>
        </w:tc>
        <w:tc>
          <w:tcPr>
            <w:tcW w:w="3402" w:type="dxa"/>
            <w:shd w:val="clear" w:color="auto" w:fill="auto"/>
          </w:tcPr>
          <w:p w14:paraId="2F6F5AA1"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1 događaj u 2 do 20 godina</w:t>
            </w:r>
          </w:p>
        </w:tc>
      </w:tr>
      <w:tr w:rsidR="0042797E" w:rsidRPr="005026BC" w14:paraId="6ADFF1D0" w14:textId="77777777" w:rsidTr="0082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0DC06CFC" w14:textId="77777777" w:rsidR="0042797E" w:rsidRPr="005026BC" w:rsidRDefault="0042797E" w:rsidP="0042797E">
            <w:pPr>
              <w:spacing w:before="120" w:after="120"/>
              <w:jc w:val="center"/>
              <w:rPr>
                <w:sz w:val="20"/>
              </w:rPr>
            </w:pPr>
            <w:r w:rsidRPr="005026BC">
              <w:rPr>
                <w:sz w:val="20"/>
              </w:rPr>
              <w:t>4</w:t>
            </w:r>
          </w:p>
        </w:tc>
        <w:tc>
          <w:tcPr>
            <w:tcW w:w="1513" w:type="dxa"/>
            <w:shd w:val="clear" w:color="auto" w:fill="auto"/>
          </w:tcPr>
          <w:p w14:paraId="2A21BE43"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Značajne</w:t>
            </w:r>
          </w:p>
        </w:tc>
        <w:tc>
          <w:tcPr>
            <w:tcW w:w="1670" w:type="dxa"/>
            <w:shd w:val="clear" w:color="auto" w:fill="auto"/>
          </w:tcPr>
          <w:p w14:paraId="6B8CEB73"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Velika</w:t>
            </w:r>
          </w:p>
        </w:tc>
        <w:tc>
          <w:tcPr>
            <w:tcW w:w="1417" w:type="dxa"/>
            <w:shd w:val="clear" w:color="auto" w:fill="auto"/>
          </w:tcPr>
          <w:p w14:paraId="18319630"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51-98%</w:t>
            </w:r>
          </w:p>
        </w:tc>
        <w:tc>
          <w:tcPr>
            <w:tcW w:w="3402" w:type="dxa"/>
            <w:shd w:val="clear" w:color="auto" w:fill="auto"/>
          </w:tcPr>
          <w:p w14:paraId="415B6935" w14:textId="77777777" w:rsidR="0042797E" w:rsidRPr="005026BC" w:rsidRDefault="0042797E" w:rsidP="0042797E">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5026BC">
              <w:rPr>
                <w:sz w:val="20"/>
              </w:rPr>
              <w:t>1 događaj u 1 do 2 godine</w:t>
            </w:r>
          </w:p>
        </w:tc>
      </w:tr>
      <w:tr w:rsidR="0042797E" w:rsidRPr="005026BC" w14:paraId="00BB1584" w14:textId="77777777" w:rsidTr="00827DCD">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14:paraId="2C4CB76B" w14:textId="77777777" w:rsidR="0042797E" w:rsidRPr="005026BC" w:rsidRDefault="0042797E" w:rsidP="0042797E">
            <w:pPr>
              <w:spacing w:before="120" w:after="120"/>
              <w:jc w:val="center"/>
              <w:rPr>
                <w:sz w:val="20"/>
              </w:rPr>
            </w:pPr>
            <w:r w:rsidRPr="005026BC">
              <w:rPr>
                <w:sz w:val="20"/>
              </w:rPr>
              <w:t>5</w:t>
            </w:r>
          </w:p>
        </w:tc>
        <w:tc>
          <w:tcPr>
            <w:tcW w:w="1513" w:type="dxa"/>
            <w:shd w:val="clear" w:color="auto" w:fill="auto"/>
          </w:tcPr>
          <w:p w14:paraId="16254B48"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Katastrofalne</w:t>
            </w:r>
          </w:p>
        </w:tc>
        <w:tc>
          <w:tcPr>
            <w:tcW w:w="1670" w:type="dxa"/>
            <w:shd w:val="clear" w:color="auto" w:fill="auto"/>
          </w:tcPr>
          <w:p w14:paraId="2FC5C09B"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Iznimno velika</w:t>
            </w:r>
          </w:p>
        </w:tc>
        <w:tc>
          <w:tcPr>
            <w:tcW w:w="1417" w:type="dxa"/>
            <w:shd w:val="clear" w:color="auto" w:fill="auto"/>
          </w:tcPr>
          <w:p w14:paraId="507ABDAB"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&gt;98%</w:t>
            </w:r>
          </w:p>
        </w:tc>
        <w:tc>
          <w:tcPr>
            <w:tcW w:w="3402" w:type="dxa"/>
            <w:shd w:val="clear" w:color="auto" w:fill="auto"/>
          </w:tcPr>
          <w:p w14:paraId="0FCB2E47" w14:textId="77777777" w:rsidR="0042797E" w:rsidRPr="005026BC" w:rsidRDefault="0042797E" w:rsidP="0042797E">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5026BC">
              <w:rPr>
                <w:sz w:val="20"/>
              </w:rPr>
              <w:t>1 događaj godišnje ili češće</w:t>
            </w:r>
          </w:p>
        </w:tc>
      </w:tr>
    </w:tbl>
    <w:p w14:paraId="24351384" w14:textId="77777777" w:rsidR="0042797E" w:rsidRPr="005026BC" w:rsidRDefault="0042797E" w:rsidP="0042797E"/>
    <w:p w14:paraId="233A6907" w14:textId="77777777" w:rsidR="0042797E" w:rsidRPr="005026BC" w:rsidRDefault="0042797E" w:rsidP="0042797E"/>
    <w:p w14:paraId="12DBE7C2" w14:textId="77777777" w:rsidR="0042797E" w:rsidRPr="000039B3" w:rsidRDefault="0042797E" w:rsidP="0042797E">
      <w:pPr>
        <w:rPr>
          <w:highlight w:val="yellow"/>
        </w:rPr>
      </w:pPr>
    </w:p>
    <w:p w14:paraId="1956ADC5" w14:textId="77777777" w:rsidR="0042797E" w:rsidRDefault="0042797E" w:rsidP="0042797E">
      <w:pPr>
        <w:rPr>
          <w:highlight w:val="yellow"/>
        </w:rPr>
      </w:pPr>
    </w:p>
    <w:p w14:paraId="650C78B5" w14:textId="77777777" w:rsidR="006A1E6C" w:rsidRPr="000039B3" w:rsidRDefault="006A1E6C" w:rsidP="0042797E">
      <w:pPr>
        <w:rPr>
          <w:highlight w:val="yellow"/>
        </w:rPr>
      </w:pPr>
    </w:p>
    <w:p w14:paraId="2D5527CF" w14:textId="77777777" w:rsidR="0042797E" w:rsidRPr="000039B3" w:rsidRDefault="0042797E" w:rsidP="0042797E">
      <w:pPr>
        <w:rPr>
          <w:highlight w:val="yellow"/>
        </w:rPr>
      </w:pPr>
    </w:p>
    <w:p w14:paraId="36E50C1A" w14:textId="77777777" w:rsidR="0042797E" w:rsidRPr="005026BC" w:rsidRDefault="0042797E" w:rsidP="00324335">
      <w:pPr>
        <w:pStyle w:val="Heading1"/>
      </w:pPr>
      <w:bookmarkStart w:id="100" w:name="_Toc496179679"/>
      <w:bookmarkStart w:id="101" w:name="_Toc9596612"/>
      <w:bookmarkStart w:id="102" w:name="_Toc127882947"/>
      <w:r w:rsidRPr="005026BC">
        <w:rPr>
          <w:rStyle w:val="Heading1Char"/>
          <w:b/>
        </w:rPr>
        <w:lastRenderedPageBreak/>
        <w:t>Scenariji</w:t>
      </w:r>
      <w:bookmarkEnd w:id="100"/>
      <w:bookmarkEnd w:id="101"/>
      <w:bookmarkEnd w:id="102"/>
    </w:p>
    <w:p w14:paraId="0C0DFFC0" w14:textId="77777777" w:rsidR="0042797E" w:rsidRPr="005026BC" w:rsidRDefault="0042797E" w:rsidP="0042797E">
      <w:r w:rsidRPr="005026BC">
        <w:t xml:space="preserve">Procjena rizika </w:t>
      </w:r>
      <w:r w:rsidRPr="005026BC">
        <w:rPr>
          <w:color w:val="auto"/>
        </w:rPr>
        <w:t xml:space="preserve">od velikih nesreća temelji se na scenarijima za svaki pojedini rizik. Za svaki identificirani rizik potrebno je izraditi odgovarajući scenarij kojim će se opisati identificirana prijetnja, njen nastanak i posljedice, kako bi se na osnovu ovog mogle planirati preventivne mjere, educirati stanovništvo, </w:t>
      </w:r>
      <w:r w:rsidRPr="005026BC">
        <w:t>odnosno pripremati eventualni odgovor na veliku nesreću.</w:t>
      </w:r>
    </w:p>
    <w:p w14:paraId="101930AF" w14:textId="77777777" w:rsidR="00544F96" w:rsidRPr="000039B3" w:rsidRDefault="00544F96" w:rsidP="008B14E0">
      <w:pPr>
        <w:spacing w:before="0" w:after="0"/>
        <w:rPr>
          <w:highlight w:val="yellow"/>
        </w:rPr>
      </w:pPr>
    </w:p>
    <w:p w14:paraId="316D6B70" w14:textId="77777777" w:rsidR="00C6789C" w:rsidRPr="005026BC" w:rsidRDefault="00291CC1" w:rsidP="00C6789C">
      <w:pPr>
        <w:keepNext/>
        <w:outlineLvl w:val="1"/>
        <w:rPr>
          <w:bCs/>
          <w:color w:val="54883D"/>
          <w:sz w:val="32"/>
        </w:rPr>
      </w:pPr>
      <w:bookmarkStart w:id="103" w:name="_Toc486103573"/>
      <w:bookmarkStart w:id="104" w:name="_Toc493508427"/>
      <w:bookmarkStart w:id="105" w:name="_Toc498599773"/>
      <w:bookmarkStart w:id="106" w:name="_Toc503777221"/>
      <w:bookmarkStart w:id="107" w:name="_Toc9596613"/>
      <w:bookmarkStart w:id="108" w:name="_Toc127882948"/>
      <w:r w:rsidRPr="005026BC">
        <w:rPr>
          <w:rStyle w:val="Heading2Char"/>
        </w:rPr>
        <w:t>6.1</w:t>
      </w:r>
      <w:r w:rsidR="00C6789C" w:rsidRPr="005026BC">
        <w:rPr>
          <w:bCs/>
          <w:color w:val="54883D"/>
          <w:sz w:val="32"/>
        </w:rPr>
        <w:t xml:space="preserve"> Požari otvorenog tipa</w:t>
      </w:r>
      <w:bookmarkEnd w:id="103"/>
      <w:bookmarkEnd w:id="104"/>
      <w:bookmarkEnd w:id="105"/>
      <w:bookmarkEnd w:id="106"/>
      <w:bookmarkEnd w:id="107"/>
      <w:bookmarkEnd w:id="108"/>
    </w:p>
    <w:p w14:paraId="4DBF7490" w14:textId="77777777" w:rsidR="00C6789C" w:rsidRPr="005026BC" w:rsidRDefault="00291CC1" w:rsidP="00C6789C">
      <w:pPr>
        <w:keepNext/>
        <w:keepLines/>
        <w:spacing w:before="40"/>
        <w:outlineLvl w:val="2"/>
        <w:rPr>
          <w:rFonts w:cstheme="majorBidi"/>
          <w:color w:val="54883D"/>
          <w:sz w:val="28"/>
          <w:lang w:bidi="en-US"/>
        </w:rPr>
      </w:pPr>
      <w:bookmarkStart w:id="109" w:name="_Toc498599774"/>
      <w:bookmarkStart w:id="110" w:name="_Toc503777222"/>
      <w:bookmarkStart w:id="111" w:name="_Toc9596614"/>
      <w:bookmarkStart w:id="112" w:name="_Toc127882949"/>
      <w:r w:rsidRPr="005026BC">
        <w:rPr>
          <w:rFonts w:cstheme="majorBidi"/>
          <w:color w:val="54883D"/>
          <w:sz w:val="28"/>
          <w:lang w:bidi="en-US"/>
        </w:rPr>
        <w:t>6.1</w:t>
      </w:r>
      <w:r w:rsidR="00C6789C" w:rsidRPr="005026BC">
        <w:rPr>
          <w:rFonts w:cstheme="majorBidi"/>
          <w:color w:val="54883D"/>
          <w:sz w:val="28"/>
          <w:lang w:bidi="en-US"/>
        </w:rPr>
        <w:t>.1 Naziv scenarija</w:t>
      </w:r>
      <w:bookmarkEnd w:id="109"/>
      <w:bookmarkEnd w:id="110"/>
      <w:bookmarkEnd w:id="111"/>
      <w:bookmarkEnd w:id="112"/>
    </w:p>
    <w:tbl>
      <w:tblPr>
        <w:tblStyle w:val="ivopisnatablicareetke6-isticanje33"/>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C6789C" w:rsidRPr="005026BC" w14:paraId="04F55BCA" w14:textId="77777777" w:rsidTr="00502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auto"/>
          </w:tcPr>
          <w:p w14:paraId="44E7A017" w14:textId="77777777" w:rsidR="00C6789C" w:rsidRPr="005026BC" w:rsidRDefault="00C6789C" w:rsidP="00C6789C">
            <w:pPr>
              <w:spacing w:after="0"/>
              <w:ind w:left="29"/>
              <w:rPr>
                <w:szCs w:val="20"/>
              </w:rPr>
            </w:pPr>
            <w:r w:rsidRPr="005026BC">
              <w:rPr>
                <w:szCs w:val="20"/>
              </w:rPr>
              <w:t>Naziv scenarija</w:t>
            </w:r>
          </w:p>
        </w:tc>
      </w:tr>
      <w:tr w:rsidR="00C6789C" w:rsidRPr="005026BC" w14:paraId="4878D414" w14:textId="77777777" w:rsidTr="0082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3CF0828" w14:textId="77777777" w:rsidR="00C6789C" w:rsidRPr="005026BC" w:rsidRDefault="00C6789C" w:rsidP="00C6789C">
            <w:pPr>
              <w:spacing w:after="0"/>
              <w:ind w:left="29"/>
              <w:rPr>
                <w:b w:val="0"/>
                <w:szCs w:val="20"/>
              </w:rPr>
            </w:pPr>
            <w:r w:rsidRPr="005026BC">
              <w:rPr>
                <w:b w:val="0"/>
                <w:szCs w:val="20"/>
              </w:rPr>
              <w:t>Požari raslinja na otvorenom prostoru</w:t>
            </w:r>
          </w:p>
        </w:tc>
      </w:tr>
      <w:tr w:rsidR="00C6789C" w:rsidRPr="005026BC" w14:paraId="0EE183B6" w14:textId="77777777" w:rsidTr="00827DCD">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E6CCC2B" w14:textId="77777777" w:rsidR="00C6789C" w:rsidRPr="005026BC" w:rsidRDefault="00C6789C" w:rsidP="00C6789C">
            <w:pPr>
              <w:spacing w:after="0"/>
              <w:ind w:left="29"/>
              <w:rPr>
                <w:szCs w:val="20"/>
              </w:rPr>
            </w:pPr>
            <w:r w:rsidRPr="005026BC">
              <w:rPr>
                <w:szCs w:val="20"/>
              </w:rPr>
              <w:t>Grupa rizika</w:t>
            </w:r>
          </w:p>
        </w:tc>
      </w:tr>
      <w:tr w:rsidR="00C6789C" w:rsidRPr="005026BC" w14:paraId="52ECD74D" w14:textId="77777777" w:rsidTr="0082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C869AC8" w14:textId="77777777" w:rsidR="00C6789C" w:rsidRPr="005026BC" w:rsidRDefault="00C6789C" w:rsidP="00C6789C">
            <w:pPr>
              <w:spacing w:after="0"/>
              <w:ind w:left="29"/>
              <w:rPr>
                <w:b w:val="0"/>
                <w:szCs w:val="20"/>
              </w:rPr>
            </w:pPr>
            <w:r w:rsidRPr="005026BC">
              <w:rPr>
                <w:b w:val="0"/>
                <w:szCs w:val="20"/>
              </w:rPr>
              <w:t>Požari otvorenog tipa</w:t>
            </w:r>
          </w:p>
        </w:tc>
      </w:tr>
      <w:tr w:rsidR="00C6789C" w:rsidRPr="005026BC" w14:paraId="739D29E2" w14:textId="77777777" w:rsidTr="00827DCD">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30C8D7F" w14:textId="77777777" w:rsidR="00C6789C" w:rsidRPr="005026BC" w:rsidRDefault="00C6789C" w:rsidP="00C6789C">
            <w:pPr>
              <w:spacing w:after="0"/>
              <w:ind w:left="29"/>
              <w:rPr>
                <w:szCs w:val="20"/>
              </w:rPr>
            </w:pPr>
            <w:r w:rsidRPr="005026BC">
              <w:rPr>
                <w:szCs w:val="20"/>
              </w:rPr>
              <w:t>Rizik</w:t>
            </w:r>
          </w:p>
        </w:tc>
      </w:tr>
      <w:tr w:rsidR="00C6789C" w:rsidRPr="005026BC" w14:paraId="545B9D7B" w14:textId="77777777" w:rsidTr="0082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F5CC0C1" w14:textId="77777777" w:rsidR="00C6789C" w:rsidRPr="005026BC" w:rsidRDefault="00C6789C" w:rsidP="00C6789C">
            <w:pPr>
              <w:spacing w:after="0"/>
              <w:ind w:left="29"/>
              <w:rPr>
                <w:b w:val="0"/>
                <w:szCs w:val="20"/>
              </w:rPr>
            </w:pPr>
            <w:r w:rsidRPr="005026BC">
              <w:rPr>
                <w:b w:val="0"/>
                <w:szCs w:val="20"/>
              </w:rPr>
              <w:t>Požari otvorenog tipa</w:t>
            </w:r>
          </w:p>
        </w:tc>
      </w:tr>
      <w:tr w:rsidR="00C6789C" w:rsidRPr="005026BC" w14:paraId="1B029EFE" w14:textId="77777777" w:rsidTr="00827DCD">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9B54AC7" w14:textId="77777777" w:rsidR="00C6789C" w:rsidRPr="005026BC" w:rsidRDefault="00C6789C" w:rsidP="00C6789C">
            <w:pPr>
              <w:spacing w:after="0"/>
              <w:ind w:left="29"/>
              <w:rPr>
                <w:szCs w:val="20"/>
              </w:rPr>
            </w:pPr>
            <w:r w:rsidRPr="005026BC">
              <w:rPr>
                <w:szCs w:val="20"/>
              </w:rPr>
              <w:t>Radna skupina</w:t>
            </w:r>
          </w:p>
        </w:tc>
      </w:tr>
      <w:tr w:rsidR="00214090" w:rsidRPr="005026BC" w14:paraId="0F0650F9" w14:textId="77777777" w:rsidTr="0082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E9A42ED" w14:textId="30BA5A6C" w:rsidR="00214090" w:rsidRPr="00214090" w:rsidRDefault="00214090" w:rsidP="00214090">
            <w:pPr>
              <w:spacing w:after="0"/>
              <w:rPr>
                <w:b w:val="0"/>
                <w:bCs w:val="0"/>
                <w:i/>
                <w:color w:val="FF0000"/>
                <w:szCs w:val="20"/>
                <w:highlight w:val="yellow"/>
              </w:rPr>
            </w:pPr>
            <w:r w:rsidRPr="00214090">
              <w:rPr>
                <w:b w:val="0"/>
                <w:bCs w:val="0"/>
              </w:rPr>
              <w:t>Zvonimir Mijić</w:t>
            </w:r>
          </w:p>
        </w:tc>
      </w:tr>
      <w:tr w:rsidR="00214090" w:rsidRPr="005026BC" w14:paraId="0D37507C" w14:textId="77777777" w:rsidTr="00827DCD">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05D0FE4" w14:textId="782BB886" w:rsidR="00214090" w:rsidRPr="00214090" w:rsidRDefault="00214090" w:rsidP="00214090">
            <w:pPr>
              <w:spacing w:after="0"/>
              <w:rPr>
                <w:b w:val="0"/>
                <w:bCs w:val="0"/>
                <w:color w:val="auto"/>
                <w:szCs w:val="20"/>
                <w:highlight w:val="yellow"/>
              </w:rPr>
            </w:pPr>
            <w:r w:rsidRPr="00214090">
              <w:rPr>
                <w:b w:val="0"/>
                <w:bCs w:val="0"/>
              </w:rPr>
              <w:t>Anita Perica</w:t>
            </w:r>
          </w:p>
        </w:tc>
      </w:tr>
      <w:tr w:rsidR="00214090" w:rsidRPr="005026BC" w14:paraId="7F757AB1" w14:textId="77777777" w:rsidTr="00827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E17506F" w14:textId="4052DDF9" w:rsidR="00214090" w:rsidRPr="00214090" w:rsidRDefault="00214090" w:rsidP="00214090">
            <w:pPr>
              <w:spacing w:after="0"/>
              <w:rPr>
                <w:b w:val="0"/>
                <w:bCs w:val="0"/>
                <w:i/>
                <w:color w:val="auto"/>
                <w:szCs w:val="20"/>
                <w:highlight w:val="yellow"/>
              </w:rPr>
            </w:pPr>
            <w:r w:rsidRPr="00214090">
              <w:rPr>
                <w:b w:val="0"/>
                <w:bCs w:val="0"/>
              </w:rPr>
              <w:t>Karlo Martin Kalcina</w:t>
            </w:r>
          </w:p>
        </w:tc>
      </w:tr>
      <w:tr w:rsidR="00214090" w:rsidRPr="000039B3" w14:paraId="2B11CA1D" w14:textId="77777777" w:rsidTr="00827DCD">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8F0DB16" w14:textId="461A6582" w:rsidR="00214090" w:rsidRPr="00214090" w:rsidRDefault="00214090" w:rsidP="00214090">
            <w:pPr>
              <w:spacing w:after="0"/>
              <w:rPr>
                <w:b w:val="0"/>
                <w:bCs w:val="0"/>
                <w:color w:val="auto"/>
                <w:szCs w:val="20"/>
                <w:highlight w:val="yellow"/>
              </w:rPr>
            </w:pPr>
            <w:r w:rsidRPr="00214090">
              <w:rPr>
                <w:b w:val="0"/>
                <w:bCs w:val="0"/>
              </w:rPr>
              <w:t>Zdravko Nimac</w:t>
            </w:r>
          </w:p>
        </w:tc>
      </w:tr>
    </w:tbl>
    <w:p w14:paraId="64837C52" w14:textId="77777777" w:rsidR="00C6789C" w:rsidRPr="000039B3" w:rsidRDefault="00C6789C" w:rsidP="00C6789C">
      <w:pPr>
        <w:rPr>
          <w:highlight w:val="yellow"/>
        </w:rPr>
      </w:pPr>
    </w:p>
    <w:p w14:paraId="23454210" w14:textId="77777777" w:rsidR="00C6789C" w:rsidRPr="005026BC" w:rsidRDefault="00291CC1" w:rsidP="00C6789C">
      <w:pPr>
        <w:keepNext/>
        <w:keepLines/>
        <w:spacing w:before="40"/>
        <w:outlineLvl w:val="2"/>
        <w:rPr>
          <w:rFonts w:cstheme="majorBidi"/>
          <w:color w:val="54883D"/>
          <w:sz w:val="28"/>
          <w:lang w:bidi="en-US"/>
        </w:rPr>
      </w:pPr>
      <w:bookmarkStart w:id="113" w:name="_Toc498599775"/>
      <w:bookmarkStart w:id="114" w:name="_Toc503777223"/>
      <w:bookmarkStart w:id="115" w:name="_Toc9596615"/>
      <w:bookmarkStart w:id="116" w:name="_Toc127882950"/>
      <w:r w:rsidRPr="005026BC">
        <w:rPr>
          <w:rFonts w:cstheme="majorBidi"/>
          <w:color w:val="54883D"/>
          <w:sz w:val="28"/>
          <w:lang w:bidi="en-US"/>
        </w:rPr>
        <w:t>6.1</w:t>
      </w:r>
      <w:r w:rsidR="00C6789C" w:rsidRPr="005026BC">
        <w:rPr>
          <w:rFonts w:cstheme="majorBidi"/>
          <w:color w:val="54883D"/>
          <w:sz w:val="28"/>
          <w:lang w:bidi="en-US"/>
        </w:rPr>
        <w:t>.2 Uvod</w:t>
      </w:r>
      <w:bookmarkEnd w:id="113"/>
      <w:bookmarkEnd w:id="114"/>
      <w:bookmarkEnd w:id="115"/>
      <w:bookmarkEnd w:id="116"/>
    </w:p>
    <w:p w14:paraId="33042559" w14:textId="77777777" w:rsidR="00C6789C" w:rsidRPr="005026BC" w:rsidRDefault="00C6789C" w:rsidP="00C6789C">
      <w:pPr>
        <w:spacing w:before="0" w:after="0"/>
        <w:rPr>
          <w:color w:val="auto"/>
          <w:szCs w:val="22"/>
          <w:lang w:eastAsia="hr-HR"/>
        </w:rPr>
      </w:pPr>
      <w:r w:rsidRPr="005026BC">
        <w:rPr>
          <w:color w:val="auto"/>
          <w:szCs w:val="22"/>
          <w:lang w:eastAsia="hr-HR"/>
        </w:rPr>
        <w:t>Požar otvorenog prostora, pri čemu se prije svega misli na požare raslinja i šuma, složena su pojava u kojoj se isprepliću različita termodinamička i aerodinamična događanja. Na njih značajno utječe konfiguracija terena kojim se požar kreće, karakteristike vegetacije koja gori te lokalni meteorološki uvjeti na mjestu požarišta.</w:t>
      </w:r>
    </w:p>
    <w:p w14:paraId="41199063" w14:textId="77777777" w:rsidR="00C6789C" w:rsidRPr="005026BC" w:rsidRDefault="00C6789C" w:rsidP="00C6789C">
      <w:pPr>
        <w:spacing w:before="0" w:after="0"/>
        <w:rPr>
          <w:color w:val="auto"/>
          <w:szCs w:val="22"/>
          <w:lang w:eastAsia="hr-HR"/>
        </w:rPr>
      </w:pPr>
      <w:r w:rsidRPr="005026BC">
        <w:rPr>
          <w:color w:val="auto"/>
          <w:szCs w:val="22"/>
          <w:lang w:eastAsia="hr-HR"/>
        </w:rPr>
        <w:t>Opasnost od požara pridonosi karakterističan loš raspored godišnjih oborina i učestale pojave ljetnih suša. Od požara mogu biti ugrožene šumske površine, nacionalni parkovi, parkovi prirode</w:t>
      </w:r>
      <w:r w:rsidRPr="005026BC">
        <w:rPr>
          <w:color w:val="FF0000"/>
          <w:szCs w:val="22"/>
          <w:lang w:eastAsia="hr-HR"/>
        </w:rPr>
        <w:t xml:space="preserve"> </w:t>
      </w:r>
      <w:r w:rsidRPr="005026BC">
        <w:rPr>
          <w:color w:val="auto"/>
          <w:szCs w:val="22"/>
          <w:lang w:eastAsia="hr-HR"/>
        </w:rPr>
        <w:t>i poljoprivredne površine.</w:t>
      </w:r>
    </w:p>
    <w:p w14:paraId="0CC503A1" w14:textId="77777777" w:rsidR="00544F96" w:rsidRPr="000039B3" w:rsidRDefault="00544F96" w:rsidP="00C6789C">
      <w:pPr>
        <w:spacing w:before="0" w:after="0"/>
        <w:rPr>
          <w:color w:val="auto"/>
          <w:szCs w:val="22"/>
          <w:highlight w:val="yellow"/>
          <w:lang w:eastAsia="hr-HR"/>
        </w:rPr>
      </w:pPr>
    </w:p>
    <w:p w14:paraId="7D28ECE9" w14:textId="77777777" w:rsidR="00544F96" w:rsidRPr="005026BC" w:rsidRDefault="00544F96" w:rsidP="00C6789C">
      <w:pPr>
        <w:spacing w:before="0" w:after="0"/>
        <w:rPr>
          <w:color w:val="auto"/>
          <w:szCs w:val="22"/>
          <w:lang w:eastAsia="hr-HR"/>
        </w:rPr>
      </w:pPr>
    </w:p>
    <w:p w14:paraId="2615940B" w14:textId="77777777" w:rsidR="00C6789C" w:rsidRPr="005026BC" w:rsidRDefault="00B85FFF" w:rsidP="00C6789C">
      <w:pPr>
        <w:keepNext/>
        <w:keepLines/>
        <w:spacing w:before="40"/>
        <w:outlineLvl w:val="2"/>
        <w:rPr>
          <w:rFonts w:cstheme="majorBidi"/>
          <w:color w:val="54883D"/>
          <w:sz w:val="28"/>
          <w:lang w:bidi="en-US"/>
        </w:rPr>
      </w:pPr>
      <w:bookmarkStart w:id="117" w:name="_Toc498599776"/>
      <w:bookmarkStart w:id="118" w:name="_Toc503777224"/>
      <w:bookmarkStart w:id="119" w:name="_Toc9596616"/>
      <w:bookmarkStart w:id="120" w:name="_Toc127882951"/>
      <w:r w:rsidRPr="005026BC">
        <w:rPr>
          <w:rFonts w:cstheme="majorBidi"/>
          <w:color w:val="54883D"/>
          <w:sz w:val="28"/>
          <w:lang w:bidi="en-US"/>
        </w:rPr>
        <w:t>6.1</w:t>
      </w:r>
      <w:r w:rsidR="00C6789C" w:rsidRPr="005026BC">
        <w:rPr>
          <w:rFonts w:cstheme="majorBidi"/>
          <w:color w:val="54883D"/>
          <w:sz w:val="28"/>
          <w:lang w:bidi="en-US"/>
        </w:rPr>
        <w:t>.3 Prikaz utjecaja na kritičnu infrastrukturu</w:t>
      </w:r>
      <w:bookmarkEnd w:id="117"/>
      <w:bookmarkEnd w:id="118"/>
      <w:bookmarkEnd w:id="119"/>
      <w:bookmarkEnd w:id="120"/>
    </w:p>
    <w:tbl>
      <w:tblPr>
        <w:tblStyle w:val="ivopisnatablicareetke6-isticanje33"/>
        <w:tblW w:w="9423"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C6789C" w:rsidRPr="005026BC" w14:paraId="73FB62F1" w14:textId="77777777" w:rsidTr="005026BC">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1128" w:type="dxa"/>
            <w:tcBorders>
              <w:bottom w:val="none" w:sz="0" w:space="0" w:color="auto"/>
            </w:tcBorders>
            <w:shd w:val="clear" w:color="auto" w:fill="auto"/>
          </w:tcPr>
          <w:p w14:paraId="24DD24F7" w14:textId="77777777" w:rsidR="00C6789C" w:rsidRPr="005026BC" w:rsidRDefault="00C6789C" w:rsidP="00C6789C">
            <w:pPr>
              <w:spacing w:after="0"/>
              <w:jc w:val="center"/>
              <w:rPr>
                <w:sz w:val="20"/>
                <w:szCs w:val="20"/>
              </w:rPr>
            </w:pPr>
            <w:r w:rsidRPr="005026BC">
              <w:rPr>
                <w:sz w:val="20"/>
                <w:szCs w:val="20"/>
              </w:rPr>
              <w:t>UTJECAJ</w:t>
            </w:r>
          </w:p>
        </w:tc>
        <w:tc>
          <w:tcPr>
            <w:tcW w:w="8295" w:type="dxa"/>
            <w:tcBorders>
              <w:bottom w:val="none" w:sz="0" w:space="0" w:color="auto"/>
            </w:tcBorders>
            <w:shd w:val="clear" w:color="auto" w:fill="auto"/>
          </w:tcPr>
          <w:p w14:paraId="52DFEFB2" w14:textId="77777777" w:rsidR="00C6789C" w:rsidRPr="005026BC" w:rsidRDefault="00C6789C" w:rsidP="00C678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5026BC">
              <w:rPr>
                <w:sz w:val="20"/>
                <w:szCs w:val="20"/>
              </w:rPr>
              <w:t>SEKTOR</w:t>
            </w:r>
          </w:p>
        </w:tc>
      </w:tr>
      <w:tr w:rsidR="00C6789C" w:rsidRPr="005026BC" w14:paraId="68E53CAB" w14:textId="77777777" w:rsidTr="00827DC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0E0FAB3E" w14:textId="77777777" w:rsidR="00C6789C" w:rsidRPr="005026BC" w:rsidRDefault="00C6789C" w:rsidP="00C6789C">
            <w:pPr>
              <w:spacing w:before="0" w:after="0"/>
              <w:jc w:val="center"/>
              <w:rPr>
                <w:color w:val="auto"/>
                <w:sz w:val="20"/>
                <w:szCs w:val="20"/>
              </w:rPr>
            </w:pPr>
            <w:r w:rsidRPr="005026BC">
              <w:rPr>
                <w:color w:val="auto"/>
                <w:sz w:val="20"/>
                <w:szCs w:val="20"/>
              </w:rPr>
              <w:t>x</w:t>
            </w:r>
          </w:p>
        </w:tc>
        <w:tc>
          <w:tcPr>
            <w:tcW w:w="8295" w:type="dxa"/>
            <w:shd w:val="clear" w:color="auto" w:fill="auto"/>
          </w:tcPr>
          <w:p w14:paraId="0A292E63" w14:textId="77777777" w:rsidR="00C6789C" w:rsidRPr="005026BC" w:rsidRDefault="00C6789C" w:rsidP="00C6789C">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5026BC">
              <w:rPr>
                <w:sz w:val="20"/>
                <w:szCs w:val="20"/>
              </w:rPr>
              <w:t>Energetika (proizvodnja, uključivo akumulacije i brane, prijenos, skladištenje, transport energenata i energije, sustavi za distribuciju)</w:t>
            </w:r>
          </w:p>
        </w:tc>
      </w:tr>
      <w:tr w:rsidR="00C6789C" w:rsidRPr="005026BC" w14:paraId="1853294F" w14:textId="77777777" w:rsidTr="00827DCD">
        <w:trPr>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3D554882" w14:textId="77777777" w:rsidR="00C6789C" w:rsidRPr="005026BC" w:rsidRDefault="00C6789C" w:rsidP="00C6789C">
            <w:pPr>
              <w:spacing w:before="0" w:after="0"/>
              <w:jc w:val="center"/>
              <w:rPr>
                <w:color w:val="auto"/>
                <w:sz w:val="20"/>
                <w:szCs w:val="20"/>
              </w:rPr>
            </w:pPr>
          </w:p>
        </w:tc>
        <w:tc>
          <w:tcPr>
            <w:tcW w:w="8295" w:type="dxa"/>
            <w:shd w:val="clear" w:color="auto" w:fill="auto"/>
          </w:tcPr>
          <w:p w14:paraId="0BCB7BA5" w14:textId="77777777" w:rsidR="00C6789C" w:rsidRPr="005026BC" w:rsidRDefault="00C6789C" w:rsidP="00C6789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026BC">
              <w:rPr>
                <w:sz w:val="20"/>
                <w:szCs w:val="20"/>
              </w:rPr>
              <w:t>Komunikacijska i informacijska tehnologija (elektroničke komunikacije, prijenos podataka, informacijski sustavi, pružanje audio i audiovizualnih medijskih usluga)</w:t>
            </w:r>
          </w:p>
        </w:tc>
      </w:tr>
      <w:tr w:rsidR="00C6789C" w:rsidRPr="005026BC" w14:paraId="65774490" w14:textId="77777777" w:rsidTr="00827DC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4964704C" w14:textId="77777777" w:rsidR="00C6789C" w:rsidRPr="005026BC" w:rsidRDefault="00C6789C" w:rsidP="00C6789C">
            <w:pPr>
              <w:spacing w:before="0" w:after="0"/>
              <w:jc w:val="center"/>
              <w:rPr>
                <w:color w:val="auto"/>
                <w:sz w:val="20"/>
                <w:szCs w:val="20"/>
              </w:rPr>
            </w:pPr>
            <w:r w:rsidRPr="005026BC">
              <w:rPr>
                <w:color w:val="auto"/>
                <w:sz w:val="20"/>
                <w:szCs w:val="20"/>
              </w:rPr>
              <w:t>x</w:t>
            </w:r>
          </w:p>
        </w:tc>
        <w:tc>
          <w:tcPr>
            <w:tcW w:w="8295" w:type="dxa"/>
            <w:shd w:val="clear" w:color="auto" w:fill="auto"/>
          </w:tcPr>
          <w:p w14:paraId="2D350115" w14:textId="77777777" w:rsidR="00C6789C" w:rsidRPr="005026BC" w:rsidRDefault="00C6789C" w:rsidP="00C6789C">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5026BC">
              <w:rPr>
                <w:sz w:val="20"/>
                <w:szCs w:val="20"/>
              </w:rPr>
              <w:t>Promet (cestovni, željeznički, zračni, pomorski i promet unutarnjim plovnim putevima)</w:t>
            </w:r>
          </w:p>
        </w:tc>
      </w:tr>
      <w:tr w:rsidR="00C6789C" w:rsidRPr="005026BC" w14:paraId="4C8FD943" w14:textId="77777777" w:rsidTr="00827DCD">
        <w:trPr>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2B8E4286" w14:textId="77777777" w:rsidR="00C6789C" w:rsidRPr="005026BC" w:rsidRDefault="00C6789C" w:rsidP="00C6789C">
            <w:pPr>
              <w:spacing w:before="0" w:after="0"/>
              <w:jc w:val="center"/>
              <w:rPr>
                <w:color w:val="auto"/>
                <w:sz w:val="20"/>
                <w:szCs w:val="20"/>
              </w:rPr>
            </w:pPr>
          </w:p>
        </w:tc>
        <w:tc>
          <w:tcPr>
            <w:tcW w:w="8295" w:type="dxa"/>
            <w:shd w:val="clear" w:color="auto" w:fill="auto"/>
          </w:tcPr>
          <w:p w14:paraId="0B9ACBF9" w14:textId="77777777" w:rsidR="00C6789C" w:rsidRPr="005026BC" w:rsidRDefault="00C6789C" w:rsidP="00C6789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026BC">
              <w:rPr>
                <w:sz w:val="20"/>
                <w:szCs w:val="20"/>
              </w:rPr>
              <w:t>Zdravstvo (zdravstvena zaštita, proizvodnja, promet i nadzor nad lijekovima)</w:t>
            </w:r>
          </w:p>
        </w:tc>
      </w:tr>
      <w:tr w:rsidR="00C6789C" w:rsidRPr="005026BC" w14:paraId="5B191EB1" w14:textId="77777777" w:rsidTr="00827DC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458EB5F5" w14:textId="77777777" w:rsidR="00C6789C" w:rsidRPr="005026BC" w:rsidRDefault="00C6789C" w:rsidP="00C6789C">
            <w:pPr>
              <w:spacing w:before="0" w:after="0"/>
              <w:jc w:val="center"/>
              <w:rPr>
                <w:color w:val="auto"/>
                <w:sz w:val="20"/>
                <w:szCs w:val="20"/>
              </w:rPr>
            </w:pPr>
          </w:p>
        </w:tc>
        <w:tc>
          <w:tcPr>
            <w:tcW w:w="8295" w:type="dxa"/>
            <w:shd w:val="clear" w:color="auto" w:fill="auto"/>
          </w:tcPr>
          <w:p w14:paraId="0EE750F2" w14:textId="77777777" w:rsidR="00C6789C" w:rsidRPr="005026BC" w:rsidRDefault="00C6789C" w:rsidP="00C6789C">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5026BC">
              <w:rPr>
                <w:sz w:val="20"/>
                <w:szCs w:val="20"/>
              </w:rPr>
              <w:t>Vodno gospodarstvo (regulacijske i zaštitne vodne građevine i komunalne vodne građevine)</w:t>
            </w:r>
          </w:p>
        </w:tc>
      </w:tr>
      <w:tr w:rsidR="00C6789C" w:rsidRPr="005026BC" w14:paraId="7491EF9C" w14:textId="77777777" w:rsidTr="00827DCD">
        <w:trPr>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6DBB50C7" w14:textId="77777777" w:rsidR="00C6789C" w:rsidRPr="005026BC" w:rsidRDefault="00C6789C" w:rsidP="00C6789C">
            <w:pPr>
              <w:spacing w:before="0" w:after="0"/>
              <w:jc w:val="center"/>
              <w:rPr>
                <w:color w:val="auto"/>
                <w:sz w:val="20"/>
                <w:szCs w:val="20"/>
              </w:rPr>
            </w:pPr>
          </w:p>
        </w:tc>
        <w:tc>
          <w:tcPr>
            <w:tcW w:w="8295" w:type="dxa"/>
            <w:shd w:val="clear" w:color="auto" w:fill="auto"/>
          </w:tcPr>
          <w:p w14:paraId="4616D263" w14:textId="77777777" w:rsidR="00C6789C" w:rsidRPr="005026BC" w:rsidRDefault="00C6789C" w:rsidP="00C6789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026BC">
              <w:rPr>
                <w:sz w:val="20"/>
                <w:szCs w:val="20"/>
              </w:rPr>
              <w:t xml:space="preserve">Hrana (proizvodnja i opskrba hranom i sustav sigurnosti hrane, robne zalihe) </w:t>
            </w:r>
          </w:p>
        </w:tc>
      </w:tr>
      <w:tr w:rsidR="00C6789C" w:rsidRPr="005026BC" w14:paraId="747530C9" w14:textId="77777777" w:rsidTr="00827DC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1DA23719" w14:textId="77777777" w:rsidR="00C6789C" w:rsidRPr="005026BC" w:rsidRDefault="00C6789C" w:rsidP="00C6789C">
            <w:pPr>
              <w:spacing w:before="0" w:after="0"/>
              <w:jc w:val="center"/>
              <w:rPr>
                <w:color w:val="auto"/>
                <w:sz w:val="20"/>
                <w:szCs w:val="20"/>
              </w:rPr>
            </w:pPr>
          </w:p>
        </w:tc>
        <w:tc>
          <w:tcPr>
            <w:tcW w:w="8295" w:type="dxa"/>
            <w:shd w:val="clear" w:color="auto" w:fill="auto"/>
          </w:tcPr>
          <w:p w14:paraId="732884A2" w14:textId="77777777" w:rsidR="00C6789C" w:rsidRPr="005026BC" w:rsidRDefault="00C6789C" w:rsidP="00C6789C">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5026BC">
              <w:rPr>
                <w:sz w:val="20"/>
                <w:szCs w:val="20"/>
              </w:rPr>
              <w:t>Financije (bankarstvo, burze, investicije, sustavi osiguranja i plaćanja)</w:t>
            </w:r>
          </w:p>
        </w:tc>
      </w:tr>
      <w:tr w:rsidR="00C6789C" w:rsidRPr="005026BC" w14:paraId="1FDD1AC0" w14:textId="77777777" w:rsidTr="00827DCD">
        <w:trPr>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4EDD8BA0" w14:textId="77777777" w:rsidR="00C6789C" w:rsidRPr="005026BC" w:rsidRDefault="00C6789C" w:rsidP="00C6789C">
            <w:pPr>
              <w:spacing w:before="0" w:after="0"/>
              <w:jc w:val="center"/>
              <w:rPr>
                <w:color w:val="auto"/>
                <w:sz w:val="20"/>
                <w:szCs w:val="20"/>
              </w:rPr>
            </w:pPr>
          </w:p>
        </w:tc>
        <w:tc>
          <w:tcPr>
            <w:tcW w:w="8295" w:type="dxa"/>
            <w:shd w:val="clear" w:color="auto" w:fill="auto"/>
          </w:tcPr>
          <w:p w14:paraId="244255AA" w14:textId="77777777" w:rsidR="00C6789C" w:rsidRPr="005026BC" w:rsidRDefault="00C6789C" w:rsidP="00C6789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026BC">
              <w:rPr>
                <w:sz w:val="20"/>
                <w:szCs w:val="20"/>
              </w:rPr>
              <w:t>Proizvodnja, skladištenje i prijevoz opasnih tvari (kemijski, biološki, radiološki i nuklearni materijali)</w:t>
            </w:r>
          </w:p>
        </w:tc>
      </w:tr>
      <w:tr w:rsidR="00C6789C" w:rsidRPr="005026BC" w14:paraId="5AD9B4A2" w14:textId="77777777" w:rsidTr="00827DC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0057EFE0" w14:textId="77777777" w:rsidR="00C6789C" w:rsidRPr="005026BC" w:rsidRDefault="00C6789C" w:rsidP="00C6789C">
            <w:pPr>
              <w:spacing w:before="0" w:after="0"/>
              <w:jc w:val="center"/>
              <w:rPr>
                <w:color w:val="auto"/>
                <w:sz w:val="20"/>
                <w:szCs w:val="20"/>
              </w:rPr>
            </w:pPr>
            <w:r w:rsidRPr="005026BC">
              <w:rPr>
                <w:color w:val="auto"/>
                <w:sz w:val="20"/>
                <w:szCs w:val="20"/>
              </w:rPr>
              <w:t>x</w:t>
            </w:r>
          </w:p>
        </w:tc>
        <w:tc>
          <w:tcPr>
            <w:tcW w:w="8295" w:type="dxa"/>
            <w:shd w:val="clear" w:color="auto" w:fill="auto"/>
          </w:tcPr>
          <w:p w14:paraId="489A19B9" w14:textId="77777777" w:rsidR="00C6789C" w:rsidRPr="005026BC" w:rsidRDefault="00C6789C" w:rsidP="00C6789C">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5026BC">
              <w:rPr>
                <w:sz w:val="20"/>
                <w:szCs w:val="20"/>
              </w:rPr>
              <w:t>Javne službe (osiguranje javnog reda i mira, zaštita i spašavanje, hitna medicinska pomoć)</w:t>
            </w:r>
          </w:p>
        </w:tc>
      </w:tr>
      <w:tr w:rsidR="00C6789C" w:rsidRPr="000039B3" w14:paraId="187EF0FC" w14:textId="77777777" w:rsidTr="00827DCD">
        <w:trPr>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tcPr>
          <w:p w14:paraId="6CF39EB0" w14:textId="77777777" w:rsidR="00C6789C" w:rsidRPr="005026BC" w:rsidRDefault="00C6789C" w:rsidP="00C6789C">
            <w:pPr>
              <w:spacing w:before="0" w:after="0"/>
              <w:jc w:val="center"/>
              <w:rPr>
                <w:color w:val="auto"/>
                <w:sz w:val="20"/>
                <w:szCs w:val="20"/>
              </w:rPr>
            </w:pPr>
            <w:r w:rsidRPr="005026BC">
              <w:rPr>
                <w:color w:val="auto"/>
                <w:sz w:val="20"/>
                <w:szCs w:val="20"/>
              </w:rPr>
              <w:t>x</w:t>
            </w:r>
          </w:p>
        </w:tc>
        <w:tc>
          <w:tcPr>
            <w:tcW w:w="8295" w:type="dxa"/>
            <w:shd w:val="clear" w:color="auto" w:fill="auto"/>
          </w:tcPr>
          <w:p w14:paraId="591BBF18" w14:textId="77777777" w:rsidR="00C6789C" w:rsidRPr="005026BC" w:rsidRDefault="00C6789C" w:rsidP="00C6789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5026BC">
              <w:rPr>
                <w:sz w:val="20"/>
                <w:szCs w:val="20"/>
              </w:rPr>
              <w:t>Nacionalni spomenici i vrijednosti</w:t>
            </w:r>
          </w:p>
        </w:tc>
      </w:tr>
    </w:tbl>
    <w:p w14:paraId="58EFB149" w14:textId="77777777" w:rsidR="00544F96" w:rsidRPr="000039B3" w:rsidRDefault="00544F96" w:rsidP="00C6789C">
      <w:pPr>
        <w:rPr>
          <w:color w:val="auto"/>
          <w:highlight w:val="yellow"/>
          <w:lang w:bidi="en-US"/>
        </w:rPr>
      </w:pPr>
    </w:p>
    <w:p w14:paraId="7E713121" w14:textId="77777777" w:rsidR="00544F96" w:rsidRPr="00E532A2" w:rsidRDefault="00544F96" w:rsidP="00544F96">
      <w:pPr>
        <w:keepNext/>
        <w:keepLines/>
        <w:spacing w:before="40"/>
        <w:outlineLvl w:val="2"/>
        <w:rPr>
          <w:rFonts w:cstheme="majorBidi"/>
          <w:color w:val="54883D"/>
          <w:sz w:val="28"/>
          <w:lang w:bidi="en-US"/>
        </w:rPr>
      </w:pPr>
      <w:bookmarkStart w:id="121" w:name="_Toc498599777"/>
      <w:bookmarkStart w:id="122" w:name="_Toc503777225"/>
      <w:bookmarkStart w:id="123" w:name="_Toc9596617"/>
      <w:bookmarkStart w:id="124" w:name="_Toc127882952"/>
      <w:r w:rsidRPr="00E532A2">
        <w:rPr>
          <w:rFonts w:cstheme="majorBidi"/>
          <w:color w:val="54883D"/>
          <w:sz w:val="28"/>
          <w:lang w:bidi="en-US"/>
        </w:rPr>
        <w:t>6.1.4 Kontekst</w:t>
      </w:r>
      <w:bookmarkEnd w:id="121"/>
      <w:bookmarkEnd w:id="122"/>
      <w:bookmarkEnd w:id="123"/>
      <w:bookmarkEnd w:id="124"/>
    </w:p>
    <w:p w14:paraId="5776C99B" w14:textId="77777777" w:rsidR="00C6789C" w:rsidRDefault="00C6789C" w:rsidP="00C6789C">
      <w:pPr>
        <w:rPr>
          <w:color w:val="auto"/>
          <w:lang w:bidi="en-US"/>
        </w:rPr>
      </w:pPr>
      <w:r w:rsidRPr="00E532A2">
        <w:rPr>
          <w:color w:val="auto"/>
          <w:lang w:bidi="en-US"/>
        </w:rPr>
        <w:t xml:space="preserve">Požari raslinja i šuma nastaju kao uzročno posljedična veza klimatskih čimbenika, stanja gorivog materijala (vlažnost, vrste biljnog pokrova i količina drvne i druge biomase) i ljudske aktivnosti. Požari živog i mrtvog goriva na otvorenom prostoru na površinama šumskog, poljoprivrednog i ostalog neobrađenog i zapuštenog zemljišta, generiraju velike poremećaje cijelog ekosustava i narušavaju općekorisne funkcije šuma. To rezultira teško nadoknadivim gospodarskim štetama, velikim troškovima obnove te drugim posrednim i neposrednim gubicima. Takvi požari su destabilizator biološke i krajobrazne raznolikosti i kontaminiraju zrak na užem prostoru, ali i uzrokuju dugoročne štete emisijom ugljičnog dioksida.   </w:t>
      </w:r>
    </w:p>
    <w:p w14:paraId="03211AA6" w14:textId="77777777" w:rsidR="00E532A2" w:rsidRDefault="00E532A2" w:rsidP="00D23E77">
      <w:pPr>
        <w:spacing w:before="0" w:after="0"/>
        <w:rPr>
          <w:color w:val="auto"/>
          <w:lang w:bidi="en-US"/>
        </w:rPr>
      </w:pPr>
    </w:p>
    <w:p w14:paraId="280815E4" w14:textId="1F5E77D0" w:rsidR="00E532A2" w:rsidRPr="00E532A2" w:rsidRDefault="00E532A2" w:rsidP="00C6789C">
      <w:pPr>
        <w:rPr>
          <w:color w:val="auto"/>
          <w:u w:val="single"/>
          <w:lang w:bidi="en-US"/>
        </w:rPr>
      </w:pPr>
      <w:r w:rsidRPr="00E532A2">
        <w:rPr>
          <w:color w:val="auto"/>
          <w:u w:val="single"/>
          <w:lang w:bidi="en-US"/>
        </w:rPr>
        <w:t>Poljoprivredne i šumske površine</w:t>
      </w:r>
    </w:p>
    <w:p w14:paraId="005E3F01" w14:textId="77777777" w:rsidR="00DD4B27" w:rsidRPr="00DD4B27" w:rsidRDefault="00DD4B27" w:rsidP="00DD4B27">
      <w:pPr>
        <w:rPr>
          <w:color w:val="auto"/>
          <w:lang w:bidi="en-US"/>
        </w:rPr>
      </w:pPr>
      <w:r w:rsidRPr="00DD4B27">
        <w:rPr>
          <w:color w:val="auto"/>
          <w:lang w:bidi="en-US"/>
        </w:rPr>
        <w:t>Požar otvorenog prostora, pri čemu se prije svega misli na požare raslinja i šuma, složena su pojava u kojoj se isprepliću različita termodinamička i aerodinamična događanja. Na njih značajno utječe konfiguracija terena kojim se požar kreće, karakteristike vegetacije koja gori te lokalni meteorološki uvjeti na mjestu požarišta.</w:t>
      </w:r>
    </w:p>
    <w:p w14:paraId="3AA3B426" w14:textId="77777777" w:rsidR="00DD4B27" w:rsidRPr="00DD4B27" w:rsidRDefault="00DD4B27" w:rsidP="00DD4B27">
      <w:pPr>
        <w:rPr>
          <w:color w:val="auto"/>
          <w:lang w:bidi="en-US"/>
        </w:rPr>
      </w:pPr>
      <w:r w:rsidRPr="00DD4B27">
        <w:rPr>
          <w:color w:val="auto"/>
          <w:lang w:bidi="en-US"/>
        </w:rPr>
        <w:t>Opasnost od požara pridonosi karakterističan loš raspored godišnjih oborina i učestale pojave ljetnih suša. Od požara mogu biti ugrožene šumske površine, nacionalni parkovi, parkovi prirode i poljoprivredne površine.</w:t>
      </w:r>
    </w:p>
    <w:p w14:paraId="3542E4C8" w14:textId="32BC4F07" w:rsidR="00DD4B27" w:rsidRDefault="00DD4B27" w:rsidP="00DD4B27">
      <w:pPr>
        <w:rPr>
          <w:color w:val="auto"/>
          <w:lang w:bidi="en-US"/>
        </w:rPr>
      </w:pPr>
      <w:r w:rsidRPr="00DD4B27">
        <w:rPr>
          <w:color w:val="auto"/>
          <w:lang w:bidi="en-US"/>
        </w:rPr>
        <w:t xml:space="preserve">Požari raslinja i šuma nastaju kao uzročno posljedična veza klimatskih čimbenika, stanja gorivog materijala (vlažnost, vrste biljnog pokrova i količina drvne i druge biomase) i ljudske aktivnosti. Požari živog i mrtvog goriva na otvorenom prostoru na površinama šumskog, poljoprivrednog i ostalog neobrađenog i zapuštenog zemljišta, generiraju velike poremećaje cijelog ekosustava i narušavaju općekorisne funkcije šuma. To rezultira teško nadoknadivim gospodarskim štetama, velikim troškovima obnove te drugim posrednim i neposrednim gubicima. Takvi požari su destabilizator biološke i krajobrazne raznolikosti i kontaminiraju zrak na užem prostoru, ali i uzrokuju dugoročne štete emisijom ugljičnog dioksida.   </w:t>
      </w:r>
    </w:p>
    <w:p w14:paraId="7D307D35" w14:textId="06C4CEE2" w:rsidR="00534FC2" w:rsidRDefault="00534FC2" w:rsidP="00DD4B27">
      <w:pPr>
        <w:rPr>
          <w:color w:val="auto"/>
          <w:lang w:bidi="en-US"/>
        </w:rPr>
      </w:pPr>
      <w:r w:rsidRPr="00534FC2">
        <w:rPr>
          <w:color w:val="auto"/>
          <w:lang w:bidi="en-US"/>
        </w:rPr>
        <w:t>Područje Općine Lišane Ostrovičke podijeljeno je na jednu požarnu zonu. Na prostoru Općine Lišane Ostrovičke nema objekata koji sadrže veće količine zapaljivih tekućina.</w:t>
      </w:r>
    </w:p>
    <w:p w14:paraId="47416A93" w14:textId="14C8007B" w:rsidR="004C1323" w:rsidRPr="00DD4B27" w:rsidRDefault="004C1323" w:rsidP="00DD4B27">
      <w:pPr>
        <w:rPr>
          <w:color w:val="auto"/>
          <w:lang w:bidi="en-US"/>
        </w:rPr>
      </w:pPr>
      <w:r>
        <w:rPr>
          <w:color w:val="auto"/>
          <w:lang w:bidi="en-US"/>
        </w:rPr>
        <w:t>Z</w:t>
      </w:r>
      <w:r w:rsidRPr="004C1323">
        <w:rPr>
          <w:color w:val="auto"/>
          <w:lang w:bidi="en-US"/>
        </w:rPr>
        <w:t>emljište od 225,22 ha odnosi se na 206,31 ha neobrađeno, a 18,91 ha šumsko zemljište</w:t>
      </w:r>
      <w:r>
        <w:rPr>
          <w:color w:val="auto"/>
          <w:lang w:bidi="en-US"/>
        </w:rPr>
        <w:t>.</w:t>
      </w:r>
    </w:p>
    <w:p w14:paraId="0D28B410" w14:textId="77777777" w:rsidR="004C1323" w:rsidRDefault="004C1323" w:rsidP="008B74FF">
      <w:pPr>
        <w:spacing w:before="0"/>
        <w:jc w:val="center"/>
        <w:rPr>
          <w:color w:val="auto"/>
          <w:lang w:bidi="en-US"/>
        </w:rPr>
      </w:pPr>
    </w:p>
    <w:p w14:paraId="5AA61329" w14:textId="6FF43ED2" w:rsidR="008B74FF" w:rsidRPr="00827DCD" w:rsidRDefault="008B74FF" w:rsidP="008B74FF">
      <w:pPr>
        <w:spacing w:before="0"/>
        <w:jc w:val="center"/>
        <w:rPr>
          <w:rFonts w:eastAsia="Calibri"/>
          <w:bCs/>
          <w:color w:val="54883D"/>
          <w:sz w:val="20"/>
          <w:szCs w:val="20"/>
        </w:rPr>
      </w:pPr>
      <w:r w:rsidRPr="00827DCD">
        <w:rPr>
          <w:rFonts w:eastAsia="Calibri"/>
          <w:bCs/>
          <w:color w:val="54883D"/>
          <w:sz w:val="20"/>
          <w:szCs w:val="20"/>
        </w:rPr>
        <w:lastRenderedPageBreak/>
        <w:t xml:space="preserve">Tablica </w:t>
      </w:r>
      <w:r w:rsidRPr="00827DCD">
        <w:rPr>
          <w:rFonts w:eastAsia="Calibri"/>
          <w:bCs/>
          <w:color w:val="54883D"/>
          <w:sz w:val="20"/>
          <w:szCs w:val="20"/>
        </w:rPr>
        <w:fldChar w:fldCharType="begin"/>
      </w:r>
      <w:r w:rsidRPr="00827DCD">
        <w:rPr>
          <w:rFonts w:eastAsia="Calibri"/>
          <w:bCs/>
          <w:color w:val="54883D"/>
          <w:sz w:val="20"/>
          <w:szCs w:val="20"/>
        </w:rPr>
        <w:instrText xml:space="preserve"> SEQ Tabela \* ARABIC </w:instrText>
      </w:r>
      <w:r w:rsidRPr="00827DCD">
        <w:rPr>
          <w:rFonts w:eastAsia="Calibri"/>
          <w:bCs/>
          <w:color w:val="54883D"/>
          <w:sz w:val="20"/>
          <w:szCs w:val="20"/>
        </w:rPr>
        <w:fldChar w:fldCharType="separate"/>
      </w:r>
      <w:r w:rsidR="00DD0006">
        <w:rPr>
          <w:rFonts w:eastAsia="Calibri"/>
          <w:bCs/>
          <w:noProof/>
          <w:color w:val="54883D"/>
          <w:sz w:val="20"/>
          <w:szCs w:val="20"/>
        </w:rPr>
        <w:t>14</w:t>
      </w:r>
      <w:r w:rsidRPr="00827DCD">
        <w:rPr>
          <w:rFonts w:eastAsia="Calibri"/>
          <w:bCs/>
          <w:noProof/>
          <w:color w:val="54883D"/>
          <w:sz w:val="20"/>
          <w:szCs w:val="20"/>
        </w:rPr>
        <w:fldChar w:fldCharType="end"/>
      </w:r>
      <w:r w:rsidRPr="00827DCD">
        <w:rPr>
          <w:rFonts w:eastAsia="Calibri"/>
          <w:bCs/>
          <w:color w:val="54883D"/>
          <w:sz w:val="20"/>
          <w:szCs w:val="20"/>
        </w:rPr>
        <w:t xml:space="preserve">. </w:t>
      </w:r>
      <w:r>
        <w:rPr>
          <w:rFonts w:eastAsia="Calibri"/>
          <w:bCs/>
          <w:color w:val="54883D"/>
          <w:sz w:val="20"/>
          <w:szCs w:val="20"/>
        </w:rPr>
        <w:t xml:space="preserve">Poljoprivredna zemljišta Općine </w:t>
      </w:r>
      <w:r w:rsidR="004C1323">
        <w:rPr>
          <w:rFonts w:eastAsia="Calibri"/>
          <w:bCs/>
          <w:color w:val="54883D"/>
          <w:sz w:val="20"/>
          <w:szCs w:val="20"/>
        </w:rPr>
        <w:t>Lišane Ostrovičke</w:t>
      </w:r>
    </w:p>
    <w:tbl>
      <w:tblPr>
        <w:tblStyle w:val="TableGrid"/>
        <w:tblW w:w="906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91"/>
        <w:gridCol w:w="1136"/>
        <w:gridCol w:w="1087"/>
        <w:gridCol w:w="1227"/>
        <w:gridCol w:w="1239"/>
        <w:gridCol w:w="1183"/>
        <w:gridCol w:w="1139"/>
        <w:gridCol w:w="858"/>
      </w:tblGrid>
      <w:tr w:rsidR="004C1323" w:rsidRPr="00915944" w14:paraId="2E871546" w14:textId="371BF22B" w:rsidTr="004C1323">
        <w:trPr>
          <w:trHeight w:val="411"/>
          <w:jc w:val="center"/>
        </w:trPr>
        <w:tc>
          <w:tcPr>
            <w:tcW w:w="1276" w:type="dxa"/>
            <w:vAlign w:val="center"/>
          </w:tcPr>
          <w:p w14:paraId="3039EB48" w14:textId="3CD18E41" w:rsidR="004C1323" w:rsidRPr="004C1323" w:rsidRDefault="004C1323" w:rsidP="008B74FF">
            <w:pPr>
              <w:spacing w:after="0"/>
              <w:jc w:val="center"/>
              <w:rPr>
                <w:b/>
                <w:bCs/>
                <w:color w:val="auto"/>
                <w:sz w:val="20"/>
                <w:szCs w:val="20"/>
                <w:lang w:bidi="en-US"/>
              </w:rPr>
            </w:pPr>
            <w:r w:rsidRPr="004C1323">
              <w:rPr>
                <w:b/>
                <w:bCs/>
                <w:color w:val="auto"/>
                <w:sz w:val="20"/>
                <w:szCs w:val="20"/>
                <w:lang w:bidi="en-US"/>
              </w:rPr>
              <w:t>Ukupna površina (ha)</w:t>
            </w:r>
          </w:p>
        </w:tc>
        <w:tc>
          <w:tcPr>
            <w:tcW w:w="1242" w:type="dxa"/>
            <w:vAlign w:val="center"/>
          </w:tcPr>
          <w:p w14:paraId="3903E566" w14:textId="4A087439" w:rsidR="004C1323" w:rsidRPr="00915944" w:rsidRDefault="004C1323" w:rsidP="008B74FF">
            <w:pPr>
              <w:spacing w:after="0"/>
              <w:jc w:val="center"/>
              <w:rPr>
                <w:b/>
                <w:color w:val="auto"/>
                <w:sz w:val="20"/>
                <w:szCs w:val="20"/>
                <w:lang w:bidi="en-US"/>
              </w:rPr>
            </w:pPr>
            <w:r>
              <w:rPr>
                <w:b/>
                <w:color w:val="auto"/>
                <w:sz w:val="20"/>
                <w:szCs w:val="20"/>
                <w:lang w:bidi="en-US"/>
              </w:rPr>
              <w:t xml:space="preserve">Oranice </w:t>
            </w:r>
          </w:p>
        </w:tc>
        <w:tc>
          <w:tcPr>
            <w:tcW w:w="1230" w:type="dxa"/>
            <w:vAlign w:val="center"/>
          </w:tcPr>
          <w:p w14:paraId="65845564" w14:textId="5EB7F3D9" w:rsidR="004C1323" w:rsidRPr="00915944" w:rsidRDefault="004C1323" w:rsidP="008B74FF">
            <w:pPr>
              <w:spacing w:after="0"/>
              <w:jc w:val="center"/>
              <w:rPr>
                <w:b/>
                <w:color w:val="auto"/>
                <w:sz w:val="20"/>
                <w:szCs w:val="20"/>
                <w:lang w:bidi="en-US"/>
              </w:rPr>
            </w:pPr>
            <w:r>
              <w:rPr>
                <w:b/>
                <w:color w:val="auto"/>
                <w:sz w:val="20"/>
                <w:szCs w:val="20"/>
                <w:lang w:bidi="en-US"/>
              </w:rPr>
              <w:t xml:space="preserve">Livade </w:t>
            </w:r>
          </w:p>
        </w:tc>
        <w:tc>
          <w:tcPr>
            <w:tcW w:w="1346" w:type="dxa"/>
            <w:vAlign w:val="center"/>
          </w:tcPr>
          <w:p w14:paraId="20CCC747" w14:textId="65ABE398" w:rsidR="004C1323" w:rsidRPr="00915944" w:rsidRDefault="004C1323" w:rsidP="008B74FF">
            <w:pPr>
              <w:spacing w:after="0"/>
              <w:jc w:val="center"/>
              <w:rPr>
                <w:b/>
                <w:color w:val="auto"/>
                <w:sz w:val="20"/>
                <w:szCs w:val="20"/>
                <w:lang w:bidi="en-US"/>
              </w:rPr>
            </w:pPr>
            <w:r>
              <w:rPr>
                <w:b/>
                <w:color w:val="auto"/>
                <w:sz w:val="20"/>
                <w:szCs w:val="20"/>
                <w:lang w:bidi="en-US"/>
              </w:rPr>
              <w:t>Pašnjaci</w:t>
            </w:r>
          </w:p>
        </w:tc>
        <w:tc>
          <w:tcPr>
            <w:tcW w:w="1359" w:type="dxa"/>
            <w:vAlign w:val="center"/>
          </w:tcPr>
          <w:p w14:paraId="6B05C27C" w14:textId="2A25CA44" w:rsidR="004C1323" w:rsidRPr="00915944" w:rsidRDefault="004C1323" w:rsidP="008B74FF">
            <w:pPr>
              <w:spacing w:after="0"/>
              <w:jc w:val="center"/>
              <w:rPr>
                <w:b/>
                <w:color w:val="auto"/>
                <w:sz w:val="20"/>
                <w:szCs w:val="20"/>
                <w:lang w:bidi="en-US"/>
              </w:rPr>
            </w:pPr>
            <w:r>
              <w:rPr>
                <w:b/>
                <w:color w:val="auto"/>
                <w:sz w:val="20"/>
                <w:szCs w:val="20"/>
                <w:lang w:bidi="en-US"/>
              </w:rPr>
              <w:t>Voćnjaci</w:t>
            </w:r>
          </w:p>
        </w:tc>
        <w:tc>
          <w:tcPr>
            <w:tcW w:w="869" w:type="dxa"/>
          </w:tcPr>
          <w:p w14:paraId="36074235" w14:textId="77777777" w:rsidR="004C1323" w:rsidRDefault="004C1323" w:rsidP="008B74FF">
            <w:pPr>
              <w:spacing w:after="0"/>
              <w:jc w:val="center"/>
              <w:rPr>
                <w:b/>
                <w:color w:val="auto"/>
                <w:sz w:val="20"/>
                <w:szCs w:val="20"/>
                <w:lang w:bidi="en-US"/>
              </w:rPr>
            </w:pPr>
          </w:p>
          <w:p w14:paraId="2DEA3A01" w14:textId="4E4B3399" w:rsidR="004C1323" w:rsidRDefault="004C1323" w:rsidP="008B74FF">
            <w:pPr>
              <w:spacing w:after="0"/>
              <w:jc w:val="center"/>
              <w:rPr>
                <w:b/>
                <w:color w:val="auto"/>
                <w:sz w:val="20"/>
                <w:szCs w:val="20"/>
                <w:lang w:bidi="en-US"/>
              </w:rPr>
            </w:pPr>
            <w:r>
              <w:rPr>
                <w:b/>
                <w:color w:val="auto"/>
                <w:sz w:val="20"/>
                <w:szCs w:val="20"/>
                <w:lang w:bidi="en-US"/>
              </w:rPr>
              <w:t xml:space="preserve">Povrtnjaci </w:t>
            </w:r>
          </w:p>
        </w:tc>
        <w:tc>
          <w:tcPr>
            <w:tcW w:w="869" w:type="dxa"/>
          </w:tcPr>
          <w:p w14:paraId="0E356F7F" w14:textId="77777777" w:rsidR="004C1323" w:rsidRDefault="004C1323" w:rsidP="008B74FF">
            <w:pPr>
              <w:spacing w:after="0"/>
              <w:jc w:val="center"/>
              <w:rPr>
                <w:b/>
                <w:color w:val="auto"/>
                <w:sz w:val="20"/>
                <w:szCs w:val="20"/>
                <w:lang w:bidi="en-US"/>
              </w:rPr>
            </w:pPr>
          </w:p>
          <w:p w14:paraId="10455537" w14:textId="4F83CBFC" w:rsidR="004C1323" w:rsidRDefault="004C1323" w:rsidP="008B74FF">
            <w:pPr>
              <w:spacing w:after="0"/>
              <w:jc w:val="center"/>
              <w:rPr>
                <w:b/>
                <w:color w:val="auto"/>
                <w:sz w:val="20"/>
                <w:szCs w:val="20"/>
                <w:lang w:bidi="en-US"/>
              </w:rPr>
            </w:pPr>
            <w:r>
              <w:rPr>
                <w:b/>
                <w:color w:val="auto"/>
                <w:sz w:val="20"/>
                <w:szCs w:val="20"/>
                <w:lang w:bidi="en-US"/>
              </w:rPr>
              <w:t xml:space="preserve">Vinogradi </w:t>
            </w:r>
          </w:p>
        </w:tc>
        <w:tc>
          <w:tcPr>
            <w:tcW w:w="869" w:type="dxa"/>
          </w:tcPr>
          <w:p w14:paraId="17EFA7BA" w14:textId="77777777" w:rsidR="004C1323" w:rsidRDefault="004C1323" w:rsidP="008B74FF">
            <w:pPr>
              <w:spacing w:after="0"/>
              <w:jc w:val="center"/>
              <w:rPr>
                <w:b/>
                <w:color w:val="auto"/>
                <w:sz w:val="20"/>
                <w:szCs w:val="20"/>
                <w:lang w:bidi="en-US"/>
              </w:rPr>
            </w:pPr>
          </w:p>
          <w:p w14:paraId="46262D38" w14:textId="330312A9" w:rsidR="004C1323" w:rsidRDefault="004C1323" w:rsidP="008B74FF">
            <w:pPr>
              <w:spacing w:after="0"/>
              <w:jc w:val="center"/>
              <w:rPr>
                <w:b/>
                <w:color w:val="auto"/>
                <w:sz w:val="20"/>
                <w:szCs w:val="20"/>
                <w:lang w:bidi="en-US"/>
              </w:rPr>
            </w:pPr>
            <w:r>
              <w:rPr>
                <w:b/>
                <w:color w:val="auto"/>
                <w:sz w:val="20"/>
                <w:szCs w:val="20"/>
                <w:lang w:bidi="en-US"/>
              </w:rPr>
              <w:t xml:space="preserve">Ostalo </w:t>
            </w:r>
          </w:p>
        </w:tc>
      </w:tr>
      <w:tr w:rsidR="004C1323" w:rsidRPr="00915944" w14:paraId="701B3833" w14:textId="41A18FC4" w:rsidTr="004C1323">
        <w:trPr>
          <w:trHeight w:val="600"/>
          <w:jc w:val="center"/>
        </w:trPr>
        <w:tc>
          <w:tcPr>
            <w:tcW w:w="1276" w:type="dxa"/>
            <w:vAlign w:val="center"/>
          </w:tcPr>
          <w:p w14:paraId="0F47E3F7" w14:textId="43814D22" w:rsidR="004C1323" w:rsidRPr="00915944" w:rsidRDefault="004C1323" w:rsidP="008B74FF">
            <w:pPr>
              <w:spacing w:after="0"/>
              <w:jc w:val="center"/>
              <w:rPr>
                <w:color w:val="auto"/>
                <w:sz w:val="20"/>
                <w:szCs w:val="20"/>
                <w:lang w:bidi="en-US"/>
              </w:rPr>
            </w:pPr>
            <w:r>
              <w:rPr>
                <w:color w:val="auto"/>
                <w:sz w:val="20"/>
                <w:szCs w:val="20"/>
                <w:lang w:bidi="en-US"/>
              </w:rPr>
              <w:t>335,26</w:t>
            </w:r>
          </w:p>
        </w:tc>
        <w:tc>
          <w:tcPr>
            <w:tcW w:w="1242" w:type="dxa"/>
            <w:vAlign w:val="center"/>
          </w:tcPr>
          <w:p w14:paraId="540143C9" w14:textId="7CD59959" w:rsidR="004C1323" w:rsidRPr="00915944" w:rsidRDefault="004C1323" w:rsidP="008B74FF">
            <w:pPr>
              <w:spacing w:after="0"/>
              <w:jc w:val="center"/>
              <w:rPr>
                <w:color w:val="auto"/>
                <w:sz w:val="20"/>
                <w:szCs w:val="20"/>
                <w:lang w:bidi="en-US"/>
              </w:rPr>
            </w:pPr>
            <w:r>
              <w:rPr>
                <w:color w:val="auto"/>
                <w:sz w:val="20"/>
                <w:szCs w:val="20"/>
                <w:lang w:bidi="en-US"/>
              </w:rPr>
              <w:t>196,9</w:t>
            </w:r>
          </w:p>
        </w:tc>
        <w:tc>
          <w:tcPr>
            <w:tcW w:w="1230" w:type="dxa"/>
            <w:vAlign w:val="center"/>
          </w:tcPr>
          <w:p w14:paraId="4F9253AE" w14:textId="3EED18C8" w:rsidR="004C1323" w:rsidRPr="00915944" w:rsidRDefault="004C1323" w:rsidP="008B74FF">
            <w:pPr>
              <w:spacing w:after="0"/>
              <w:jc w:val="center"/>
              <w:rPr>
                <w:color w:val="auto"/>
                <w:sz w:val="20"/>
                <w:szCs w:val="20"/>
                <w:lang w:bidi="en-US"/>
              </w:rPr>
            </w:pPr>
            <w:r>
              <w:rPr>
                <w:color w:val="auto"/>
                <w:sz w:val="20"/>
                <w:szCs w:val="20"/>
                <w:lang w:bidi="en-US"/>
              </w:rPr>
              <w:t>45,71</w:t>
            </w:r>
          </w:p>
        </w:tc>
        <w:tc>
          <w:tcPr>
            <w:tcW w:w="1346" w:type="dxa"/>
            <w:vAlign w:val="center"/>
          </w:tcPr>
          <w:p w14:paraId="3BA11600" w14:textId="0F7FC93F" w:rsidR="004C1323" w:rsidRPr="00915944" w:rsidRDefault="004C1323" w:rsidP="008B74FF">
            <w:pPr>
              <w:spacing w:after="0"/>
              <w:jc w:val="center"/>
              <w:rPr>
                <w:color w:val="auto"/>
                <w:sz w:val="20"/>
                <w:szCs w:val="20"/>
                <w:lang w:bidi="en-US"/>
              </w:rPr>
            </w:pPr>
            <w:r>
              <w:rPr>
                <w:color w:val="auto"/>
                <w:sz w:val="20"/>
                <w:szCs w:val="20"/>
                <w:lang w:bidi="en-US"/>
              </w:rPr>
              <w:t>39,4</w:t>
            </w:r>
          </w:p>
        </w:tc>
        <w:tc>
          <w:tcPr>
            <w:tcW w:w="1359" w:type="dxa"/>
            <w:vAlign w:val="center"/>
          </w:tcPr>
          <w:p w14:paraId="2DD5C509" w14:textId="40ECAB12" w:rsidR="004C1323" w:rsidRPr="00915944" w:rsidRDefault="004C1323" w:rsidP="008B74FF">
            <w:pPr>
              <w:spacing w:after="0"/>
              <w:jc w:val="center"/>
              <w:rPr>
                <w:color w:val="auto"/>
                <w:sz w:val="20"/>
                <w:szCs w:val="20"/>
                <w:lang w:bidi="en-US"/>
              </w:rPr>
            </w:pPr>
            <w:r>
              <w:rPr>
                <w:color w:val="auto"/>
                <w:sz w:val="20"/>
                <w:szCs w:val="20"/>
                <w:lang w:bidi="en-US"/>
              </w:rPr>
              <w:t>25,81</w:t>
            </w:r>
          </w:p>
        </w:tc>
        <w:tc>
          <w:tcPr>
            <w:tcW w:w="869" w:type="dxa"/>
          </w:tcPr>
          <w:p w14:paraId="1CE3226D" w14:textId="1E0A1619" w:rsidR="004C1323" w:rsidRPr="00915944" w:rsidRDefault="004C1323" w:rsidP="004C1323">
            <w:pPr>
              <w:spacing w:after="0"/>
              <w:jc w:val="center"/>
              <w:rPr>
                <w:color w:val="auto"/>
                <w:sz w:val="20"/>
                <w:szCs w:val="20"/>
                <w:lang w:bidi="en-US"/>
              </w:rPr>
            </w:pPr>
            <w:r>
              <w:rPr>
                <w:color w:val="auto"/>
                <w:sz w:val="20"/>
                <w:szCs w:val="20"/>
                <w:lang w:bidi="en-US"/>
              </w:rPr>
              <w:t>2,5</w:t>
            </w:r>
          </w:p>
        </w:tc>
        <w:tc>
          <w:tcPr>
            <w:tcW w:w="869" w:type="dxa"/>
          </w:tcPr>
          <w:p w14:paraId="6E6BA747" w14:textId="2D6D70D0" w:rsidR="004C1323" w:rsidRPr="00915944" w:rsidRDefault="004C1323" w:rsidP="008B74FF">
            <w:pPr>
              <w:spacing w:after="0"/>
              <w:jc w:val="center"/>
              <w:rPr>
                <w:color w:val="auto"/>
                <w:sz w:val="20"/>
                <w:szCs w:val="20"/>
                <w:lang w:bidi="en-US"/>
              </w:rPr>
            </w:pPr>
            <w:r>
              <w:rPr>
                <w:color w:val="auto"/>
                <w:sz w:val="20"/>
                <w:szCs w:val="20"/>
                <w:lang w:bidi="en-US"/>
              </w:rPr>
              <w:t>24,94</w:t>
            </w:r>
          </w:p>
        </w:tc>
        <w:tc>
          <w:tcPr>
            <w:tcW w:w="869" w:type="dxa"/>
          </w:tcPr>
          <w:p w14:paraId="6E15248C" w14:textId="5150A656" w:rsidR="004C1323" w:rsidRPr="00915944" w:rsidRDefault="004C1323" w:rsidP="008B74FF">
            <w:pPr>
              <w:spacing w:after="0"/>
              <w:jc w:val="center"/>
              <w:rPr>
                <w:color w:val="auto"/>
                <w:sz w:val="20"/>
                <w:szCs w:val="20"/>
                <w:lang w:bidi="en-US"/>
              </w:rPr>
            </w:pPr>
            <w:r>
              <w:rPr>
                <w:color w:val="auto"/>
                <w:sz w:val="20"/>
                <w:szCs w:val="20"/>
                <w:lang w:bidi="en-US"/>
              </w:rPr>
              <w:t>225</w:t>
            </w:r>
          </w:p>
        </w:tc>
      </w:tr>
    </w:tbl>
    <w:p w14:paraId="5F47DDEF" w14:textId="4CAC5F7D" w:rsidR="008B74FF" w:rsidRPr="00925F03" w:rsidRDefault="008B74FF" w:rsidP="008B74FF">
      <w:pPr>
        <w:jc w:val="center"/>
        <w:rPr>
          <w:color w:val="54883D"/>
          <w:sz w:val="20"/>
          <w:lang w:bidi="en-US"/>
        </w:rPr>
      </w:pPr>
      <w:r w:rsidRPr="00925F03">
        <w:rPr>
          <w:color w:val="54883D"/>
          <w:sz w:val="20"/>
          <w:lang w:bidi="en-US"/>
        </w:rPr>
        <w:t xml:space="preserve">Izvor: </w:t>
      </w:r>
      <w:r w:rsidR="004C1323">
        <w:rPr>
          <w:color w:val="54883D"/>
          <w:sz w:val="20"/>
          <w:lang w:bidi="en-US"/>
        </w:rPr>
        <w:t>Strateški razvojni program Općine Lišane Ostrovičke 2015.-2020.</w:t>
      </w:r>
    </w:p>
    <w:p w14:paraId="00959D5C" w14:textId="77777777" w:rsidR="008B74FF" w:rsidRDefault="008B74FF" w:rsidP="00DD4B27">
      <w:pPr>
        <w:rPr>
          <w:color w:val="auto"/>
          <w:lang w:bidi="en-US"/>
        </w:rPr>
      </w:pPr>
    </w:p>
    <w:p w14:paraId="624F9FC0" w14:textId="77777777" w:rsidR="00DD4B27" w:rsidRPr="00DD4B27" w:rsidRDefault="00DD4B27" w:rsidP="00DD4B27">
      <w:pPr>
        <w:rPr>
          <w:color w:val="auto"/>
          <w:lang w:bidi="en-US"/>
        </w:rPr>
      </w:pPr>
      <w:r w:rsidRPr="00DD4B27">
        <w:rPr>
          <w:color w:val="auto"/>
          <w:lang w:bidi="en-US"/>
        </w:rPr>
        <w:t>Postoje dva kritična razdoblja povećane pojave požara na otvorenom prostoru:</w:t>
      </w:r>
    </w:p>
    <w:p w14:paraId="23B07373" w14:textId="77777777" w:rsidR="00DD4B27" w:rsidRPr="00DD4B27" w:rsidRDefault="00DD4B27" w:rsidP="00DD4B27">
      <w:pPr>
        <w:rPr>
          <w:color w:val="auto"/>
          <w:lang w:bidi="en-US"/>
        </w:rPr>
      </w:pPr>
      <w:r w:rsidRPr="00DD4B27">
        <w:rPr>
          <w:color w:val="auto"/>
          <w:lang w:bidi="en-US"/>
        </w:rPr>
        <w:t>1. proljetno – mjeseci veljača, ožujak i travanj (osobito praćeno sušom i vjetrom, dok nije počeo proces ozelenjivanja vegetacije) kada nastaje povećan broj požara, najviše u kontinentalnom području, ali nije isključeno i u priobalnom području. Povećani broj požara osobito je izražen poradi spaljivanja korova i ostalog biootpada zaostalog nakon čišćenja poljoprivrednih i šumskih površina.</w:t>
      </w:r>
    </w:p>
    <w:p w14:paraId="4349CF6E" w14:textId="77777777" w:rsidR="00DD4B27" w:rsidRPr="00DD4B27" w:rsidRDefault="00DD4B27" w:rsidP="00DD4B27">
      <w:pPr>
        <w:rPr>
          <w:color w:val="auto"/>
          <w:lang w:bidi="en-US"/>
        </w:rPr>
      </w:pPr>
      <w:r w:rsidRPr="00DD4B27">
        <w:rPr>
          <w:color w:val="auto"/>
          <w:lang w:bidi="en-US"/>
        </w:rPr>
        <w:t>2. ljetno - mjesec srpanj, kolovoz, rujan, također nastaje povećan broj požara, najvećim dijelom na priobalnom području s otocima. Žestina takvih požara osobito je pojačana ukoliko se poklopi i sušno razdoblje i ostalih ekstremni meteorološki uvjeti (jak vjetar, visoka temperatura i suhoća zraka, udari groma).</w:t>
      </w:r>
    </w:p>
    <w:p w14:paraId="01A781D6" w14:textId="77777777" w:rsidR="00DD4B27" w:rsidRPr="00DD4B27" w:rsidRDefault="00DD4B27" w:rsidP="00DD4B27">
      <w:pPr>
        <w:rPr>
          <w:color w:val="auto"/>
          <w:lang w:bidi="en-US"/>
        </w:rPr>
      </w:pPr>
      <w:r w:rsidRPr="00DD4B27">
        <w:rPr>
          <w:color w:val="auto"/>
          <w:lang w:bidi="en-US"/>
        </w:rPr>
        <w:t>Stupanj opasnosti od požara državnih šuma i šumskih zemljišta na kršu u jadranskom/primorskom pojasu procjenjuje se kao:</w:t>
      </w:r>
    </w:p>
    <w:p w14:paraId="122C9E2D" w14:textId="77777777" w:rsidR="00DD4B27" w:rsidRPr="00DD4B27" w:rsidRDefault="00DD4B27" w:rsidP="00DD4B27">
      <w:pPr>
        <w:rPr>
          <w:color w:val="auto"/>
          <w:lang w:bidi="en-US"/>
        </w:rPr>
      </w:pPr>
      <w:r w:rsidRPr="00DD4B27">
        <w:rPr>
          <w:color w:val="auto"/>
          <w:lang w:bidi="en-US"/>
        </w:rPr>
        <w:t>- I stupanj/vrlo velika opasnost - 23% površina,</w:t>
      </w:r>
    </w:p>
    <w:p w14:paraId="54BCD700" w14:textId="77777777" w:rsidR="00DD4B27" w:rsidRPr="00DD4B27" w:rsidRDefault="00DD4B27" w:rsidP="00DD4B27">
      <w:pPr>
        <w:rPr>
          <w:color w:val="auto"/>
          <w:lang w:bidi="en-US"/>
        </w:rPr>
      </w:pPr>
      <w:r w:rsidRPr="00DD4B27">
        <w:rPr>
          <w:color w:val="auto"/>
          <w:lang w:bidi="en-US"/>
        </w:rPr>
        <w:t>- II stupanj/velika – 45%,</w:t>
      </w:r>
    </w:p>
    <w:p w14:paraId="6B90F83F" w14:textId="77777777" w:rsidR="00DD4B27" w:rsidRPr="00DD4B27" w:rsidRDefault="00DD4B27" w:rsidP="00DD4B27">
      <w:pPr>
        <w:rPr>
          <w:color w:val="auto"/>
          <w:lang w:bidi="en-US"/>
        </w:rPr>
      </w:pPr>
      <w:r w:rsidRPr="00DD4B27">
        <w:rPr>
          <w:color w:val="auto"/>
          <w:lang w:bidi="en-US"/>
        </w:rPr>
        <w:t>- III stupanj/umjerena – 30% i</w:t>
      </w:r>
    </w:p>
    <w:p w14:paraId="339077EE" w14:textId="77777777" w:rsidR="00DD4B27" w:rsidRPr="00DD4B27" w:rsidRDefault="00DD4B27" w:rsidP="00DD4B27">
      <w:pPr>
        <w:rPr>
          <w:color w:val="auto"/>
          <w:lang w:bidi="en-US"/>
        </w:rPr>
      </w:pPr>
      <w:r w:rsidRPr="00DD4B27">
        <w:rPr>
          <w:color w:val="auto"/>
          <w:lang w:bidi="en-US"/>
        </w:rPr>
        <w:t>- IV stupanj/mala opasnost – 2% površina.</w:t>
      </w:r>
    </w:p>
    <w:p w14:paraId="6D342434" w14:textId="77777777" w:rsidR="00DD4B27" w:rsidRDefault="00DD4B27" w:rsidP="005D7242">
      <w:pPr>
        <w:rPr>
          <w:i/>
          <w:color w:val="auto"/>
          <w:lang w:bidi="en-US"/>
        </w:rPr>
      </w:pPr>
    </w:p>
    <w:p w14:paraId="4A903012" w14:textId="77777777" w:rsidR="00DD4B27" w:rsidRPr="00DD4B27" w:rsidRDefault="00DD4B27" w:rsidP="00DD4B27">
      <w:pPr>
        <w:rPr>
          <w:color w:val="auto"/>
          <w:lang w:bidi="en-US"/>
        </w:rPr>
      </w:pPr>
      <w:r w:rsidRPr="00DD4B27">
        <w:rPr>
          <w:color w:val="auto"/>
          <w:lang w:bidi="en-US"/>
        </w:rPr>
        <w:t>Gašenje požara raslinja uvjetuje značajan angažman resursa što iziskuje dodatna financijska sredstva svake godine. Prije svake požarne sezone planski se obavlja sljedeće:</w:t>
      </w:r>
    </w:p>
    <w:p w14:paraId="1890F82F" w14:textId="77777777" w:rsidR="00DD4B27" w:rsidRPr="00DD4B27" w:rsidRDefault="00DD4B27" w:rsidP="001D0B8D">
      <w:pPr>
        <w:numPr>
          <w:ilvl w:val="0"/>
          <w:numId w:val="22"/>
        </w:numPr>
        <w:rPr>
          <w:b/>
          <w:color w:val="auto"/>
          <w:lang w:bidi="en-US"/>
        </w:rPr>
      </w:pPr>
      <w:r w:rsidRPr="00DD4B27">
        <w:rPr>
          <w:color w:val="auto"/>
          <w:lang w:bidi="en-US"/>
        </w:rPr>
        <w:t>priprema zemaljskih snaga, edukacija i opremanje vatrogasaca,</w:t>
      </w:r>
    </w:p>
    <w:p w14:paraId="0C8DEE28" w14:textId="77777777" w:rsidR="00DD4B27" w:rsidRPr="00DD4B27" w:rsidRDefault="00DD4B27" w:rsidP="001D0B8D">
      <w:pPr>
        <w:numPr>
          <w:ilvl w:val="0"/>
          <w:numId w:val="22"/>
        </w:numPr>
        <w:rPr>
          <w:b/>
          <w:color w:val="auto"/>
          <w:lang w:bidi="en-US"/>
        </w:rPr>
      </w:pPr>
      <w:r w:rsidRPr="00DD4B27">
        <w:rPr>
          <w:color w:val="auto"/>
          <w:lang w:bidi="en-US"/>
        </w:rPr>
        <w:t>servisiranje tehnike i opreme i obnavljanje pričuvne opreme,</w:t>
      </w:r>
    </w:p>
    <w:p w14:paraId="3BF62828" w14:textId="77777777" w:rsidR="00DD4B27" w:rsidRPr="00DD4B27" w:rsidRDefault="00DD4B27" w:rsidP="001D0B8D">
      <w:pPr>
        <w:numPr>
          <w:ilvl w:val="0"/>
          <w:numId w:val="22"/>
        </w:numPr>
        <w:rPr>
          <w:b/>
          <w:color w:val="auto"/>
          <w:lang w:bidi="en-US"/>
        </w:rPr>
      </w:pPr>
      <w:r w:rsidRPr="00DD4B27">
        <w:rPr>
          <w:color w:val="auto"/>
          <w:lang w:bidi="en-US"/>
        </w:rPr>
        <w:t>priprema zrakoplova i posada, servisiranje zrakoplova, edukacija zrakoplovno-tehničkog osoblja, nabava goriva, maziva, pjenila i retardanata,</w:t>
      </w:r>
    </w:p>
    <w:p w14:paraId="6D6F6623" w14:textId="77777777" w:rsidR="00DD4B27" w:rsidRPr="00DD4B27" w:rsidRDefault="00DD4B27" w:rsidP="001D0B8D">
      <w:pPr>
        <w:numPr>
          <w:ilvl w:val="0"/>
          <w:numId w:val="22"/>
        </w:numPr>
        <w:rPr>
          <w:b/>
          <w:color w:val="auto"/>
          <w:lang w:bidi="en-US"/>
        </w:rPr>
      </w:pPr>
      <w:r w:rsidRPr="00DD4B27">
        <w:rPr>
          <w:color w:val="auto"/>
          <w:lang w:bidi="en-US"/>
        </w:rPr>
        <w:t>redovna dislokacija vatrogasaca i tehnike iz kontinentalnog na priobalni dio zemlje te logistička potpora,</w:t>
      </w:r>
    </w:p>
    <w:p w14:paraId="65AE4439" w14:textId="77777777" w:rsidR="00DD4B27" w:rsidRPr="00DD4B27" w:rsidRDefault="00DD4B27" w:rsidP="001D0B8D">
      <w:pPr>
        <w:numPr>
          <w:ilvl w:val="0"/>
          <w:numId w:val="22"/>
        </w:numPr>
        <w:rPr>
          <w:b/>
          <w:color w:val="auto"/>
          <w:lang w:bidi="en-US"/>
        </w:rPr>
      </w:pPr>
      <w:r w:rsidRPr="00DD4B27">
        <w:rPr>
          <w:color w:val="auto"/>
          <w:lang w:bidi="en-US"/>
        </w:rPr>
        <w:t>priprema izvanrednih dislokacija i sustav brzog prebacivanja dodatnih brojnijih snaga na ugrožena područja što podrazumijeva planiranje pomoći između susjednih županija, ali i angažiranje vatrogasaca i tehnike iz cijele zemlje.</w:t>
      </w:r>
    </w:p>
    <w:p w14:paraId="70CA0376" w14:textId="77777777" w:rsidR="00D23E77" w:rsidRDefault="00D23E77" w:rsidP="00D23E77">
      <w:pPr>
        <w:rPr>
          <w:u w:val="single"/>
          <w:lang w:bidi="en-US"/>
        </w:rPr>
      </w:pPr>
    </w:p>
    <w:p w14:paraId="10F3ADCC" w14:textId="77777777" w:rsidR="00D23E77" w:rsidRPr="00C9481E" w:rsidRDefault="00D23E77" w:rsidP="00D23E77">
      <w:pPr>
        <w:rPr>
          <w:u w:val="single"/>
          <w:lang w:bidi="en-US"/>
        </w:rPr>
      </w:pPr>
      <w:r w:rsidRPr="00C9481E">
        <w:rPr>
          <w:u w:val="single"/>
          <w:lang w:bidi="en-US"/>
        </w:rPr>
        <w:lastRenderedPageBreak/>
        <w:t>Ocjena žestine požara</w:t>
      </w:r>
    </w:p>
    <w:p w14:paraId="6F5F1C2F" w14:textId="77777777" w:rsidR="00D23E77" w:rsidRDefault="00D23E77" w:rsidP="00D23E77">
      <w:pPr>
        <w:rPr>
          <w:lang w:bidi="en-US"/>
        </w:rPr>
      </w:pPr>
      <w:r>
        <w:rPr>
          <w:lang w:bidi="en-US"/>
        </w:rPr>
        <w:t>Svako mjesto ima svoj požarni režim koji se može opisati izvedenim veličinama koje su rezultat međudjelovanja vlažnosti/suhoće prirodnog gorivog materijala i klimatskih prilika određenog kraja. Jedna od takvih bezdimenzionalnih veličina je ocjena žestine. Ona može biti mjesečna (MSR) i sezonska (SSR) a određuje se kanadskom metodom za procjenu opasnosti od požara raslinja. Ocjena žestine u sebi sadrži meteorološke uvjete i stanje vlažnosti mrtvog šumskog gorivog materijala i služi za klimatsko-požarni prikaz prosječnog stanja na nekom području. Općenito se smatra da je potencijalna opasnost od požara raslinja vrlo velika ako je srednja sezonska žestina SSR &gt; 7.</w:t>
      </w:r>
    </w:p>
    <w:p w14:paraId="2EC9364E" w14:textId="1CD43870" w:rsidR="00D23E77" w:rsidRDefault="00D23E77" w:rsidP="00D23E77">
      <w:pPr>
        <w:rPr>
          <w:lang w:bidi="en-US"/>
        </w:rPr>
      </w:pPr>
      <w:r>
        <w:rPr>
          <w:lang w:bidi="en-US"/>
        </w:rPr>
        <w:t xml:space="preserve">Prema analizi razdoblja 1981.–2010. godine srednje vrijednosti SSR na području Općine </w:t>
      </w:r>
      <w:r w:rsidR="0073799A">
        <w:rPr>
          <w:lang w:bidi="en-US"/>
        </w:rPr>
        <w:t>Lišane Ostrovičke</w:t>
      </w:r>
      <w:r>
        <w:rPr>
          <w:lang w:bidi="en-US"/>
        </w:rPr>
        <w:t xml:space="preserve"> žestina požara nalazi se u </w:t>
      </w:r>
      <w:r w:rsidR="00DD4B27">
        <w:rPr>
          <w:lang w:bidi="en-US"/>
        </w:rPr>
        <w:t>vrlo visokoj</w:t>
      </w:r>
      <w:r w:rsidR="006578D5">
        <w:rPr>
          <w:lang w:bidi="en-US"/>
        </w:rPr>
        <w:t xml:space="preserve"> opasnosti</w:t>
      </w:r>
      <w:r>
        <w:rPr>
          <w:lang w:bidi="en-US"/>
        </w:rPr>
        <w:t>.</w:t>
      </w:r>
    </w:p>
    <w:p w14:paraId="7835124B" w14:textId="458D1AAA" w:rsidR="00D23E77" w:rsidRPr="00827DCD" w:rsidRDefault="00D23E77" w:rsidP="00D23E77">
      <w:pPr>
        <w:keepNext/>
        <w:spacing w:before="120" w:after="120"/>
        <w:jc w:val="center"/>
        <w:rPr>
          <w:bCs/>
          <w:color w:val="54883D"/>
          <w:sz w:val="20"/>
          <w:szCs w:val="18"/>
        </w:rPr>
      </w:pPr>
      <w:r w:rsidRPr="00827DCD">
        <w:rPr>
          <w:bCs/>
          <w:color w:val="54883D"/>
          <w:sz w:val="20"/>
          <w:szCs w:val="18"/>
        </w:rPr>
        <w:t xml:space="preserve">Slika </w:t>
      </w:r>
      <w:r w:rsidR="003670C2" w:rsidRPr="00827DCD">
        <w:rPr>
          <w:bCs/>
          <w:color w:val="54883D"/>
          <w:sz w:val="20"/>
          <w:szCs w:val="18"/>
        </w:rPr>
        <w:fldChar w:fldCharType="begin"/>
      </w:r>
      <w:r w:rsidRPr="00827DCD">
        <w:rPr>
          <w:bCs/>
          <w:color w:val="54883D"/>
          <w:sz w:val="20"/>
          <w:szCs w:val="18"/>
        </w:rPr>
        <w:instrText xml:space="preserve"> SEQ Slika \* ARABIC </w:instrText>
      </w:r>
      <w:r w:rsidR="003670C2" w:rsidRPr="00827DCD">
        <w:rPr>
          <w:bCs/>
          <w:color w:val="54883D"/>
          <w:sz w:val="20"/>
          <w:szCs w:val="18"/>
        </w:rPr>
        <w:fldChar w:fldCharType="separate"/>
      </w:r>
      <w:r w:rsidR="00DD0006">
        <w:rPr>
          <w:bCs/>
          <w:noProof/>
          <w:color w:val="54883D"/>
          <w:sz w:val="20"/>
          <w:szCs w:val="18"/>
        </w:rPr>
        <w:t>3</w:t>
      </w:r>
      <w:r w:rsidR="003670C2" w:rsidRPr="00827DCD">
        <w:rPr>
          <w:bCs/>
          <w:color w:val="54883D"/>
          <w:sz w:val="20"/>
          <w:szCs w:val="18"/>
        </w:rPr>
        <w:fldChar w:fldCharType="end"/>
      </w:r>
      <w:r w:rsidRPr="00827DCD">
        <w:rPr>
          <w:bCs/>
          <w:color w:val="54883D"/>
          <w:sz w:val="20"/>
          <w:szCs w:val="18"/>
        </w:rPr>
        <w:t>.</w:t>
      </w:r>
      <w:r w:rsidRPr="00827DCD">
        <w:t xml:space="preserve"> </w:t>
      </w:r>
      <w:r>
        <w:rPr>
          <w:bCs/>
          <w:color w:val="54883D"/>
          <w:sz w:val="20"/>
          <w:szCs w:val="18"/>
        </w:rPr>
        <w:t>Karta indeksa potencijalne opasnosti od požara raslinja sezonska žestina (SSR) u požarnoj sezoni (lipanj-rujan) u razdoblju 1981. - 2010.</w:t>
      </w:r>
    </w:p>
    <w:p w14:paraId="270BBDC9" w14:textId="77777777" w:rsidR="00D23E77" w:rsidRPr="00C6789C" w:rsidRDefault="00D23E77" w:rsidP="00D23E77">
      <w:pPr>
        <w:jc w:val="center"/>
        <w:rPr>
          <w:lang w:bidi="en-US"/>
        </w:rPr>
      </w:pPr>
      <w:r>
        <w:rPr>
          <w:noProof/>
          <w:lang w:eastAsia="hr-HR"/>
        </w:rPr>
        <w:drawing>
          <wp:inline distT="0" distB="0" distL="0" distR="0" wp14:anchorId="7BE2B663" wp14:editId="437BED46">
            <wp:extent cx="4589253" cy="3959306"/>
            <wp:effectExtent l="0" t="0" r="1905"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589411" cy="3959442"/>
                    </a:xfrm>
                    <a:prstGeom prst="rect">
                      <a:avLst/>
                    </a:prstGeom>
                  </pic:spPr>
                </pic:pic>
              </a:graphicData>
            </a:graphic>
          </wp:inline>
        </w:drawing>
      </w:r>
    </w:p>
    <w:p w14:paraId="087C8949" w14:textId="77777777" w:rsidR="00D23E77" w:rsidRPr="00C9481E" w:rsidRDefault="00D23E77" w:rsidP="00D23E77">
      <w:pPr>
        <w:jc w:val="center"/>
        <w:rPr>
          <w:color w:val="54883D"/>
          <w:sz w:val="20"/>
          <w:lang w:bidi="en-US"/>
        </w:rPr>
      </w:pPr>
      <w:r w:rsidRPr="00C9481E">
        <w:rPr>
          <w:color w:val="54883D"/>
          <w:sz w:val="20"/>
        </w:rPr>
        <w:t>Izvor: Procjena rizika</w:t>
      </w:r>
      <w:r>
        <w:rPr>
          <w:color w:val="54883D"/>
          <w:sz w:val="20"/>
        </w:rPr>
        <w:t xml:space="preserve"> od katastrofa</w:t>
      </w:r>
      <w:r w:rsidRPr="00C9481E">
        <w:rPr>
          <w:color w:val="54883D"/>
          <w:sz w:val="20"/>
        </w:rPr>
        <w:t xml:space="preserve"> RH</w:t>
      </w:r>
    </w:p>
    <w:p w14:paraId="2CAB7104" w14:textId="77777777" w:rsidR="00D23E77" w:rsidRDefault="00D23E77" w:rsidP="00D23E77">
      <w:pPr>
        <w:rPr>
          <w:color w:val="auto"/>
          <w:lang w:bidi="en-US"/>
        </w:rPr>
      </w:pPr>
      <w:r>
        <w:rPr>
          <w:color w:val="auto"/>
          <w:lang w:bidi="en-US"/>
        </w:rPr>
        <w:t>Hrvatska vatrogasna zajednica</w:t>
      </w:r>
      <w:r w:rsidRPr="00C6789C">
        <w:rPr>
          <w:color w:val="auto"/>
          <w:lang w:bidi="en-US"/>
        </w:rPr>
        <w:t xml:space="preserve"> početkom svake godine Vladi Republike Hrvatske predlaže donošenje Programa aktivnosti u provedbi posebnih mjera zaštite od požara od interesa za Republiku Hrvatsku.</w:t>
      </w:r>
      <w:r w:rsidRPr="000438EF">
        <w:t xml:space="preserve"> </w:t>
      </w:r>
      <w:r>
        <w:t>P</w:t>
      </w:r>
      <w:r w:rsidRPr="000438EF">
        <w:rPr>
          <w:color w:val="auto"/>
          <w:lang w:bidi="en-US"/>
        </w:rPr>
        <w:t>rogram aktivnosti je izvršni dokument za učinkovito preventivno i operativno (kurativno) djelovanje u cilju smanjenja broja požara raslinja na otvorenom prostoru, smanjenja štete i broja ljudskih žrtava, opožarenih površina, zaštite kritične infrastrukture, povećanja sigurnosti stanovništva, turista i zaštite njihove imovine.</w:t>
      </w:r>
      <w:r w:rsidRPr="00C6789C">
        <w:rPr>
          <w:color w:val="auto"/>
          <w:lang w:bidi="en-US"/>
        </w:rPr>
        <w:t xml:space="preserve"> Programom su integrirane sve aktivnosti subjekata</w:t>
      </w:r>
      <w:r w:rsidRPr="00C6789C">
        <w:t xml:space="preserve"> </w:t>
      </w:r>
      <w:r w:rsidRPr="00C6789C">
        <w:rPr>
          <w:color w:val="auto"/>
          <w:lang w:bidi="en-US"/>
        </w:rPr>
        <w:t xml:space="preserve">(ministarstava, državnih upravnih organizacija, javnih ustanova, vatrogasnih postrojbi, udruga) u cilju učinkovitijeg djelovanja pri gašenju požara na otvorenom prostoru. Izradom takvog ciljanog Programa, nastoji se pridati važnost vatrogastvu </w:t>
      </w:r>
      <w:r w:rsidRPr="00C6789C">
        <w:rPr>
          <w:color w:val="auto"/>
          <w:lang w:bidi="en-US"/>
        </w:rPr>
        <w:lastRenderedPageBreak/>
        <w:t>u vrijeme požarne sezone kada je on najopterećeniji. Na taj način dobivena su dodatna financijska sredstva za funkcioniranje sustava u specifičnim okolnostima. Svi subjekti Programa aktivnosti provode svoje zadaće kontinuirano tijekom cijele godine na području cijele zemlje i daju svoj doprinos u provedbi preventivnih i operativnih mjera zaštite od požara.</w:t>
      </w:r>
    </w:p>
    <w:p w14:paraId="481B6278" w14:textId="77777777" w:rsidR="00C6789C" w:rsidRPr="000039B3" w:rsidRDefault="00C6789C" w:rsidP="00C6789C">
      <w:pPr>
        <w:rPr>
          <w:highlight w:val="yellow"/>
        </w:rPr>
      </w:pPr>
    </w:p>
    <w:p w14:paraId="5D9D8263" w14:textId="77777777" w:rsidR="00C6789C" w:rsidRPr="006578D5" w:rsidRDefault="00B85FFF" w:rsidP="00C6789C">
      <w:pPr>
        <w:keepNext/>
        <w:keepLines/>
        <w:spacing w:before="40"/>
        <w:outlineLvl w:val="2"/>
        <w:rPr>
          <w:rFonts w:cstheme="majorBidi"/>
          <w:color w:val="54883D"/>
          <w:sz w:val="28"/>
          <w:lang w:bidi="en-US"/>
        </w:rPr>
      </w:pPr>
      <w:bookmarkStart w:id="125" w:name="_Toc498599778"/>
      <w:bookmarkStart w:id="126" w:name="_Toc503777226"/>
      <w:bookmarkStart w:id="127" w:name="_Toc9596618"/>
      <w:bookmarkStart w:id="128" w:name="_Toc127882953"/>
      <w:r w:rsidRPr="006578D5">
        <w:rPr>
          <w:rFonts w:cstheme="majorBidi"/>
          <w:color w:val="54883D"/>
          <w:sz w:val="28"/>
          <w:lang w:bidi="en-US"/>
        </w:rPr>
        <w:t>6.1</w:t>
      </w:r>
      <w:r w:rsidR="00C6789C" w:rsidRPr="006578D5">
        <w:rPr>
          <w:rFonts w:cstheme="majorBidi"/>
          <w:color w:val="54883D"/>
          <w:sz w:val="28"/>
          <w:lang w:bidi="en-US"/>
        </w:rPr>
        <w:t>.5 Uzrok</w:t>
      </w:r>
      <w:bookmarkEnd w:id="125"/>
      <w:bookmarkEnd w:id="126"/>
      <w:bookmarkEnd w:id="127"/>
      <w:bookmarkEnd w:id="128"/>
    </w:p>
    <w:p w14:paraId="2132BC64" w14:textId="77777777" w:rsidR="002A117A" w:rsidRPr="002A117A" w:rsidRDefault="002A117A" w:rsidP="002A117A">
      <w:pPr>
        <w:rPr>
          <w:rFonts w:eastAsia="TimesNewRoman"/>
        </w:rPr>
      </w:pPr>
      <w:r w:rsidRPr="002A117A">
        <w:rPr>
          <w:rFonts w:eastAsia="TimesNewRoman"/>
        </w:rPr>
        <w:t>Na području otoka, priobalnog pojasa, srednje i južne Dalmacije, zaobalja i Zagore prevladavaju Mediteranske šume, koje se sastoje od hrasta crnike u uskom obalnom pojasu, mješovitih šuma hrasta crnike i alepskog bora i čiste šume alepskog bora na otocima, hrasta medunca, bijelog i crnog graba iznad pojasa hrasta crnike iznad 400 m nadmorske visine, te šuma dalmatinskog crnog bora na većim nadmorskim visinama. Cijeli taj jadranski pojas primorskog krša karakteriziraju velike površine šuma i šumskih zemljišta i nepovoljna struktura šumskih sastojina u kome s 83% prevladavaju degradirani oblici šumske vegetacije, degradirane niske šume, makija (guste i niske šume porijeklom panjače, grmolikog oblika, relativno gustog sklopa), garig (prorijeđene svijetle šikare) i veliki kompleksi kamenjara sa šibljacima i biljnim vrstama različite vegetacijske degradacije, dok 17% čine visoke šume. U skladu s tim, šume i šumska vegetacija na kršu prvenstveno imaju zaštitnu funkciju, hidrološku i protuerozivnu, te rekreativnu i estetsku ulogu, a tek potom i ekonomski značaj.</w:t>
      </w:r>
    </w:p>
    <w:p w14:paraId="327205FF" w14:textId="77777777" w:rsidR="002A117A" w:rsidRPr="002A117A" w:rsidRDefault="002A117A" w:rsidP="002A117A">
      <w:pPr>
        <w:rPr>
          <w:rFonts w:eastAsia="TimesNewRoman"/>
        </w:rPr>
      </w:pPr>
      <w:r w:rsidRPr="002A117A">
        <w:rPr>
          <w:rFonts w:eastAsia="TimesNewRoman"/>
        </w:rPr>
        <w:t>Uzrok požara na otvorenom prostoru uglavnom je ljuski faktor (nekontrolirano ili nedovoljno kontrolirano spaljivanje korova, suhe trave i biljnog otpada na poljoprivrednim površinama te namjerno izazivanje požara). Uspoređujući podatke uočljivo je da najviše požara nastaje u dva mjesečna ciklusa veljača i ožujak te lipanj, srpanj i kolovoz.</w:t>
      </w:r>
    </w:p>
    <w:p w14:paraId="5B5CCDEB" w14:textId="00438ABD" w:rsidR="002A117A" w:rsidRPr="002A117A" w:rsidRDefault="002A117A" w:rsidP="002A117A">
      <w:pPr>
        <w:rPr>
          <w:rFonts w:eastAsia="TimesNewRoman"/>
        </w:rPr>
      </w:pPr>
      <w:r w:rsidRPr="002A117A">
        <w:rPr>
          <w:rFonts w:eastAsia="TimesNewRoman"/>
        </w:rPr>
        <w:t xml:space="preserve">Temeljem mnogih izvora postoji gotovo nepodijeljeno mišljenje da klimatske promjene utječu na povećanje broja i intenziteta šumskih požara posvuda u svijetu, pa tako i </w:t>
      </w:r>
      <w:r>
        <w:rPr>
          <w:rFonts w:eastAsia="TimesNewRoman"/>
        </w:rPr>
        <w:t xml:space="preserve">na području Općine </w:t>
      </w:r>
      <w:r w:rsidR="0073799A">
        <w:rPr>
          <w:rFonts w:eastAsia="TimesNewRoman"/>
        </w:rPr>
        <w:t>Lišane Ostrovičke</w:t>
      </w:r>
      <w:r w:rsidRPr="002A117A">
        <w:rPr>
          <w:rFonts w:eastAsia="TimesNewRoman"/>
        </w:rPr>
        <w:t>. Isto tako, primjećuje se da posljednjih godina „sezona“ šumskih požara počinje ranije nego što je to uobičajeno. Dok se jedan broj požara može atribuirati antropogenim utjecajima, evidentno je da su oni posljedica činjenice da su šumski požari vrlo osjetljivi na klimatske promjene, posebno zato što porast temperatura povećava suhoću gorive mase i smanjuje relativnu vlažnost, što je činjenica koja je prisutna tamo gdje dolazi do smanjenja količine kiše. Glede antropogenih utjecaja, važno je naglasiti da postojeće planiranje namjene zemljišta često pogoduje nastajanju šumskih požara. Ova veza je dvojaka. Prvo, neodgovarajuća struktura korištenja zemljišta, na primjer pretvaranje šumskih površina u poljoprivredna i druga zemljišta s manjom količinom vegetacije povećava emisiju stakleničkih plinova. Drugo, planiranje namjene zemljišta koje zanemaruje osnovne principe zaštite od požara (velika gustoća, nepostojanje transverzalnih putova i sl.) povećava štete u slučaju izbijanja požara.</w:t>
      </w:r>
    </w:p>
    <w:p w14:paraId="54C90651" w14:textId="6B21BC28" w:rsidR="002A117A" w:rsidRDefault="002A117A" w:rsidP="00750937">
      <w:pPr>
        <w:rPr>
          <w:rFonts w:eastAsia="TimesNewRoman"/>
        </w:rPr>
      </w:pPr>
      <w:r w:rsidRPr="002A117A">
        <w:rPr>
          <w:rFonts w:eastAsia="TimesNewRoman"/>
        </w:rPr>
        <w:t xml:space="preserve">Prema raznim klimatskim scenarijima očekuju se intenzivniji, češći i duljeg trajanja valovi vrućine u Europi u drugoj polovici 21. stoljeća. Prostorna razdioba ugroženih područja od toplinskog stresa na području Hrvatske potvrđuje da je jadransko područje najugroženije s obzirom na klimatske promjene kod nas, a u Europi Sredozemlje. Ono se širi od jadranske obale prema unutrašnjosti Hrvatske odnosno od juga prema sjeveru i od istoka prema zapadu u posljednja tri desetljeća. Pokazuje se i znatno povećani broj vrućih dana i broj razdoblja s više od deset uzastopnih vrućih dana posljednjih 30 godina u odnosu na standardno klimatsko razdoblje 1961–1990. Može se zaključiti da će se trend promjena koje se događaju posljednjih </w:t>
      </w:r>
      <w:r w:rsidRPr="002A117A">
        <w:rPr>
          <w:rFonts w:eastAsia="TimesNewRoman"/>
        </w:rPr>
        <w:lastRenderedPageBreak/>
        <w:t xml:space="preserve">nekoliko desetljeća nastaviti i u budućnosti. To znači daljnje povećanje temperaturnih ekstrema i povećanje učestalosti toplinskih valova s maksimalnom dnevnom temperaturom zraka većom od 30 °C na području Hrvatske. </w:t>
      </w:r>
    </w:p>
    <w:p w14:paraId="5C1DA45D" w14:textId="5F7517CE" w:rsidR="00C6789C" w:rsidRPr="006578D5" w:rsidRDefault="00750937" w:rsidP="002A117A">
      <w:pPr>
        <w:rPr>
          <w:lang w:bidi="en-US"/>
        </w:rPr>
      </w:pPr>
      <w:r w:rsidRPr="006578D5">
        <w:rPr>
          <w:rFonts w:eastAsia="TimesNewRoman"/>
        </w:rPr>
        <w:t>Po</w:t>
      </w:r>
      <w:r w:rsidRPr="006578D5">
        <w:rPr>
          <w:rFonts w:eastAsia="TimesNewRoman" w:hint="eastAsia"/>
        </w:rPr>
        <w:t>ž</w:t>
      </w:r>
      <w:r w:rsidRPr="006578D5">
        <w:rPr>
          <w:rFonts w:eastAsia="TimesNewRoman"/>
        </w:rPr>
        <w:t>ari na otvorenom prostoru predstavljaju specifi</w:t>
      </w:r>
      <w:r w:rsidRPr="006578D5">
        <w:rPr>
          <w:rFonts w:eastAsia="TimesNewRoman" w:hint="eastAsia"/>
        </w:rPr>
        <w:t>č</w:t>
      </w:r>
      <w:r w:rsidRPr="006578D5">
        <w:rPr>
          <w:rFonts w:eastAsia="TimesNewRoman"/>
        </w:rPr>
        <w:t xml:space="preserve">nu kategoriju jer pored materijalne </w:t>
      </w:r>
      <w:r w:rsidRPr="006578D5">
        <w:rPr>
          <w:rFonts w:eastAsia="TimesNewRoman" w:hint="eastAsia"/>
        </w:rPr>
        <w:t>š</w:t>
      </w:r>
      <w:r w:rsidRPr="006578D5">
        <w:rPr>
          <w:rFonts w:eastAsia="TimesNewRoman"/>
        </w:rPr>
        <w:t>tete nastaju nesagledive posljedice u okoli</w:t>
      </w:r>
      <w:r w:rsidRPr="006578D5">
        <w:rPr>
          <w:rFonts w:eastAsia="TimesNewRoman" w:hint="eastAsia"/>
        </w:rPr>
        <w:t>š</w:t>
      </w:r>
      <w:r w:rsidRPr="006578D5">
        <w:rPr>
          <w:rFonts w:eastAsia="TimesNewRoman"/>
        </w:rPr>
        <w:t>u. Osnovni uzrok nastajanja po</w:t>
      </w:r>
      <w:r w:rsidRPr="006578D5">
        <w:rPr>
          <w:rFonts w:eastAsia="TimesNewRoman" w:hint="eastAsia"/>
        </w:rPr>
        <w:t>ž</w:t>
      </w:r>
      <w:r w:rsidRPr="006578D5">
        <w:rPr>
          <w:rFonts w:eastAsia="TimesNewRoman"/>
        </w:rPr>
        <w:t xml:space="preserve">ara na otvorenim </w:t>
      </w:r>
      <w:r w:rsidR="002A117A">
        <w:rPr>
          <w:rFonts w:eastAsia="TimesNewRoman"/>
        </w:rPr>
        <w:t>prostora</w:t>
      </w:r>
      <w:r w:rsidRPr="006578D5">
        <w:rPr>
          <w:rFonts w:eastAsia="TimesNewRoman"/>
        </w:rPr>
        <w:t xml:space="preserve"> je ljudska nepa</w:t>
      </w:r>
      <w:r w:rsidRPr="006578D5">
        <w:rPr>
          <w:rFonts w:eastAsia="TimesNewRoman" w:hint="eastAsia"/>
        </w:rPr>
        <w:t>ž</w:t>
      </w:r>
      <w:r w:rsidRPr="006578D5">
        <w:rPr>
          <w:rFonts w:eastAsia="TimesNewRoman"/>
        </w:rPr>
        <w:t>nja</w:t>
      </w:r>
      <w:r w:rsidR="002A117A">
        <w:rPr>
          <w:rFonts w:eastAsia="TimesNewRoman"/>
        </w:rPr>
        <w:t>, no i</w:t>
      </w:r>
      <w:r w:rsidRPr="006578D5">
        <w:rPr>
          <w:rFonts w:eastAsia="TimesNewRoman"/>
        </w:rPr>
        <w:t xml:space="preserve"> </w:t>
      </w:r>
      <w:r w:rsidR="002A117A">
        <w:rPr>
          <w:rFonts w:eastAsia="TimesNewRoman"/>
        </w:rPr>
        <w:t>v</w:t>
      </w:r>
      <w:r w:rsidR="00C6789C" w:rsidRPr="006578D5">
        <w:rPr>
          <w:lang w:bidi="en-US"/>
        </w:rPr>
        <w:t>remenski uvjeti imaju odlučujuću ulogu u njihovom razvoju, širenju i ponašanju. Kao što je već spomenuto dugotrajna sušna i vruća razdoblja su vrlo povoljna za nastanak požara raslinja. Stoga meteorološki elementi koji najviše utječu na pojavu požara su sunčevo zračenje, temperatura zraka, relativna vlažnost zraka i količina oborine, a na njegovo širenje jačina i smjer vjetra.</w:t>
      </w:r>
    </w:p>
    <w:p w14:paraId="78376437" w14:textId="77777777" w:rsidR="00C6789C" w:rsidRPr="006578D5" w:rsidRDefault="00C6789C" w:rsidP="00C6789C">
      <w:pPr>
        <w:tabs>
          <w:tab w:val="left" w:pos="340"/>
        </w:tabs>
        <w:rPr>
          <w:lang w:bidi="en-US"/>
        </w:rPr>
      </w:pPr>
      <w:r w:rsidRPr="006578D5">
        <w:rPr>
          <w:lang w:bidi="en-US"/>
        </w:rPr>
        <w:t>Vjetar je meteorološki element koji u sprezi s gorivim materijalom najjače utječe na ponašanje požara. Vjetar utječe na požar raslinja na više načina:</w:t>
      </w:r>
    </w:p>
    <w:p w14:paraId="000C896C" w14:textId="77777777" w:rsidR="00C6789C" w:rsidRPr="006578D5" w:rsidRDefault="00C6789C" w:rsidP="00C6789C">
      <w:pPr>
        <w:tabs>
          <w:tab w:val="left" w:pos="340"/>
        </w:tabs>
        <w:rPr>
          <w:lang w:bidi="en-US"/>
        </w:rPr>
      </w:pPr>
      <w:r w:rsidRPr="006578D5">
        <w:rPr>
          <w:lang w:bidi="en-US"/>
        </w:rPr>
        <w:t>- odnosi zrak bogat vlagom i ubrzava isparavanje i sušenje goriva</w:t>
      </w:r>
    </w:p>
    <w:p w14:paraId="7C009606" w14:textId="77777777" w:rsidR="00C6789C" w:rsidRPr="006578D5" w:rsidRDefault="00C6789C" w:rsidP="00C6789C">
      <w:pPr>
        <w:tabs>
          <w:tab w:val="left" w:pos="340"/>
        </w:tabs>
        <w:rPr>
          <w:lang w:bidi="en-US"/>
        </w:rPr>
      </w:pPr>
      <w:r w:rsidRPr="006578D5">
        <w:rPr>
          <w:lang w:bidi="en-US"/>
        </w:rPr>
        <w:t>- pomaže sagorijevanju dovođenjem nove količine kisika</w:t>
      </w:r>
    </w:p>
    <w:p w14:paraId="3D886150" w14:textId="77777777" w:rsidR="00C6789C" w:rsidRPr="006578D5" w:rsidRDefault="00C6789C" w:rsidP="00C6789C">
      <w:pPr>
        <w:tabs>
          <w:tab w:val="left" w:pos="340"/>
        </w:tabs>
        <w:rPr>
          <w:lang w:bidi="en-US"/>
        </w:rPr>
      </w:pPr>
      <w:r w:rsidRPr="006578D5">
        <w:rPr>
          <w:lang w:bidi="en-US"/>
        </w:rPr>
        <w:t>- širi požar noseći toplinu i goreće čestice na ne zahvaćena goriva</w:t>
      </w:r>
    </w:p>
    <w:p w14:paraId="340A085D" w14:textId="77777777" w:rsidR="00C6789C" w:rsidRPr="006578D5" w:rsidRDefault="00C6789C" w:rsidP="00C6789C">
      <w:pPr>
        <w:tabs>
          <w:tab w:val="left" w:pos="340"/>
        </w:tabs>
        <w:rPr>
          <w:lang w:bidi="en-US"/>
        </w:rPr>
      </w:pPr>
      <w:r w:rsidRPr="006578D5">
        <w:rPr>
          <w:lang w:bidi="en-US"/>
        </w:rPr>
        <w:t>- uglavnom određuje smjer širenja požara</w:t>
      </w:r>
    </w:p>
    <w:p w14:paraId="7FEFAA81" w14:textId="77777777" w:rsidR="000E73CA" w:rsidRDefault="00C6789C" w:rsidP="000E73CA">
      <w:pPr>
        <w:tabs>
          <w:tab w:val="left" w:pos="340"/>
        </w:tabs>
        <w:rPr>
          <w:lang w:bidi="en-US"/>
        </w:rPr>
      </w:pPr>
      <w:r w:rsidRPr="006578D5">
        <w:rPr>
          <w:lang w:bidi="en-US"/>
        </w:rPr>
        <w:t>- otežava vatrogasnu intervenciju i djelovanje</w:t>
      </w:r>
      <w:r w:rsidR="000E73CA" w:rsidRPr="006578D5">
        <w:rPr>
          <w:lang w:bidi="en-US"/>
        </w:rPr>
        <w:t xml:space="preserve"> zemaljskih snaga i zrakoplova.</w:t>
      </w:r>
    </w:p>
    <w:p w14:paraId="7264B73F" w14:textId="77777777" w:rsidR="00E33907" w:rsidRDefault="00E33907" w:rsidP="000E73CA">
      <w:pPr>
        <w:tabs>
          <w:tab w:val="left" w:pos="340"/>
        </w:tabs>
        <w:rPr>
          <w:lang w:bidi="en-US"/>
        </w:rPr>
      </w:pPr>
    </w:p>
    <w:p w14:paraId="4631D055" w14:textId="45FDF94E" w:rsidR="00FB5C34" w:rsidRPr="006578D5" w:rsidRDefault="005A3268" w:rsidP="005A3268">
      <w:pPr>
        <w:tabs>
          <w:tab w:val="left" w:pos="340"/>
        </w:tabs>
        <w:jc w:val="center"/>
        <w:rPr>
          <w:lang w:bidi="en-US"/>
        </w:rPr>
      </w:pPr>
      <w:r w:rsidRPr="005A3268">
        <w:rPr>
          <w:lang w:bidi="en-US"/>
        </w:rPr>
        <w:drawing>
          <wp:inline distT="0" distB="0" distL="0" distR="0" wp14:anchorId="3B51ED31" wp14:editId="15291FFE">
            <wp:extent cx="3015633" cy="211027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9427" cy="2126928"/>
                    </a:xfrm>
                    <a:prstGeom prst="rect">
                      <a:avLst/>
                    </a:prstGeom>
                  </pic:spPr>
                </pic:pic>
              </a:graphicData>
            </a:graphic>
          </wp:inline>
        </w:drawing>
      </w:r>
    </w:p>
    <w:p w14:paraId="4A77E7ED" w14:textId="302AD841" w:rsidR="002A117A" w:rsidRDefault="00FE1F00" w:rsidP="00FE1F00">
      <w:pPr>
        <w:keepNext/>
        <w:spacing w:before="120" w:after="120"/>
        <w:jc w:val="center"/>
        <w:rPr>
          <w:bCs/>
          <w:color w:val="54883D"/>
          <w:sz w:val="20"/>
          <w:szCs w:val="18"/>
        </w:rPr>
      </w:pPr>
      <w:r w:rsidRPr="006578D5">
        <w:rPr>
          <w:bCs/>
          <w:color w:val="54883D"/>
          <w:sz w:val="20"/>
          <w:szCs w:val="18"/>
        </w:rPr>
        <w:t xml:space="preserve">Slika </w:t>
      </w:r>
      <w:r w:rsidR="003670C2" w:rsidRPr="006578D5">
        <w:rPr>
          <w:bCs/>
          <w:color w:val="54883D"/>
          <w:sz w:val="20"/>
          <w:szCs w:val="18"/>
        </w:rPr>
        <w:fldChar w:fldCharType="begin"/>
      </w:r>
      <w:r w:rsidRPr="006578D5">
        <w:rPr>
          <w:bCs/>
          <w:color w:val="54883D"/>
          <w:sz w:val="20"/>
          <w:szCs w:val="18"/>
        </w:rPr>
        <w:instrText xml:space="preserve"> SEQ Slika \* ARABIC </w:instrText>
      </w:r>
      <w:r w:rsidR="003670C2" w:rsidRPr="006578D5">
        <w:rPr>
          <w:bCs/>
          <w:color w:val="54883D"/>
          <w:sz w:val="20"/>
          <w:szCs w:val="18"/>
        </w:rPr>
        <w:fldChar w:fldCharType="separate"/>
      </w:r>
      <w:r w:rsidR="00DD0006">
        <w:rPr>
          <w:bCs/>
          <w:noProof/>
          <w:color w:val="54883D"/>
          <w:sz w:val="20"/>
          <w:szCs w:val="18"/>
        </w:rPr>
        <w:t>4</w:t>
      </w:r>
      <w:r w:rsidR="003670C2" w:rsidRPr="006578D5">
        <w:rPr>
          <w:bCs/>
          <w:color w:val="54883D"/>
          <w:sz w:val="20"/>
          <w:szCs w:val="18"/>
        </w:rPr>
        <w:fldChar w:fldCharType="end"/>
      </w:r>
      <w:r w:rsidRPr="006578D5">
        <w:rPr>
          <w:bCs/>
          <w:color w:val="54883D"/>
          <w:sz w:val="20"/>
          <w:szCs w:val="18"/>
        </w:rPr>
        <w:t>.</w:t>
      </w:r>
      <w:r w:rsidRPr="006578D5">
        <w:t xml:space="preserve"> </w:t>
      </w:r>
      <w:r w:rsidRPr="006578D5">
        <w:rPr>
          <w:bCs/>
          <w:color w:val="54883D"/>
          <w:sz w:val="20"/>
          <w:szCs w:val="18"/>
        </w:rPr>
        <w:t xml:space="preserve">Godišnja ruža vjetrova, </w:t>
      </w:r>
      <w:r w:rsidR="005A3268">
        <w:rPr>
          <w:bCs/>
          <w:color w:val="54883D"/>
          <w:sz w:val="20"/>
          <w:szCs w:val="18"/>
        </w:rPr>
        <w:t>Benkovac</w:t>
      </w:r>
    </w:p>
    <w:p w14:paraId="00123050" w14:textId="709C6BE5" w:rsidR="00FE1F00" w:rsidRPr="006578D5" w:rsidRDefault="002A117A" w:rsidP="00FE1F00">
      <w:pPr>
        <w:keepNext/>
        <w:spacing w:before="120" w:after="120"/>
        <w:jc w:val="center"/>
        <w:rPr>
          <w:bCs/>
          <w:color w:val="54883D"/>
          <w:sz w:val="20"/>
          <w:szCs w:val="18"/>
        </w:rPr>
      </w:pPr>
      <w:r>
        <w:rPr>
          <w:bCs/>
          <w:color w:val="54883D"/>
          <w:sz w:val="20"/>
          <w:szCs w:val="18"/>
        </w:rPr>
        <w:t>Izvor: https://www.windfinder.com/</w:t>
      </w:r>
    </w:p>
    <w:p w14:paraId="6927BD59" w14:textId="5BBC821C" w:rsidR="006578D5" w:rsidRDefault="006578D5" w:rsidP="00FB5C34">
      <w:pPr>
        <w:tabs>
          <w:tab w:val="left" w:pos="340"/>
        </w:tabs>
        <w:rPr>
          <w:highlight w:val="yellow"/>
          <w:lang w:bidi="en-US"/>
        </w:rPr>
      </w:pPr>
      <w:r w:rsidRPr="006578D5">
        <w:rPr>
          <w:lang w:bidi="en-US"/>
        </w:rPr>
        <w:t>U nastavku prikazan</w:t>
      </w:r>
      <w:r>
        <w:rPr>
          <w:lang w:bidi="en-US"/>
        </w:rPr>
        <w:t>a je tablica</w:t>
      </w:r>
      <w:r w:rsidRPr="006578D5">
        <w:rPr>
          <w:lang w:bidi="en-US"/>
        </w:rPr>
        <w:t xml:space="preserve"> sa podacima godišnjeg hoda temperature zraka </w:t>
      </w:r>
      <w:r>
        <w:rPr>
          <w:lang w:bidi="en-US"/>
        </w:rPr>
        <w:t xml:space="preserve">sa meteorološke postaje </w:t>
      </w:r>
      <w:r w:rsidR="005A3268">
        <w:rPr>
          <w:lang w:bidi="en-US"/>
        </w:rPr>
        <w:t>Benkovac</w:t>
      </w:r>
    </w:p>
    <w:p w14:paraId="64D9A979" w14:textId="292D8EE0" w:rsidR="00A0506B" w:rsidRPr="006578D5" w:rsidRDefault="00A0506B" w:rsidP="00FE1F00">
      <w:pPr>
        <w:tabs>
          <w:tab w:val="left" w:pos="340"/>
        </w:tabs>
        <w:jc w:val="center"/>
        <w:rPr>
          <w:rFonts w:eastAsia="Calibri"/>
          <w:bCs/>
          <w:color w:val="54883D"/>
          <w:sz w:val="20"/>
          <w:szCs w:val="18"/>
        </w:rPr>
      </w:pPr>
      <w:r w:rsidRPr="006578D5">
        <w:rPr>
          <w:rFonts w:eastAsia="Calibri"/>
          <w:bCs/>
          <w:color w:val="54883D"/>
          <w:sz w:val="20"/>
          <w:szCs w:val="18"/>
        </w:rPr>
        <w:t xml:space="preserve">Tablica </w:t>
      </w:r>
      <w:r w:rsidR="003670C2" w:rsidRPr="006578D5">
        <w:rPr>
          <w:rFonts w:eastAsia="Calibri"/>
          <w:bCs/>
          <w:color w:val="54883D"/>
          <w:sz w:val="20"/>
          <w:szCs w:val="18"/>
        </w:rPr>
        <w:fldChar w:fldCharType="begin"/>
      </w:r>
      <w:r w:rsidRPr="006578D5">
        <w:rPr>
          <w:rFonts w:eastAsia="Calibri"/>
          <w:bCs/>
          <w:color w:val="54883D"/>
          <w:sz w:val="20"/>
          <w:szCs w:val="18"/>
        </w:rPr>
        <w:instrText xml:space="preserve"> SEQ Tabela \* ARABIC </w:instrText>
      </w:r>
      <w:r w:rsidR="003670C2" w:rsidRPr="006578D5">
        <w:rPr>
          <w:rFonts w:eastAsia="Calibri"/>
          <w:bCs/>
          <w:color w:val="54883D"/>
          <w:sz w:val="20"/>
          <w:szCs w:val="18"/>
        </w:rPr>
        <w:fldChar w:fldCharType="separate"/>
      </w:r>
      <w:r w:rsidR="00DD0006">
        <w:rPr>
          <w:rFonts w:eastAsia="Calibri"/>
          <w:bCs/>
          <w:noProof/>
          <w:color w:val="54883D"/>
          <w:sz w:val="20"/>
          <w:szCs w:val="18"/>
        </w:rPr>
        <w:t>15</w:t>
      </w:r>
      <w:r w:rsidR="003670C2" w:rsidRPr="006578D5">
        <w:rPr>
          <w:rFonts w:eastAsia="Calibri"/>
          <w:bCs/>
          <w:noProof/>
          <w:color w:val="54883D"/>
          <w:sz w:val="20"/>
          <w:szCs w:val="18"/>
        </w:rPr>
        <w:fldChar w:fldCharType="end"/>
      </w:r>
      <w:r w:rsidRPr="006578D5">
        <w:rPr>
          <w:rFonts w:eastAsia="Calibri"/>
          <w:bCs/>
          <w:color w:val="54883D"/>
          <w:sz w:val="20"/>
          <w:szCs w:val="18"/>
        </w:rPr>
        <w:t xml:space="preserve">. </w:t>
      </w:r>
      <w:r w:rsidRPr="006578D5">
        <w:rPr>
          <w:bCs/>
          <w:color w:val="54883D"/>
          <w:sz w:val="20"/>
          <w:szCs w:val="18"/>
          <w:lang w:bidi="en-US"/>
        </w:rPr>
        <w:t xml:space="preserve">Godišnji hod srednje, maksimalne i minimalne temperature zraka, </w:t>
      </w:r>
      <w:r w:rsidR="007A66A7">
        <w:rPr>
          <w:bCs/>
          <w:color w:val="54883D"/>
          <w:sz w:val="20"/>
          <w:szCs w:val="18"/>
          <w:lang w:bidi="en-US"/>
        </w:rPr>
        <w:t>Benkovac</w:t>
      </w:r>
      <w:r w:rsidR="00E33907">
        <w:rPr>
          <w:bCs/>
          <w:color w:val="54883D"/>
          <w:sz w:val="20"/>
          <w:szCs w:val="18"/>
          <w:lang w:bidi="en-US"/>
        </w:rPr>
        <w:t xml:space="preserve"> 2000</w:t>
      </w:r>
      <w:r w:rsidR="007B0D95">
        <w:rPr>
          <w:bCs/>
          <w:color w:val="54883D"/>
          <w:sz w:val="20"/>
          <w:szCs w:val="18"/>
          <w:lang w:bidi="en-US"/>
        </w:rPr>
        <w:t xml:space="preserve">. </w:t>
      </w:r>
      <w:r w:rsidR="00E33907">
        <w:rPr>
          <w:bCs/>
          <w:color w:val="54883D"/>
          <w:sz w:val="20"/>
          <w:szCs w:val="18"/>
          <w:lang w:bidi="en-US"/>
        </w:rPr>
        <w:t>-20</w:t>
      </w:r>
      <w:r w:rsidR="005C2065">
        <w:rPr>
          <w:bCs/>
          <w:color w:val="54883D"/>
          <w:sz w:val="20"/>
          <w:szCs w:val="18"/>
          <w:lang w:bidi="en-US"/>
        </w:rPr>
        <w:t>21</w:t>
      </w:r>
      <w:r w:rsidRPr="006578D5">
        <w:rPr>
          <w:bCs/>
          <w:color w:val="54883D"/>
          <w:sz w:val="20"/>
          <w:szCs w:val="18"/>
          <w:lang w:bidi="en-US"/>
        </w:rPr>
        <w:t>.</w:t>
      </w:r>
    </w:p>
    <w:tbl>
      <w:tblPr>
        <w:tblStyle w:val="TableGrid"/>
        <w:tblW w:w="979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704"/>
        <w:gridCol w:w="700"/>
        <w:gridCol w:w="700"/>
        <w:gridCol w:w="700"/>
        <w:gridCol w:w="699"/>
        <w:gridCol w:w="699"/>
        <w:gridCol w:w="699"/>
        <w:gridCol w:w="699"/>
        <w:gridCol w:w="699"/>
        <w:gridCol w:w="699"/>
        <w:gridCol w:w="699"/>
        <w:gridCol w:w="699"/>
        <w:gridCol w:w="699"/>
        <w:gridCol w:w="699"/>
      </w:tblGrid>
      <w:tr w:rsidR="007958CF" w:rsidRPr="007B0D95" w14:paraId="1D3D770F" w14:textId="77777777" w:rsidTr="002967B9">
        <w:trPr>
          <w:trHeight w:val="458"/>
          <w:jc w:val="center"/>
        </w:trPr>
        <w:tc>
          <w:tcPr>
            <w:tcW w:w="704" w:type="dxa"/>
            <w:vAlign w:val="center"/>
          </w:tcPr>
          <w:p w14:paraId="0D4768E4" w14:textId="77777777" w:rsidR="007958CF" w:rsidRPr="007B0D95" w:rsidRDefault="007958CF" w:rsidP="00EC12F5">
            <w:pPr>
              <w:rPr>
                <w:color w:val="auto"/>
                <w:sz w:val="20"/>
                <w:szCs w:val="20"/>
              </w:rPr>
            </w:pPr>
          </w:p>
        </w:tc>
        <w:tc>
          <w:tcPr>
            <w:tcW w:w="700" w:type="dxa"/>
            <w:vAlign w:val="center"/>
          </w:tcPr>
          <w:p w14:paraId="078FB5D1" w14:textId="77777777" w:rsidR="007958CF" w:rsidRPr="007B0D95" w:rsidRDefault="007958CF" w:rsidP="00EC12F5">
            <w:pPr>
              <w:jc w:val="center"/>
              <w:rPr>
                <w:b/>
                <w:color w:val="auto"/>
                <w:sz w:val="20"/>
                <w:szCs w:val="20"/>
              </w:rPr>
            </w:pPr>
            <w:r w:rsidRPr="007B0D95">
              <w:rPr>
                <w:b/>
                <w:color w:val="auto"/>
                <w:sz w:val="20"/>
                <w:szCs w:val="20"/>
              </w:rPr>
              <w:t>I.</w:t>
            </w:r>
          </w:p>
        </w:tc>
        <w:tc>
          <w:tcPr>
            <w:tcW w:w="700" w:type="dxa"/>
            <w:vAlign w:val="center"/>
          </w:tcPr>
          <w:p w14:paraId="2F3ED53D" w14:textId="77777777" w:rsidR="007958CF" w:rsidRPr="007B0D95" w:rsidRDefault="007958CF" w:rsidP="00EC12F5">
            <w:pPr>
              <w:jc w:val="center"/>
              <w:rPr>
                <w:b/>
                <w:color w:val="auto"/>
                <w:sz w:val="20"/>
                <w:szCs w:val="20"/>
              </w:rPr>
            </w:pPr>
            <w:r w:rsidRPr="007B0D95">
              <w:rPr>
                <w:b/>
                <w:color w:val="auto"/>
                <w:sz w:val="20"/>
                <w:szCs w:val="20"/>
              </w:rPr>
              <w:t>II.</w:t>
            </w:r>
          </w:p>
        </w:tc>
        <w:tc>
          <w:tcPr>
            <w:tcW w:w="700" w:type="dxa"/>
            <w:vAlign w:val="center"/>
          </w:tcPr>
          <w:p w14:paraId="1887557C" w14:textId="77777777" w:rsidR="007958CF" w:rsidRPr="007B0D95" w:rsidRDefault="007958CF" w:rsidP="00EC12F5">
            <w:pPr>
              <w:jc w:val="center"/>
              <w:rPr>
                <w:b/>
                <w:color w:val="auto"/>
                <w:sz w:val="20"/>
                <w:szCs w:val="20"/>
              </w:rPr>
            </w:pPr>
            <w:r w:rsidRPr="007B0D95">
              <w:rPr>
                <w:b/>
                <w:color w:val="auto"/>
                <w:sz w:val="20"/>
                <w:szCs w:val="20"/>
              </w:rPr>
              <w:t>III.</w:t>
            </w:r>
          </w:p>
        </w:tc>
        <w:tc>
          <w:tcPr>
            <w:tcW w:w="699" w:type="dxa"/>
            <w:vAlign w:val="center"/>
          </w:tcPr>
          <w:p w14:paraId="1AE74519" w14:textId="77777777" w:rsidR="007958CF" w:rsidRPr="007B0D95" w:rsidRDefault="007958CF" w:rsidP="00EC12F5">
            <w:pPr>
              <w:jc w:val="center"/>
              <w:rPr>
                <w:b/>
                <w:color w:val="auto"/>
                <w:sz w:val="20"/>
                <w:szCs w:val="20"/>
              </w:rPr>
            </w:pPr>
            <w:r w:rsidRPr="007B0D95">
              <w:rPr>
                <w:b/>
                <w:color w:val="auto"/>
                <w:sz w:val="20"/>
                <w:szCs w:val="20"/>
              </w:rPr>
              <w:t>IV.</w:t>
            </w:r>
          </w:p>
        </w:tc>
        <w:tc>
          <w:tcPr>
            <w:tcW w:w="699" w:type="dxa"/>
            <w:vAlign w:val="center"/>
          </w:tcPr>
          <w:p w14:paraId="35529BC3" w14:textId="77777777" w:rsidR="007958CF" w:rsidRPr="007B0D95" w:rsidRDefault="007958CF" w:rsidP="00EC12F5">
            <w:pPr>
              <w:jc w:val="center"/>
              <w:rPr>
                <w:b/>
                <w:color w:val="auto"/>
                <w:sz w:val="20"/>
                <w:szCs w:val="20"/>
              </w:rPr>
            </w:pPr>
            <w:r w:rsidRPr="007B0D95">
              <w:rPr>
                <w:b/>
                <w:color w:val="auto"/>
                <w:sz w:val="20"/>
                <w:szCs w:val="20"/>
              </w:rPr>
              <w:t>V.</w:t>
            </w:r>
          </w:p>
        </w:tc>
        <w:tc>
          <w:tcPr>
            <w:tcW w:w="699" w:type="dxa"/>
            <w:vAlign w:val="center"/>
          </w:tcPr>
          <w:p w14:paraId="3D2E4CD9" w14:textId="77777777" w:rsidR="007958CF" w:rsidRPr="007B0D95" w:rsidRDefault="007958CF" w:rsidP="00EC12F5">
            <w:pPr>
              <w:jc w:val="center"/>
              <w:rPr>
                <w:b/>
                <w:color w:val="auto"/>
                <w:sz w:val="20"/>
                <w:szCs w:val="20"/>
              </w:rPr>
            </w:pPr>
            <w:r w:rsidRPr="007B0D95">
              <w:rPr>
                <w:b/>
                <w:color w:val="auto"/>
                <w:sz w:val="20"/>
                <w:szCs w:val="20"/>
              </w:rPr>
              <w:t>VI.</w:t>
            </w:r>
          </w:p>
        </w:tc>
        <w:tc>
          <w:tcPr>
            <w:tcW w:w="699" w:type="dxa"/>
            <w:vAlign w:val="center"/>
          </w:tcPr>
          <w:p w14:paraId="344705D6" w14:textId="77777777" w:rsidR="007958CF" w:rsidRPr="007B0D95" w:rsidRDefault="007958CF" w:rsidP="00EC12F5">
            <w:pPr>
              <w:jc w:val="center"/>
              <w:rPr>
                <w:b/>
                <w:color w:val="auto"/>
                <w:sz w:val="20"/>
                <w:szCs w:val="20"/>
              </w:rPr>
            </w:pPr>
            <w:r w:rsidRPr="007B0D95">
              <w:rPr>
                <w:b/>
                <w:color w:val="auto"/>
                <w:sz w:val="20"/>
                <w:szCs w:val="20"/>
              </w:rPr>
              <w:t>VII.</w:t>
            </w:r>
          </w:p>
        </w:tc>
        <w:tc>
          <w:tcPr>
            <w:tcW w:w="699" w:type="dxa"/>
            <w:vAlign w:val="center"/>
          </w:tcPr>
          <w:p w14:paraId="23B7B6E4" w14:textId="77777777" w:rsidR="007958CF" w:rsidRPr="007B0D95" w:rsidRDefault="007958CF" w:rsidP="00EC12F5">
            <w:pPr>
              <w:jc w:val="center"/>
              <w:rPr>
                <w:b/>
                <w:color w:val="auto"/>
                <w:sz w:val="20"/>
                <w:szCs w:val="20"/>
              </w:rPr>
            </w:pPr>
            <w:r w:rsidRPr="007B0D95">
              <w:rPr>
                <w:b/>
                <w:color w:val="auto"/>
                <w:sz w:val="20"/>
                <w:szCs w:val="20"/>
              </w:rPr>
              <w:t>VIII.</w:t>
            </w:r>
          </w:p>
        </w:tc>
        <w:tc>
          <w:tcPr>
            <w:tcW w:w="699" w:type="dxa"/>
            <w:vAlign w:val="center"/>
          </w:tcPr>
          <w:p w14:paraId="59EFFBA1" w14:textId="77777777" w:rsidR="007958CF" w:rsidRPr="007B0D95" w:rsidRDefault="007958CF" w:rsidP="00EC12F5">
            <w:pPr>
              <w:jc w:val="center"/>
              <w:rPr>
                <w:b/>
                <w:color w:val="auto"/>
                <w:sz w:val="20"/>
                <w:szCs w:val="20"/>
              </w:rPr>
            </w:pPr>
            <w:r w:rsidRPr="007B0D95">
              <w:rPr>
                <w:b/>
                <w:color w:val="auto"/>
                <w:sz w:val="20"/>
                <w:szCs w:val="20"/>
              </w:rPr>
              <w:t>IX.</w:t>
            </w:r>
          </w:p>
        </w:tc>
        <w:tc>
          <w:tcPr>
            <w:tcW w:w="699" w:type="dxa"/>
            <w:vAlign w:val="center"/>
          </w:tcPr>
          <w:p w14:paraId="66952F2B" w14:textId="77777777" w:rsidR="007958CF" w:rsidRPr="007B0D95" w:rsidRDefault="007958CF" w:rsidP="00EC12F5">
            <w:pPr>
              <w:jc w:val="center"/>
              <w:rPr>
                <w:b/>
                <w:color w:val="auto"/>
                <w:sz w:val="20"/>
                <w:szCs w:val="20"/>
              </w:rPr>
            </w:pPr>
            <w:r w:rsidRPr="007B0D95">
              <w:rPr>
                <w:b/>
                <w:color w:val="auto"/>
                <w:sz w:val="20"/>
                <w:szCs w:val="20"/>
              </w:rPr>
              <w:t>X.</w:t>
            </w:r>
          </w:p>
        </w:tc>
        <w:tc>
          <w:tcPr>
            <w:tcW w:w="699" w:type="dxa"/>
            <w:vAlign w:val="center"/>
          </w:tcPr>
          <w:p w14:paraId="043F831B" w14:textId="77777777" w:rsidR="007958CF" w:rsidRPr="007B0D95" w:rsidRDefault="007958CF" w:rsidP="00EC12F5">
            <w:pPr>
              <w:jc w:val="center"/>
              <w:rPr>
                <w:b/>
                <w:color w:val="auto"/>
                <w:sz w:val="20"/>
                <w:szCs w:val="20"/>
              </w:rPr>
            </w:pPr>
            <w:r w:rsidRPr="007B0D95">
              <w:rPr>
                <w:b/>
                <w:color w:val="auto"/>
                <w:sz w:val="20"/>
                <w:szCs w:val="20"/>
              </w:rPr>
              <w:t>XI.</w:t>
            </w:r>
          </w:p>
        </w:tc>
        <w:tc>
          <w:tcPr>
            <w:tcW w:w="699" w:type="dxa"/>
            <w:vAlign w:val="center"/>
          </w:tcPr>
          <w:p w14:paraId="1395474D" w14:textId="77777777" w:rsidR="007958CF" w:rsidRPr="007B0D95" w:rsidRDefault="007958CF" w:rsidP="00EC12F5">
            <w:pPr>
              <w:jc w:val="center"/>
              <w:rPr>
                <w:b/>
                <w:color w:val="auto"/>
                <w:sz w:val="20"/>
                <w:szCs w:val="20"/>
              </w:rPr>
            </w:pPr>
            <w:r w:rsidRPr="007B0D95">
              <w:rPr>
                <w:b/>
                <w:color w:val="auto"/>
                <w:sz w:val="20"/>
                <w:szCs w:val="20"/>
              </w:rPr>
              <w:t>XII.</w:t>
            </w:r>
          </w:p>
        </w:tc>
        <w:tc>
          <w:tcPr>
            <w:tcW w:w="699" w:type="dxa"/>
            <w:vAlign w:val="center"/>
          </w:tcPr>
          <w:p w14:paraId="60DD1A0E" w14:textId="77777777" w:rsidR="007958CF" w:rsidRPr="007B0D95" w:rsidRDefault="007958CF" w:rsidP="00EC12F5">
            <w:pPr>
              <w:jc w:val="center"/>
              <w:rPr>
                <w:b/>
                <w:color w:val="auto"/>
                <w:sz w:val="20"/>
                <w:szCs w:val="20"/>
              </w:rPr>
            </w:pPr>
            <w:r w:rsidRPr="007B0D95">
              <w:rPr>
                <w:b/>
                <w:color w:val="auto"/>
                <w:sz w:val="20"/>
                <w:szCs w:val="20"/>
              </w:rPr>
              <w:t>sred</w:t>
            </w:r>
          </w:p>
        </w:tc>
      </w:tr>
      <w:tr w:rsidR="007B0D95" w:rsidRPr="007B0D95" w14:paraId="75E364DD" w14:textId="77777777" w:rsidTr="00445BF1">
        <w:trPr>
          <w:trHeight w:val="458"/>
          <w:jc w:val="center"/>
        </w:trPr>
        <w:tc>
          <w:tcPr>
            <w:tcW w:w="704" w:type="dxa"/>
            <w:vAlign w:val="center"/>
          </w:tcPr>
          <w:p w14:paraId="5A0D4A79" w14:textId="77777777" w:rsidR="007B0D95" w:rsidRPr="007B0D95" w:rsidRDefault="007B0D95" w:rsidP="007B0D95">
            <w:pPr>
              <w:rPr>
                <w:b/>
                <w:color w:val="auto"/>
                <w:sz w:val="20"/>
                <w:szCs w:val="20"/>
              </w:rPr>
            </w:pPr>
            <w:r w:rsidRPr="007B0D95">
              <w:rPr>
                <w:b/>
                <w:color w:val="auto"/>
                <w:sz w:val="20"/>
                <w:szCs w:val="20"/>
              </w:rPr>
              <w:t>Sred</w:t>
            </w:r>
          </w:p>
        </w:tc>
        <w:tc>
          <w:tcPr>
            <w:tcW w:w="700" w:type="dxa"/>
            <w:shd w:val="clear" w:color="auto" w:fill="auto"/>
          </w:tcPr>
          <w:p w14:paraId="4AEEDD7F" w14:textId="66040059" w:rsidR="007B0D95" w:rsidRPr="007B0D95" w:rsidRDefault="005C2065" w:rsidP="007B0D95">
            <w:pPr>
              <w:jc w:val="center"/>
              <w:rPr>
                <w:color w:val="auto"/>
                <w:sz w:val="20"/>
                <w:szCs w:val="20"/>
              </w:rPr>
            </w:pPr>
            <w:r>
              <w:rPr>
                <w:color w:val="auto"/>
                <w:sz w:val="20"/>
                <w:szCs w:val="20"/>
              </w:rPr>
              <w:t>6.0</w:t>
            </w:r>
          </w:p>
        </w:tc>
        <w:tc>
          <w:tcPr>
            <w:tcW w:w="700" w:type="dxa"/>
            <w:shd w:val="clear" w:color="auto" w:fill="auto"/>
          </w:tcPr>
          <w:p w14:paraId="48B42D4C" w14:textId="4BC5EDFE" w:rsidR="007B0D95" w:rsidRPr="007B0D95" w:rsidRDefault="005C2065" w:rsidP="007B0D95">
            <w:pPr>
              <w:jc w:val="center"/>
              <w:rPr>
                <w:color w:val="auto"/>
                <w:sz w:val="20"/>
                <w:szCs w:val="20"/>
              </w:rPr>
            </w:pPr>
            <w:r>
              <w:rPr>
                <w:color w:val="auto"/>
                <w:sz w:val="20"/>
                <w:szCs w:val="20"/>
              </w:rPr>
              <w:t>6.7</w:t>
            </w:r>
          </w:p>
        </w:tc>
        <w:tc>
          <w:tcPr>
            <w:tcW w:w="700" w:type="dxa"/>
            <w:shd w:val="clear" w:color="auto" w:fill="auto"/>
          </w:tcPr>
          <w:p w14:paraId="433AA67C" w14:textId="4DED721C" w:rsidR="007B0D95" w:rsidRPr="007B0D95" w:rsidRDefault="005C2065" w:rsidP="007B0D95">
            <w:pPr>
              <w:jc w:val="center"/>
              <w:rPr>
                <w:color w:val="auto"/>
                <w:sz w:val="20"/>
                <w:szCs w:val="20"/>
              </w:rPr>
            </w:pPr>
            <w:r>
              <w:rPr>
                <w:color w:val="auto"/>
                <w:sz w:val="20"/>
                <w:szCs w:val="20"/>
              </w:rPr>
              <w:t>9.5</w:t>
            </w:r>
          </w:p>
        </w:tc>
        <w:tc>
          <w:tcPr>
            <w:tcW w:w="699" w:type="dxa"/>
            <w:shd w:val="clear" w:color="auto" w:fill="auto"/>
          </w:tcPr>
          <w:p w14:paraId="3C11AFC6" w14:textId="03DC0F15" w:rsidR="007B0D95" w:rsidRPr="007B0D95" w:rsidRDefault="005C2065" w:rsidP="007B0D95">
            <w:pPr>
              <w:jc w:val="center"/>
              <w:rPr>
                <w:color w:val="auto"/>
                <w:sz w:val="20"/>
                <w:szCs w:val="20"/>
              </w:rPr>
            </w:pPr>
            <w:r>
              <w:rPr>
                <w:color w:val="auto"/>
                <w:sz w:val="20"/>
                <w:szCs w:val="20"/>
              </w:rPr>
              <w:t>13.2</w:t>
            </w:r>
          </w:p>
        </w:tc>
        <w:tc>
          <w:tcPr>
            <w:tcW w:w="699" w:type="dxa"/>
            <w:shd w:val="clear" w:color="auto" w:fill="auto"/>
          </w:tcPr>
          <w:p w14:paraId="0D9118C6" w14:textId="7BC71780" w:rsidR="007B0D95" w:rsidRPr="007B0D95" w:rsidRDefault="005C2065" w:rsidP="007B0D95">
            <w:pPr>
              <w:jc w:val="center"/>
              <w:rPr>
                <w:color w:val="auto"/>
                <w:sz w:val="20"/>
                <w:szCs w:val="20"/>
              </w:rPr>
            </w:pPr>
            <w:r>
              <w:rPr>
                <w:color w:val="auto"/>
                <w:sz w:val="20"/>
                <w:szCs w:val="20"/>
              </w:rPr>
              <w:t>17.2</w:t>
            </w:r>
          </w:p>
        </w:tc>
        <w:tc>
          <w:tcPr>
            <w:tcW w:w="699" w:type="dxa"/>
            <w:shd w:val="clear" w:color="auto" w:fill="auto"/>
          </w:tcPr>
          <w:p w14:paraId="12700F3E" w14:textId="3C9EE939" w:rsidR="007B0D95" w:rsidRPr="007B0D95" w:rsidRDefault="005C2065" w:rsidP="007B0D95">
            <w:pPr>
              <w:jc w:val="center"/>
              <w:rPr>
                <w:color w:val="auto"/>
                <w:sz w:val="20"/>
                <w:szCs w:val="20"/>
              </w:rPr>
            </w:pPr>
            <w:r>
              <w:rPr>
                <w:color w:val="auto"/>
                <w:sz w:val="20"/>
                <w:szCs w:val="20"/>
              </w:rPr>
              <w:t>21.8</w:t>
            </w:r>
          </w:p>
        </w:tc>
        <w:tc>
          <w:tcPr>
            <w:tcW w:w="699" w:type="dxa"/>
            <w:shd w:val="clear" w:color="auto" w:fill="auto"/>
          </w:tcPr>
          <w:p w14:paraId="7005708C" w14:textId="6A3C7978" w:rsidR="007B0D95" w:rsidRPr="007B0D95" w:rsidRDefault="005C2065" w:rsidP="007B0D95">
            <w:pPr>
              <w:jc w:val="center"/>
              <w:rPr>
                <w:color w:val="auto"/>
                <w:sz w:val="20"/>
                <w:szCs w:val="20"/>
              </w:rPr>
            </w:pPr>
            <w:r>
              <w:rPr>
                <w:color w:val="auto"/>
                <w:sz w:val="20"/>
                <w:szCs w:val="20"/>
              </w:rPr>
              <w:t>24.3</w:t>
            </w:r>
          </w:p>
        </w:tc>
        <w:tc>
          <w:tcPr>
            <w:tcW w:w="699" w:type="dxa"/>
            <w:shd w:val="clear" w:color="auto" w:fill="auto"/>
          </w:tcPr>
          <w:p w14:paraId="1BBB9F73" w14:textId="1D075BBC" w:rsidR="007B0D95" w:rsidRPr="007B0D95" w:rsidRDefault="005C2065" w:rsidP="007B0D95">
            <w:pPr>
              <w:jc w:val="center"/>
              <w:rPr>
                <w:color w:val="auto"/>
                <w:sz w:val="20"/>
                <w:szCs w:val="20"/>
              </w:rPr>
            </w:pPr>
            <w:r>
              <w:rPr>
                <w:color w:val="auto"/>
                <w:sz w:val="20"/>
                <w:szCs w:val="20"/>
              </w:rPr>
              <w:t>24.0</w:t>
            </w:r>
          </w:p>
        </w:tc>
        <w:tc>
          <w:tcPr>
            <w:tcW w:w="699" w:type="dxa"/>
            <w:shd w:val="clear" w:color="auto" w:fill="auto"/>
          </w:tcPr>
          <w:p w14:paraId="07E0CA89" w14:textId="7A923BCE" w:rsidR="007B0D95" w:rsidRPr="007B0D95" w:rsidRDefault="005C2065" w:rsidP="007B0D95">
            <w:pPr>
              <w:jc w:val="center"/>
              <w:rPr>
                <w:color w:val="auto"/>
                <w:sz w:val="20"/>
                <w:szCs w:val="20"/>
              </w:rPr>
            </w:pPr>
            <w:r>
              <w:rPr>
                <w:color w:val="auto"/>
                <w:sz w:val="20"/>
                <w:szCs w:val="20"/>
              </w:rPr>
              <w:t>18.9</w:t>
            </w:r>
          </w:p>
        </w:tc>
        <w:tc>
          <w:tcPr>
            <w:tcW w:w="699" w:type="dxa"/>
            <w:shd w:val="clear" w:color="auto" w:fill="auto"/>
          </w:tcPr>
          <w:p w14:paraId="55C68F62" w14:textId="738E3633" w:rsidR="007B0D95" w:rsidRPr="007B0D95" w:rsidRDefault="005C2065" w:rsidP="007B0D95">
            <w:pPr>
              <w:jc w:val="center"/>
              <w:rPr>
                <w:color w:val="auto"/>
                <w:sz w:val="20"/>
                <w:szCs w:val="20"/>
              </w:rPr>
            </w:pPr>
            <w:r>
              <w:rPr>
                <w:color w:val="auto"/>
                <w:sz w:val="20"/>
                <w:szCs w:val="20"/>
              </w:rPr>
              <w:t>14.7</w:t>
            </w:r>
          </w:p>
        </w:tc>
        <w:tc>
          <w:tcPr>
            <w:tcW w:w="699" w:type="dxa"/>
            <w:shd w:val="clear" w:color="auto" w:fill="auto"/>
          </w:tcPr>
          <w:p w14:paraId="3D77837C" w14:textId="2DF26FC3" w:rsidR="007B0D95" w:rsidRPr="007B0D95" w:rsidRDefault="005C2065" w:rsidP="007B0D95">
            <w:pPr>
              <w:jc w:val="center"/>
              <w:rPr>
                <w:color w:val="auto"/>
                <w:sz w:val="20"/>
                <w:szCs w:val="20"/>
              </w:rPr>
            </w:pPr>
            <w:r>
              <w:rPr>
                <w:color w:val="auto"/>
                <w:sz w:val="20"/>
                <w:szCs w:val="20"/>
              </w:rPr>
              <w:t>10.8</w:t>
            </w:r>
          </w:p>
        </w:tc>
        <w:tc>
          <w:tcPr>
            <w:tcW w:w="699" w:type="dxa"/>
            <w:shd w:val="clear" w:color="auto" w:fill="auto"/>
          </w:tcPr>
          <w:p w14:paraId="2CFC0091" w14:textId="613488DF" w:rsidR="007B0D95" w:rsidRPr="007B0D95" w:rsidRDefault="005C2065" w:rsidP="007B0D95">
            <w:pPr>
              <w:jc w:val="center"/>
              <w:rPr>
                <w:color w:val="auto"/>
                <w:sz w:val="20"/>
                <w:szCs w:val="20"/>
              </w:rPr>
            </w:pPr>
            <w:r>
              <w:rPr>
                <w:color w:val="auto"/>
                <w:sz w:val="20"/>
                <w:szCs w:val="20"/>
              </w:rPr>
              <w:t>6.9</w:t>
            </w:r>
          </w:p>
        </w:tc>
        <w:tc>
          <w:tcPr>
            <w:tcW w:w="699" w:type="dxa"/>
            <w:shd w:val="clear" w:color="auto" w:fill="auto"/>
          </w:tcPr>
          <w:p w14:paraId="5AAE9051" w14:textId="51288105" w:rsidR="007B0D95" w:rsidRPr="007B0D95" w:rsidRDefault="005C2065" w:rsidP="007B0D95">
            <w:pPr>
              <w:jc w:val="center"/>
              <w:rPr>
                <w:color w:val="000000"/>
                <w:sz w:val="20"/>
                <w:szCs w:val="20"/>
              </w:rPr>
            </w:pPr>
            <w:r>
              <w:rPr>
                <w:color w:val="000000"/>
                <w:sz w:val="20"/>
                <w:szCs w:val="20"/>
              </w:rPr>
              <w:t>14.7</w:t>
            </w:r>
          </w:p>
        </w:tc>
      </w:tr>
      <w:tr w:rsidR="007B0D95" w:rsidRPr="007B0D95" w14:paraId="2AEDF7EF" w14:textId="77777777" w:rsidTr="00445BF1">
        <w:trPr>
          <w:trHeight w:val="458"/>
          <w:jc w:val="center"/>
        </w:trPr>
        <w:tc>
          <w:tcPr>
            <w:tcW w:w="704" w:type="dxa"/>
            <w:vAlign w:val="center"/>
          </w:tcPr>
          <w:p w14:paraId="2FA172A3" w14:textId="77777777" w:rsidR="007B0D95" w:rsidRPr="007B0D95" w:rsidRDefault="007B0D95" w:rsidP="007B0D95">
            <w:pPr>
              <w:rPr>
                <w:b/>
                <w:color w:val="auto"/>
                <w:sz w:val="20"/>
                <w:szCs w:val="20"/>
              </w:rPr>
            </w:pPr>
            <w:r w:rsidRPr="007B0D95">
              <w:rPr>
                <w:b/>
                <w:color w:val="auto"/>
                <w:sz w:val="20"/>
                <w:szCs w:val="20"/>
              </w:rPr>
              <w:t xml:space="preserve">Std </w:t>
            </w:r>
          </w:p>
        </w:tc>
        <w:tc>
          <w:tcPr>
            <w:tcW w:w="700" w:type="dxa"/>
            <w:shd w:val="clear" w:color="auto" w:fill="auto"/>
          </w:tcPr>
          <w:p w14:paraId="5FB7B6E6" w14:textId="32E507D3" w:rsidR="007B0D95" w:rsidRPr="007B0D95" w:rsidRDefault="000B3580" w:rsidP="007B0D95">
            <w:pPr>
              <w:jc w:val="center"/>
              <w:rPr>
                <w:color w:val="000000"/>
                <w:sz w:val="20"/>
                <w:szCs w:val="20"/>
              </w:rPr>
            </w:pPr>
            <w:r>
              <w:rPr>
                <w:color w:val="000000"/>
                <w:sz w:val="20"/>
                <w:szCs w:val="20"/>
              </w:rPr>
              <w:t>1.5</w:t>
            </w:r>
          </w:p>
        </w:tc>
        <w:tc>
          <w:tcPr>
            <w:tcW w:w="700" w:type="dxa"/>
            <w:shd w:val="clear" w:color="auto" w:fill="auto"/>
          </w:tcPr>
          <w:p w14:paraId="25F06DAC" w14:textId="0830DED4" w:rsidR="007B0D95" w:rsidRPr="007B0D95" w:rsidRDefault="000B3580" w:rsidP="007B0D95">
            <w:pPr>
              <w:jc w:val="center"/>
              <w:rPr>
                <w:color w:val="000000"/>
                <w:sz w:val="20"/>
                <w:szCs w:val="20"/>
              </w:rPr>
            </w:pPr>
            <w:r>
              <w:rPr>
                <w:color w:val="000000"/>
                <w:sz w:val="20"/>
                <w:szCs w:val="20"/>
              </w:rPr>
              <w:t>1.9</w:t>
            </w:r>
          </w:p>
        </w:tc>
        <w:tc>
          <w:tcPr>
            <w:tcW w:w="700" w:type="dxa"/>
            <w:shd w:val="clear" w:color="auto" w:fill="auto"/>
          </w:tcPr>
          <w:p w14:paraId="13AC2A57" w14:textId="73A384EB" w:rsidR="007B0D95" w:rsidRPr="007B0D95" w:rsidRDefault="000B3580" w:rsidP="007B0D95">
            <w:pPr>
              <w:jc w:val="center"/>
              <w:rPr>
                <w:color w:val="000000"/>
                <w:sz w:val="20"/>
                <w:szCs w:val="20"/>
              </w:rPr>
            </w:pPr>
            <w:r>
              <w:rPr>
                <w:color w:val="000000"/>
                <w:sz w:val="20"/>
                <w:szCs w:val="20"/>
              </w:rPr>
              <w:t>1.6</w:t>
            </w:r>
          </w:p>
        </w:tc>
        <w:tc>
          <w:tcPr>
            <w:tcW w:w="699" w:type="dxa"/>
            <w:shd w:val="clear" w:color="auto" w:fill="auto"/>
          </w:tcPr>
          <w:p w14:paraId="4EE110B0" w14:textId="6D1C82A7" w:rsidR="007B0D95" w:rsidRPr="007B0D95" w:rsidRDefault="000B3580" w:rsidP="007B0D95">
            <w:pPr>
              <w:jc w:val="center"/>
              <w:rPr>
                <w:color w:val="000000"/>
                <w:sz w:val="20"/>
                <w:szCs w:val="20"/>
              </w:rPr>
            </w:pPr>
            <w:r>
              <w:rPr>
                <w:color w:val="000000"/>
                <w:sz w:val="20"/>
                <w:szCs w:val="20"/>
              </w:rPr>
              <w:t>1.2</w:t>
            </w:r>
          </w:p>
        </w:tc>
        <w:tc>
          <w:tcPr>
            <w:tcW w:w="699" w:type="dxa"/>
            <w:shd w:val="clear" w:color="auto" w:fill="auto"/>
          </w:tcPr>
          <w:p w14:paraId="2B4A1BE9" w14:textId="721A6C5D" w:rsidR="007B0D95" w:rsidRPr="007B0D95" w:rsidRDefault="000B3580" w:rsidP="007B0D95">
            <w:pPr>
              <w:jc w:val="center"/>
              <w:rPr>
                <w:color w:val="000000"/>
                <w:sz w:val="20"/>
                <w:szCs w:val="20"/>
              </w:rPr>
            </w:pPr>
            <w:r>
              <w:rPr>
                <w:color w:val="000000"/>
                <w:sz w:val="20"/>
                <w:szCs w:val="20"/>
              </w:rPr>
              <w:t>1.6</w:t>
            </w:r>
          </w:p>
        </w:tc>
        <w:tc>
          <w:tcPr>
            <w:tcW w:w="699" w:type="dxa"/>
            <w:shd w:val="clear" w:color="auto" w:fill="auto"/>
          </w:tcPr>
          <w:p w14:paraId="551D89AB" w14:textId="1247F5BC" w:rsidR="007B0D95" w:rsidRPr="007B0D95" w:rsidRDefault="000B3580" w:rsidP="007B0D95">
            <w:pPr>
              <w:jc w:val="center"/>
              <w:rPr>
                <w:color w:val="000000"/>
                <w:sz w:val="20"/>
                <w:szCs w:val="20"/>
              </w:rPr>
            </w:pPr>
            <w:r>
              <w:rPr>
                <w:color w:val="000000"/>
                <w:sz w:val="20"/>
                <w:szCs w:val="20"/>
              </w:rPr>
              <w:t>1.2</w:t>
            </w:r>
          </w:p>
        </w:tc>
        <w:tc>
          <w:tcPr>
            <w:tcW w:w="699" w:type="dxa"/>
            <w:shd w:val="clear" w:color="auto" w:fill="auto"/>
          </w:tcPr>
          <w:p w14:paraId="69373EA9" w14:textId="6FC9C7E3" w:rsidR="007B0D95" w:rsidRPr="007B0D95" w:rsidRDefault="000B3580" w:rsidP="007B0D95">
            <w:pPr>
              <w:jc w:val="center"/>
              <w:rPr>
                <w:color w:val="000000"/>
                <w:sz w:val="20"/>
                <w:szCs w:val="20"/>
              </w:rPr>
            </w:pPr>
            <w:r>
              <w:rPr>
                <w:color w:val="000000"/>
                <w:sz w:val="20"/>
                <w:szCs w:val="20"/>
              </w:rPr>
              <w:t>1.2</w:t>
            </w:r>
          </w:p>
        </w:tc>
        <w:tc>
          <w:tcPr>
            <w:tcW w:w="699" w:type="dxa"/>
            <w:shd w:val="clear" w:color="auto" w:fill="auto"/>
          </w:tcPr>
          <w:p w14:paraId="076BB58F" w14:textId="3F8E5356" w:rsidR="007B0D95" w:rsidRPr="007B0D95" w:rsidRDefault="000B3580" w:rsidP="007B0D95">
            <w:pPr>
              <w:jc w:val="center"/>
              <w:rPr>
                <w:color w:val="000000"/>
                <w:sz w:val="20"/>
                <w:szCs w:val="20"/>
              </w:rPr>
            </w:pPr>
            <w:r>
              <w:rPr>
                <w:color w:val="000000"/>
                <w:sz w:val="20"/>
                <w:szCs w:val="20"/>
              </w:rPr>
              <w:t>1.8</w:t>
            </w:r>
          </w:p>
        </w:tc>
        <w:tc>
          <w:tcPr>
            <w:tcW w:w="699" w:type="dxa"/>
            <w:shd w:val="clear" w:color="auto" w:fill="auto"/>
          </w:tcPr>
          <w:p w14:paraId="4A20F276" w14:textId="2FF9B055" w:rsidR="007B0D95" w:rsidRPr="007B0D95" w:rsidRDefault="000B3580" w:rsidP="007B0D95">
            <w:pPr>
              <w:jc w:val="center"/>
              <w:rPr>
                <w:color w:val="000000"/>
                <w:sz w:val="20"/>
                <w:szCs w:val="20"/>
              </w:rPr>
            </w:pPr>
            <w:r>
              <w:rPr>
                <w:color w:val="000000"/>
                <w:sz w:val="20"/>
                <w:szCs w:val="20"/>
              </w:rPr>
              <w:t>1.1</w:t>
            </w:r>
          </w:p>
        </w:tc>
        <w:tc>
          <w:tcPr>
            <w:tcW w:w="699" w:type="dxa"/>
            <w:shd w:val="clear" w:color="auto" w:fill="auto"/>
          </w:tcPr>
          <w:p w14:paraId="6D026597" w14:textId="1476D422" w:rsidR="007B0D95" w:rsidRPr="007B0D95" w:rsidRDefault="000B3580" w:rsidP="007B0D95">
            <w:pPr>
              <w:jc w:val="center"/>
              <w:rPr>
                <w:color w:val="000000"/>
                <w:sz w:val="20"/>
                <w:szCs w:val="20"/>
              </w:rPr>
            </w:pPr>
            <w:r>
              <w:rPr>
                <w:color w:val="000000"/>
                <w:sz w:val="20"/>
                <w:szCs w:val="20"/>
              </w:rPr>
              <w:t>1.1</w:t>
            </w:r>
          </w:p>
        </w:tc>
        <w:tc>
          <w:tcPr>
            <w:tcW w:w="699" w:type="dxa"/>
            <w:shd w:val="clear" w:color="auto" w:fill="auto"/>
          </w:tcPr>
          <w:p w14:paraId="10005210" w14:textId="1C4FC546" w:rsidR="007B0D95" w:rsidRPr="007B0D95" w:rsidRDefault="000B3580" w:rsidP="007B0D95">
            <w:pPr>
              <w:jc w:val="center"/>
              <w:rPr>
                <w:color w:val="000000"/>
                <w:sz w:val="20"/>
                <w:szCs w:val="20"/>
              </w:rPr>
            </w:pPr>
            <w:r>
              <w:rPr>
                <w:color w:val="000000"/>
                <w:sz w:val="20"/>
                <w:szCs w:val="20"/>
              </w:rPr>
              <w:t>1.4</w:t>
            </w:r>
          </w:p>
        </w:tc>
        <w:tc>
          <w:tcPr>
            <w:tcW w:w="699" w:type="dxa"/>
            <w:shd w:val="clear" w:color="auto" w:fill="auto"/>
          </w:tcPr>
          <w:p w14:paraId="7758DB31" w14:textId="2AC8D1AD" w:rsidR="007B0D95" w:rsidRPr="007B0D95" w:rsidRDefault="000B3580" w:rsidP="007B0D95">
            <w:pPr>
              <w:jc w:val="center"/>
              <w:rPr>
                <w:color w:val="000000"/>
                <w:sz w:val="20"/>
                <w:szCs w:val="20"/>
              </w:rPr>
            </w:pPr>
            <w:r>
              <w:rPr>
                <w:color w:val="000000"/>
                <w:sz w:val="20"/>
                <w:szCs w:val="20"/>
              </w:rPr>
              <w:t>1.3</w:t>
            </w:r>
          </w:p>
        </w:tc>
        <w:tc>
          <w:tcPr>
            <w:tcW w:w="699" w:type="dxa"/>
            <w:shd w:val="clear" w:color="auto" w:fill="auto"/>
          </w:tcPr>
          <w:p w14:paraId="26DDED86" w14:textId="5DF93525" w:rsidR="007B0D95" w:rsidRPr="007B0D95" w:rsidRDefault="000B3580" w:rsidP="007B0D95">
            <w:pPr>
              <w:jc w:val="center"/>
              <w:rPr>
                <w:color w:val="000000"/>
                <w:sz w:val="20"/>
                <w:szCs w:val="20"/>
              </w:rPr>
            </w:pPr>
            <w:r>
              <w:rPr>
                <w:color w:val="000000"/>
                <w:sz w:val="20"/>
                <w:szCs w:val="20"/>
              </w:rPr>
              <w:t>0.0</w:t>
            </w:r>
          </w:p>
        </w:tc>
      </w:tr>
      <w:tr w:rsidR="007B0D95" w:rsidRPr="007B0D95" w14:paraId="2CCFBF9B" w14:textId="77777777" w:rsidTr="00445BF1">
        <w:trPr>
          <w:trHeight w:val="458"/>
          <w:jc w:val="center"/>
        </w:trPr>
        <w:tc>
          <w:tcPr>
            <w:tcW w:w="704" w:type="dxa"/>
            <w:vAlign w:val="center"/>
          </w:tcPr>
          <w:p w14:paraId="064D65E4" w14:textId="77777777" w:rsidR="007B0D95" w:rsidRPr="007B0D95" w:rsidRDefault="007B0D95" w:rsidP="007B0D95">
            <w:pPr>
              <w:rPr>
                <w:b/>
                <w:color w:val="auto"/>
                <w:sz w:val="20"/>
                <w:szCs w:val="20"/>
              </w:rPr>
            </w:pPr>
            <w:r w:rsidRPr="007B0D95">
              <w:rPr>
                <w:b/>
                <w:color w:val="auto"/>
                <w:sz w:val="20"/>
                <w:szCs w:val="20"/>
              </w:rPr>
              <w:lastRenderedPageBreak/>
              <w:t>Max.</w:t>
            </w:r>
          </w:p>
        </w:tc>
        <w:tc>
          <w:tcPr>
            <w:tcW w:w="700" w:type="dxa"/>
            <w:shd w:val="clear" w:color="auto" w:fill="auto"/>
          </w:tcPr>
          <w:p w14:paraId="624A9C0A" w14:textId="6295D8EA" w:rsidR="007B0D95" w:rsidRPr="007B0D95" w:rsidRDefault="000B3580" w:rsidP="007B0D95">
            <w:pPr>
              <w:jc w:val="center"/>
              <w:rPr>
                <w:color w:val="auto"/>
                <w:sz w:val="20"/>
                <w:szCs w:val="20"/>
              </w:rPr>
            </w:pPr>
            <w:r>
              <w:rPr>
                <w:color w:val="auto"/>
                <w:sz w:val="20"/>
                <w:szCs w:val="20"/>
              </w:rPr>
              <w:t>8.7</w:t>
            </w:r>
          </w:p>
        </w:tc>
        <w:tc>
          <w:tcPr>
            <w:tcW w:w="700" w:type="dxa"/>
            <w:shd w:val="clear" w:color="auto" w:fill="auto"/>
          </w:tcPr>
          <w:p w14:paraId="63511F05" w14:textId="4DAF23FC" w:rsidR="007B0D95" w:rsidRPr="007B0D95" w:rsidRDefault="000B3580" w:rsidP="007B0D95">
            <w:pPr>
              <w:jc w:val="center"/>
              <w:rPr>
                <w:color w:val="auto"/>
                <w:sz w:val="20"/>
                <w:szCs w:val="20"/>
              </w:rPr>
            </w:pPr>
            <w:r>
              <w:rPr>
                <w:color w:val="auto"/>
                <w:sz w:val="20"/>
                <w:szCs w:val="20"/>
              </w:rPr>
              <w:t>9.4</w:t>
            </w:r>
          </w:p>
        </w:tc>
        <w:tc>
          <w:tcPr>
            <w:tcW w:w="700" w:type="dxa"/>
            <w:shd w:val="clear" w:color="auto" w:fill="auto"/>
          </w:tcPr>
          <w:p w14:paraId="3A1FF888" w14:textId="4B5FB57F" w:rsidR="007B0D95" w:rsidRPr="007B0D95" w:rsidRDefault="000B3580" w:rsidP="007B0D95">
            <w:pPr>
              <w:jc w:val="center"/>
              <w:rPr>
                <w:color w:val="auto"/>
                <w:sz w:val="20"/>
                <w:szCs w:val="20"/>
              </w:rPr>
            </w:pPr>
            <w:r>
              <w:rPr>
                <w:color w:val="auto"/>
                <w:sz w:val="20"/>
                <w:szCs w:val="20"/>
              </w:rPr>
              <w:t>12.1</w:t>
            </w:r>
          </w:p>
        </w:tc>
        <w:tc>
          <w:tcPr>
            <w:tcW w:w="699" w:type="dxa"/>
            <w:shd w:val="clear" w:color="auto" w:fill="auto"/>
          </w:tcPr>
          <w:p w14:paraId="778E3A97" w14:textId="587280FD" w:rsidR="007B0D95" w:rsidRPr="007B0D95" w:rsidRDefault="000B3580" w:rsidP="007B0D95">
            <w:pPr>
              <w:jc w:val="center"/>
              <w:rPr>
                <w:color w:val="auto"/>
                <w:sz w:val="20"/>
                <w:szCs w:val="20"/>
              </w:rPr>
            </w:pPr>
            <w:r>
              <w:rPr>
                <w:color w:val="auto"/>
                <w:sz w:val="20"/>
                <w:szCs w:val="20"/>
              </w:rPr>
              <w:t>16.0</w:t>
            </w:r>
          </w:p>
        </w:tc>
        <w:tc>
          <w:tcPr>
            <w:tcW w:w="699" w:type="dxa"/>
            <w:shd w:val="clear" w:color="auto" w:fill="auto"/>
          </w:tcPr>
          <w:p w14:paraId="266AB41C" w14:textId="11FEAC62" w:rsidR="007B0D95" w:rsidRPr="007B0D95" w:rsidRDefault="000B3580" w:rsidP="007B0D95">
            <w:pPr>
              <w:jc w:val="center"/>
              <w:rPr>
                <w:color w:val="auto"/>
                <w:sz w:val="20"/>
                <w:szCs w:val="20"/>
              </w:rPr>
            </w:pPr>
            <w:r>
              <w:rPr>
                <w:color w:val="auto"/>
                <w:sz w:val="20"/>
                <w:szCs w:val="20"/>
              </w:rPr>
              <w:t>19.7</w:t>
            </w:r>
          </w:p>
        </w:tc>
        <w:tc>
          <w:tcPr>
            <w:tcW w:w="699" w:type="dxa"/>
            <w:shd w:val="clear" w:color="auto" w:fill="auto"/>
          </w:tcPr>
          <w:p w14:paraId="668C5662" w14:textId="1EEF7FF4" w:rsidR="007B0D95" w:rsidRPr="007B0D95" w:rsidRDefault="000B3580" w:rsidP="007B0D95">
            <w:pPr>
              <w:jc w:val="center"/>
              <w:rPr>
                <w:color w:val="auto"/>
                <w:sz w:val="20"/>
                <w:szCs w:val="20"/>
              </w:rPr>
            </w:pPr>
            <w:r>
              <w:rPr>
                <w:color w:val="auto"/>
                <w:sz w:val="20"/>
                <w:szCs w:val="20"/>
              </w:rPr>
              <w:t>23.9</w:t>
            </w:r>
          </w:p>
        </w:tc>
        <w:tc>
          <w:tcPr>
            <w:tcW w:w="699" w:type="dxa"/>
            <w:shd w:val="clear" w:color="auto" w:fill="auto"/>
          </w:tcPr>
          <w:p w14:paraId="30DAE0FE" w14:textId="76070789" w:rsidR="007B0D95" w:rsidRPr="007B0D95" w:rsidRDefault="000B3580" w:rsidP="007B0D95">
            <w:pPr>
              <w:jc w:val="center"/>
              <w:rPr>
                <w:color w:val="auto"/>
                <w:sz w:val="20"/>
                <w:szCs w:val="20"/>
              </w:rPr>
            </w:pPr>
            <w:r>
              <w:rPr>
                <w:color w:val="auto"/>
                <w:sz w:val="20"/>
                <w:szCs w:val="20"/>
              </w:rPr>
              <w:t>26.5</w:t>
            </w:r>
          </w:p>
        </w:tc>
        <w:tc>
          <w:tcPr>
            <w:tcW w:w="699" w:type="dxa"/>
            <w:shd w:val="clear" w:color="auto" w:fill="auto"/>
          </w:tcPr>
          <w:p w14:paraId="57F63F9F" w14:textId="0A83245A" w:rsidR="007B0D95" w:rsidRPr="007B0D95" w:rsidRDefault="000B3580" w:rsidP="007B0D95">
            <w:pPr>
              <w:jc w:val="center"/>
              <w:rPr>
                <w:color w:val="auto"/>
                <w:sz w:val="20"/>
                <w:szCs w:val="20"/>
              </w:rPr>
            </w:pPr>
            <w:r>
              <w:rPr>
                <w:color w:val="auto"/>
                <w:sz w:val="20"/>
                <w:szCs w:val="20"/>
              </w:rPr>
              <w:t>26.6</w:t>
            </w:r>
          </w:p>
        </w:tc>
        <w:tc>
          <w:tcPr>
            <w:tcW w:w="699" w:type="dxa"/>
            <w:shd w:val="clear" w:color="auto" w:fill="auto"/>
          </w:tcPr>
          <w:p w14:paraId="1CF39E51" w14:textId="05587A29" w:rsidR="007B0D95" w:rsidRPr="007B0D95" w:rsidRDefault="000B3580" w:rsidP="007B0D95">
            <w:pPr>
              <w:jc w:val="center"/>
              <w:rPr>
                <w:color w:val="auto"/>
                <w:sz w:val="20"/>
                <w:szCs w:val="20"/>
              </w:rPr>
            </w:pPr>
            <w:r>
              <w:rPr>
                <w:color w:val="auto"/>
                <w:sz w:val="20"/>
                <w:szCs w:val="20"/>
              </w:rPr>
              <w:t>21.2</w:t>
            </w:r>
          </w:p>
        </w:tc>
        <w:tc>
          <w:tcPr>
            <w:tcW w:w="699" w:type="dxa"/>
            <w:shd w:val="clear" w:color="auto" w:fill="auto"/>
          </w:tcPr>
          <w:p w14:paraId="490D3DF3" w14:textId="50110B79" w:rsidR="007B0D95" w:rsidRPr="007B0D95" w:rsidRDefault="000B3580" w:rsidP="007B0D95">
            <w:pPr>
              <w:jc w:val="center"/>
              <w:rPr>
                <w:color w:val="auto"/>
                <w:sz w:val="20"/>
                <w:szCs w:val="20"/>
              </w:rPr>
            </w:pPr>
            <w:r>
              <w:rPr>
                <w:color w:val="auto"/>
                <w:sz w:val="20"/>
                <w:szCs w:val="20"/>
              </w:rPr>
              <w:t>16.8</w:t>
            </w:r>
          </w:p>
        </w:tc>
        <w:tc>
          <w:tcPr>
            <w:tcW w:w="699" w:type="dxa"/>
            <w:shd w:val="clear" w:color="auto" w:fill="auto"/>
          </w:tcPr>
          <w:p w14:paraId="1C0E79C8" w14:textId="40E2C0D0" w:rsidR="007B0D95" w:rsidRPr="007B0D95" w:rsidRDefault="000B3580" w:rsidP="007B0D95">
            <w:pPr>
              <w:jc w:val="center"/>
              <w:rPr>
                <w:color w:val="auto"/>
                <w:sz w:val="20"/>
                <w:szCs w:val="20"/>
              </w:rPr>
            </w:pPr>
            <w:r>
              <w:rPr>
                <w:color w:val="auto"/>
                <w:sz w:val="20"/>
                <w:szCs w:val="20"/>
              </w:rPr>
              <w:t>12.8</w:t>
            </w:r>
          </w:p>
        </w:tc>
        <w:tc>
          <w:tcPr>
            <w:tcW w:w="699" w:type="dxa"/>
            <w:shd w:val="clear" w:color="auto" w:fill="auto"/>
          </w:tcPr>
          <w:p w14:paraId="7262B3B6" w14:textId="3DB1DDF4" w:rsidR="007B0D95" w:rsidRPr="007B0D95" w:rsidRDefault="000B3580" w:rsidP="007B0D95">
            <w:pPr>
              <w:jc w:val="center"/>
              <w:rPr>
                <w:color w:val="auto"/>
                <w:sz w:val="20"/>
                <w:szCs w:val="20"/>
              </w:rPr>
            </w:pPr>
            <w:r>
              <w:rPr>
                <w:color w:val="auto"/>
                <w:sz w:val="20"/>
                <w:szCs w:val="20"/>
              </w:rPr>
              <w:t>8.8</w:t>
            </w:r>
          </w:p>
        </w:tc>
        <w:tc>
          <w:tcPr>
            <w:tcW w:w="699" w:type="dxa"/>
            <w:shd w:val="clear" w:color="auto" w:fill="auto"/>
          </w:tcPr>
          <w:p w14:paraId="4F9546F3" w14:textId="3AF93767" w:rsidR="007B0D95" w:rsidRPr="007B0D95" w:rsidRDefault="000B3580" w:rsidP="007B0D95">
            <w:pPr>
              <w:jc w:val="center"/>
              <w:rPr>
                <w:color w:val="000000"/>
                <w:sz w:val="20"/>
                <w:szCs w:val="20"/>
              </w:rPr>
            </w:pPr>
            <w:r>
              <w:rPr>
                <w:color w:val="000000"/>
                <w:sz w:val="20"/>
                <w:szCs w:val="20"/>
              </w:rPr>
              <w:t>14.7</w:t>
            </w:r>
          </w:p>
        </w:tc>
      </w:tr>
      <w:tr w:rsidR="007B0D95" w:rsidRPr="007B0D95" w14:paraId="0BA2C964" w14:textId="77777777" w:rsidTr="00445BF1">
        <w:trPr>
          <w:trHeight w:val="515"/>
          <w:jc w:val="center"/>
        </w:trPr>
        <w:tc>
          <w:tcPr>
            <w:tcW w:w="704" w:type="dxa"/>
            <w:vAlign w:val="center"/>
          </w:tcPr>
          <w:p w14:paraId="38F6634B" w14:textId="77777777" w:rsidR="007B0D95" w:rsidRPr="007B0D95" w:rsidRDefault="007B0D95" w:rsidP="007B0D95">
            <w:pPr>
              <w:rPr>
                <w:b/>
                <w:color w:val="auto"/>
                <w:sz w:val="20"/>
                <w:szCs w:val="20"/>
              </w:rPr>
            </w:pPr>
            <w:r w:rsidRPr="007B0D95">
              <w:rPr>
                <w:b/>
                <w:color w:val="auto"/>
                <w:sz w:val="20"/>
                <w:szCs w:val="20"/>
              </w:rPr>
              <w:t>Min.</w:t>
            </w:r>
          </w:p>
        </w:tc>
        <w:tc>
          <w:tcPr>
            <w:tcW w:w="700" w:type="dxa"/>
            <w:shd w:val="clear" w:color="auto" w:fill="auto"/>
          </w:tcPr>
          <w:p w14:paraId="5F4C00BF" w14:textId="0D28F4E3" w:rsidR="007B0D95" w:rsidRPr="007B0D95" w:rsidRDefault="000B3580" w:rsidP="007B0D95">
            <w:pPr>
              <w:jc w:val="center"/>
              <w:rPr>
                <w:color w:val="auto"/>
                <w:sz w:val="20"/>
                <w:szCs w:val="20"/>
              </w:rPr>
            </w:pPr>
            <w:r>
              <w:rPr>
                <w:color w:val="auto"/>
                <w:sz w:val="20"/>
                <w:szCs w:val="20"/>
              </w:rPr>
              <w:t>3.7</w:t>
            </w:r>
          </w:p>
        </w:tc>
        <w:tc>
          <w:tcPr>
            <w:tcW w:w="700" w:type="dxa"/>
            <w:shd w:val="clear" w:color="auto" w:fill="auto"/>
          </w:tcPr>
          <w:p w14:paraId="01C58AB0" w14:textId="5B8EF001" w:rsidR="007B0D95" w:rsidRPr="007B0D95" w:rsidRDefault="000B3580" w:rsidP="007B0D95">
            <w:pPr>
              <w:jc w:val="center"/>
              <w:rPr>
                <w:color w:val="auto"/>
                <w:sz w:val="20"/>
                <w:szCs w:val="20"/>
              </w:rPr>
            </w:pPr>
            <w:r>
              <w:rPr>
                <w:color w:val="auto"/>
                <w:sz w:val="20"/>
                <w:szCs w:val="20"/>
              </w:rPr>
              <w:t>3.6</w:t>
            </w:r>
          </w:p>
        </w:tc>
        <w:tc>
          <w:tcPr>
            <w:tcW w:w="700" w:type="dxa"/>
            <w:shd w:val="clear" w:color="auto" w:fill="auto"/>
          </w:tcPr>
          <w:p w14:paraId="1266399D" w14:textId="47366912" w:rsidR="007B0D95" w:rsidRPr="007B0D95" w:rsidRDefault="000B3580" w:rsidP="007B0D95">
            <w:pPr>
              <w:jc w:val="center"/>
              <w:rPr>
                <w:color w:val="auto"/>
                <w:sz w:val="20"/>
                <w:szCs w:val="20"/>
              </w:rPr>
            </w:pPr>
            <w:r>
              <w:rPr>
                <w:color w:val="auto"/>
                <w:sz w:val="20"/>
                <w:szCs w:val="20"/>
              </w:rPr>
              <w:t>6.4</w:t>
            </w:r>
          </w:p>
        </w:tc>
        <w:tc>
          <w:tcPr>
            <w:tcW w:w="699" w:type="dxa"/>
            <w:shd w:val="clear" w:color="auto" w:fill="auto"/>
          </w:tcPr>
          <w:p w14:paraId="76BCEDF0" w14:textId="0FD75D4D" w:rsidR="007B0D95" w:rsidRPr="007B0D95" w:rsidRDefault="000B3580" w:rsidP="007B0D95">
            <w:pPr>
              <w:jc w:val="center"/>
              <w:rPr>
                <w:color w:val="auto"/>
                <w:sz w:val="20"/>
                <w:szCs w:val="20"/>
              </w:rPr>
            </w:pPr>
            <w:r>
              <w:rPr>
                <w:color w:val="auto"/>
                <w:sz w:val="20"/>
                <w:szCs w:val="20"/>
              </w:rPr>
              <w:t>11.8</w:t>
            </w:r>
          </w:p>
        </w:tc>
        <w:tc>
          <w:tcPr>
            <w:tcW w:w="699" w:type="dxa"/>
            <w:shd w:val="clear" w:color="auto" w:fill="auto"/>
          </w:tcPr>
          <w:p w14:paraId="4900FFFB" w14:textId="12076470" w:rsidR="007B0D95" w:rsidRPr="007B0D95" w:rsidRDefault="000B3580" w:rsidP="007B0D95">
            <w:pPr>
              <w:jc w:val="center"/>
              <w:rPr>
                <w:color w:val="auto"/>
                <w:sz w:val="20"/>
                <w:szCs w:val="20"/>
              </w:rPr>
            </w:pPr>
            <w:r>
              <w:rPr>
                <w:color w:val="auto"/>
                <w:sz w:val="20"/>
                <w:szCs w:val="20"/>
              </w:rPr>
              <w:t>13.4</w:t>
            </w:r>
          </w:p>
        </w:tc>
        <w:tc>
          <w:tcPr>
            <w:tcW w:w="699" w:type="dxa"/>
            <w:shd w:val="clear" w:color="auto" w:fill="auto"/>
          </w:tcPr>
          <w:p w14:paraId="46691A52" w14:textId="6BA5DBAE" w:rsidR="007B0D95" w:rsidRPr="007B0D95" w:rsidRDefault="000B3580" w:rsidP="007B0D95">
            <w:pPr>
              <w:jc w:val="center"/>
              <w:rPr>
                <w:color w:val="auto"/>
                <w:sz w:val="20"/>
                <w:szCs w:val="20"/>
              </w:rPr>
            </w:pPr>
            <w:r>
              <w:rPr>
                <w:color w:val="auto"/>
                <w:sz w:val="20"/>
                <w:szCs w:val="20"/>
              </w:rPr>
              <w:t>20.3</w:t>
            </w:r>
          </w:p>
        </w:tc>
        <w:tc>
          <w:tcPr>
            <w:tcW w:w="699" w:type="dxa"/>
            <w:shd w:val="clear" w:color="auto" w:fill="auto"/>
          </w:tcPr>
          <w:p w14:paraId="4923A956" w14:textId="3C1360C0" w:rsidR="007B0D95" w:rsidRPr="007B0D95" w:rsidRDefault="000B3580" w:rsidP="007B0D95">
            <w:pPr>
              <w:jc w:val="center"/>
              <w:rPr>
                <w:color w:val="auto"/>
                <w:sz w:val="20"/>
                <w:szCs w:val="20"/>
              </w:rPr>
            </w:pPr>
            <w:r>
              <w:rPr>
                <w:color w:val="auto"/>
                <w:sz w:val="20"/>
                <w:szCs w:val="20"/>
              </w:rPr>
              <w:t>21.9</w:t>
            </w:r>
          </w:p>
        </w:tc>
        <w:tc>
          <w:tcPr>
            <w:tcW w:w="699" w:type="dxa"/>
            <w:shd w:val="clear" w:color="auto" w:fill="auto"/>
          </w:tcPr>
          <w:p w14:paraId="78241125" w14:textId="680F4290" w:rsidR="007B0D95" w:rsidRPr="007B0D95" w:rsidRDefault="000B3580" w:rsidP="007B0D95">
            <w:pPr>
              <w:jc w:val="center"/>
              <w:rPr>
                <w:color w:val="auto"/>
                <w:sz w:val="20"/>
                <w:szCs w:val="20"/>
              </w:rPr>
            </w:pPr>
            <w:r>
              <w:rPr>
                <w:color w:val="auto"/>
                <w:sz w:val="20"/>
                <w:szCs w:val="20"/>
              </w:rPr>
              <w:t>20.6</w:t>
            </w:r>
          </w:p>
        </w:tc>
        <w:tc>
          <w:tcPr>
            <w:tcW w:w="699" w:type="dxa"/>
            <w:shd w:val="clear" w:color="auto" w:fill="auto"/>
          </w:tcPr>
          <w:p w14:paraId="1AB2AE88" w14:textId="62E3EE9C" w:rsidR="007B0D95" w:rsidRPr="007B0D95" w:rsidRDefault="000B3580" w:rsidP="007B0D95">
            <w:pPr>
              <w:jc w:val="center"/>
              <w:rPr>
                <w:color w:val="auto"/>
                <w:sz w:val="20"/>
                <w:szCs w:val="20"/>
              </w:rPr>
            </w:pPr>
            <w:r>
              <w:rPr>
                <w:color w:val="auto"/>
                <w:sz w:val="20"/>
                <w:szCs w:val="20"/>
              </w:rPr>
              <w:t>17.0</w:t>
            </w:r>
          </w:p>
        </w:tc>
        <w:tc>
          <w:tcPr>
            <w:tcW w:w="699" w:type="dxa"/>
            <w:shd w:val="clear" w:color="auto" w:fill="auto"/>
          </w:tcPr>
          <w:p w14:paraId="53DE5512" w14:textId="2D0C8CB0" w:rsidR="007B0D95" w:rsidRPr="007B0D95" w:rsidRDefault="000B3580" w:rsidP="007B0D95">
            <w:pPr>
              <w:jc w:val="center"/>
              <w:rPr>
                <w:color w:val="auto"/>
                <w:sz w:val="20"/>
                <w:szCs w:val="20"/>
              </w:rPr>
            </w:pPr>
            <w:r>
              <w:rPr>
                <w:color w:val="auto"/>
                <w:sz w:val="20"/>
                <w:szCs w:val="20"/>
              </w:rPr>
              <w:t>13.0</w:t>
            </w:r>
          </w:p>
        </w:tc>
        <w:tc>
          <w:tcPr>
            <w:tcW w:w="699" w:type="dxa"/>
            <w:shd w:val="clear" w:color="auto" w:fill="auto"/>
          </w:tcPr>
          <w:p w14:paraId="13728030" w14:textId="58815262" w:rsidR="007B0D95" w:rsidRPr="007B0D95" w:rsidRDefault="000B3580" w:rsidP="007B0D95">
            <w:pPr>
              <w:jc w:val="center"/>
              <w:rPr>
                <w:color w:val="auto"/>
                <w:sz w:val="20"/>
                <w:szCs w:val="20"/>
              </w:rPr>
            </w:pPr>
            <w:r>
              <w:rPr>
                <w:color w:val="auto"/>
                <w:sz w:val="20"/>
                <w:szCs w:val="20"/>
              </w:rPr>
              <w:t>8.0</w:t>
            </w:r>
          </w:p>
        </w:tc>
        <w:tc>
          <w:tcPr>
            <w:tcW w:w="699" w:type="dxa"/>
            <w:shd w:val="clear" w:color="auto" w:fill="auto"/>
          </w:tcPr>
          <w:p w14:paraId="2AAC7373" w14:textId="59F60F0B" w:rsidR="007B0D95" w:rsidRPr="007B0D95" w:rsidRDefault="000B3580" w:rsidP="007B0D95">
            <w:pPr>
              <w:jc w:val="center"/>
              <w:rPr>
                <w:color w:val="auto"/>
                <w:sz w:val="20"/>
                <w:szCs w:val="20"/>
              </w:rPr>
            </w:pPr>
            <w:r>
              <w:rPr>
                <w:color w:val="auto"/>
                <w:sz w:val="20"/>
                <w:szCs w:val="20"/>
              </w:rPr>
              <w:t>4.6</w:t>
            </w:r>
          </w:p>
        </w:tc>
        <w:tc>
          <w:tcPr>
            <w:tcW w:w="699" w:type="dxa"/>
            <w:shd w:val="clear" w:color="auto" w:fill="auto"/>
          </w:tcPr>
          <w:p w14:paraId="34D5DD97" w14:textId="66964964" w:rsidR="007B0D95" w:rsidRPr="007B0D95" w:rsidRDefault="000B3580" w:rsidP="007B0D95">
            <w:pPr>
              <w:jc w:val="center"/>
              <w:rPr>
                <w:color w:val="000000"/>
                <w:sz w:val="20"/>
                <w:szCs w:val="20"/>
              </w:rPr>
            </w:pPr>
            <w:r>
              <w:rPr>
                <w:color w:val="000000"/>
                <w:sz w:val="20"/>
                <w:szCs w:val="20"/>
              </w:rPr>
              <w:t>14.7</w:t>
            </w:r>
          </w:p>
        </w:tc>
      </w:tr>
    </w:tbl>
    <w:p w14:paraId="7F14CB81" w14:textId="77777777" w:rsidR="00A0506B" w:rsidRPr="006578D5" w:rsidRDefault="00A0506B" w:rsidP="00A0506B">
      <w:pPr>
        <w:jc w:val="center"/>
        <w:rPr>
          <w:i/>
          <w:color w:val="54883D"/>
          <w:sz w:val="20"/>
        </w:rPr>
      </w:pPr>
      <w:r w:rsidRPr="006578D5">
        <w:rPr>
          <w:i/>
          <w:color w:val="54883D"/>
          <w:sz w:val="20"/>
        </w:rPr>
        <w:t>Izvor: DHMZ</w:t>
      </w:r>
    </w:p>
    <w:p w14:paraId="5BD00D52" w14:textId="129E23B7" w:rsidR="00A0506B" w:rsidRDefault="007958CF" w:rsidP="007958CF">
      <w:pPr>
        <w:rPr>
          <w:rFonts w:eastAsia="ArialMT"/>
        </w:rPr>
      </w:pPr>
      <w:r w:rsidRPr="002967B9">
        <w:rPr>
          <w:rFonts w:eastAsia="ArialMT"/>
        </w:rPr>
        <w:t>Godi</w:t>
      </w:r>
      <w:r w:rsidRPr="002967B9">
        <w:rPr>
          <w:rFonts w:eastAsia="ArialMT" w:hint="eastAsia"/>
        </w:rPr>
        <w:t>š</w:t>
      </w:r>
      <w:r w:rsidRPr="002967B9">
        <w:rPr>
          <w:rFonts w:eastAsia="ArialMT"/>
        </w:rPr>
        <w:t>nji hod srednjih mjese</w:t>
      </w:r>
      <w:r w:rsidRPr="002967B9">
        <w:rPr>
          <w:rFonts w:eastAsia="ArialMT" w:hint="eastAsia"/>
        </w:rPr>
        <w:t>č</w:t>
      </w:r>
      <w:r w:rsidRPr="002967B9">
        <w:rPr>
          <w:rFonts w:eastAsia="ArialMT"/>
        </w:rPr>
        <w:t>nih temperatura zraka</w:t>
      </w:r>
      <w:r w:rsidR="00D70BBD" w:rsidRPr="002967B9">
        <w:rPr>
          <w:rFonts w:eastAsia="ArialMT"/>
        </w:rPr>
        <w:t xml:space="preserve"> u promatranom periodu </w:t>
      </w:r>
      <w:r w:rsidRPr="002967B9">
        <w:rPr>
          <w:rFonts w:eastAsia="ArialMT"/>
        </w:rPr>
        <w:t>kre</w:t>
      </w:r>
      <w:r w:rsidRPr="002967B9">
        <w:rPr>
          <w:rFonts w:eastAsia="ArialMT" w:hint="eastAsia"/>
        </w:rPr>
        <w:t>ć</w:t>
      </w:r>
      <w:r w:rsidR="00792A03" w:rsidRPr="002967B9">
        <w:rPr>
          <w:rFonts w:eastAsia="ArialMT"/>
        </w:rPr>
        <w:t xml:space="preserve">e se od </w:t>
      </w:r>
      <w:r w:rsidR="000B3580">
        <w:rPr>
          <w:rFonts w:eastAsia="ArialMT"/>
        </w:rPr>
        <w:t>6</w:t>
      </w:r>
      <w:r w:rsidR="007B0D95">
        <w:rPr>
          <w:rFonts w:eastAsia="ArialMT"/>
        </w:rPr>
        <w:t>°</w:t>
      </w:r>
      <w:r w:rsidR="008F300F" w:rsidRPr="002967B9">
        <w:rPr>
          <w:rFonts w:eastAsia="ArialMT"/>
        </w:rPr>
        <w:t xml:space="preserve">C zimi do </w:t>
      </w:r>
      <w:r w:rsidR="000B3580">
        <w:rPr>
          <w:rFonts w:eastAsia="ArialMT"/>
        </w:rPr>
        <w:t>24.3</w:t>
      </w:r>
      <w:r w:rsidR="00792A03" w:rsidRPr="002967B9">
        <w:rPr>
          <w:rFonts w:eastAsia="ArialMT"/>
        </w:rPr>
        <w:t xml:space="preserve"> </w:t>
      </w:r>
      <w:r w:rsidR="007B0D95">
        <w:rPr>
          <w:rFonts w:eastAsia="ArialMT"/>
          <w:vertAlign w:val="superscript"/>
        </w:rPr>
        <w:t>°</w:t>
      </w:r>
      <w:r w:rsidRPr="002967B9">
        <w:rPr>
          <w:rFonts w:eastAsia="ArialMT"/>
        </w:rPr>
        <w:t>C</w:t>
      </w:r>
      <w:r w:rsidR="00D70BBD" w:rsidRPr="002967B9">
        <w:rPr>
          <w:rFonts w:eastAsia="ArialMT"/>
        </w:rPr>
        <w:t xml:space="preserve"> </w:t>
      </w:r>
      <w:r w:rsidRPr="002967B9">
        <w:rPr>
          <w:rFonts w:eastAsia="ArialMT"/>
        </w:rPr>
        <w:t xml:space="preserve">ljeti. </w:t>
      </w:r>
      <w:r w:rsidR="00792A03" w:rsidRPr="002967B9">
        <w:rPr>
          <w:rFonts w:eastAsia="ArialMT"/>
        </w:rPr>
        <w:t>Najtopliji mjeseci su lipanj, srpanj i kolovoz dok su najhladniji mjeseci siječanj</w:t>
      </w:r>
      <w:r w:rsidR="007B0D95">
        <w:rPr>
          <w:rFonts w:eastAsia="ArialMT"/>
        </w:rPr>
        <w:t xml:space="preserve"> i veljača</w:t>
      </w:r>
      <w:r w:rsidR="00792A03" w:rsidRPr="002967B9">
        <w:rPr>
          <w:rFonts w:eastAsia="ArialMT"/>
        </w:rPr>
        <w:t>.</w:t>
      </w:r>
    </w:p>
    <w:p w14:paraId="45A66F25" w14:textId="77777777" w:rsidR="008B74FF" w:rsidRDefault="008B74FF" w:rsidP="000A68D6">
      <w:pPr>
        <w:spacing w:after="0"/>
        <w:rPr>
          <w:rFonts w:eastAsia="ArialMT"/>
        </w:rPr>
      </w:pPr>
    </w:p>
    <w:p w14:paraId="579BED90" w14:textId="7C814474" w:rsidR="002967B9" w:rsidRPr="002967B9" w:rsidRDefault="002967B9" w:rsidP="000A68D6">
      <w:pPr>
        <w:spacing w:after="0"/>
        <w:rPr>
          <w:rFonts w:eastAsia="ArialMT"/>
        </w:rPr>
      </w:pPr>
      <w:r w:rsidRPr="002967B9">
        <w:rPr>
          <w:rFonts w:eastAsia="ArialMT"/>
        </w:rPr>
        <w:t xml:space="preserve">U nastavku </w:t>
      </w:r>
      <w:r>
        <w:rPr>
          <w:rFonts w:eastAsia="ArialMT"/>
        </w:rPr>
        <w:t>prikazana je tablica</w:t>
      </w:r>
      <w:r w:rsidRPr="002967B9">
        <w:rPr>
          <w:rFonts w:eastAsia="ArialMT"/>
        </w:rPr>
        <w:t xml:space="preserve"> sa </w:t>
      </w:r>
      <w:r>
        <w:rPr>
          <w:rFonts w:eastAsia="ArialMT"/>
        </w:rPr>
        <w:t>podacima o broju</w:t>
      </w:r>
      <w:r w:rsidRPr="002967B9">
        <w:rPr>
          <w:rFonts w:eastAsia="ArialMT"/>
        </w:rPr>
        <w:t xml:space="preserve"> vrućih dana</w:t>
      </w:r>
      <w:r>
        <w:rPr>
          <w:rFonts w:eastAsia="ArialMT"/>
        </w:rPr>
        <w:t xml:space="preserve"> sa meteorološke postaje </w:t>
      </w:r>
      <w:r w:rsidR="000B3580">
        <w:rPr>
          <w:rFonts w:eastAsia="ArialMT"/>
        </w:rPr>
        <w:t>Benkovac</w:t>
      </w:r>
      <w:r w:rsidRPr="002967B9">
        <w:rPr>
          <w:rFonts w:eastAsia="ArialMT"/>
        </w:rPr>
        <w:t>.</w:t>
      </w:r>
    </w:p>
    <w:p w14:paraId="13F580EF" w14:textId="07360DEB" w:rsidR="00A0506B" w:rsidRPr="002967B9" w:rsidRDefault="00A0506B" w:rsidP="00A0506B">
      <w:pPr>
        <w:spacing w:before="0"/>
        <w:jc w:val="center"/>
        <w:rPr>
          <w:rFonts w:eastAsia="Calibri"/>
          <w:bCs/>
          <w:color w:val="54883D"/>
          <w:sz w:val="20"/>
          <w:szCs w:val="18"/>
        </w:rPr>
      </w:pPr>
      <w:r w:rsidRPr="002967B9">
        <w:rPr>
          <w:rFonts w:eastAsia="Calibri"/>
          <w:bCs/>
          <w:color w:val="54883D"/>
          <w:sz w:val="20"/>
          <w:szCs w:val="18"/>
        </w:rPr>
        <w:t xml:space="preserve">Tablica </w:t>
      </w:r>
      <w:r w:rsidR="003670C2" w:rsidRPr="002967B9">
        <w:rPr>
          <w:rFonts w:eastAsia="Calibri"/>
          <w:bCs/>
          <w:color w:val="54883D"/>
          <w:sz w:val="20"/>
          <w:szCs w:val="18"/>
        </w:rPr>
        <w:fldChar w:fldCharType="begin"/>
      </w:r>
      <w:r w:rsidRPr="002967B9">
        <w:rPr>
          <w:rFonts w:eastAsia="Calibri"/>
          <w:bCs/>
          <w:color w:val="54883D"/>
          <w:sz w:val="20"/>
          <w:szCs w:val="18"/>
        </w:rPr>
        <w:instrText xml:space="preserve"> SEQ Tabela \* ARABIC </w:instrText>
      </w:r>
      <w:r w:rsidR="003670C2" w:rsidRPr="002967B9">
        <w:rPr>
          <w:rFonts w:eastAsia="Calibri"/>
          <w:bCs/>
          <w:color w:val="54883D"/>
          <w:sz w:val="20"/>
          <w:szCs w:val="18"/>
        </w:rPr>
        <w:fldChar w:fldCharType="separate"/>
      </w:r>
      <w:r w:rsidR="00DD0006">
        <w:rPr>
          <w:rFonts w:eastAsia="Calibri"/>
          <w:bCs/>
          <w:noProof/>
          <w:color w:val="54883D"/>
          <w:sz w:val="20"/>
          <w:szCs w:val="18"/>
        </w:rPr>
        <w:t>16</w:t>
      </w:r>
      <w:r w:rsidR="003670C2" w:rsidRPr="002967B9">
        <w:rPr>
          <w:rFonts w:eastAsia="Calibri"/>
          <w:bCs/>
          <w:noProof/>
          <w:color w:val="54883D"/>
          <w:sz w:val="20"/>
          <w:szCs w:val="18"/>
        </w:rPr>
        <w:fldChar w:fldCharType="end"/>
      </w:r>
      <w:r w:rsidRPr="002967B9">
        <w:rPr>
          <w:rFonts w:eastAsia="Calibri"/>
          <w:bCs/>
          <w:color w:val="54883D"/>
          <w:sz w:val="20"/>
          <w:szCs w:val="18"/>
        </w:rPr>
        <w:t xml:space="preserve">. </w:t>
      </w:r>
      <w:r w:rsidRPr="002967B9">
        <w:rPr>
          <w:bCs/>
          <w:color w:val="54883D"/>
          <w:sz w:val="20"/>
          <w:szCs w:val="18"/>
          <w:lang w:bidi="en-US"/>
        </w:rPr>
        <w:t>Mjesečni broj vrućih dana (</w:t>
      </w:r>
      <w:r w:rsidRPr="002967B9">
        <w:rPr>
          <w:bCs/>
          <w:color w:val="54883D"/>
          <w:sz w:val="20"/>
          <w:szCs w:val="18"/>
          <w:u w:val="single"/>
          <w:lang w:bidi="en-US"/>
        </w:rPr>
        <w:t>&lt;</w:t>
      </w:r>
      <w:r w:rsidRPr="002967B9">
        <w:rPr>
          <w:bCs/>
          <w:color w:val="54883D"/>
          <w:sz w:val="20"/>
          <w:szCs w:val="18"/>
          <w:lang w:bidi="en-US"/>
        </w:rPr>
        <w:t xml:space="preserve"> 30°C), </w:t>
      </w:r>
      <w:r w:rsidR="000B3580">
        <w:rPr>
          <w:bCs/>
          <w:color w:val="54883D"/>
          <w:sz w:val="20"/>
          <w:szCs w:val="18"/>
          <w:lang w:bidi="en-US"/>
        </w:rPr>
        <w:t>Benkovac</w:t>
      </w:r>
      <w:r w:rsidR="007B0D95">
        <w:rPr>
          <w:bCs/>
          <w:color w:val="54883D"/>
          <w:sz w:val="20"/>
          <w:szCs w:val="18"/>
          <w:lang w:bidi="en-US"/>
        </w:rPr>
        <w:t xml:space="preserve"> 2000. -</w:t>
      </w:r>
      <w:r w:rsidR="00970AA8">
        <w:rPr>
          <w:bCs/>
          <w:color w:val="54883D"/>
          <w:sz w:val="20"/>
          <w:szCs w:val="18"/>
          <w:lang w:bidi="en-US"/>
        </w:rPr>
        <w:t xml:space="preserve"> </w:t>
      </w:r>
      <w:r w:rsidR="007B0D95">
        <w:rPr>
          <w:bCs/>
          <w:color w:val="54883D"/>
          <w:sz w:val="20"/>
          <w:szCs w:val="18"/>
          <w:lang w:bidi="en-US"/>
        </w:rPr>
        <w:t>20</w:t>
      </w:r>
      <w:r w:rsidR="000B3580">
        <w:rPr>
          <w:bCs/>
          <w:color w:val="54883D"/>
          <w:sz w:val="20"/>
          <w:szCs w:val="18"/>
          <w:lang w:bidi="en-US"/>
        </w:rPr>
        <w:t>21</w:t>
      </w:r>
      <w:r w:rsidR="007B0D95" w:rsidRPr="006578D5">
        <w:rPr>
          <w:bCs/>
          <w:color w:val="54883D"/>
          <w:sz w:val="20"/>
          <w:szCs w:val="18"/>
          <w:lang w:bidi="en-US"/>
        </w:rPr>
        <w:t>.</w:t>
      </w:r>
    </w:p>
    <w:tbl>
      <w:tblPr>
        <w:tblStyle w:val="ivopisnatablicareetke6-isticanje3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79"/>
        <w:gridCol w:w="654"/>
        <w:gridCol w:w="654"/>
        <w:gridCol w:w="654"/>
        <w:gridCol w:w="583"/>
        <w:gridCol w:w="583"/>
        <w:gridCol w:w="606"/>
        <w:gridCol w:w="656"/>
        <w:gridCol w:w="656"/>
        <w:gridCol w:w="583"/>
        <w:gridCol w:w="583"/>
        <w:gridCol w:w="655"/>
        <w:gridCol w:w="655"/>
        <w:gridCol w:w="1133"/>
      </w:tblGrid>
      <w:tr w:rsidR="00A0506B" w:rsidRPr="002967B9" w14:paraId="6A8CE694" w14:textId="77777777" w:rsidTr="002967B9">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980" w:type="dxa"/>
            <w:tcBorders>
              <w:bottom w:val="none" w:sz="0" w:space="0" w:color="auto"/>
            </w:tcBorders>
            <w:shd w:val="clear" w:color="auto" w:fill="auto"/>
            <w:vAlign w:val="center"/>
          </w:tcPr>
          <w:p w14:paraId="4C601F93" w14:textId="77777777" w:rsidR="00A0506B" w:rsidRPr="007B0D95" w:rsidRDefault="00A0506B" w:rsidP="00EC12F5">
            <w:pPr>
              <w:jc w:val="center"/>
              <w:rPr>
                <w:color w:val="auto"/>
                <w:sz w:val="20"/>
                <w:szCs w:val="20"/>
              </w:rPr>
            </w:pPr>
            <w:r w:rsidRPr="007B0D95">
              <w:rPr>
                <w:color w:val="auto"/>
                <w:sz w:val="20"/>
                <w:szCs w:val="20"/>
              </w:rPr>
              <w:t>Godina</w:t>
            </w:r>
          </w:p>
        </w:tc>
        <w:tc>
          <w:tcPr>
            <w:tcW w:w="656" w:type="dxa"/>
            <w:tcBorders>
              <w:bottom w:val="none" w:sz="0" w:space="0" w:color="auto"/>
            </w:tcBorders>
            <w:shd w:val="clear" w:color="auto" w:fill="auto"/>
            <w:vAlign w:val="center"/>
          </w:tcPr>
          <w:p w14:paraId="1EA82092"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I.</w:t>
            </w:r>
          </w:p>
        </w:tc>
        <w:tc>
          <w:tcPr>
            <w:tcW w:w="656" w:type="dxa"/>
            <w:tcBorders>
              <w:bottom w:val="none" w:sz="0" w:space="0" w:color="auto"/>
            </w:tcBorders>
            <w:shd w:val="clear" w:color="auto" w:fill="auto"/>
            <w:vAlign w:val="center"/>
          </w:tcPr>
          <w:p w14:paraId="32F65689"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II.</w:t>
            </w:r>
          </w:p>
        </w:tc>
        <w:tc>
          <w:tcPr>
            <w:tcW w:w="656" w:type="dxa"/>
            <w:tcBorders>
              <w:bottom w:val="none" w:sz="0" w:space="0" w:color="auto"/>
            </w:tcBorders>
            <w:shd w:val="clear" w:color="auto" w:fill="auto"/>
            <w:vAlign w:val="center"/>
          </w:tcPr>
          <w:p w14:paraId="2F6282EA"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III.</w:t>
            </w:r>
          </w:p>
        </w:tc>
        <w:tc>
          <w:tcPr>
            <w:tcW w:w="584" w:type="dxa"/>
            <w:tcBorders>
              <w:bottom w:val="none" w:sz="0" w:space="0" w:color="auto"/>
            </w:tcBorders>
            <w:shd w:val="clear" w:color="auto" w:fill="auto"/>
            <w:vAlign w:val="center"/>
          </w:tcPr>
          <w:p w14:paraId="714506DF"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IV.</w:t>
            </w:r>
          </w:p>
        </w:tc>
        <w:tc>
          <w:tcPr>
            <w:tcW w:w="584" w:type="dxa"/>
            <w:tcBorders>
              <w:bottom w:val="none" w:sz="0" w:space="0" w:color="auto"/>
            </w:tcBorders>
            <w:shd w:val="clear" w:color="auto" w:fill="auto"/>
            <w:vAlign w:val="center"/>
          </w:tcPr>
          <w:p w14:paraId="00259E3D"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V.</w:t>
            </w:r>
          </w:p>
        </w:tc>
        <w:tc>
          <w:tcPr>
            <w:tcW w:w="584" w:type="dxa"/>
            <w:tcBorders>
              <w:bottom w:val="none" w:sz="0" w:space="0" w:color="auto"/>
            </w:tcBorders>
            <w:shd w:val="clear" w:color="auto" w:fill="auto"/>
            <w:vAlign w:val="center"/>
          </w:tcPr>
          <w:p w14:paraId="3E343C23"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VI.</w:t>
            </w:r>
          </w:p>
        </w:tc>
        <w:tc>
          <w:tcPr>
            <w:tcW w:w="657" w:type="dxa"/>
            <w:tcBorders>
              <w:bottom w:val="none" w:sz="0" w:space="0" w:color="auto"/>
            </w:tcBorders>
            <w:shd w:val="clear" w:color="auto" w:fill="auto"/>
            <w:vAlign w:val="center"/>
          </w:tcPr>
          <w:p w14:paraId="74F3EA79"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VII.</w:t>
            </w:r>
          </w:p>
        </w:tc>
        <w:tc>
          <w:tcPr>
            <w:tcW w:w="657" w:type="dxa"/>
            <w:tcBorders>
              <w:bottom w:val="none" w:sz="0" w:space="0" w:color="auto"/>
            </w:tcBorders>
            <w:shd w:val="clear" w:color="auto" w:fill="auto"/>
            <w:vAlign w:val="center"/>
          </w:tcPr>
          <w:p w14:paraId="4C77116D"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VIII.</w:t>
            </w:r>
          </w:p>
        </w:tc>
        <w:tc>
          <w:tcPr>
            <w:tcW w:w="584" w:type="dxa"/>
            <w:tcBorders>
              <w:bottom w:val="none" w:sz="0" w:space="0" w:color="auto"/>
            </w:tcBorders>
            <w:shd w:val="clear" w:color="auto" w:fill="auto"/>
            <w:vAlign w:val="center"/>
          </w:tcPr>
          <w:p w14:paraId="0EE46AFA"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IX.</w:t>
            </w:r>
          </w:p>
        </w:tc>
        <w:tc>
          <w:tcPr>
            <w:tcW w:w="584" w:type="dxa"/>
            <w:tcBorders>
              <w:bottom w:val="none" w:sz="0" w:space="0" w:color="auto"/>
            </w:tcBorders>
            <w:shd w:val="clear" w:color="auto" w:fill="auto"/>
            <w:vAlign w:val="center"/>
          </w:tcPr>
          <w:p w14:paraId="6BE8AD45"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X.</w:t>
            </w:r>
          </w:p>
        </w:tc>
        <w:tc>
          <w:tcPr>
            <w:tcW w:w="657" w:type="dxa"/>
            <w:tcBorders>
              <w:bottom w:val="none" w:sz="0" w:space="0" w:color="auto"/>
            </w:tcBorders>
            <w:shd w:val="clear" w:color="auto" w:fill="auto"/>
            <w:vAlign w:val="center"/>
          </w:tcPr>
          <w:p w14:paraId="584C0F99"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XI.</w:t>
            </w:r>
          </w:p>
        </w:tc>
        <w:tc>
          <w:tcPr>
            <w:tcW w:w="657" w:type="dxa"/>
            <w:tcBorders>
              <w:bottom w:val="none" w:sz="0" w:space="0" w:color="auto"/>
            </w:tcBorders>
            <w:shd w:val="clear" w:color="auto" w:fill="auto"/>
            <w:vAlign w:val="center"/>
          </w:tcPr>
          <w:p w14:paraId="78FF5132"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XII.</w:t>
            </w:r>
          </w:p>
        </w:tc>
        <w:tc>
          <w:tcPr>
            <w:tcW w:w="1138" w:type="dxa"/>
            <w:tcBorders>
              <w:bottom w:val="none" w:sz="0" w:space="0" w:color="auto"/>
            </w:tcBorders>
            <w:shd w:val="clear" w:color="auto" w:fill="auto"/>
            <w:vAlign w:val="center"/>
          </w:tcPr>
          <w:p w14:paraId="75DAEB97" w14:textId="77777777" w:rsidR="00A0506B" w:rsidRPr="007B0D95" w:rsidRDefault="00A0506B" w:rsidP="00EC12F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B0D95">
              <w:rPr>
                <w:color w:val="auto"/>
                <w:sz w:val="20"/>
                <w:szCs w:val="20"/>
              </w:rPr>
              <w:t>Zbroj</w:t>
            </w:r>
          </w:p>
        </w:tc>
      </w:tr>
      <w:tr w:rsidR="007B0D95" w:rsidRPr="002967B9" w14:paraId="37C03A4B" w14:textId="77777777" w:rsidTr="00445BF1">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980" w:type="dxa"/>
            <w:shd w:val="clear" w:color="auto" w:fill="auto"/>
            <w:vAlign w:val="center"/>
          </w:tcPr>
          <w:p w14:paraId="3A76BD2B" w14:textId="77777777" w:rsidR="007B0D95" w:rsidRPr="007B0D95" w:rsidRDefault="007B0D95" w:rsidP="007B0D95">
            <w:pPr>
              <w:jc w:val="center"/>
              <w:rPr>
                <w:color w:val="auto"/>
                <w:sz w:val="20"/>
                <w:szCs w:val="20"/>
              </w:rPr>
            </w:pPr>
            <w:r w:rsidRPr="007B0D95">
              <w:rPr>
                <w:color w:val="auto"/>
                <w:sz w:val="20"/>
                <w:szCs w:val="20"/>
              </w:rPr>
              <w:t>Zbroj</w:t>
            </w:r>
          </w:p>
        </w:tc>
        <w:tc>
          <w:tcPr>
            <w:tcW w:w="656" w:type="dxa"/>
            <w:shd w:val="clear" w:color="auto" w:fill="auto"/>
          </w:tcPr>
          <w:p w14:paraId="7843E8B1" w14:textId="1FA757A4"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656" w:type="dxa"/>
            <w:shd w:val="clear" w:color="auto" w:fill="auto"/>
          </w:tcPr>
          <w:p w14:paraId="6042D8D7" w14:textId="71D9E978"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656" w:type="dxa"/>
            <w:shd w:val="clear" w:color="auto" w:fill="auto"/>
          </w:tcPr>
          <w:p w14:paraId="7F85AAC2" w14:textId="4FDE97F4"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584" w:type="dxa"/>
            <w:shd w:val="clear" w:color="auto" w:fill="auto"/>
          </w:tcPr>
          <w:p w14:paraId="45F4E1F1" w14:textId="2978531E"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584" w:type="dxa"/>
            <w:shd w:val="clear" w:color="auto" w:fill="auto"/>
          </w:tcPr>
          <w:p w14:paraId="5E8CB1FE" w14:textId="5463318C"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31</w:t>
            </w:r>
          </w:p>
        </w:tc>
        <w:tc>
          <w:tcPr>
            <w:tcW w:w="584" w:type="dxa"/>
            <w:shd w:val="clear" w:color="auto" w:fill="auto"/>
          </w:tcPr>
          <w:p w14:paraId="56953623" w14:textId="02082CED"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222</w:t>
            </w:r>
          </w:p>
        </w:tc>
        <w:tc>
          <w:tcPr>
            <w:tcW w:w="657" w:type="dxa"/>
            <w:shd w:val="clear" w:color="auto" w:fill="auto"/>
          </w:tcPr>
          <w:p w14:paraId="354AC6E4" w14:textId="5F690530"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440</w:t>
            </w:r>
          </w:p>
        </w:tc>
        <w:tc>
          <w:tcPr>
            <w:tcW w:w="657" w:type="dxa"/>
            <w:shd w:val="clear" w:color="auto" w:fill="auto"/>
          </w:tcPr>
          <w:p w14:paraId="10BCDB11" w14:textId="2D518D47"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454</w:t>
            </w:r>
          </w:p>
        </w:tc>
        <w:tc>
          <w:tcPr>
            <w:tcW w:w="584" w:type="dxa"/>
            <w:shd w:val="clear" w:color="auto" w:fill="auto"/>
          </w:tcPr>
          <w:p w14:paraId="382CE488" w14:textId="685724D2"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84</w:t>
            </w:r>
          </w:p>
        </w:tc>
        <w:tc>
          <w:tcPr>
            <w:tcW w:w="584" w:type="dxa"/>
            <w:shd w:val="clear" w:color="auto" w:fill="auto"/>
          </w:tcPr>
          <w:p w14:paraId="2D480894" w14:textId="722C7736"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657" w:type="dxa"/>
            <w:shd w:val="clear" w:color="auto" w:fill="auto"/>
          </w:tcPr>
          <w:p w14:paraId="3F7DE112" w14:textId="2EE6342D"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657" w:type="dxa"/>
            <w:shd w:val="clear" w:color="auto" w:fill="auto"/>
          </w:tcPr>
          <w:p w14:paraId="5B303811" w14:textId="506C6901"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138" w:type="dxa"/>
            <w:shd w:val="clear" w:color="auto" w:fill="auto"/>
          </w:tcPr>
          <w:p w14:paraId="63E3DDC8" w14:textId="6C05A36C"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1231</w:t>
            </w:r>
          </w:p>
        </w:tc>
      </w:tr>
      <w:tr w:rsidR="007B0D95" w:rsidRPr="002967B9" w14:paraId="1F94422C" w14:textId="77777777" w:rsidTr="00445BF1">
        <w:trPr>
          <w:trHeight w:val="396"/>
          <w:jc w:val="center"/>
        </w:trPr>
        <w:tc>
          <w:tcPr>
            <w:cnfStyle w:val="001000000000" w:firstRow="0" w:lastRow="0" w:firstColumn="1" w:lastColumn="0" w:oddVBand="0" w:evenVBand="0" w:oddHBand="0" w:evenHBand="0" w:firstRowFirstColumn="0" w:firstRowLastColumn="0" w:lastRowFirstColumn="0" w:lastRowLastColumn="0"/>
            <w:tcW w:w="980" w:type="dxa"/>
            <w:shd w:val="clear" w:color="auto" w:fill="auto"/>
            <w:vAlign w:val="center"/>
          </w:tcPr>
          <w:p w14:paraId="648913A7" w14:textId="77777777" w:rsidR="007B0D95" w:rsidRPr="007B0D95" w:rsidRDefault="007B0D95" w:rsidP="007B0D95">
            <w:pPr>
              <w:jc w:val="center"/>
              <w:rPr>
                <w:color w:val="auto"/>
                <w:sz w:val="20"/>
                <w:szCs w:val="20"/>
              </w:rPr>
            </w:pPr>
            <w:r w:rsidRPr="007B0D95">
              <w:rPr>
                <w:color w:val="auto"/>
                <w:sz w:val="20"/>
                <w:szCs w:val="20"/>
              </w:rPr>
              <w:t>Sred</w:t>
            </w:r>
          </w:p>
        </w:tc>
        <w:tc>
          <w:tcPr>
            <w:tcW w:w="656" w:type="dxa"/>
            <w:shd w:val="clear" w:color="auto" w:fill="auto"/>
          </w:tcPr>
          <w:p w14:paraId="79C3E7A6" w14:textId="13C58ACB"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w:t>
            </w:r>
          </w:p>
        </w:tc>
        <w:tc>
          <w:tcPr>
            <w:tcW w:w="656" w:type="dxa"/>
            <w:shd w:val="clear" w:color="auto" w:fill="auto"/>
          </w:tcPr>
          <w:p w14:paraId="6B9AC06A" w14:textId="7B31E339"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w:t>
            </w:r>
          </w:p>
        </w:tc>
        <w:tc>
          <w:tcPr>
            <w:tcW w:w="656" w:type="dxa"/>
            <w:shd w:val="clear" w:color="auto" w:fill="auto"/>
          </w:tcPr>
          <w:p w14:paraId="2AD49F1D" w14:textId="6D4F267B"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w:t>
            </w:r>
          </w:p>
        </w:tc>
        <w:tc>
          <w:tcPr>
            <w:tcW w:w="584" w:type="dxa"/>
            <w:shd w:val="clear" w:color="auto" w:fill="auto"/>
          </w:tcPr>
          <w:p w14:paraId="39E8F813" w14:textId="4A851DA6"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w:t>
            </w:r>
          </w:p>
        </w:tc>
        <w:tc>
          <w:tcPr>
            <w:tcW w:w="584" w:type="dxa"/>
            <w:shd w:val="clear" w:color="auto" w:fill="auto"/>
          </w:tcPr>
          <w:p w14:paraId="3981B0E4" w14:textId="26FD7305"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1.5</w:t>
            </w:r>
          </w:p>
        </w:tc>
        <w:tc>
          <w:tcPr>
            <w:tcW w:w="584" w:type="dxa"/>
            <w:shd w:val="clear" w:color="auto" w:fill="auto"/>
          </w:tcPr>
          <w:p w14:paraId="3F6BF950" w14:textId="10547598"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10.6</w:t>
            </w:r>
          </w:p>
        </w:tc>
        <w:tc>
          <w:tcPr>
            <w:tcW w:w="657" w:type="dxa"/>
            <w:shd w:val="clear" w:color="auto" w:fill="auto"/>
          </w:tcPr>
          <w:p w14:paraId="2C484DC7" w14:textId="1008FE3F"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21.0</w:t>
            </w:r>
          </w:p>
        </w:tc>
        <w:tc>
          <w:tcPr>
            <w:tcW w:w="657" w:type="dxa"/>
            <w:shd w:val="clear" w:color="auto" w:fill="auto"/>
          </w:tcPr>
          <w:p w14:paraId="6CDC8B5B" w14:textId="4E81DCDB"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20.6</w:t>
            </w:r>
          </w:p>
        </w:tc>
        <w:tc>
          <w:tcPr>
            <w:tcW w:w="584" w:type="dxa"/>
            <w:shd w:val="clear" w:color="auto" w:fill="auto"/>
          </w:tcPr>
          <w:p w14:paraId="63DB0782" w14:textId="68136BF3"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3.8</w:t>
            </w:r>
          </w:p>
        </w:tc>
        <w:tc>
          <w:tcPr>
            <w:tcW w:w="584" w:type="dxa"/>
            <w:shd w:val="clear" w:color="auto" w:fill="auto"/>
          </w:tcPr>
          <w:p w14:paraId="64BC0454" w14:textId="305EDA50"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w:t>
            </w:r>
          </w:p>
        </w:tc>
        <w:tc>
          <w:tcPr>
            <w:tcW w:w="657" w:type="dxa"/>
            <w:shd w:val="clear" w:color="auto" w:fill="auto"/>
          </w:tcPr>
          <w:p w14:paraId="1BFEFF42" w14:textId="4D485093"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w:t>
            </w:r>
          </w:p>
        </w:tc>
        <w:tc>
          <w:tcPr>
            <w:tcW w:w="657" w:type="dxa"/>
            <w:shd w:val="clear" w:color="auto" w:fill="auto"/>
          </w:tcPr>
          <w:p w14:paraId="20933A4E" w14:textId="35EFC827"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w:t>
            </w:r>
          </w:p>
        </w:tc>
        <w:tc>
          <w:tcPr>
            <w:tcW w:w="1138" w:type="dxa"/>
            <w:shd w:val="clear" w:color="auto" w:fill="auto"/>
          </w:tcPr>
          <w:p w14:paraId="4B308612" w14:textId="5C3A8E78" w:rsidR="007B0D95" w:rsidRPr="007B0D95" w:rsidRDefault="000B3580" w:rsidP="007B0D95">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56.4</w:t>
            </w:r>
          </w:p>
        </w:tc>
      </w:tr>
      <w:tr w:rsidR="007B0D95" w:rsidRPr="002967B9" w14:paraId="4BFB5627" w14:textId="77777777" w:rsidTr="00445BF1">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980" w:type="dxa"/>
            <w:shd w:val="clear" w:color="auto" w:fill="auto"/>
            <w:vAlign w:val="center"/>
          </w:tcPr>
          <w:p w14:paraId="15BB5F77" w14:textId="77777777" w:rsidR="007B0D95" w:rsidRPr="007B0D95" w:rsidRDefault="007B0D95" w:rsidP="007B0D95">
            <w:pPr>
              <w:jc w:val="center"/>
              <w:rPr>
                <w:color w:val="auto"/>
                <w:sz w:val="20"/>
                <w:szCs w:val="20"/>
              </w:rPr>
            </w:pPr>
            <w:r w:rsidRPr="007B0D95">
              <w:rPr>
                <w:color w:val="auto"/>
                <w:sz w:val="20"/>
                <w:szCs w:val="20"/>
              </w:rPr>
              <w:t>Std</w:t>
            </w:r>
          </w:p>
        </w:tc>
        <w:tc>
          <w:tcPr>
            <w:tcW w:w="656" w:type="dxa"/>
            <w:shd w:val="clear" w:color="auto" w:fill="auto"/>
          </w:tcPr>
          <w:p w14:paraId="504A04AA" w14:textId="676FBF42"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w:t>
            </w:r>
          </w:p>
        </w:tc>
        <w:tc>
          <w:tcPr>
            <w:tcW w:w="656" w:type="dxa"/>
            <w:shd w:val="clear" w:color="auto" w:fill="auto"/>
          </w:tcPr>
          <w:p w14:paraId="42A1BC95" w14:textId="33FAC31D"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w:t>
            </w:r>
          </w:p>
        </w:tc>
        <w:tc>
          <w:tcPr>
            <w:tcW w:w="656" w:type="dxa"/>
            <w:shd w:val="clear" w:color="auto" w:fill="auto"/>
          </w:tcPr>
          <w:p w14:paraId="51CC7D44" w14:textId="368D45D2"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w:t>
            </w:r>
          </w:p>
        </w:tc>
        <w:tc>
          <w:tcPr>
            <w:tcW w:w="584" w:type="dxa"/>
            <w:shd w:val="clear" w:color="auto" w:fill="auto"/>
          </w:tcPr>
          <w:p w14:paraId="2CEE6B14" w14:textId="1261A09E"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w:t>
            </w:r>
          </w:p>
        </w:tc>
        <w:tc>
          <w:tcPr>
            <w:tcW w:w="584" w:type="dxa"/>
            <w:shd w:val="clear" w:color="auto" w:fill="auto"/>
          </w:tcPr>
          <w:p w14:paraId="518E9BC8" w14:textId="5FC788ED"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2.3</w:t>
            </w:r>
          </w:p>
        </w:tc>
        <w:tc>
          <w:tcPr>
            <w:tcW w:w="584" w:type="dxa"/>
            <w:shd w:val="clear" w:color="auto" w:fill="auto"/>
          </w:tcPr>
          <w:p w14:paraId="66FB265D" w14:textId="44135E21"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4.9</w:t>
            </w:r>
          </w:p>
        </w:tc>
        <w:tc>
          <w:tcPr>
            <w:tcW w:w="657" w:type="dxa"/>
            <w:shd w:val="clear" w:color="auto" w:fill="auto"/>
          </w:tcPr>
          <w:p w14:paraId="4BFBAE67" w14:textId="535A2258"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5.5</w:t>
            </w:r>
          </w:p>
        </w:tc>
        <w:tc>
          <w:tcPr>
            <w:tcW w:w="657" w:type="dxa"/>
            <w:shd w:val="clear" w:color="auto" w:fill="auto"/>
          </w:tcPr>
          <w:p w14:paraId="115E7F7C" w14:textId="16976E3A"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7.5</w:t>
            </w:r>
          </w:p>
        </w:tc>
        <w:tc>
          <w:tcPr>
            <w:tcW w:w="584" w:type="dxa"/>
            <w:shd w:val="clear" w:color="auto" w:fill="auto"/>
          </w:tcPr>
          <w:p w14:paraId="714D7842" w14:textId="4B79C7CE"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4.3</w:t>
            </w:r>
          </w:p>
        </w:tc>
        <w:tc>
          <w:tcPr>
            <w:tcW w:w="584" w:type="dxa"/>
            <w:shd w:val="clear" w:color="auto" w:fill="auto"/>
          </w:tcPr>
          <w:p w14:paraId="440B6F5E" w14:textId="45C97EBF"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w:t>
            </w:r>
          </w:p>
        </w:tc>
        <w:tc>
          <w:tcPr>
            <w:tcW w:w="657" w:type="dxa"/>
            <w:shd w:val="clear" w:color="auto" w:fill="auto"/>
          </w:tcPr>
          <w:p w14:paraId="05BC3880" w14:textId="44130488"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w:t>
            </w:r>
          </w:p>
        </w:tc>
        <w:tc>
          <w:tcPr>
            <w:tcW w:w="657" w:type="dxa"/>
            <w:shd w:val="clear" w:color="auto" w:fill="auto"/>
          </w:tcPr>
          <w:p w14:paraId="20D047B1" w14:textId="188D00D5"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w:t>
            </w:r>
          </w:p>
        </w:tc>
        <w:tc>
          <w:tcPr>
            <w:tcW w:w="1138" w:type="dxa"/>
            <w:shd w:val="clear" w:color="auto" w:fill="auto"/>
          </w:tcPr>
          <w:p w14:paraId="715B05D3" w14:textId="0F9612C0" w:rsidR="007B0D95" w:rsidRPr="007B0D95" w:rsidRDefault="000B3580" w:rsidP="007B0D95">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15.0</w:t>
            </w:r>
          </w:p>
        </w:tc>
      </w:tr>
    </w:tbl>
    <w:p w14:paraId="04250298" w14:textId="77777777" w:rsidR="00A0506B" w:rsidRPr="002967B9" w:rsidRDefault="00A0506B" w:rsidP="00A0506B">
      <w:pPr>
        <w:jc w:val="center"/>
        <w:rPr>
          <w:i/>
          <w:color w:val="54883D"/>
          <w:sz w:val="20"/>
        </w:rPr>
      </w:pPr>
      <w:r w:rsidRPr="002967B9">
        <w:rPr>
          <w:i/>
          <w:color w:val="54883D"/>
          <w:sz w:val="20"/>
        </w:rPr>
        <w:t>Izvor: DHMZ</w:t>
      </w:r>
    </w:p>
    <w:p w14:paraId="1AE12E54" w14:textId="325A15AD" w:rsidR="009D3134" w:rsidRPr="002967B9" w:rsidRDefault="00A0506B" w:rsidP="00817068">
      <w:pPr>
        <w:rPr>
          <w:color w:val="auto"/>
        </w:rPr>
      </w:pPr>
      <w:r w:rsidRPr="002967B9">
        <w:rPr>
          <w:color w:val="auto"/>
        </w:rPr>
        <w:t xml:space="preserve">Prema </w:t>
      </w:r>
      <w:r w:rsidR="00E04861" w:rsidRPr="002967B9">
        <w:rPr>
          <w:color w:val="auto"/>
        </w:rPr>
        <w:t xml:space="preserve">analiziranom </w:t>
      </w:r>
      <w:r w:rsidRPr="002967B9">
        <w:rPr>
          <w:color w:val="auto"/>
        </w:rPr>
        <w:t xml:space="preserve">razdoblju vidimo da se vrući dani pojavljuju od svibnja do </w:t>
      </w:r>
      <w:r w:rsidR="006C479A" w:rsidRPr="002967B9">
        <w:rPr>
          <w:color w:val="auto"/>
        </w:rPr>
        <w:t>rujna</w:t>
      </w:r>
      <w:r w:rsidRPr="002967B9">
        <w:rPr>
          <w:color w:val="auto"/>
        </w:rPr>
        <w:t>, no</w:t>
      </w:r>
      <w:r w:rsidR="006C479A" w:rsidRPr="002967B9">
        <w:rPr>
          <w:color w:val="auto"/>
        </w:rPr>
        <w:t xml:space="preserve"> daleko</w:t>
      </w:r>
      <w:r w:rsidRPr="002967B9">
        <w:rPr>
          <w:color w:val="auto"/>
        </w:rPr>
        <w:t xml:space="preserve"> najveći broj dana sa vrući danima se pojavljuje u srpnju i kolovozu. </w:t>
      </w:r>
      <w:r w:rsidR="006C479A" w:rsidRPr="002967B9">
        <w:rPr>
          <w:color w:val="auto"/>
        </w:rPr>
        <w:t xml:space="preserve">Prosječno se pojavljuje čak </w:t>
      </w:r>
      <w:r w:rsidR="007B0D95">
        <w:rPr>
          <w:color w:val="auto"/>
        </w:rPr>
        <w:t xml:space="preserve">20 do </w:t>
      </w:r>
      <w:r w:rsidR="000B3580">
        <w:rPr>
          <w:color w:val="auto"/>
        </w:rPr>
        <w:t>21</w:t>
      </w:r>
      <w:r w:rsidR="007B0D95">
        <w:rPr>
          <w:color w:val="auto"/>
        </w:rPr>
        <w:t xml:space="preserve"> vruća</w:t>
      </w:r>
      <w:r w:rsidR="006C479A" w:rsidRPr="002967B9">
        <w:rPr>
          <w:color w:val="auto"/>
        </w:rPr>
        <w:t xml:space="preserve"> dana </w:t>
      </w:r>
      <w:r w:rsidR="00E04861" w:rsidRPr="002967B9">
        <w:rPr>
          <w:color w:val="auto"/>
        </w:rPr>
        <w:t>mjesečno.</w:t>
      </w:r>
    </w:p>
    <w:p w14:paraId="4BBB0D54" w14:textId="68670F42" w:rsidR="002967B9" w:rsidRPr="00970AA8" w:rsidRDefault="002967B9" w:rsidP="00817068">
      <w:pPr>
        <w:rPr>
          <w:color w:val="auto"/>
        </w:rPr>
      </w:pPr>
      <w:r w:rsidRPr="00970AA8">
        <w:rPr>
          <w:color w:val="auto"/>
        </w:rPr>
        <w:t xml:space="preserve">Prema podacima sa meteorološke postaje </w:t>
      </w:r>
      <w:r w:rsidR="000B3580">
        <w:rPr>
          <w:color w:val="auto"/>
        </w:rPr>
        <w:t>Benkovac</w:t>
      </w:r>
      <w:r w:rsidRPr="00970AA8">
        <w:rPr>
          <w:color w:val="auto"/>
        </w:rPr>
        <w:t xml:space="preserve"> vidimo da se najveći broj dana sa oborinama pojavljuje ti</w:t>
      </w:r>
      <w:r w:rsidR="00970AA8" w:rsidRPr="00970AA8">
        <w:rPr>
          <w:color w:val="auto"/>
        </w:rPr>
        <w:t>jekom jesensko-zimskih mjeseci</w:t>
      </w:r>
      <w:r w:rsidRPr="00970AA8">
        <w:rPr>
          <w:color w:val="auto"/>
        </w:rPr>
        <w:t xml:space="preserve">. </w:t>
      </w:r>
    </w:p>
    <w:p w14:paraId="1D02A63A" w14:textId="77777777" w:rsidR="008B74FF" w:rsidRDefault="008B74FF" w:rsidP="009D3134">
      <w:pPr>
        <w:jc w:val="center"/>
        <w:rPr>
          <w:i/>
          <w:color w:val="54883D"/>
          <w:sz w:val="20"/>
        </w:rPr>
      </w:pPr>
    </w:p>
    <w:p w14:paraId="30610F63" w14:textId="0AD6B2C9" w:rsidR="000A68D6" w:rsidRDefault="000A68D6" w:rsidP="000A68D6">
      <w:pPr>
        <w:spacing w:before="0"/>
        <w:jc w:val="center"/>
        <w:rPr>
          <w:bCs/>
          <w:color w:val="54883D"/>
          <w:sz w:val="20"/>
          <w:szCs w:val="18"/>
          <w:lang w:bidi="en-US"/>
        </w:rPr>
      </w:pPr>
      <w:r w:rsidRPr="00827DCD">
        <w:rPr>
          <w:rFonts w:eastAsia="Calibri"/>
          <w:bCs/>
          <w:color w:val="54883D"/>
          <w:sz w:val="20"/>
          <w:szCs w:val="18"/>
        </w:rPr>
        <w:t xml:space="preserve">Tablica </w:t>
      </w:r>
      <w:r w:rsidR="003670C2" w:rsidRPr="00827DCD">
        <w:rPr>
          <w:rFonts w:eastAsia="Calibri"/>
          <w:bCs/>
          <w:color w:val="54883D"/>
          <w:sz w:val="20"/>
          <w:szCs w:val="18"/>
        </w:rPr>
        <w:fldChar w:fldCharType="begin"/>
      </w:r>
      <w:r w:rsidRPr="00827DCD">
        <w:rPr>
          <w:rFonts w:eastAsia="Calibri"/>
          <w:bCs/>
          <w:color w:val="54883D"/>
          <w:sz w:val="20"/>
          <w:szCs w:val="18"/>
        </w:rPr>
        <w:instrText xml:space="preserve"> SEQ Tabela \* ARABIC </w:instrText>
      </w:r>
      <w:r w:rsidR="003670C2" w:rsidRPr="00827DCD">
        <w:rPr>
          <w:rFonts w:eastAsia="Calibri"/>
          <w:bCs/>
          <w:color w:val="54883D"/>
          <w:sz w:val="20"/>
          <w:szCs w:val="18"/>
        </w:rPr>
        <w:fldChar w:fldCharType="separate"/>
      </w:r>
      <w:r w:rsidR="00DD0006">
        <w:rPr>
          <w:rFonts w:eastAsia="Calibri"/>
          <w:bCs/>
          <w:noProof/>
          <w:color w:val="54883D"/>
          <w:sz w:val="20"/>
          <w:szCs w:val="18"/>
        </w:rPr>
        <w:t>17</w:t>
      </w:r>
      <w:r w:rsidR="003670C2" w:rsidRPr="00827DCD">
        <w:rPr>
          <w:rFonts w:eastAsia="Calibri"/>
          <w:bCs/>
          <w:noProof/>
          <w:color w:val="54883D"/>
          <w:sz w:val="20"/>
          <w:szCs w:val="18"/>
        </w:rPr>
        <w:fldChar w:fldCharType="end"/>
      </w:r>
      <w:r>
        <w:rPr>
          <w:rFonts w:eastAsia="Calibri"/>
          <w:bCs/>
          <w:color w:val="54883D"/>
          <w:sz w:val="20"/>
          <w:szCs w:val="18"/>
        </w:rPr>
        <w:t>.</w:t>
      </w:r>
      <w:r>
        <w:rPr>
          <w:bCs/>
          <w:color w:val="54883D"/>
          <w:sz w:val="20"/>
          <w:szCs w:val="18"/>
          <w:lang w:bidi="en-US"/>
        </w:rPr>
        <w:t xml:space="preserve"> Broj dana s količinom oborine &gt;=0,1 mm</w:t>
      </w:r>
      <w:r w:rsidRPr="009B4DBF">
        <w:rPr>
          <w:bCs/>
          <w:color w:val="54883D"/>
          <w:sz w:val="20"/>
          <w:szCs w:val="18"/>
          <w:lang w:bidi="en-US"/>
        </w:rPr>
        <w:t xml:space="preserve">, </w:t>
      </w:r>
      <w:r w:rsidR="00FA2CAB">
        <w:rPr>
          <w:bCs/>
          <w:color w:val="54883D"/>
          <w:sz w:val="20"/>
          <w:szCs w:val="18"/>
          <w:lang w:bidi="en-US"/>
        </w:rPr>
        <w:t>Benkovac</w:t>
      </w:r>
      <w:r w:rsidR="00970AA8" w:rsidRPr="00970AA8">
        <w:rPr>
          <w:bCs/>
          <w:color w:val="54883D"/>
          <w:sz w:val="20"/>
          <w:szCs w:val="18"/>
          <w:lang w:bidi="en-US"/>
        </w:rPr>
        <w:t xml:space="preserve"> 2000. - 20</w:t>
      </w:r>
      <w:r w:rsidR="00FA2CAB">
        <w:rPr>
          <w:bCs/>
          <w:color w:val="54883D"/>
          <w:sz w:val="20"/>
          <w:szCs w:val="18"/>
          <w:lang w:bidi="en-US"/>
        </w:rPr>
        <w:t>21</w:t>
      </w:r>
      <w:r w:rsidR="00970AA8" w:rsidRPr="00970AA8">
        <w:rPr>
          <w:bCs/>
          <w:color w:val="54883D"/>
          <w:sz w:val="20"/>
          <w:szCs w:val="18"/>
          <w:lang w:bidi="en-US"/>
        </w:rPr>
        <w:t>.</w:t>
      </w:r>
    </w:p>
    <w:tbl>
      <w:tblPr>
        <w:tblStyle w:val="ivopisnatablicareetke6-isticanje34"/>
        <w:tblW w:w="949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17"/>
        <w:gridCol w:w="612"/>
        <w:gridCol w:w="613"/>
        <w:gridCol w:w="613"/>
        <w:gridCol w:w="613"/>
        <w:gridCol w:w="613"/>
        <w:gridCol w:w="613"/>
        <w:gridCol w:w="640"/>
        <w:gridCol w:w="708"/>
        <w:gridCol w:w="613"/>
        <w:gridCol w:w="613"/>
        <w:gridCol w:w="613"/>
        <w:gridCol w:w="640"/>
        <w:gridCol w:w="1172"/>
      </w:tblGrid>
      <w:tr w:rsidR="00FA2CAB" w:rsidRPr="00E13DDF" w14:paraId="59DB51FC" w14:textId="77777777" w:rsidTr="00970A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698123F" w14:textId="77777777" w:rsidR="000A68D6" w:rsidRPr="00E13DDF" w:rsidRDefault="000A68D6" w:rsidP="00D46E51">
            <w:pPr>
              <w:jc w:val="center"/>
              <w:rPr>
                <w:color w:val="auto"/>
                <w:sz w:val="20"/>
                <w:szCs w:val="20"/>
              </w:rPr>
            </w:pPr>
            <w:r w:rsidRPr="00E13DDF">
              <w:rPr>
                <w:color w:val="auto"/>
                <w:sz w:val="20"/>
                <w:szCs w:val="20"/>
              </w:rPr>
              <w:t>God</w:t>
            </w:r>
          </w:p>
        </w:tc>
        <w:tc>
          <w:tcPr>
            <w:tcW w:w="0" w:type="auto"/>
            <w:shd w:val="clear" w:color="auto" w:fill="auto"/>
            <w:vAlign w:val="center"/>
          </w:tcPr>
          <w:p w14:paraId="6300C716"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I.</w:t>
            </w:r>
          </w:p>
        </w:tc>
        <w:tc>
          <w:tcPr>
            <w:tcW w:w="0" w:type="auto"/>
            <w:shd w:val="clear" w:color="auto" w:fill="auto"/>
            <w:vAlign w:val="center"/>
          </w:tcPr>
          <w:p w14:paraId="2FE28CC8"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II.</w:t>
            </w:r>
          </w:p>
        </w:tc>
        <w:tc>
          <w:tcPr>
            <w:tcW w:w="0" w:type="auto"/>
            <w:shd w:val="clear" w:color="auto" w:fill="auto"/>
            <w:vAlign w:val="center"/>
          </w:tcPr>
          <w:p w14:paraId="213F9CD0"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III.</w:t>
            </w:r>
          </w:p>
        </w:tc>
        <w:tc>
          <w:tcPr>
            <w:tcW w:w="0" w:type="auto"/>
            <w:shd w:val="clear" w:color="auto" w:fill="auto"/>
            <w:vAlign w:val="center"/>
          </w:tcPr>
          <w:p w14:paraId="206FAE55"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IV.</w:t>
            </w:r>
          </w:p>
        </w:tc>
        <w:tc>
          <w:tcPr>
            <w:tcW w:w="0" w:type="auto"/>
            <w:shd w:val="clear" w:color="auto" w:fill="auto"/>
            <w:vAlign w:val="center"/>
          </w:tcPr>
          <w:p w14:paraId="777FB364"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V.</w:t>
            </w:r>
          </w:p>
        </w:tc>
        <w:tc>
          <w:tcPr>
            <w:tcW w:w="0" w:type="auto"/>
            <w:shd w:val="clear" w:color="auto" w:fill="auto"/>
            <w:vAlign w:val="center"/>
          </w:tcPr>
          <w:p w14:paraId="7911EC39"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VI.</w:t>
            </w:r>
          </w:p>
        </w:tc>
        <w:tc>
          <w:tcPr>
            <w:tcW w:w="0" w:type="auto"/>
            <w:shd w:val="clear" w:color="auto" w:fill="auto"/>
            <w:vAlign w:val="center"/>
          </w:tcPr>
          <w:p w14:paraId="3FA0524C"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VII.</w:t>
            </w:r>
          </w:p>
        </w:tc>
        <w:tc>
          <w:tcPr>
            <w:tcW w:w="0" w:type="auto"/>
            <w:shd w:val="clear" w:color="auto" w:fill="auto"/>
            <w:vAlign w:val="center"/>
          </w:tcPr>
          <w:p w14:paraId="048216BD"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VIII.</w:t>
            </w:r>
          </w:p>
        </w:tc>
        <w:tc>
          <w:tcPr>
            <w:tcW w:w="0" w:type="auto"/>
            <w:shd w:val="clear" w:color="auto" w:fill="auto"/>
            <w:vAlign w:val="center"/>
          </w:tcPr>
          <w:p w14:paraId="0DAEFE12"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IX.</w:t>
            </w:r>
          </w:p>
        </w:tc>
        <w:tc>
          <w:tcPr>
            <w:tcW w:w="0" w:type="auto"/>
            <w:shd w:val="clear" w:color="auto" w:fill="auto"/>
            <w:vAlign w:val="center"/>
          </w:tcPr>
          <w:p w14:paraId="0D55AEDE"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X.</w:t>
            </w:r>
          </w:p>
        </w:tc>
        <w:tc>
          <w:tcPr>
            <w:tcW w:w="0" w:type="auto"/>
            <w:shd w:val="clear" w:color="auto" w:fill="auto"/>
            <w:vAlign w:val="center"/>
          </w:tcPr>
          <w:p w14:paraId="2B222236"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XI.</w:t>
            </w:r>
          </w:p>
        </w:tc>
        <w:tc>
          <w:tcPr>
            <w:tcW w:w="0" w:type="auto"/>
            <w:shd w:val="clear" w:color="auto" w:fill="auto"/>
            <w:vAlign w:val="center"/>
          </w:tcPr>
          <w:p w14:paraId="578747DC"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XII.</w:t>
            </w:r>
          </w:p>
        </w:tc>
        <w:tc>
          <w:tcPr>
            <w:tcW w:w="1172" w:type="dxa"/>
            <w:shd w:val="clear" w:color="auto" w:fill="auto"/>
            <w:vAlign w:val="center"/>
          </w:tcPr>
          <w:p w14:paraId="7BDC9F61" w14:textId="77777777" w:rsidR="000A68D6" w:rsidRPr="00E13DDF" w:rsidRDefault="000A68D6" w:rsidP="00D46E51">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13DDF">
              <w:rPr>
                <w:color w:val="auto"/>
                <w:sz w:val="20"/>
                <w:szCs w:val="20"/>
              </w:rPr>
              <w:t>Zbroj</w:t>
            </w:r>
          </w:p>
        </w:tc>
      </w:tr>
      <w:tr w:rsidR="00FA2CAB" w:rsidRPr="00E13DDF" w14:paraId="5897CF01" w14:textId="77777777" w:rsidTr="00B70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DE5133A" w14:textId="77777777" w:rsidR="00970AA8" w:rsidRPr="00E13DDF" w:rsidRDefault="00970AA8" w:rsidP="00970AA8">
            <w:pPr>
              <w:jc w:val="center"/>
              <w:rPr>
                <w:color w:val="auto"/>
                <w:sz w:val="20"/>
                <w:szCs w:val="20"/>
              </w:rPr>
            </w:pPr>
            <w:r w:rsidRPr="00E13DDF">
              <w:rPr>
                <w:color w:val="auto"/>
                <w:sz w:val="20"/>
                <w:szCs w:val="20"/>
              </w:rPr>
              <w:t>Sred</w:t>
            </w:r>
          </w:p>
        </w:tc>
        <w:tc>
          <w:tcPr>
            <w:tcW w:w="0" w:type="auto"/>
            <w:shd w:val="clear" w:color="auto" w:fill="auto"/>
          </w:tcPr>
          <w:p w14:paraId="681F7A60" w14:textId="485107B2"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7.9</w:t>
            </w:r>
          </w:p>
        </w:tc>
        <w:tc>
          <w:tcPr>
            <w:tcW w:w="0" w:type="auto"/>
            <w:shd w:val="clear" w:color="auto" w:fill="auto"/>
          </w:tcPr>
          <w:p w14:paraId="1AA69AB5" w14:textId="7063F904"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7.6</w:t>
            </w:r>
          </w:p>
        </w:tc>
        <w:tc>
          <w:tcPr>
            <w:tcW w:w="0" w:type="auto"/>
            <w:shd w:val="clear" w:color="auto" w:fill="auto"/>
          </w:tcPr>
          <w:p w14:paraId="0489BF77" w14:textId="07CB0DE8"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6.6</w:t>
            </w:r>
          </w:p>
        </w:tc>
        <w:tc>
          <w:tcPr>
            <w:tcW w:w="0" w:type="auto"/>
            <w:shd w:val="clear" w:color="auto" w:fill="auto"/>
          </w:tcPr>
          <w:p w14:paraId="3382E411" w14:textId="35A3A66C"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7.2</w:t>
            </w:r>
          </w:p>
        </w:tc>
        <w:tc>
          <w:tcPr>
            <w:tcW w:w="0" w:type="auto"/>
            <w:shd w:val="clear" w:color="auto" w:fill="auto"/>
          </w:tcPr>
          <w:p w14:paraId="3F741D9E" w14:textId="466638D4"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7.1</w:t>
            </w:r>
          </w:p>
        </w:tc>
        <w:tc>
          <w:tcPr>
            <w:tcW w:w="0" w:type="auto"/>
            <w:shd w:val="clear" w:color="auto" w:fill="auto"/>
          </w:tcPr>
          <w:p w14:paraId="64A10E23" w14:textId="7632AC04"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4.1</w:t>
            </w:r>
          </w:p>
        </w:tc>
        <w:tc>
          <w:tcPr>
            <w:tcW w:w="0" w:type="auto"/>
            <w:shd w:val="clear" w:color="auto" w:fill="auto"/>
          </w:tcPr>
          <w:p w14:paraId="11A84975" w14:textId="21EEFFAC"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3.1</w:t>
            </w:r>
          </w:p>
        </w:tc>
        <w:tc>
          <w:tcPr>
            <w:tcW w:w="0" w:type="auto"/>
            <w:shd w:val="clear" w:color="auto" w:fill="auto"/>
          </w:tcPr>
          <w:p w14:paraId="0016C0D6" w14:textId="35A07839"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3.6</w:t>
            </w:r>
          </w:p>
        </w:tc>
        <w:tc>
          <w:tcPr>
            <w:tcW w:w="0" w:type="auto"/>
            <w:shd w:val="clear" w:color="auto" w:fill="auto"/>
          </w:tcPr>
          <w:p w14:paraId="03F06F1E" w14:textId="08AD8EB2"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5.8</w:t>
            </w:r>
          </w:p>
        </w:tc>
        <w:tc>
          <w:tcPr>
            <w:tcW w:w="0" w:type="auto"/>
            <w:shd w:val="clear" w:color="auto" w:fill="auto"/>
          </w:tcPr>
          <w:p w14:paraId="39E38D2B" w14:textId="7ADC498B"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7.2</w:t>
            </w:r>
          </w:p>
        </w:tc>
        <w:tc>
          <w:tcPr>
            <w:tcW w:w="0" w:type="auto"/>
            <w:shd w:val="clear" w:color="auto" w:fill="auto"/>
          </w:tcPr>
          <w:p w14:paraId="69AB85C0" w14:textId="51714435"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9.3</w:t>
            </w:r>
          </w:p>
        </w:tc>
        <w:tc>
          <w:tcPr>
            <w:tcW w:w="0" w:type="auto"/>
            <w:shd w:val="clear" w:color="auto" w:fill="auto"/>
          </w:tcPr>
          <w:p w14:paraId="74370A49" w14:textId="5F113074"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9.3</w:t>
            </w:r>
          </w:p>
        </w:tc>
        <w:tc>
          <w:tcPr>
            <w:tcW w:w="1172" w:type="dxa"/>
            <w:shd w:val="clear" w:color="auto" w:fill="auto"/>
          </w:tcPr>
          <w:p w14:paraId="7E92962A" w14:textId="346226A3"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76.9</w:t>
            </w:r>
          </w:p>
        </w:tc>
      </w:tr>
      <w:tr w:rsidR="00FA2CAB" w:rsidRPr="00E13DDF" w14:paraId="19EEA0C1" w14:textId="77777777" w:rsidTr="00B702F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2ED3C0B" w14:textId="77777777" w:rsidR="00970AA8" w:rsidRPr="00E13DDF" w:rsidRDefault="00970AA8" w:rsidP="00970AA8">
            <w:pPr>
              <w:jc w:val="center"/>
              <w:rPr>
                <w:color w:val="auto"/>
                <w:sz w:val="20"/>
                <w:szCs w:val="20"/>
              </w:rPr>
            </w:pPr>
            <w:r w:rsidRPr="00E13DDF">
              <w:rPr>
                <w:color w:val="auto"/>
                <w:sz w:val="20"/>
                <w:szCs w:val="20"/>
              </w:rPr>
              <w:t>Std</w:t>
            </w:r>
          </w:p>
        </w:tc>
        <w:tc>
          <w:tcPr>
            <w:tcW w:w="0" w:type="auto"/>
            <w:shd w:val="clear" w:color="auto" w:fill="auto"/>
          </w:tcPr>
          <w:p w14:paraId="7225544D" w14:textId="74C7A191"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3.6</w:t>
            </w:r>
          </w:p>
        </w:tc>
        <w:tc>
          <w:tcPr>
            <w:tcW w:w="0" w:type="auto"/>
            <w:shd w:val="clear" w:color="auto" w:fill="auto"/>
          </w:tcPr>
          <w:p w14:paraId="1D1FF3CD" w14:textId="066931A5"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3.9</w:t>
            </w:r>
          </w:p>
        </w:tc>
        <w:tc>
          <w:tcPr>
            <w:tcW w:w="0" w:type="auto"/>
            <w:shd w:val="clear" w:color="auto" w:fill="auto"/>
          </w:tcPr>
          <w:p w14:paraId="6DD8D39D" w14:textId="569D961A"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4.1</w:t>
            </w:r>
          </w:p>
        </w:tc>
        <w:tc>
          <w:tcPr>
            <w:tcW w:w="0" w:type="auto"/>
            <w:shd w:val="clear" w:color="auto" w:fill="auto"/>
          </w:tcPr>
          <w:p w14:paraId="323B2D90" w14:textId="01601854"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3.4</w:t>
            </w:r>
          </w:p>
        </w:tc>
        <w:tc>
          <w:tcPr>
            <w:tcW w:w="0" w:type="auto"/>
            <w:shd w:val="clear" w:color="auto" w:fill="auto"/>
          </w:tcPr>
          <w:p w14:paraId="234FCD26" w14:textId="582159CA"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3.6</w:t>
            </w:r>
          </w:p>
        </w:tc>
        <w:tc>
          <w:tcPr>
            <w:tcW w:w="0" w:type="auto"/>
            <w:shd w:val="clear" w:color="auto" w:fill="auto"/>
          </w:tcPr>
          <w:p w14:paraId="477DEA7E" w14:textId="33F8125C"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2.7</w:t>
            </w:r>
          </w:p>
        </w:tc>
        <w:tc>
          <w:tcPr>
            <w:tcW w:w="0" w:type="auto"/>
            <w:shd w:val="clear" w:color="auto" w:fill="auto"/>
          </w:tcPr>
          <w:p w14:paraId="4499CCBF" w14:textId="25F8271A"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2.2</w:t>
            </w:r>
          </w:p>
        </w:tc>
        <w:tc>
          <w:tcPr>
            <w:tcW w:w="0" w:type="auto"/>
            <w:shd w:val="clear" w:color="auto" w:fill="auto"/>
          </w:tcPr>
          <w:p w14:paraId="5B50A795" w14:textId="18271045"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2.9</w:t>
            </w:r>
          </w:p>
        </w:tc>
        <w:tc>
          <w:tcPr>
            <w:tcW w:w="0" w:type="auto"/>
            <w:shd w:val="clear" w:color="auto" w:fill="auto"/>
          </w:tcPr>
          <w:p w14:paraId="4039E40F" w14:textId="63B8C55A"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2.7</w:t>
            </w:r>
          </w:p>
        </w:tc>
        <w:tc>
          <w:tcPr>
            <w:tcW w:w="0" w:type="auto"/>
            <w:shd w:val="clear" w:color="auto" w:fill="auto"/>
          </w:tcPr>
          <w:p w14:paraId="07EEE0A1" w14:textId="548E331D"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3.4</w:t>
            </w:r>
          </w:p>
        </w:tc>
        <w:tc>
          <w:tcPr>
            <w:tcW w:w="0" w:type="auto"/>
            <w:shd w:val="clear" w:color="auto" w:fill="auto"/>
          </w:tcPr>
          <w:p w14:paraId="722C3768" w14:textId="0F476DB9"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4.2</w:t>
            </w:r>
          </w:p>
        </w:tc>
        <w:tc>
          <w:tcPr>
            <w:tcW w:w="0" w:type="auto"/>
            <w:shd w:val="clear" w:color="auto" w:fill="auto"/>
          </w:tcPr>
          <w:p w14:paraId="25569675" w14:textId="519F2856"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4.4</w:t>
            </w:r>
          </w:p>
        </w:tc>
        <w:tc>
          <w:tcPr>
            <w:tcW w:w="1172" w:type="dxa"/>
            <w:shd w:val="clear" w:color="auto" w:fill="auto"/>
          </w:tcPr>
          <w:p w14:paraId="05D6BBC8" w14:textId="2608B821" w:rsidR="00970AA8" w:rsidRPr="00E13DDF" w:rsidRDefault="00FA2CAB" w:rsidP="00970AA8">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12.6</w:t>
            </w:r>
          </w:p>
        </w:tc>
      </w:tr>
      <w:tr w:rsidR="00FA2CAB" w:rsidRPr="00E13DDF" w14:paraId="0FEF73C8" w14:textId="77777777" w:rsidTr="00B70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299CF52" w14:textId="77777777" w:rsidR="00970AA8" w:rsidRPr="00E13DDF" w:rsidRDefault="00970AA8" w:rsidP="00970AA8">
            <w:pPr>
              <w:jc w:val="center"/>
              <w:rPr>
                <w:color w:val="auto"/>
                <w:sz w:val="20"/>
                <w:szCs w:val="20"/>
              </w:rPr>
            </w:pPr>
            <w:r w:rsidRPr="00E13DDF">
              <w:rPr>
                <w:color w:val="auto"/>
                <w:sz w:val="20"/>
                <w:szCs w:val="20"/>
              </w:rPr>
              <w:t xml:space="preserve">Max </w:t>
            </w:r>
          </w:p>
        </w:tc>
        <w:tc>
          <w:tcPr>
            <w:tcW w:w="0" w:type="auto"/>
            <w:shd w:val="clear" w:color="auto" w:fill="auto"/>
          </w:tcPr>
          <w:p w14:paraId="11B37A5F" w14:textId="24376A16"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14</w:t>
            </w:r>
          </w:p>
        </w:tc>
        <w:tc>
          <w:tcPr>
            <w:tcW w:w="0" w:type="auto"/>
            <w:shd w:val="clear" w:color="auto" w:fill="auto"/>
          </w:tcPr>
          <w:p w14:paraId="2D6A5279" w14:textId="3F6FC00D"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14</w:t>
            </w:r>
          </w:p>
        </w:tc>
        <w:tc>
          <w:tcPr>
            <w:tcW w:w="0" w:type="auto"/>
            <w:shd w:val="clear" w:color="auto" w:fill="auto"/>
          </w:tcPr>
          <w:p w14:paraId="62EABC21" w14:textId="2E6E22D6"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15</w:t>
            </w:r>
          </w:p>
        </w:tc>
        <w:tc>
          <w:tcPr>
            <w:tcW w:w="0" w:type="auto"/>
            <w:shd w:val="clear" w:color="auto" w:fill="auto"/>
          </w:tcPr>
          <w:p w14:paraId="62402576" w14:textId="4A9C7415"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13</w:t>
            </w:r>
          </w:p>
        </w:tc>
        <w:tc>
          <w:tcPr>
            <w:tcW w:w="0" w:type="auto"/>
            <w:shd w:val="clear" w:color="auto" w:fill="auto"/>
          </w:tcPr>
          <w:p w14:paraId="51EA1A26" w14:textId="710192BF"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15</w:t>
            </w:r>
          </w:p>
        </w:tc>
        <w:tc>
          <w:tcPr>
            <w:tcW w:w="0" w:type="auto"/>
            <w:shd w:val="clear" w:color="auto" w:fill="auto"/>
          </w:tcPr>
          <w:p w14:paraId="1CFA0E6E" w14:textId="7804560C"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10</w:t>
            </w:r>
          </w:p>
        </w:tc>
        <w:tc>
          <w:tcPr>
            <w:tcW w:w="0" w:type="auto"/>
            <w:shd w:val="clear" w:color="auto" w:fill="auto"/>
          </w:tcPr>
          <w:p w14:paraId="400857A5" w14:textId="596605FD"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8</w:t>
            </w:r>
          </w:p>
        </w:tc>
        <w:tc>
          <w:tcPr>
            <w:tcW w:w="0" w:type="auto"/>
            <w:shd w:val="clear" w:color="auto" w:fill="auto"/>
          </w:tcPr>
          <w:p w14:paraId="1B172BF0" w14:textId="476DAC59"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10</w:t>
            </w:r>
          </w:p>
        </w:tc>
        <w:tc>
          <w:tcPr>
            <w:tcW w:w="0" w:type="auto"/>
            <w:shd w:val="clear" w:color="auto" w:fill="auto"/>
          </w:tcPr>
          <w:p w14:paraId="62FD453E" w14:textId="37282D28"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12</w:t>
            </w:r>
          </w:p>
        </w:tc>
        <w:tc>
          <w:tcPr>
            <w:tcW w:w="0" w:type="auto"/>
            <w:shd w:val="clear" w:color="auto" w:fill="auto"/>
          </w:tcPr>
          <w:p w14:paraId="29563810" w14:textId="4909CCB3"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14</w:t>
            </w:r>
          </w:p>
        </w:tc>
        <w:tc>
          <w:tcPr>
            <w:tcW w:w="0" w:type="auto"/>
            <w:shd w:val="clear" w:color="auto" w:fill="auto"/>
          </w:tcPr>
          <w:p w14:paraId="6BB17DCD" w14:textId="242D812B"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21</w:t>
            </w:r>
          </w:p>
        </w:tc>
        <w:tc>
          <w:tcPr>
            <w:tcW w:w="0" w:type="auto"/>
            <w:shd w:val="clear" w:color="auto" w:fill="auto"/>
          </w:tcPr>
          <w:p w14:paraId="1333FFF6" w14:textId="097FB37B"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16</w:t>
            </w:r>
          </w:p>
        </w:tc>
        <w:tc>
          <w:tcPr>
            <w:tcW w:w="1172" w:type="dxa"/>
            <w:shd w:val="clear" w:color="auto" w:fill="auto"/>
          </w:tcPr>
          <w:p w14:paraId="4CEF35CA" w14:textId="5BD93E16" w:rsidR="00970AA8" w:rsidRPr="00E13DDF" w:rsidRDefault="00FA2CAB" w:rsidP="00970AA8">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98</w:t>
            </w:r>
          </w:p>
        </w:tc>
      </w:tr>
      <w:tr w:rsidR="00FA2CAB" w:rsidRPr="00DA31C5" w14:paraId="5D80EEFF" w14:textId="77777777" w:rsidTr="00D46E51">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0397A9F" w14:textId="77777777" w:rsidR="000A68D6" w:rsidRPr="00DA31C5" w:rsidRDefault="000A68D6" w:rsidP="00D46E51">
            <w:pPr>
              <w:jc w:val="center"/>
              <w:rPr>
                <w:color w:val="auto"/>
                <w:sz w:val="20"/>
                <w:szCs w:val="20"/>
              </w:rPr>
            </w:pPr>
            <w:r w:rsidRPr="00DA31C5">
              <w:rPr>
                <w:color w:val="auto"/>
                <w:sz w:val="20"/>
                <w:szCs w:val="20"/>
              </w:rPr>
              <w:t xml:space="preserve">Min </w:t>
            </w:r>
          </w:p>
        </w:tc>
        <w:tc>
          <w:tcPr>
            <w:tcW w:w="0" w:type="auto"/>
            <w:shd w:val="clear" w:color="auto" w:fill="auto"/>
            <w:vAlign w:val="bottom"/>
          </w:tcPr>
          <w:p w14:paraId="68222417" w14:textId="382FBEAE"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c>
          <w:tcPr>
            <w:tcW w:w="0" w:type="auto"/>
            <w:shd w:val="clear" w:color="auto" w:fill="auto"/>
            <w:vAlign w:val="bottom"/>
          </w:tcPr>
          <w:p w14:paraId="00CF69CA" w14:textId="1AB2E27E"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0" w:type="auto"/>
            <w:shd w:val="clear" w:color="auto" w:fill="auto"/>
            <w:vAlign w:val="bottom"/>
          </w:tcPr>
          <w:p w14:paraId="301A1F49" w14:textId="5BA7C7F9"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0" w:type="auto"/>
            <w:shd w:val="clear" w:color="auto" w:fill="auto"/>
            <w:vAlign w:val="bottom"/>
          </w:tcPr>
          <w:p w14:paraId="752EF023" w14:textId="4EAF913E"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0" w:type="auto"/>
            <w:shd w:val="clear" w:color="auto" w:fill="auto"/>
            <w:vAlign w:val="bottom"/>
          </w:tcPr>
          <w:p w14:paraId="24BF5209" w14:textId="4063E60B"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0" w:type="auto"/>
            <w:shd w:val="clear" w:color="auto" w:fill="auto"/>
            <w:vAlign w:val="bottom"/>
          </w:tcPr>
          <w:p w14:paraId="5ABAE0EF" w14:textId="537D0AC3"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0" w:type="auto"/>
            <w:shd w:val="clear" w:color="auto" w:fill="auto"/>
            <w:vAlign w:val="bottom"/>
          </w:tcPr>
          <w:p w14:paraId="4E541D78" w14:textId="7F12C1B6"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0" w:type="auto"/>
            <w:shd w:val="clear" w:color="auto" w:fill="auto"/>
            <w:vAlign w:val="bottom"/>
          </w:tcPr>
          <w:p w14:paraId="0BFB6CF9" w14:textId="0D9E7262"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0" w:type="auto"/>
            <w:shd w:val="clear" w:color="auto" w:fill="auto"/>
            <w:vAlign w:val="bottom"/>
          </w:tcPr>
          <w:p w14:paraId="479040E8" w14:textId="1296D878"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c>
          <w:tcPr>
            <w:tcW w:w="0" w:type="auto"/>
            <w:shd w:val="clear" w:color="auto" w:fill="auto"/>
            <w:vAlign w:val="bottom"/>
          </w:tcPr>
          <w:p w14:paraId="0416E3D2" w14:textId="3FFB3648"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c>
          <w:tcPr>
            <w:tcW w:w="0" w:type="auto"/>
            <w:shd w:val="clear" w:color="auto" w:fill="auto"/>
            <w:vAlign w:val="bottom"/>
          </w:tcPr>
          <w:p w14:paraId="7D2E931A" w14:textId="235E34F6"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0" w:type="auto"/>
            <w:shd w:val="clear" w:color="auto" w:fill="auto"/>
            <w:vAlign w:val="bottom"/>
          </w:tcPr>
          <w:p w14:paraId="7ECE45E7" w14:textId="70227BCF"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172" w:type="dxa"/>
            <w:shd w:val="clear" w:color="auto" w:fill="auto"/>
            <w:vAlign w:val="bottom"/>
          </w:tcPr>
          <w:p w14:paraId="4A5C99B1" w14:textId="45E23A60" w:rsidR="000A68D6" w:rsidRPr="00DA31C5" w:rsidRDefault="00FA2CAB" w:rsidP="00D46E5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w:t>
            </w:r>
          </w:p>
        </w:tc>
      </w:tr>
    </w:tbl>
    <w:p w14:paraId="365D825B" w14:textId="77777777" w:rsidR="000A68D6" w:rsidRDefault="000A68D6" w:rsidP="000A68D6">
      <w:pPr>
        <w:jc w:val="center"/>
        <w:rPr>
          <w:i/>
          <w:color w:val="54883D"/>
          <w:sz w:val="20"/>
        </w:rPr>
      </w:pPr>
      <w:r w:rsidRPr="00DA31C5">
        <w:rPr>
          <w:i/>
          <w:color w:val="54883D"/>
          <w:sz w:val="20"/>
        </w:rPr>
        <w:t>Izvor: DHMZ</w:t>
      </w:r>
    </w:p>
    <w:p w14:paraId="3C5EAF1B" w14:textId="77777777" w:rsidR="00040D46" w:rsidRPr="000A68D6" w:rsidRDefault="00E04861" w:rsidP="00E04861">
      <w:pPr>
        <w:rPr>
          <w:color w:val="auto"/>
        </w:rPr>
      </w:pPr>
      <w:r w:rsidRPr="000A68D6">
        <w:rPr>
          <w:color w:val="auto"/>
        </w:rPr>
        <w:t>Pored promatranih meteoroloških pojava za ovo razmatranje valja spomenuti i grmljavinu, budući je grom jedini prirodni uzročnik požara. Pod grmljavinom se podrazumijeva pojava, odnosno skup pojava jednog ili više iznenadnih električnih pražnjenja koja se manifestiraju svjetlosnim bljeskom (sijevanjem) i zvukom (grmljavina). Grmljavina se javlja uz konvektivne oblake i najčešće je prate oborine i pojačani vjetar. Broj dana s ovom pojavom pokazuje odre</w:t>
      </w:r>
      <w:r w:rsidR="000A68D6">
        <w:rPr>
          <w:color w:val="auto"/>
        </w:rPr>
        <w:t>đene pravilnosti tijekom godine</w:t>
      </w:r>
      <w:r w:rsidRPr="000A68D6">
        <w:rPr>
          <w:color w:val="auto"/>
        </w:rPr>
        <w:t xml:space="preserve">, iako u istom mjesecu taj broj varira iz godine u godinu. </w:t>
      </w:r>
      <w:r w:rsidRPr="00AC3CCF">
        <w:rPr>
          <w:color w:val="auto"/>
        </w:rPr>
        <w:lastRenderedPageBreak/>
        <w:t>Ova je pojava najizraženija u kasnim proljetnim i ranim jesenjim m</w:t>
      </w:r>
      <w:r w:rsidR="00750937" w:rsidRPr="00AC3CCF">
        <w:rPr>
          <w:color w:val="auto"/>
        </w:rPr>
        <w:t>jesec</w:t>
      </w:r>
      <w:r w:rsidR="000A68D6" w:rsidRPr="00AC3CCF">
        <w:rPr>
          <w:color w:val="auto"/>
        </w:rPr>
        <w:t>ima</w:t>
      </w:r>
      <w:r w:rsidR="00750937" w:rsidRPr="00AC3CCF">
        <w:rPr>
          <w:color w:val="auto"/>
        </w:rPr>
        <w:t xml:space="preserve"> te u ljetnom periodu.</w:t>
      </w:r>
    </w:p>
    <w:p w14:paraId="177074AE" w14:textId="579412BE" w:rsidR="00FE2713" w:rsidRPr="000A68D6" w:rsidRDefault="00FE2713" w:rsidP="00FE2713">
      <w:pPr>
        <w:jc w:val="center"/>
        <w:rPr>
          <w:rFonts w:eastAsia="Calibri"/>
          <w:bCs/>
          <w:color w:val="54883D"/>
          <w:sz w:val="20"/>
          <w:szCs w:val="18"/>
        </w:rPr>
      </w:pPr>
      <w:r w:rsidRPr="000A68D6">
        <w:rPr>
          <w:rFonts w:eastAsia="Calibri"/>
          <w:bCs/>
          <w:color w:val="54883D"/>
          <w:sz w:val="20"/>
          <w:szCs w:val="18"/>
        </w:rPr>
        <w:t xml:space="preserve">Tablica </w:t>
      </w:r>
      <w:r w:rsidR="003670C2" w:rsidRPr="000A68D6">
        <w:rPr>
          <w:rFonts w:eastAsia="Calibri"/>
          <w:bCs/>
          <w:color w:val="54883D"/>
          <w:sz w:val="20"/>
          <w:szCs w:val="18"/>
        </w:rPr>
        <w:fldChar w:fldCharType="begin"/>
      </w:r>
      <w:r w:rsidRPr="000A68D6">
        <w:rPr>
          <w:rFonts w:eastAsia="Calibri"/>
          <w:bCs/>
          <w:color w:val="54883D"/>
          <w:sz w:val="20"/>
          <w:szCs w:val="18"/>
        </w:rPr>
        <w:instrText xml:space="preserve"> SEQ Tabela \* ARABIC </w:instrText>
      </w:r>
      <w:r w:rsidR="003670C2" w:rsidRPr="000A68D6">
        <w:rPr>
          <w:rFonts w:eastAsia="Calibri"/>
          <w:bCs/>
          <w:color w:val="54883D"/>
          <w:sz w:val="20"/>
          <w:szCs w:val="18"/>
        </w:rPr>
        <w:fldChar w:fldCharType="separate"/>
      </w:r>
      <w:r w:rsidR="00DD0006">
        <w:rPr>
          <w:rFonts w:eastAsia="Calibri"/>
          <w:bCs/>
          <w:noProof/>
          <w:color w:val="54883D"/>
          <w:sz w:val="20"/>
          <w:szCs w:val="18"/>
        </w:rPr>
        <w:t>18</w:t>
      </w:r>
      <w:r w:rsidR="003670C2" w:rsidRPr="000A68D6">
        <w:rPr>
          <w:rFonts w:eastAsia="Calibri"/>
          <w:bCs/>
          <w:noProof/>
          <w:color w:val="54883D"/>
          <w:sz w:val="20"/>
          <w:szCs w:val="18"/>
        </w:rPr>
        <w:fldChar w:fldCharType="end"/>
      </w:r>
      <w:r w:rsidRPr="000A68D6">
        <w:rPr>
          <w:rFonts w:eastAsia="Calibri"/>
          <w:bCs/>
          <w:color w:val="54883D"/>
          <w:sz w:val="20"/>
          <w:szCs w:val="18"/>
        </w:rPr>
        <w:t xml:space="preserve">. </w:t>
      </w:r>
      <w:r w:rsidRPr="000A68D6">
        <w:rPr>
          <w:bCs/>
          <w:color w:val="54883D"/>
          <w:sz w:val="20"/>
          <w:szCs w:val="18"/>
          <w:lang w:bidi="en-US"/>
        </w:rPr>
        <w:t xml:space="preserve">Broj dana s grmljavinom, </w:t>
      </w:r>
      <w:r w:rsidR="00FA2CAB">
        <w:rPr>
          <w:bCs/>
          <w:color w:val="54883D"/>
          <w:sz w:val="20"/>
          <w:szCs w:val="18"/>
          <w:lang w:bidi="en-US"/>
        </w:rPr>
        <w:t>Benkovac</w:t>
      </w:r>
      <w:r w:rsidR="00AC3CCF" w:rsidRPr="00970AA8">
        <w:rPr>
          <w:bCs/>
          <w:color w:val="54883D"/>
          <w:sz w:val="20"/>
          <w:szCs w:val="18"/>
          <w:lang w:bidi="en-US"/>
        </w:rPr>
        <w:t xml:space="preserve"> 2000. - 20</w:t>
      </w:r>
      <w:r w:rsidR="00FA2CAB">
        <w:rPr>
          <w:bCs/>
          <w:color w:val="54883D"/>
          <w:sz w:val="20"/>
          <w:szCs w:val="18"/>
          <w:lang w:bidi="en-US"/>
        </w:rPr>
        <w:t>21</w:t>
      </w:r>
      <w:r w:rsidR="00AC3CCF" w:rsidRPr="00970AA8">
        <w:rPr>
          <w:bCs/>
          <w:color w:val="54883D"/>
          <w:sz w:val="20"/>
          <w:szCs w:val="18"/>
          <w:lang w:bidi="en-US"/>
        </w:rPr>
        <w:t>.</w:t>
      </w:r>
    </w:p>
    <w:tbl>
      <w:tblPr>
        <w:tblStyle w:val="ivopisnatablicareetke6-isticanje34"/>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28"/>
        <w:gridCol w:w="621"/>
        <w:gridCol w:w="621"/>
        <w:gridCol w:w="621"/>
        <w:gridCol w:w="553"/>
        <w:gridCol w:w="553"/>
        <w:gridCol w:w="553"/>
        <w:gridCol w:w="622"/>
        <w:gridCol w:w="622"/>
        <w:gridCol w:w="553"/>
        <w:gridCol w:w="553"/>
        <w:gridCol w:w="622"/>
        <w:gridCol w:w="622"/>
        <w:gridCol w:w="1016"/>
      </w:tblGrid>
      <w:tr w:rsidR="00FE2713" w:rsidRPr="00AC3CCF" w14:paraId="607D836C" w14:textId="77777777" w:rsidTr="00AC3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Borders>
              <w:bottom w:val="none" w:sz="0" w:space="0" w:color="auto"/>
            </w:tcBorders>
            <w:shd w:val="clear" w:color="auto" w:fill="auto"/>
            <w:vAlign w:val="center"/>
          </w:tcPr>
          <w:p w14:paraId="5038F0D5" w14:textId="77777777" w:rsidR="00FE2713" w:rsidRPr="00AC3CCF" w:rsidRDefault="00FE2713" w:rsidP="00FE2713">
            <w:pPr>
              <w:jc w:val="center"/>
              <w:rPr>
                <w:color w:val="auto"/>
                <w:sz w:val="20"/>
                <w:szCs w:val="20"/>
              </w:rPr>
            </w:pPr>
            <w:r w:rsidRPr="00AC3CCF">
              <w:rPr>
                <w:color w:val="auto"/>
                <w:sz w:val="20"/>
                <w:szCs w:val="20"/>
              </w:rPr>
              <w:t>Godina</w:t>
            </w:r>
          </w:p>
        </w:tc>
        <w:tc>
          <w:tcPr>
            <w:tcW w:w="621" w:type="dxa"/>
            <w:tcBorders>
              <w:bottom w:val="single" w:sz="4" w:space="0" w:color="54883D"/>
            </w:tcBorders>
            <w:shd w:val="clear" w:color="auto" w:fill="auto"/>
            <w:vAlign w:val="center"/>
          </w:tcPr>
          <w:p w14:paraId="337BE901"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I.</w:t>
            </w:r>
          </w:p>
        </w:tc>
        <w:tc>
          <w:tcPr>
            <w:tcW w:w="621" w:type="dxa"/>
            <w:tcBorders>
              <w:bottom w:val="single" w:sz="4" w:space="0" w:color="54883D"/>
            </w:tcBorders>
            <w:shd w:val="clear" w:color="auto" w:fill="auto"/>
            <w:vAlign w:val="center"/>
          </w:tcPr>
          <w:p w14:paraId="33A6AC19"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II.</w:t>
            </w:r>
          </w:p>
        </w:tc>
        <w:tc>
          <w:tcPr>
            <w:tcW w:w="621" w:type="dxa"/>
            <w:tcBorders>
              <w:bottom w:val="single" w:sz="4" w:space="0" w:color="54883D"/>
            </w:tcBorders>
            <w:shd w:val="clear" w:color="auto" w:fill="auto"/>
            <w:vAlign w:val="center"/>
          </w:tcPr>
          <w:p w14:paraId="1C2501AB"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III.</w:t>
            </w:r>
          </w:p>
        </w:tc>
        <w:tc>
          <w:tcPr>
            <w:tcW w:w="553" w:type="dxa"/>
            <w:tcBorders>
              <w:bottom w:val="single" w:sz="4" w:space="0" w:color="54883D"/>
            </w:tcBorders>
            <w:shd w:val="clear" w:color="auto" w:fill="auto"/>
            <w:vAlign w:val="center"/>
          </w:tcPr>
          <w:p w14:paraId="52BDB4A4"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IV.</w:t>
            </w:r>
          </w:p>
        </w:tc>
        <w:tc>
          <w:tcPr>
            <w:tcW w:w="553" w:type="dxa"/>
            <w:tcBorders>
              <w:bottom w:val="single" w:sz="4" w:space="0" w:color="54883D"/>
            </w:tcBorders>
            <w:shd w:val="clear" w:color="auto" w:fill="auto"/>
            <w:vAlign w:val="center"/>
          </w:tcPr>
          <w:p w14:paraId="52C7E845"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V.</w:t>
            </w:r>
          </w:p>
        </w:tc>
        <w:tc>
          <w:tcPr>
            <w:tcW w:w="553" w:type="dxa"/>
            <w:tcBorders>
              <w:bottom w:val="single" w:sz="4" w:space="0" w:color="54883D"/>
            </w:tcBorders>
            <w:shd w:val="clear" w:color="auto" w:fill="auto"/>
            <w:vAlign w:val="center"/>
          </w:tcPr>
          <w:p w14:paraId="5A268019"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VI.</w:t>
            </w:r>
          </w:p>
        </w:tc>
        <w:tc>
          <w:tcPr>
            <w:tcW w:w="622" w:type="dxa"/>
            <w:tcBorders>
              <w:bottom w:val="single" w:sz="4" w:space="0" w:color="54883D"/>
            </w:tcBorders>
            <w:shd w:val="clear" w:color="auto" w:fill="auto"/>
            <w:vAlign w:val="center"/>
          </w:tcPr>
          <w:p w14:paraId="120D218A"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VII.</w:t>
            </w:r>
          </w:p>
        </w:tc>
        <w:tc>
          <w:tcPr>
            <w:tcW w:w="622" w:type="dxa"/>
            <w:tcBorders>
              <w:bottom w:val="single" w:sz="4" w:space="0" w:color="54883D"/>
            </w:tcBorders>
            <w:shd w:val="clear" w:color="auto" w:fill="auto"/>
            <w:vAlign w:val="center"/>
          </w:tcPr>
          <w:p w14:paraId="1CCC7889"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VIII.</w:t>
            </w:r>
          </w:p>
        </w:tc>
        <w:tc>
          <w:tcPr>
            <w:tcW w:w="553" w:type="dxa"/>
            <w:tcBorders>
              <w:bottom w:val="single" w:sz="4" w:space="0" w:color="54883D"/>
            </w:tcBorders>
            <w:shd w:val="clear" w:color="auto" w:fill="auto"/>
            <w:vAlign w:val="center"/>
          </w:tcPr>
          <w:p w14:paraId="6B38EB98"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IX.</w:t>
            </w:r>
          </w:p>
        </w:tc>
        <w:tc>
          <w:tcPr>
            <w:tcW w:w="553" w:type="dxa"/>
            <w:tcBorders>
              <w:bottom w:val="single" w:sz="4" w:space="0" w:color="54883D"/>
            </w:tcBorders>
            <w:shd w:val="clear" w:color="auto" w:fill="auto"/>
            <w:vAlign w:val="center"/>
          </w:tcPr>
          <w:p w14:paraId="01B31F88"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X.</w:t>
            </w:r>
          </w:p>
        </w:tc>
        <w:tc>
          <w:tcPr>
            <w:tcW w:w="622" w:type="dxa"/>
            <w:tcBorders>
              <w:bottom w:val="single" w:sz="4" w:space="0" w:color="54883D"/>
            </w:tcBorders>
            <w:shd w:val="clear" w:color="auto" w:fill="auto"/>
            <w:vAlign w:val="center"/>
          </w:tcPr>
          <w:p w14:paraId="4FCD5AE1"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XI.</w:t>
            </w:r>
          </w:p>
        </w:tc>
        <w:tc>
          <w:tcPr>
            <w:tcW w:w="622" w:type="dxa"/>
            <w:tcBorders>
              <w:bottom w:val="single" w:sz="4" w:space="0" w:color="54883D"/>
            </w:tcBorders>
            <w:shd w:val="clear" w:color="auto" w:fill="auto"/>
            <w:vAlign w:val="center"/>
          </w:tcPr>
          <w:p w14:paraId="1424459B"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XII.</w:t>
            </w:r>
          </w:p>
        </w:tc>
        <w:tc>
          <w:tcPr>
            <w:tcW w:w="1016" w:type="dxa"/>
            <w:tcBorders>
              <w:bottom w:val="single" w:sz="4" w:space="0" w:color="54883D"/>
            </w:tcBorders>
            <w:shd w:val="clear" w:color="auto" w:fill="auto"/>
            <w:vAlign w:val="center"/>
          </w:tcPr>
          <w:p w14:paraId="4E8F09F3" w14:textId="77777777" w:rsidR="00FE2713" w:rsidRPr="00AC3CCF" w:rsidRDefault="00FE2713" w:rsidP="00FE27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AC3CCF">
              <w:rPr>
                <w:color w:val="auto"/>
                <w:sz w:val="20"/>
                <w:szCs w:val="20"/>
              </w:rPr>
              <w:t>Zbroj</w:t>
            </w:r>
          </w:p>
        </w:tc>
      </w:tr>
      <w:tr w:rsidR="00AC3CCF" w:rsidRPr="00AC3CCF" w14:paraId="288CA4C3" w14:textId="77777777" w:rsidTr="00AC3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shd w:val="clear" w:color="auto" w:fill="auto"/>
            <w:vAlign w:val="center"/>
          </w:tcPr>
          <w:p w14:paraId="4A279F66" w14:textId="77777777" w:rsidR="00AC3CCF" w:rsidRPr="00AC3CCF" w:rsidRDefault="00AC3CCF" w:rsidP="00AC3CCF">
            <w:pPr>
              <w:jc w:val="center"/>
              <w:rPr>
                <w:color w:val="auto"/>
                <w:sz w:val="20"/>
                <w:szCs w:val="20"/>
              </w:rPr>
            </w:pPr>
            <w:r w:rsidRPr="00AC3CCF">
              <w:rPr>
                <w:color w:val="auto"/>
                <w:sz w:val="20"/>
                <w:szCs w:val="20"/>
              </w:rPr>
              <w:t xml:space="preserve">Sred </w:t>
            </w:r>
          </w:p>
        </w:tc>
        <w:tc>
          <w:tcPr>
            <w:tcW w:w="621" w:type="dxa"/>
            <w:tcBorders>
              <w:top w:val="single" w:sz="4" w:space="0" w:color="54883D"/>
              <w:left w:val="nil"/>
              <w:bottom w:val="single" w:sz="4" w:space="0" w:color="54883D"/>
              <w:right w:val="single" w:sz="4" w:space="0" w:color="54883D"/>
            </w:tcBorders>
            <w:shd w:val="clear" w:color="auto" w:fill="auto"/>
            <w:vAlign w:val="bottom"/>
          </w:tcPr>
          <w:p w14:paraId="6D1AEBBC" w14:textId="2BC168AF"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621" w:type="dxa"/>
            <w:tcBorders>
              <w:top w:val="single" w:sz="4" w:space="0" w:color="54883D"/>
              <w:left w:val="single" w:sz="4" w:space="0" w:color="54883D"/>
              <w:bottom w:val="single" w:sz="4" w:space="0" w:color="54883D"/>
              <w:right w:val="single" w:sz="4" w:space="0" w:color="54883D"/>
            </w:tcBorders>
            <w:shd w:val="clear" w:color="auto" w:fill="auto"/>
            <w:vAlign w:val="bottom"/>
          </w:tcPr>
          <w:p w14:paraId="3CD289C7" w14:textId="35D9BD71"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621" w:type="dxa"/>
            <w:tcBorders>
              <w:top w:val="single" w:sz="4" w:space="0" w:color="54883D"/>
              <w:left w:val="single" w:sz="4" w:space="0" w:color="54883D"/>
              <w:bottom w:val="single" w:sz="4" w:space="0" w:color="54883D"/>
              <w:right w:val="single" w:sz="4" w:space="0" w:color="54883D"/>
            </w:tcBorders>
            <w:shd w:val="clear" w:color="auto" w:fill="auto"/>
            <w:vAlign w:val="bottom"/>
          </w:tcPr>
          <w:p w14:paraId="73FC6225" w14:textId="7D4576E8"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344E10E4" w14:textId="079811E9"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31EAC096" w14:textId="26DEEC68"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0.1</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15EB1875" w14:textId="6F2A69ED"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0.3</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7715EB6F" w14:textId="5956E11B"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0.2</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1EF6049A" w14:textId="31705871"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0.4</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5F1B4469" w14:textId="35CD8CEF"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0.1</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341C6063" w14:textId="098E9289"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0.1</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3FAA938D" w14:textId="13FECA3D"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0.1</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0DEB5D0B" w14:textId="41880B43"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0.1</w:t>
            </w:r>
          </w:p>
        </w:tc>
        <w:tc>
          <w:tcPr>
            <w:tcW w:w="1016" w:type="dxa"/>
            <w:tcBorders>
              <w:top w:val="single" w:sz="4" w:space="0" w:color="54883D"/>
              <w:left w:val="single" w:sz="4" w:space="0" w:color="54883D"/>
              <w:bottom w:val="single" w:sz="4" w:space="0" w:color="54883D"/>
              <w:right w:val="single" w:sz="4" w:space="0" w:color="54883D"/>
            </w:tcBorders>
            <w:shd w:val="clear" w:color="auto" w:fill="auto"/>
            <w:vAlign w:val="bottom"/>
          </w:tcPr>
          <w:p w14:paraId="195D3A27" w14:textId="1FF244F8"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1.2</w:t>
            </w:r>
          </w:p>
        </w:tc>
      </w:tr>
      <w:tr w:rsidR="00AC3CCF" w:rsidRPr="00AC3CCF" w14:paraId="29587686" w14:textId="77777777" w:rsidTr="00AC3CCF">
        <w:tc>
          <w:tcPr>
            <w:cnfStyle w:val="001000000000" w:firstRow="0" w:lastRow="0" w:firstColumn="1" w:lastColumn="0" w:oddVBand="0" w:evenVBand="0" w:oddHBand="0" w:evenHBand="0" w:firstRowFirstColumn="0" w:firstRowLastColumn="0" w:lastRowFirstColumn="0" w:lastRowLastColumn="0"/>
            <w:tcW w:w="928" w:type="dxa"/>
            <w:shd w:val="clear" w:color="auto" w:fill="auto"/>
            <w:vAlign w:val="center"/>
          </w:tcPr>
          <w:p w14:paraId="3699A854" w14:textId="77777777" w:rsidR="00AC3CCF" w:rsidRPr="00AC3CCF" w:rsidRDefault="00AC3CCF" w:rsidP="00AC3CCF">
            <w:pPr>
              <w:jc w:val="center"/>
              <w:rPr>
                <w:color w:val="auto"/>
                <w:sz w:val="20"/>
                <w:szCs w:val="20"/>
              </w:rPr>
            </w:pPr>
            <w:r w:rsidRPr="00AC3CCF">
              <w:rPr>
                <w:color w:val="auto"/>
                <w:sz w:val="20"/>
                <w:szCs w:val="20"/>
              </w:rPr>
              <w:t xml:space="preserve">Max </w:t>
            </w:r>
          </w:p>
        </w:tc>
        <w:tc>
          <w:tcPr>
            <w:tcW w:w="621" w:type="dxa"/>
            <w:tcBorders>
              <w:top w:val="single" w:sz="4" w:space="0" w:color="54883D"/>
              <w:left w:val="nil"/>
              <w:bottom w:val="single" w:sz="4" w:space="0" w:color="54883D"/>
              <w:right w:val="single" w:sz="4" w:space="0" w:color="54883D"/>
            </w:tcBorders>
            <w:shd w:val="clear" w:color="auto" w:fill="auto"/>
            <w:vAlign w:val="bottom"/>
          </w:tcPr>
          <w:p w14:paraId="3FDB700A" w14:textId="2C4C95C4"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t>
            </w:r>
          </w:p>
        </w:tc>
        <w:tc>
          <w:tcPr>
            <w:tcW w:w="621" w:type="dxa"/>
            <w:tcBorders>
              <w:top w:val="single" w:sz="4" w:space="0" w:color="54883D"/>
              <w:left w:val="single" w:sz="4" w:space="0" w:color="54883D"/>
              <w:bottom w:val="single" w:sz="4" w:space="0" w:color="54883D"/>
              <w:right w:val="single" w:sz="4" w:space="0" w:color="54883D"/>
            </w:tcBorders>
            <w:shd w:val="clear" w:color="auto" w:fill="auto"/>
            <w:vAlign w:val="bottom"/>
          </w:tcPr>
          <w:p w14:paraId="6065FB15" w14:textId="111A5879"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t>
            </w:r>
          </w:p>
        </w:tc>
        <w:tc>
          <w:tcPr>
            <w:tcW w:w="621" w:type="dxa"/>
            <w:tcBorders>
              <w:top w:val="single" w:sz="4" w:space="0" w:color="54883D"/>
              <w:left w:val="single" w:sz="4" w:space="0" w:color="54883D"/>
              <w:bottom w:val="single" w:sz="4" w:space="0" w:color="54883D"/>
              <w:right w:val="single" w:sz="4" w:space="0" w:color="54883D"/>
            </w:tcBorders>
            <w:shd w:val="clear" w:color="auto" w:fill="auto"/>
            <w:vAlign w:val="bottom"/>
          </w:tcPr>
          <w:p w14:paraId="435E5176" w14:textId="3AC0CC62"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1467E6E0" w14:textId="116DAECF"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7110CC08" w14:textId="37D8018F"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2C7032A3" w14:textId="74C093ED"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4</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6753680F" w14:textId="1AF7E828"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05CC0748" w14:textId="33920027"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7F4003FC" w14:textId="031CA5CC"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55E5C88A" w14:textId="7D113D7A"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6B4B48D9" w14:textId="19705E45"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42368A31" w14:textId="06DD4BAC"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w:t>
            </w:r>
          </w:p>
        </w:tc>
        <w:tc>
          <w:tcPr>
            <w:tcW w:w="1016" w:type="dxa"/>
            <w:tcBorders>
              <w:top w:val="single" w:sz="4" w:space="0" w:color="54883D"/>
              <w:left w:val="single" w:sz="4" w:space="0" w:color="54883D"/>
              <w:bottom w:val="single" w:sz="4" w:space="0" w:color="54883D"/>
              <w:right w:val="single" w:sz="4" w:space="0" w:color="54883D"/>
            </w:tcBorders>
            <w:shd w:val="clear" w:color="auto" w:fill="auto"/>
            <w:vAlign w:val="bottom"/>
          </w:tcPr>
          <w:p w14:paraId="4160603A" w14:textId="72ACA759" w:rsidR="00AC3CCF" w:rsidRPr="00AC3CCF" w:rsidRDefault="00FA2CAB" w:rsidP="00AC3CCF">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8</w:t>
            </w:r>
          </w:p>
        </w:tc>
      </w:tr>
      <w:tr w:rsidR="00AC3CCF" w:rsidRPr="00AC3CCF" w14:paraId="5255176D" w14:textId="77777777" w:rsidTr="00AC3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shd w:val="clear" w:color="auto" w:fill="auto"/>
            <w:vAlign w:val="center"/>
          </w:tcPr>
          <w:p w14:paraId="41C7CA45" w14:textId="77777777" w:rsidR="00AC3CCF" w:rsidRPr="00AC3CCF" w:rsidRDefault="00AC3CCF" w:rsidP="00AC3CCF">
            <w:pPr>
              <w:jc w:val="center"/>
              <w:rPr>
                <w:color w:val="auto"/>
                <w:sz w:val="20"/>
                <w:szCs w:val="20"/>
              </w:rPr>
            </w:pPr>
            <w:r w:rsidRPr="00AC3CCF">
              <w:rPr>
                <w:color w:val="auto"/>
                <w:sz w:val="20"/>
                <w:szCs w:val="20"/>
              </w:rPr>
              <w:t xml:space="preserve">Min </w:t>
            </w:r>
          </w:p>
        </w:tc>
        <w:tc>
          <w:tcPr>
            <w:tcW w:w="621" w:type="dxa"/>
            <w:tcBorders>
              <w:top w:val="single" w:sz="4" w:space="0" w:color="54883D"/>
              <w:left w:val="nil"/>
              <w:bottom w:val="single" w:sz="4" w:space="0" w:color="54883D"/>
              <w:right w:val="single" w:sz="4" w:space="0" w:color="54883D"/>
            </w:tcBorders>
            <w:shd w:val="clear" w:color="auto" w:fill="auto"/>
            <w:vAlign w:val="bottom"/>
          </w:tcPr>
          <w:p w14:paraId="28A79FDF" w14:textId="649D056E"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621" w:type="dxa"/>
            <w:tcBorders>
              <w:top w:val="single" w:sz="4" w:space="0" w:color="54883D"/>
              <w:left w:val="single" w:sz="4" w:space="0" w:color="54883D"/>
              <w:bottom w:val="single" w:sz="4" w:space="0" w:color="54883D"/>
              <w:right w:val="single" w:sz="4" w:space="0" w:color="54883D"/>
            </w:tcBorders>
            <w:shd w:val="clear" w:color="auto" w:fill="auto"/>
            <w:vAlign w:val="bottom"/>
          </w:tcPr>
          <w:p w14:paraId="41ACE994" w14:textId="76E62FCA"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621" w:type="dxa"/>
            <w:tcBorders>
              <w:top w:val="single" w:sz="4" w:space="0" w:color="54883D"/>
              <w:left w:val="single" w:sz="4" w:space="0" w:color="54883D"/>
              <w:bottom w:val="single" w:sz="4" w:space="0" w:color="54883D"/>
              <w:right w:val="single" w:sz="4" w:space="0" w:color="54883D"/>
            </w:tcBorders>
            <w:shd w:val="clear" w:color="auto" w:fill="auto"/>
            <w:vAlign w:val="bottom"/>
          </w:tcPr>
          <w:p w14:paraId="2189BC1E" w14:textId="77C4489F"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3C028D36" w14:textId="4022FFDC"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48F020F1" w14:textId="23110B2E"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3F2C8C9A" w14:textId="4610D3DC"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2B1ABBA0" w14:textId="0E9C73BE"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3B9CAE22" w14:textId="5FE69E4E"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04D1335C" w14:textId="2D53F1D3"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553" w:type="dxa"/>
            <w:tcBorders>
              <w:top w:val="single" w:sz="4" w:space="0" w:color="54883D"/>
              <w:left w:val="single" w:sz="4" w:space="0" w:color="54883D"/>
              <w:bottom w:val="single" w:sz="4" w:space="0" w:color="54883D"/>
              <w:right w:val="single" w:sz="4" w:space="0" w:color="54883D"/>
            </w:tcBorders>
            <w:shd w:val="clear" w:color="auto" w:fill="auto"/>
            <w:vAlign w:val="bottom"/>
          </w:tcPr>
          <w:p w14:paraId="68ABFE33" w14:textId="0870FD2E"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2943EA0F" w14:textId="71AD72CC"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622" w:type="dxa"/>
            <w:tcBorders>
              <w:top w:val="single" w:sz="4" w:space="0" w:color="54883D"/>
              <w:left w:val="single" w:sz="4" w:space="0" w:color="54883D"/>
              <w:bottom w:val="single" w:sz="4" w:space="0" w:color="54883D"/>
              <w:right w:val="single" w:sz="4" w:space="0" w:color="54883D"/>
            </w:tcBorders>
            <w:shd w:val="clear" w:color="auto" w:fill="auto"/>
            <w:vAlign w:val="bottom"/>
          </w:tcPr>
          <w:p w14:paraId="2D76FAC5" w14:textId="2619F8F1"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1016" w:type="dxa"/>
            <w:tcBorders>
              <w:top w:val="single" w:sz="4" w:space="0" w:color="54883D"/>
              <w:left w:val="single" w:sz="4" w:space="0" w:color="54883D"/>
              <w:bottom w:val="single" w:sz="4" w:space="0" w:color="54883D"/>
              <w:right w:val="single" w:sz="4" w:space="0" w:color="54883D"/>
            </w:tcBorders>
            <w:shd w:val="clear" w:color="auto" w:fill="auto"/>
            <w:vAlign w:val="bottom"/>
          </w:tcPr>
          <w:p w14:paraId="487F2FAF" w14:textId="4D7000B4" w:rsidR="00AC3CCF" w:rsidRPr="00AC3CCF" w:rsidRDefault="00FA2CAB" w:rsidP="00AC3CCF">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r>
    </w:tbl>
    <w:p w14:paraId="25709C0C" w14:textId="77777777" w:rsidR="00006605" w:rsidRPr="000A68D6" w:rsidRDefault="00FE2713" w:rsidP="00427A5F">
      <w:pPr>
        <w:jc w:val="center"/>
        <w:rPr>
          <w:i/>
          <w:color w:val="54883D"/>
          <w:sz w:val="20"/>
        </w:rPr>
      </w:pPr>
      <w:r w:rsidRPr="000A68D6">
        <w:rPr>
          <w:i/>
          <w:color w:val="54883D"/>
          <w:sz w:val="20"/>
        </w:rPr>
        <w:t>Izvor: DHMZ</w:t>
      </w:r>
    </w:p>
    <w:p w14:paraId="6C1F3DF7" w14:textId="77777777" w:rsidR="00CC0EFC" w:rsidRDefault="00CC0EFC" w:rsidP="00CC0EFC">
      <w:pPr>
        <w:spacing w:before="0" w:after="0"/>
        <w:rPr>
          <w:u w:val="single"/>
        </w:rPr>
      </w:pPr>
    </w:p>
    <w:p w14:paraId="0599231F" w14:textId="77777777" w:rsidR="00C6789C" w:rsidRPr="00CC0EFC" w:rsidRDefault="00C6789C" w:rsidP="00C6789C">
      <w:pPr>
        <w:rPr>
          <w:u w:val="single"/>
        </w:rPr>
      </w:pPr>
      <w:r w:rsidRPr="00CC0EFC">
        <w:rPr>
          <w:u w:val="single"/>
        </w:rPr>
        <w:t>RAZVOJ DOGAĐAJA KOJI JE PRETHODIO VELIKOJ NESREĆI</w:t>
      </w:r>
    </w:p>
    <w:p w14:paraId="5EE50F70" w14:textId="77777777" w:rsidR="00CC0EFC" w:rsidRPr="00CC0EFC" w:rsidRDefault="00CC0EFC" w:rsidP="00CC0EFC">
      <w:r w:rsidRPr="00CC0EFC">
        <w:t>Dva kritična razdoblja povećane pojave požara na otvorenom prostoru:</w:t>
      </w:r>
    </w:p>
    <w:p w14:paraId="148E17DA" w14:textId="77777777" w:rsidR="00CC0EFC" w:rsidRPr="00CC0EFC" w:rsidRDefault="00CC0EFC" w:rsidP="00CC0EFC">
      <w:r w:rsidRPr="00CC0EFC">
        <w:t>- proljetno – mjeseci veljača, ožujak i travanj (osobito praćeno sušom i vjetrom, dok nije počeo proces ozelenjivanja vegetacije) kada nastaje povećan broj požara. Povećani broj požara osobito je izražen poradi spaljivanja korova i ostalog biootpada zaostalog nakon čišćenja poljoprivrednih i šumskih površina.</w:t>
      </w:r>
    </w:p>
    <w:p w14:paraId="2A35C9B5" w14:textId="77777777" w:rsidR="00CC0EFC" w:rsidRPr="00040D46" w:rsidRDefault="00CC0EFC" w:rsidP="00CC0EFC">
      <w:r w:rsidRPr="00CC0EFC">
        <w:t>- ljetno – mjesec srpanj, kolovoz, rujan, također nastaje povećan broj požara. Žestina takvih požara osobito je pojačana ukoliko se poklopi i sušno razdoblje i ostalih ekstremni meteorološki uvjeti (jak vjetar, visoka temperatura i suhoća zraka, udari groma</w:t>
      </w:r>
      <w:r w:rsidRPr="002B7F57">
        <w:t>).</w:t>
      </w:r>
    </w:p>
    <w:p w14:paraId="6C87F17A" w14:textId="77777777" w:rsidR="0070134F" w:rsidRPr="000039B3" w:rsidRDefault="0070134F" w:rsidP="00C6789C">
      <w:pPr>
        <w:rPr>
          <w:highlight w:val="yellow"/>
          <w:u w:val="single"/>
        </w:rPr>
      </w:pPr>
    </w:p>
    <w:p w14:paraId="3647D586" w14:textId="77777777" w:rsidR="00C6789C" w:rsidRPr="00CC0EFC" w:rsidRDefault="00C6789C" w:rsidP="00C6789C">
      <w:pPr>
        <w:rPr>
          <w:u w:val="single"/>
        </w:rPr>
      </w:pPr>
      <w:r w:rsidRPr="00CC0EFC">
        <w:rPr>
          <w:u w:val="single"/>
        </w:rPr>
        <w:t>OKIDAČ KOJI JE UZROKOVAO VELIKU NESREĆU</w:t>
      </w:r>
    </w:p>
    <w:p w14:paraId="7CD7476C" w14:textId="49617C66" w:rsidR="00C6789C" w:rsidRPr="00CC0EFC" w:rsidRDefault="00C6789C" w:rsidP="00C6789C">
      <w:r w:rsidRPr="00CC0EFC">
        <w:t xml:space="preserve">Statistički podaci Ministarstva unutarnjih poslova u pogledu požara raslinja – nastanak požara raslinja uglavnom povezan s ljudskom djelatnošću. Najčešći način izazivanja je nemar ili nepažnja poradi paljenja korova i biootpada, radova u šumi, nepažnji sa ložištima za roštilje, neugašenoj vatri, dječje igre i zapuštenih neuređenih deponija organskog i anorganskog otpada. </w:t>
      </w:r>
    </w:p>
    <w:p w14:paraId="381D8142" w14:textId="64A16C2B" w:rsidR="0070134F" w:rsidRPr="00CC0EFC" w:rsidRDefault="00C6789C" w:rsidP="00C6789C">
      <w:r w:rsidRPr="00CC0EFC">
        <w:t>Najčešći uzroci požara su otvoreni plamen, a nešto manji postotak požara je uzrokovan pražnjenjem atmosferskog elektriciteta ili toplinom koja nastaje trenjem.</w:t>
      </w:r>
    </w:p>
    <w:p w14:paraId="5EF49B0A" w14:textId="1556876F" w:rsidR="00C6789C" w:rsidRPr="00CC0EFC" w:rsidRDefault="00B85FFF" w:rsidP="00C6789C">
      <w:pPr>
        <w:keepNext/>
        <w:keepLines/>
        <w:spacing w:before="40"/>
        <w:outlineLvl w:val="2"/>
        <w:rPr>
          <w:rFonts w:cstheme="majorBidi"/>
          <w:color w:val="54883D"/>
          <w:sz w:val="28"/>
          <w:lang w:bidi="en-US"/>
        </w:rPr>
      </w:pPr>
      <w:bookmarkStart w:id="129" w:name="_Toc498599779"/>
      <w:bookmarkStart w:id="130" w:name="_Toc503777227"/>
      <w:bookmarkStart w:id="131" w:name="_Toc9596619"/>
      <w:bookmarkStart w:id="132" w:name="_Toc127882954"/>
      <w:r w:rsidRPr="00CC0EFC">
        <w:rPr>
          <w:rFonts w:cstheme="majorBidi"/>
          <w:color w:val="54883D"/>
          <w:sz w:val="28"/>
          <w:lang w:bidi="en-US"/>
        </w:rPr>
        <w:t>6.1</w:t>
      </w:r>
      <w:r w:rsidR="00C6789C" w:rsidRPr="00CC0EFC">
        <w:rPr>
          <w:rFonts w:cstheme="majorBidi"/>
          <w:color w:val="54883D"/>
          <w:sz w:val="28"/>
          <w:lang w:bidi="en-US"/>
        </w:rPr>
        <w:t xml:space="preserve">.6 </w:t>
      </w:r>
      <w:bookmarkEnd w:id="129"/>
      <w:bookmarkEnd w:id="130"/>
      <w:bookmarkEnd w:id="131"/>
      <w:r w:rsidR="008C0967" w:rsidRPr="008C0967">
        <w:rPr>
          <w:rFonts w:cstheme="majorBidi"/>
          <w:color w:val="54883D"/>
          <w:sz w:val="28"/>
          <w:lang w:bidi="en-US"/>
        </w:rPr>
        <w:t>Događaj s najgorim mogućim posljedicama</w:t>
      </w:r>
      <w:bookmarkEnd w:id="132"/>
    </w:p>
    <w:p w14:paraId="68ECB535" w14:textId="6A65F629" w:rsidR="0064522F" w:rsidRPr="00CC0EFC" w:rsidRDefault="00C6789C" w:rsidP="00C6789C">
      <w:pPr>
        <w:autoSpaceDE w:val="0"/>
        <w:autoSpaceDN w:val="0"/>
        <w:adjustRightInd w:val="0"/>
        <w:spacing w:before="0" w:after="0"/>
        <w:rPr>
          <w:color w:val="auto"/>
        </w:rPr>
      </w:pPr>
      <w:r w:rsidRPr="00CC0EFC">
        <w:t xml:space="preserve">Visoke temperature u proljetnom i ljetnom dijelu godine na području </w:t>
      </w:r>
      <w:r w:rsidR="00CC0EFC" w:rsidRPr="00CC0EFC">
        <w:t xml:space="preserve">Općine </w:t>
      </w:r>
      <w:r w:rsidR="0073799A">
        <w:t>Lišane Ostrovičke</w:t>
      </w:r>
      <w:r w:rsidR="0070134F" w:rsidRPr="00CC0EFC">
        <w:t xml:space="preserve"> </w:t>
      </w:r>
      <w:r w:rsidRPr="00CC0EFC">
        <w:t>te suha vegetacija pogoduju</w:t>
      </w:r>
      <w:r w:rsidR="002B7F57" w:rsidRPr="00CC0EFC">
        <w:t xml:space="preserve"> nastanku </w:t>
      </w:r>
      <w:r w:rsidR="00CC0EFC">
        <w:t>većeg</w:t>
      </w:r>
      <w:r w:rsidR="002B7F57" w:rsidRPr="00CC0EFC">
        <w:t xml:space="preserve"> broja</w:t>
      </w:r>
      <w:r w:rsidRPr="00CC0EFC">
        <w:t xml:space="preserve"> požara otvorenog prostora. </w:t>
      </w:r>
      <w:r w:rsidRPr="00CC0EFC">
        <w:rPr>
          <w:lang w:bidi="en-US"/>
        </w:rPr>
        <w:t xml:space="preserve">Ekstremni meteorološki uvjeti (jak vjetar, visoka temperatura zraka, suša, udari groma) pogoduju razvoju više istovremenih požara. </w:t>
      </w:r>
      <w:r w:rsidRPr="00CC0EFC">
        <w:rPr>
          <w:color w:val="auto"/>
        </w:rPr>
        <w:t xml:space="preserve">Požari mjestimično mogu ugroziti veći broj ljudi i imovinu te je potrebna evakuacija lokalnog stanovništva i imovine i njihovo zbrinjavanje na sigurna mjesta, ugrožena je kritična infrastruktura, pojavljuju se zastoji u cestovnom, poremećaj opskrbe energijom, vodom, namirnicama. Mjere oporavka vegetacije i opožarenih prostora su dugoročne. Posljedice za općekorisne funkcije šuma su dugoročne. </w:t>
      </w:r>
    </w:p>
    <w:p w14:paraId="5BF0A5A4" w14:textId="77777777" w:rsidR="00761B44" w:rsidRPr="000039B3" w:rsidRDefault="00761B44" w:rsidP="00CC0EFC">
      <w:pPr>
        <w:spacing w:before="0" w:after="0"/>
        <w:rPr>
          <w:i/>
          <w:iCs/>
          <w:color w:val="54883D"/>
          <w:highlight w:val="yellow"/>
          <w:u w:val="single"/>
        </w:rPr>
      </w:pPr>
    </w:p>
    <w:p w14:paraId="3A0F7A4B" w14:textId="77777777" w:rsidR="00C6789C" w:rsidRPr="00CC0EFC" w:rsidRDefault="00C6789C" w:rsidP="00C6789C">
      <w:pPr>
        <w:rPr>
          <w:i/>
          <w:iCs/>
          <w:color w:val="54883D"/>
          <w:u w:val="single"/>
        </w:rPr>
      </w:pPr>
      <w:r w:rsidRPr="00CC0EFC">
        <w:rPr>
          <w:i/>
          <w:iCs/>
          <w:color w:val="54883D"/>
          <w:u w:val="single"/>
        </w:rPr>
        <w:lastRenderedPageBreak/>
        <w:t>Posljedice</w:t>
      </w:r>
    </w:p>
    <w:p w14:paraId="7ED3506E" w14:textId="77777777" w:rsidR="00C6789C" w:rsidRPr="00CC0EFC" w:rsidRDefault="00C6789C" w:rsidP="00C6789C">
      <w:pPr>
        <w:rPr>
          <w:i/>
          <w:color w:val="auto"/>
          <w:u w:val="single"/>
        </w:rPr>
      </w:pPr>
      <w:r w:rsidRPr="00CC0EFC">
        <w:rPr>
          <w:i/>
          <w:color w:val="auto"/>
          <w:u w:val="single"/>
        </w:rPr>
        <w:t>Život i zdravlje ljudi</w:t>
      </w:r>
    </w:p>
    <w:p w14:paraId="0BC18D37" w14:textId="77777777" w:rsidR="009B0575" w:rsidRPr="00CC0EFC" w:rsidRDefault="009B0575" w:rsidP="009B0575">
      <w:pPr>
        <w:spacing w:before="0" w:after="0"/>
      </w:pPr>
      <w:r w:rsidRPr="00CC0EFC">
        <w:t>U slučaju požara otvornog tipa može doći do doći do evakuacije stanovništva ukoliko se požar približi stambenim objektima.</w:t>
      </w:r>
    </w:p>
    <w:p w14:paraId="1B533732" w14:textId="77777777" w:rsidR="000F3088" w:rsidRPr="00CC0EFC" w:rsidRDefault="000F3088" w:rsidP="00952DB2">
      <w:pPr>
        <w:spacing w:before="0" w:after="0"/>
        <w:jc w:val="center"/>
        <w:rPr>
          <w:rFonts w:eastAsia="Calibri"/>
          <w:bCs/>
          <w:color w:val="54883D"/>
          <w:sz w:val="20"/>
          <w:szCs w:val="18"/>
        </w:rPr>
      </w:pPr>
    </w:p>
    <w:p w14:paraId="62794630" w14:textId="19D0B25F" w:rsidR="00C6789C" w:rsidRPr="00CC0EFC" w:rsidRDefault="00952DB2" w:rsidP="00445183">
      <w:pPr>
        <w:spacing w:before="0"/>
        <w:jc w:val="center"/>
        <w:rPr>
          <w:rFonts w:eastAsia="Calibri"/>
          <w:bCs/>
          <w:color w:val="54883D"/>
          <w:sz w:val="20"/>
          <w:szCs w:val="18"/>
        </w:rPr>
      </w:pPr>
      <w:r w:rsidRPr="00CC0EFC">
        <w:rPr>
          <w:rFonts w:eastAsia="Calibri"/>
          <w:bCs/>
          <w:color w:val="54883D"/>
          <w:sz w:val="20"/>
          <w:szCs w:val="18"/>
        </w:rPr>
        <w:t xml:space="preserve">Tablica </w:t>
      </w:r>
      <w:r w:rsidR="003670C2" w:rsidRPr="00CC0EFC">
        <w:rPr>
          <w:rFonts w:eastAsia="Calibri"/>
          <w:bCs/>
          <w:color w:val="54883D"/>
          <w:sz w:val="20"/>
          <w:szCs w:val="18"/>
        </w:rPr>
        <w:fldChar w:fldCharType="begin"/>
      </w:r>
      <w:r w:rsidRPr="00CC0EFC">
        <w:rPr>
          <w:rFonts w:eastAsia="Calibri"/>
          <w:bCs/>
          <w:color w:val="54883D"/>
          <w:sz w:val="20"/>
          <w:szCs w:val="18"/>
        </w:rPr>
        <w:instrText xml:space="preserve"> SEQ Tabela \* ARABIC </w:instrText>
      </w:r>
      <w:r w:rsidR="003670C2" w:rsidRPr="00CC0EFC">
        <w:rPr>
          <w:rFonts w:eastAsia="Calibri"/>
          <w:bCs/>
          <w:color w:val="54883D"/>
          <w:sz w:val="20"/>
          <w:szCs w:val="18"/>
        </w:rPr>
        <w:fldChar w:fldCharType="separate"/>
      </w:r>
      <w:r w:rsidR="00DD0006">
        <w:rPr>
          <w:rFonts w:eastAsia="Calibri"/>
          <w:bCs/>
          <w:noProof/>
          <w:color w:val="54883D"/>
          <w:sz w:val="20"/>
          <w:szCs w:val="18"/>
        </w:rPr>
        <w:t>19</w:t>
      </w:r>
      <w:r w:rsidR="003670C2" w:rsidRPr="00CC0EFC">
        <w:rPr>
          <w:rFonts w:eastAsia="Calibri"/>
          <w:bCs/>
          <w:noProof/>
          <w:color w:val="54883D"/>
          <w:sz w:val="20"/>
          <w:szCs w:val="18"/>
        </w:rPr>
        <w:fldChar w:fldCharType="end"/>
      </w:r>
      <w:r w:rsidRPr="00CC0EFC">
        <w:rPr>
          <w:rFonts w:eastAsia="Calibri"/>
          <w:bCs/>
          <w:color w:val="54883D"/>
          <w:sz w:val="20"/>
          <w:szCs w:val="18"/>
        </w:rPr>
        <w:t xml:space="preserve">.  </w:t>
      </w:r>
      <w:r w:rsidR="00C6789C" w:rsidRPr="00CC0EFC">
        <w:rPr>
          <w:bCs/>
          <w:color w:val="54883D"/>
          <w:sz w:val="20"/>
          <w:szCs w:val="18"/>
        </w:rPr>
        <w:t>Vrijednost kriterija za posljedice na život i zdravlje ljudi po kategorijama</w:t>
      </w:r>
    </w:p>
    <w:tbl>
      <w:tblPr>
        <w:tblStyle w:val="ivopisnatablicareetke6-isticanje312"/>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64522F" w:rsidRPr="00CC0EFC" w14:paraId="7001EEEE" w14:textId="77777777" w:rsidTr="00CC0EFC">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61869526" w14:textId="77777777" w:rsidR="0064522F" w:rsidRPr="00CC0EFC" w:rsidRDefault="0064522F" w:rsidP="0064522F">
            <w:pPr>
              <w:spacing w:after="0"/>
              <w:jc w:val="center"/>
              <w:rPr>
                <w:color w:val="000000"/>
                <w:sz w:val="20"/>
                <w:szCs w:val="20"/>
              </w:rPr>
            </w:pPr>
            <w:r w:rsidRPr="00CC0EFC">
              <w:rPr>
                <w:color w:val="000000"/>
                <w:sz w:val="20"/>
                <w:szCs w:val="20"/>
              </w:rPr>
              <w:t>KATEGORIJA</w:t>
            </w:r>
          </w:p>
        </w:tc>
        <w:tc>
          <w:tcPr>
            <w:tcW w:w="2567" w:type="dxa"/>
            <w:tcBorders>
              <w:bottom w:val="none" w:sz="0" w:space="0" w:color="auto"/>
            </w:tcBorders>
            <w:shd w:val="clear" w:color="auto" w:fill="auto"/>
          </w:tcPr>
          <w:p w14:paraId="0314BA5C" w14:textId="77777777" w:rsidR="0064522F" w:rsidRPr="00CC0EFC" w:rsidRDefault="0064522F" w:rsidP="006452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POSLJEDICE</w:t>
            </w:r>
          </w:p>
        </w:tc>
        <w:tc>
          <w:tcPr>
            <w:tcW w:w="2253" w:type="dxa"/>
            <w:tcBorders>
              <w:bottom w:val="none" w:sz="0" w:space="0" w:color="auto"/>
            </w:tcBorders>
            <w:shd w:val="clear" w:color="auto" w:fill="auto"/>
          </w:tcPr>
          <w:p w14:paraId="4D3E0FF2" w14:textId="77777777" w:rsidR="0064522F" w:rsidRPr="00CC0EFC" w:rsidRDefault="0064522F" w:rsidP="006452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BROJ UGROŽENIH OSOBA</w:t>
            </w:r>
            <w:r w:rsidR="007248CA" w:rsidRPr="00CC0EFC">
              <w:rPr>
                <w:color w:val="000000"/>
                <w:sz w:val="20"/>
                <w:szCs w:val="20"/>
              </w:rPr>
              <w:t xml:space="preserve"> %</w:t>
            </w:r>
          </w:p>
        </w:tc>
        <w:tc>
          <w:tcPr>
            <w:tcW w:w="1984" w:type="dxa"/>
            <w:tcBorders>
              <w:bottom w:val="none" w:sz="0" w:space="0" w:color="auto"/>
            </w:tcBorders>
            <w:shd w:val="clear" w:color="auto" w:fill="auto"/>
          </w:tcPr>
          <w:p w14:paraId="60F69D6B" w14:textId="77777777" w:rsidR="0064522F" w:rsidRPr="00CC0EFC" w:rsidRDefault="0064522F" w:rsidP="006452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ODABRANO</w:t>
            </w:r>
          </w:p>
        </w:tc>
      </w:tr>
      <w:tr w:rsidR="00827DCD" w:rsidRPr="00CC0EFC" w14:paraId="106A61AE" w14:textId="77777777" w:rsidTr="00827DCD">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538113B" w14:textId="77777777" w:rsidR="00827DCD" w:rsidRPr="00CC0EFC" w:rsidRDefault="00827DCD" w:rsidP="00827DCD">
            <w:pPr>
              <w:spacing w:after="0"/>
              <w:jc w:val="center"/>
              <w:rPr>
                <w:color w:val="000000"/>
                <w:sz w:val="20"/>
                <w:szCs w:val="20"/>
              </w:rPr>
            </w:pPr>
            <w:r w:rsidRPr="00CC0EFC">
              <w:rPr>
                <w:color w:val="000000"/>
                <w:sz w:val="20"/>
                <w:szCs w:val="20"/>
              </w:rPr>
              <w:t>1.</w:t>
            </w:r>
          </w:p>
        </w:tc>
        <w:tc>
          <w:tcPr>
            <w:tcW w:w="2567" w:type="dxa"/>
            <w:shd w:val="clear" w:color="auto" w:fill="auto"/>
          </w:tcPr>
          <w:p w14:paraId="22F9C626" w14:textId="77777777" w:rsidR="00827DCD" w:rsidRPr="00CC0EFC" w:rsidRDefault="00827DCD" w:rsidP="00827DCD">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C0EFC">
              <w:rPr>
                <w:color w:val="000000"/>
                <w:sz w:val="20"/>
                <w:szCs w:val="20"/>
              </w:rPr>
              <w:t>Neznatne</w:t>
            </w:r>
          </w:p>
        </w:tc>
        <w:tc>
          <w:tcPr>
            <w:tcW w:w="2253" w:type="dxa"/>
            <w:shd w:val="clear" w:color="auto" w:fill="auto"/>
          </w:tcPr>
          <w:p w14:paraId="63335EBE" w14:textId="77777777" w:rsidR="00827DCD" w:rsidRPr="00CC0EFC" w:rsidRDefault="00827DCD" w:rsidP="00827DCD">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C0EFC">
              <w:rPr>
                <w:color w:val="000000"/>
                <w:sz w:val="20"/>
              </w:rPr>
              <w:t>&lt; 0,001</w:t>
            </w:r>
          </w:p>
        </w:tc>
        <w:tc>
          <w:tcPr>
            <w:tcW w:w="1984" w:type="dxa"/>
            <w:shd w:val="clear" w:color="auto" w:fill="auto"/>
          </w:tcPr>
          <w:p w14:paraId="44C68F0B" w14:textId="77777777" w:rsidR="00827DCD" w:rsidRPr="00CC0EFC" w:rsidRDefault="00827DCD" w:rsidP="00827DCD">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827DCD" w:rsidRPr="00CC0EFC" w14:paraId="5C37938C" w14:textId="77777777" w:rsidTr="00827DCD">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C320B07" w14:textId="77777777" w:rsidR="00827DCD" w:rsidRPr="00CC0EFC" w:rsidRDefault="00827DCD" w:rsidP="00827DCD">
            <w:pPr>
              <w:spacing w:after="0"/>
              <w:jc w:val="center"/>
              <w:rPr>
                <w:color w:val="000000"/>
                <w:sz w:val="20"/>
                <w:szCs w:val="20"/>
              </w:rPr>
            </w:pPr>
            <w:r w:rsidRPr="00CC0EFC">
              <w:rPr>
                <w:color w:val="000000"/>
                <w:sz w:val="20"/>
                <w:szCs w:val="20"/>
              </w:rPr>
              <w:t>2.</w:t>
            </w:r>
          </w:p>
        </w:tc>
        <w:tc>
          <w:tcPr>
            <w:tcW w:w="2567" w:type="dxa"/>
            <w:shd w:val="clear" w:color="auto" w:fill="auto"/>
          </w:tcPr>
          <w:p w14:paraId="06DDFBF0" w14:textId="77777777" w:rsidR="00827DCD" w:rsidRPr="00CC0EFC" w:rsidRDefault="00827DCD" w:rsidP="00827DCD">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Malene</w:t>
            </w:r>
          </w:p>
        </w:tc>
        <w:tc>
          <w:tcPr>
            <w:tcW w:w="2253" w:type="dxa"/>
            <w:shd w:val="clear" w:color="auto" w:fill="auto"/>
          </w:tcPr>
          <w:p w14:paraId="0D16EB5A" w14:textId="77777777" w:rsidR="00827DCD" w:rsidRPr="00CC0EFC" w:rsidRDefault="00827DCD" w:rsidP="00827DCD">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rPr>
              <w:t>0,001 - 0,0046</w:t>
            </w:r>
          </w:p>
        </w:tc>
        <w:tc>
          <w:tcPr>
            <w:tcW w:w="1984" w:type="dxa"/>
            <w:shd w:val="clear" w:color="auto" w:fill="auto"/>
          </w:tcPr>
          <w:p w14:paraId="434F81E9" w14:textId="35CCDECA" w:rsidR="00827DCD" w:rsidRPr="00CC0EFC" w:rsidRDefault="00827DCD" w:rsidP="00827DCD">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827DCD" w:rsidRPr="00CC0EFC" w14:paraId="3B6EE834" w14:textId="77777777" w:rsidTr="00827DCD">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B243BC6" w14:textId="77777777" w:rsidR="00827DCD" w:rsidRPr="00CC0EFC" w:rsidRDefault="00827DCD" w:rsidP="00827DCD">
            <w:pPr>
              <w:spacing w:after="0"/>
              <w:jc w:val="center"/>
              <w:rPr>
                <w:color w:val="000000"/>
                <w:sz w:val="20"/>
                <w:szCs w:val="20"/>
              </w:rPr>
            </w:pPr>
            <w:r w:rsidRPr="00CC0EFC">
              <w:rPr>
                <w:color w:val="000000"/>
                <w:sz w:val="20"/>
                <w:szCs w:val="20"/>
              </w:rPr>
              <w:t>3.</w:t>
            </w:r>
          </w:p>
        </w:tc>
        <w:tc>
          <w:tcPr>
            <w:tcW w:w="2567" w:type="dxa"/>
            <w:shd w:val="clear" w:color="auto" w:fill="auto"/>
          </w:tcPr>
          <w:p w14:paraId="1815F393" w14:textId="77777777" w:rsidR="00827DCD" w:rsidRPr="00CC0EFC" w:rsidRDefault="00827DCD" w:rsidP="00827DCD">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C0EFC">
              <w:rPr>
                <w:color w:val="000000"/>
                <w:sz w:val="20"/>
                <w:szCs w:val="20"/>
              </w:rPr>
              <w:t>Umjerene</w:t>
            </w:r>
          </w:p>
        </w:tc>
        <w:tc>
          <w:tcPr>
            <w:tcW w:w="2253" w:type="dxa"/>
            <w:shd w:val="clear" w:color="auto" w:fill="auto"/>
          </w:tcPr>
          <w:p w14:paraId="1D2DFD4F" w14:textId="77777777" w:rsidR="00827DCD" w:rsidRPr="00CC0EFC" w:rsidRDefault="00827DCD" w:rsidP="00827DCD">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C0EFC">
              <w:rPr>
                <w:color w:val="000000"/>
                <w:sz w:val="20"/>
              </w:rPr>
              <w:t>0,0047 - 0,011</w:t>
            </w:r>
          </w:p>
        </w:tc>
        <w:tc>
          <w:tcPr>
            <w:tcW w:w="1984" w:type="dxa"/>
            <w:shd w:val="clear" w:color="auto" w:fill="auto"/>
          </w:tcPr>
          <w:p w14:paraId="085B8E4D" w14:textId="783574C0" w:rsidR="00827DCD" w:rsidRPr="006F5011" w:rsidRDefault="00180F6F" w:rsidP="00827DCD">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x</w:t>
            </w:r>
          </w:p>
        </w:tc>
      </w:tr>
      <w:tr w:rsidR="00827DCD" w:rsidRPr="00CC0EFC" w14:paraId="080E8F8F" w14:textId="77777777" w:rsidTr="00827DCD">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8CEF0A1" w14:textId="77777777" w:rsidR="00827DCD" w:rsidRPr="00CC0EFC" w:rsidRDefault="00827DCD" w:rsidP="00827DCD">
            <w:pPr>
              <w:spacing w:after="0"/>
              <w:jc w:val="center"/>
              <w:rPr>
                <w:color w:val="000000"/>
                <w:sz w:val="20"/>
                <w:szCs w:val="20"/>
              </w:rPr>
            </w:pPr>
            <w:r w:rsidRPr="00CC0EFC">
              <w:rPr>
                <w:color w:val="000000"/>
                <w:sz w:val="20"/>
                <w:szCs w:val="20"/>
              </w:rPr>
              <w:t>4.</w:t>
            </w:r>
          </w:p>
        </w:tc>
        <w:tc>
          <w:tcPr>
            <w:tcW w:w="2567" w:type="dxa"/>
            <w:shd w:val="clear" w:color="auto" w:fill="auto"/>
          </w:tcPr>
          <w:p w14:paraId="25F20CE2" w14:textId="77777777" w:rsidR="00827DCD" w:rsidRPr="00CC0EFC" w:rsidRDefault="00827DCD" w:rsidP="00827DCD">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Značajne</w:t>
            </w:r>
          </w:p>
        </w:tc>
        <w:tc>
          <w:tcPr>
            <w:tcW w:w="2253" w:type="dxa"/>
            <w:shd w:val="clear" w:color="auto" w:fill="auto"/>
          </w:tcPr>
          <w:p w14:paraId="51E4FD03" w14:textId="77777777" w:rsidR="00827DCD" w:rsidRPr="00CC0EFC" w:rsidRDefault="00827DCD" w:rsidP="00827DCD">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rPr>
              <w:t>0,012 - 0,035</w:t>
            </w:r>
          </w:p>
        </w:tc>
        <w:tc>
          <w:tcPr>
            <w:tcW w:w="1984" w:type="dxa"/>
            <w:shd w:val="clear" w:color="auto" w:fill="auto"/>
          </w:tcPr>
          <w:p w14:paraId="58CB3DCC" w14:textId="12EA5DF6" w:rsidR="00827DCD" w:rsidRPr="006C634B" w:rsidRDefault="00827DCD" w:rsidP="00827DCD">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827DCD" w:rsidRPr="00CC0EFC" w14:paraId="1BA57CB5" w14:textId="77777777" w:rsidTr="00827DC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1A60943" w14:textId="77777777" w:rsidR="00827DCD" w:rsidRPr="00CC0EFC" w:rsidRDefault="00827DCD" w:rsidP="00827DCD">
            <w:pPr>
              <w:spacing w:after="0"/>
              <w:jc w:val="center"/>
              <w:rPr>
                <w:color w:val="000000"/>
                <w:sz w:val="20"/>
                <w:szCs w:val="20"/>
              </w:rPr>
            </w:pPr>
            <w:r w:rsidRPr="00CC0EFC">
              <w:rPr>
                <w:color w:val="000000"/>
                <w:sz w:val="20"/>
                <w:szCs w:val="20"/>
              </w:rPr>
              <w:t>5.</w:t>
            </w:r>
          </w:p>
        </w:tc>
        <w:tc>
          <w:tcPr>
            <w:tcW w:w="2567" w:type="dxa"/>
            <w:shd w:val="clear" w:color="auto" w:fill="auto"/>
          </w:tcPr>
          <w:p w14:paraId="49BE1E8A" w14:textId="77777777" w:rsidR="00827DCD" w:rsidRPr="00CC0EFC" w:rsidRDefault="00827DCD" w:rsidP="00827DCD">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C0EFC">
              <w:rPr>
                <w:color w:val="000000"/>
                <w:sz w:val="20"/>
                <w:szCs w:val="20"/>
              </w:rPr>
              <w:t>Katastrofalne</w:t>
            </w:r>
          </w:p>
        </w:tc>
        <w:tc>
          <w:tcPr>
            <w:tcW w:w="2253" w:type="dxa"/>
            <w:shd w:val="clear" w:color="auto" w:fill="auto"/>
          </w:tcPr>
          <w:p w14:paraId="1DA66DC0" w14:textId="77777777" w:rsidR="00827DCD" w:rsidRPr="00CC0EFC" w:rsidRDefault="00827DCD" w:rsidP="00827DCD">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C0EFC">
              <w:rPr>
                <w:color w:val="000000"/>
                <w:sz w:val="20"/>
              </w:rPr>
              <w:t>0,036 &gt;</w:t>
            </w:r>
          </w:p>
        </w:tc>
        <w:tc>
          <w:tcPr>
            <w:tcW w:w="1984" w:type="dxa"/>
            <w:shd w:val="clear" w:color="auto" w:fill="auto"/>
          </w:tcPr>
          <w:p w14:paraId="14CD1B85" w14:textId="77777777" w:rsidR="00827DCD" w:rsidRPr="00CC0EFC" w:rsidRDefault="00827DCD" w:rsidP="00827DCD">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36ADF8DB" w14:textId="77777777" w:rsidR="00827DCD" w:rsidRPr="00CC0EFC" w:rsidRDefault="00827DCD" w:rsidP="00C6789C">
      <w:pPr>
        <w:rPr>
          <w:i/>
          <w:color w:val="auto"/>
          <w:u w:val="single"/>
        </w:rPr>
      </w:pPr>
    </w:p>
    <w:p w14:paraId="4B30BFE0" w14:textId="77777777" w:rsidR="00C6789C" w:rsidRPr="00CC0EFC" w:rsidRDefault="00C6789C" w:rsidP="00C6789C">
      <w:pPr>
        <w:rPr>
          <w:i/>
          <w:color w:val="auto"/>
          <w:u w:val="single"/>
        </w:rPr>
      </w:pPr>
      <w:r w:rsidRPr="00CC0EFC">
        <w:rPr>
          <w:i/>
          <w:color w:val="auto"/>
          <w:u w:val="single"/>
        </w:rPr>
        <w:t>Gospodarstvo</w:t>
      </w:r>
    </w:p>
    <w:p w14:paraId="283DD7CE" w14:textId="77777777" w:rsidR="00C6789C" w:rsidRPr="00CC0EFC" w:rsidRDefault="000F681F" w:rsidP="00C6789C">
      <w:r w:rsidRPr="00CC0EFC">
        <w:t xml:space="preserve">U slučajevima požara otvornog prostora </w:t>
      </w:r>
      <w:r w:rsidR="00C02B3C" w:rsidRPr="00CC0EFC">
        <w:t>nastati će</w:t>
      </w:r>
      <w:r w:rsidRPr="00CC0EFC">
        <w:t xml:space="preserve"> direktne štete i to</w:t>
      </w:r>
      <w:r w:rsidR="00C6789C" w:rsidRPr="00CC0EFC">
        <w:t xml:space="preserve"> štete na pokretnoj i nepokretnoj imovini. Također nastat će trošak sanacije, oporavka i asanacije.</w:t>
      </w:r>
      <w:r w:rsidRPr="00CC0EFC">
        <w:t xml:space="preserve"> </w:t>
      </w:r>
    </w:p>
    <w:p w14:paraId="678CD519" w14:textId="3C974A98" w:rsidR="00C6789C" w:rsidRPr="00CC0EFC" w:rsidRDefault="00952DB2" w:rsidP="00445183">
      <w:pPr>
        <w:spacing w:before="0"/>
        <w:jc w:val="center"/>
        <w:rPr>
          <w:rFonts w:eastAsia="Calibri"/>
          <w:bCs/>
          <w:color w:val="54883D"/>
          <w:sz w:val="20"/>
          <w:szCs w:val="18"/>
        </w:rPr>
      </w:pPr>
      <w:r w:rsidRPr="00CC0EFC">
        <w:rPr>
          <w:rFonts w:eastAsia="Calibri"/>
          <w:bCs/>
          <w:color w:val="54883D"/>
          <w:sz w:val="20"/>
          <w:szCs w:val="18"/>
        </w:rPr>
        <w:t xml:space="preserve">Tablica </w:t>
      </w:r>
      <w:r w:rsidR="003670C2" w:rsidRPr="00CC0EFC">
        <w:rPr>
          <w:rFonts w:eastAsia="Calibri"/>
          <w:bCs/>
          <w:color w:val="54883D"/>
          <w:sz w:val="20"/>
          <w:szCs w:val="18"/>
        </w:rPr>
        <w:fldChar w:fldCharType="begin"/>
      </w:r>
      <w:r w:rsidRPr="00CC0EFC">
        <w:rPr>
          <w:rFonts w:eastAsia="Calibri"/>
          <w:bCs/>
          <w:color w:val="54883D"/>
          <w:sz w:val="20"/>
          <w:szCs w:val="18"/>
        </w:rPr>
        <w:instrText xml:space="preserve"> SEQ Tabela \* ARABIC </w:instrText>
      </w:r>
      <w:r w:rsidR="003670C2" w:rsidRPr="00CC0EFC">
        <w:rPr>
          <w:rFonts w:eastAsia="Calibri"/>
          <w:bCs/>
          <w:color w:val="54883D"/>
          <w:sz w:val="20"/>
          <w:szCs w:val="18"/>
        </w:rPr>
        <w:fldChar w:fldCharType="separate"/>
      </w:r>
      <w:r w:rsidR="00DD0006">
        <w:rPr>
          <w:rFonts w:eastAsia="Calibri"/>
          <w:bCs/>
          <w:noProof/>
          <w:color w:val="54883D"/>
          <w:sz w:val="20"/>
          <w:szCs w:val="18"/>
        </w:rPr>
        <w:t>20</w:t>
      </w:r>
      <w:r w:rsidR="003670C2" w:rsidRPr="00CC0EFC">
        <w:rPr>
          <w:rFonts w:eastAsia="Calibri"/>
          <w:bCs/>
          <w:noProof/>
          <w:color w:val="54883D"/>
          <w:sz w:val="20"/>
          <w:szCs w:val="18"/>
        </w:rPr>
        <w:fldChar w:fldCharType="end"/>
      </w:r>
      <w:r w:rsidRPr="00CC0EFC">
        <w:rPr>
          <w:rFonts w:eastAsia="Calibri"/>
          <w:bCs/>
          <w:color w:val="54883D"/>
          <w:sz w:val="20"/>
          <w:szCs w:val="18"/>
        </w:rPr>
        <w:t xml:space="preserve">.  </w:t>
      </w:r>
      <w:r w:rsidR="00C6789C" w:rsidRPr="00CC0EFC">
        <w:rPr>
          <w:bCs/>
          <w:color w:val="54883D"/>
          <w:sz w:val="20"/>
          <w:szCs w:val="18"/>
        </w:rPr>
        <w:t>Vrijednost kriterija za posljedice na gospodarstvo po kategorijama</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64522F" w:rsidRPr="00CC0EFC" w14:paraId="525BEF63" w14:textId="77777777" w:rsidTr="00CC0EFC">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20D80311" w14:textId="77777777" w:rsidR="0064522F" w:rsidRPr="00CC0EFC" w:rsidRDefault="0064522F" w:rsidP="0064522F">
            <w:pPr>
              <w:spacing w:after="0"/>
              <w:jc w:val="center"/>
              <w:rPr>
                <w:color w:val="000000"/>
                <w:sz w:val="20"/>
                <w:szCs w:val="20"/>
              </w:rPr>
            </w:pPr>
            <w:r w:rsidRPr="00CC0EFC">
              <w:rPr>
                <w:color w:val="000000"/>
                <w:sz w:val="20"/>
                <w:szCs w:val="20"/>
              </w:rPr>
              <w:t>KATEGORIJA</w:t>
            </w:r>
          </w:p>
        </w:tc>
        <w:tc>
          <w:tcPr>
            <w:tcW w:w="2295" w:type="dxa"/>
            <w:tcBorders>
              <w:bottom w:val="none" w:sz="0" w:space="0" w:color="auto"/>
            </w:tcBorders>
            <w:shd w:val="clear" w:color="auto" w:fill="auto"/>
          </w:tcPr>
          <w:p w14:paraId="19FA54A2" w14:textId="77777777" w:rsidR="0064522F" w:rsidRPr="00CC0EFC" w:rsidRDefault="0064522F" w:rsidP="006452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POSLJEDICE</w:t>
            </w:r>
          </w:p>
        </w:tc>
        <w:tc>
          <w:tcPr>
            <w:tcW w:w="3118" w:type="dxa"/>
            <w:tcBorders>
              <w:bottom w:val="none" w:sz="0" w:space="0" w:color="auto"/>
            </w:tcBorders>
            <w:shd w:val="clear" w:color="auto" w:fill="auto"/>
          </w:tcPr>
          <w:p w14:paraId="338D79D5" w14:textId="138A2622" w:rsidR="0064522F" w:rsidRPr="00CC0EFC" w:rsidRDefault="0064522F" w:rsidP="006452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KRITERIJ (</w:t>
            </w:r>
            <w:r w:rsidR="00B679E0">
              <w:rPr>
                <w:color w:val="000000"/>
                <w:sz w:val="20"/>
                <w:szCs w:val="20"/>
              </w:rPr>
              <w:t>€</w:t>
            </w:r>
            <w:r w:rsidRPr="00CC0EFC">
              <w:rPr>
                <w:color w:val="000000"/>
                <w:sz w:val="20"/>
                <w:szCs w:val="20"/>
              </w:rPr>
              <w:t>)</w:t>
            </w:r>
          </w:p>
        </w:tc>
        <w:tc>
          <w:tcPr>
            <w:tcW w:w="1498" w:type="dxa"/>
            <w:tcBorders>
              <w:bottom w:val="none" w:sz="0" w:space="0" w:color="auto"/>
            </w:tcBorders>
            <w:shd w:val="clear" w:color="auto" w:fill="auto"/>
          </w:tcPr>
          <w:p w14:paraId="5587B5F2" w14:textId="77777777" w:rsidR="0064522F" w:rsidRPr="00CC0EFC" w:rsidRDefault="0064522F" w:rsidP="006452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ODABRANO</w:t>
            </w:r>
          </w:p>
        </w:tc>
      </w:tr>
      <w:tr w:rsidR="00CC0EFC" w:rsidRPr="00CC0EFC" w14:paraId="44E0AEA7" w14:textId="77777777" w:rsidTr="00C02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BFB8714" w14:textId="77777777" w:rsidR="00CC0EFC" w:rsidRPr="00CC0EFC" w:rsidRDefault="00CC0EFC" w:rsidP="00CC0EFC">
            <w:pPr>
              <w:spacing w:after="0"/>
              <w:jc w:val="center"/>
              <w:rPr>
                <w:color w:val="000000"/>
                <w:sz w:val="20"/>
                <w:szCs w:val="20"/>
              </w:rPr>
            </w:pPr>
            <w:r w:rsidRPr="00CC0EFC">
              <w:rPr>
                <w:color w:val="000000"/>
                <w:sz w:val="20"/>
                <w:szCs w:val="20"/>
              </w:rPr>
              <w:t>1.</w:t>
            </w:r>
          </w:p>
        </w:tc>
        <w:tc>
          <w:tcPr>
            <w:tcW w:w="2295" w:type="dxa"/>
            <w:shd w:val="clear" w:color="auto" w:fill="auto"/>
          </w:tcPr>
          <w:p w14:paraId="6B79C322" w14:textId="77777777" w:rsidR="00CC0EFC" w:rsidRPr="00CC0EFC" w:rsidRDefault="00CC0EFC" w:rsidP="00CC0EFC">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C0EFC">
              <w:rPr>
                <w:color w:val="auto"/>
                <w:sz w:val="20"/>
                <w:szCs w:val="20"/>
              </w:rPr>
              <w:t>Neznatne</w:t>
            </w:r>
          </w:p>
        </w:tc>
        <w:tc>
          <w:tcPr>
            <w:tcW w:w="3118" w:type="dxa"/>
            <w:shd w:val="clear" w:color="auto" w:fill="auto"/>
          </w:tcPr>
          <w:p w14:paraId="393FEA62" w14:textId="70787AE9" w:rsidR="00CC0EFC" w:rsidRPr="00B679E0" w:rsidRDefault="00B679E0" w:rsidP="00717B9A">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color w:val="auto"/>
                <w:sz w:val="20"/>
                <w:szCs w:val="20"/>
              </w:rPr>
              <w:t>9.442,00 – 18.884,00</w:t>
            </w:r>
          </w:p>
        </w:tc>
        <w:tc>
          <w:tcPr>
            <w:tcW w:w="1498" w:type="dxa"/>
            <w:shd w:val="clear" w:color="auto" w:fill="auto"/>
            <w:vAlign w:val="center"/>
          </w:tcPr>
          <w:p w14:paraId="640F9554" w14:textId="2E2E93BA" w:rsidR="00CC0EFC" w:rsidRPr="00CC0EFC" w:rsidRDefault="00CC0EFC" w:rsidP="00CC0EFC">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CC0EFC" w:rsidRPr="00CC0EFC" w14:paraId="070B8AAC" w14:textId="77777777" w:rsidTr="00C02B3C">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A990F29" w14:textId="77777777" w:rsidR="00CC0EFC" w:rsidRPr="00CC0EFC" w:rsidRDefault="00CC0EFC" w:rsidP="00CC0EFC">
            <w:pPr>
              <w:spacing w:after="0"/>
              <w:jc w:val="center"/>
              <w:rPr>
                <w:color w:val="000000"/>
                <w:sz w:val="20"/>
                <w:szCs w:val="20"/>
              </w:rPr>
            </w:pPr>
            <w:r w:rsidRPr="00CC0EFC">
              <w:rPr>
                <w:color w:val="000000"/>
                <w:sz w:val="20"/>
                <w:szCs w:val="20"/>
              </w:rPr>
              <w:t>2.</w:t>
            </w:r>
          </w:p>
        </w:tc>
        <w:tc>
          <w:tcPr>
            <w:tcW w:w="2295" w:type="dxa"/>
            <w:shd w:val="clear" w:color="auto" w:fill="auto"/>
          </w:tcPr>
          <w:p w14:paraId="5CE79792" w14:textId="77777777" w:rsidR="00CC0EFC" w:rsidRPr="00CC0EFC" w:rsidRDefault="00CC0EFC" w:rsidP="00CC0EFC">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CC0EFC">
              <w:rPr>
                <w:color w:val="auto"/>
                <w:sz w:val="20"/>
                <w:szCs w:val="20"/>
              </w:rPr>
              <w:t>Male</w:t>
            </w:r>
          </w:p>
        </w:tc>
        <w:tc>
          <w:tcPr>
            <w:tcW w:w="3118" w:type="dxa"/>
            <w:shd w:val="clear" w:color="auto" w:fill="auto"/>
          </w:tcPr>
          <w:p w14:paraId="3BAEA9A9" w14:textId="2EAF3E44" w:rsidR="00CC0EFC" w:rsidRPr="00B679E0" w:rsidRDefault="00B679E0" w:rsidP="006F5011">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79E0">
              <w:rPr>
                <w:color w:val="auto"/>
                <w:sz w:val="20"/>
                <w:szCs w:val="20"/>
              </w:rPr>
              <w:t>18.884,00 – 94.416,00</w:t>
            </w:r>
          </w:p>
        </w:tc>
        <w:tc>
          <w:tcPr>
            <w:tcW w:w="1498" w:type="dxa"/>
            <w:shd w:val="clear" w:color="auto" w:fill="auto"/>
          </w:tcPr>
          <w:p w14:paraId="36AF8845" w14:textId="77777777" w:rsidR="00CC0EFC" w:rsidRPr="00CC0EFC" w:rsidRDefault="00CC0EFC" w:rsidP="00CC0EFC">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CC0EFC" w:rsidRPr="00CC0EFC" w14:paraId="012D3BA4" w14:textId="77777777" w:rsidTr="00C02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0D3A686" w14:textId="77777777" w:rsidR="00CC0EFC" w:rsidRPr="00CC0EFC" w:rsidRDefault="00CC0EFC" w:rsidP="00CC0EFC">
            <w:pPr>
              <w:spacing w:after="0"/>
              <w:jc w:val="center"/>
              <w:rPr>
                <w:color w:val="000000"/>
                <w:sz w:val="20"/>
                <w:szCs w:val="20"/>
              </w:rPr>
            </w:pPr>
            <w:r w:rsidRPr="00CC0EFC">
              <w:rPr>
                <w:color w:val="000000"/>
                <w:sz w:val="20"/>
                <w:szCs w:val="20"/>
              </w:rPr>
              <w:t>3.</w:t>
            </w:r>
          </w:p>
        </w:tc>
        <w:tc>
          <w:tcPr>
            <w:tcW w:w="2295" w:type="dxa"/>
            <w:shd w:val="clear" w:color="auto" w:fill="auto"/>
          </w:tcPr>
          <w:p w14:paraId="32A84BCE" w14:textId="77777777" w:rsidR="00CC0EFC" w:rsidRPr="00CC0EFC" w:rsidRDefault="00CC0EFC" w:rsidP="00CC0EFC">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C0EFC">
              <w:rPr>
                <w:color w:val="auto"/>
                <w:sz w:val="20"/>
                <w:szCs w:val="20"/>
              </w:rPr>
              <w:t>Umjerene</w:t>
            </w:r>
          </w:p>
        </w:tc>
        <w:tc>
          <w:tcPr>
            <w:tcW w:w="3118" w:type="dxa"/>
            <w:shd w:val="clear" w:color="auto" w:fill="auto"/>
          </w:tcPr>
          <w:p w14:paraId="7D70F19A" w14:textId="34E97C99" w:rsidR="00CC0EFC" w:rsidRPr="00B679E0" w:rsidRDefault="00B679E0" w:rsidP="006F5011">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color w:val="auto"/>
                <w:sz w:val="20"/>
                <w:szCs w:val="20"/>
              </w:rPr>
              <w:t>94.416,00 – 283.248,00</w:t>
            </w:r>
          </w:p>
        </w:tc>
        <w:tc>
          <w:tcPr>
            <w:tcW w:w="1498" w:type="dxa"/>
            <w:shd w:val="clear" w:color="auto" w:fill="auto"/>
          </w:tcPr>
          <w:p w14:paraId="70F1A3FE" w14:textId="7E877F7B" w:rsidR="00CC0EFC" w:rsidRPr="00CC0EFC" w:rsidRDefault="00CC0EFC" w:rsidP="00CC0EFC">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CC0EFC" w:rsidRPr="00CC0EFC" w14:paraId="03498E60" w14:textId="77777777" w:rsidTr="00C02B3C">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F55B980" w14:textId="77777777" w:rsidR="00CC0EFC" w:rsidRPr="00CC0EFC" w:rsidRDefault="00CC0EFC" w:rsidP="00CC0EFC">
            <w:pPr>
              <w:spacing w:after="0"/>
              <w:jc w:val="center"/>
              <w:rPr>
                <w:color w:val="000000"/>
                <w:sz w:val="20"/>
                <w:szCs w:val="20"/>
              </w:rPr>
            </w:pPr>
            <w:r w:rsidRPr="00CC0EFC">
              <w:rPr>
                <w:color w:val="000000"/>
                <w:sz w:val="20"/>
                <w:szCs w:val="20"/>
              </w:rPr>
              <w:t>4.</w:t>
            </w:r>
          </w:p>
        </w:tc>
        <w:tc>
          <w:tcPr>
            <w:tcW w:w="2295" w:type="dxa"/>
            <w:shd w:val="clear" w:color="auto" w:fill="auto"/>
          </w:tcPr>
          <w:p w14:paraId="56BA42CF" w14:textId="77777777" w:rsidR="00CC0EFC" w:rsidRPr="00CC0EFC" w:rsidRDefault="00CC0EFC" w:rsidP="00CC0EFC">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CC0EFC">
              <w:rPr>
                <w:color w:val="auto"/>
                <w:sz w:val="20"/>
                <w:szCs w:val="20"/>
              </w:rPr>
              <w:t>Značajne</w:t>
            </w:r>
          </w:p>
        </w:tc>
        <w:tc>
          <w:tcPr>
            <w:tcW w:w="3118" w:type="dxa"/>
            <w:shd w:val="clear" w:color="auto" w:fill="auto"/>
          </w:tcPr>
          <w:p w14:paraId="42A1E64D" w14:textId="5F091B5F" w:rsidR="00CC0EFC" w:rsidRPr="00B679E0" w:rsidRDefault="00B679E0" w:rsidP="006F5011">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79E0">
              <w:rPr>
                <w:color w:val="auto"/>
                <w:sz w:val="20"/>
                <w:szCs w:val="20"/>
              </w:rPr>
              <w:t>283.248,00 – 472.080,00</w:t>
            </w:r>
          </w:p>
        </w:tc>
        <w:tc>
          <w:tcPr>
            <w:tcW w:w="1498" w:type="dxa"/>
            <w:shd w:val="clear" w:color="auto" w:fill="auto"/>
          </w:tcPr>
          <w:p w14:paraId="580CEF6A" w14:textId="234C766D" w:rsidR="00CC0EFC" w:rsidRPr="006F5011" w:rsidRDefault="00CC0EFC" w:rsidP="00CC0EFC">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CC0EFC" w:rsidRPr="000039B3" w14:paraId="06789D0E" w14:textId="77777777" w:rsidTr="006F5011">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7E7BCB0" w14:textId="77777777" w:rsidR="00CC0EFC" w:rsidRPr="00CC0EFC" w:rsidRDefault="00CC0EFC" w:rsidP="00CC0EFC">
            <w:pPr>
              <w:spacing w:after="0"/>
              <w:jc w:val="center"/>
              <w:rPr>
                <w:color w:val="000000"/>
                <w:sz w:val="20"/>
                <w:szCs w:val="20"/>
              </w:rPr>
            </w:pPr>
            <w:r w:rsidRPr="00CC0EFC">
              <w:rPr>
                <w:color w:val="000000"/>
                <w:sz w:val="20"/>
                <w:szCs w:val="20"/>
              </w:rPr>
              <w:t>5.</w:t>
            </w:r>
          </w:p>
        </w:tc>
        <w:tc>
          <w:tcPr>
            <w:tcW w:w="2295" w:type="dxa"/>
            <w:shd w:val="clear" w:color="auto" w:fill="auto"/>
          </w:tcPr>
          <w:p w14:paraId="503E6E2D" w14:textId="77777777" w:rsidR="00CC0EFC" w:rsidRPr="00CC0EFC" w:rsidRDefault="00CC0EFC" w:rsidP="00CC0EFC">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C0EFC">
              <w:rPr>
                <w:color w:val="000000"/>
                <w:sz w:val="20"/>
                <w:szCs w:val="20"/>
              </w:rPr>
              <w:t>Katastrofalne</w:t>
            </w:r>
          </w:p>
        </w:tc>
        <w:tc>
          <w:tcPr>
            <w:tcW w:w="3118" w:type="dxa"/>
            <w:shd w:val="clear" w:color="auto" w:fill="auto"/>
          </w:tcPr>
          <w:p w14:paraId="061594B6" w14:textId="3559862D" w:rsidR="00CC0EFC" w:rsidRPr="00B679E0" w:rsidRDefault="00CC0EFC" w:rsidP="00CC0EFC">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sz w:val="20"/>
                <w:szCs w:val="20"/>
              </w:rPr>
              <w:t xml:space="preserve">&gt; </w:t>
            </w:r>
            <w:r w:rsidR="00B679E0" w:rsidRPr="00B679E0">
              <w:rPr>
                <w:color w:val="auto"/>
                <w:sz w:val="20"/>
                <w:szCs w:val="20"/>
              </w:rPr>
              <w:t>472.080,00</w:t>
            </w:r>
          </w:p>
        </w:tc>
        <w:tc>
          <w:tcPr>
            <w:tcW w:w="1498" w:type="dxa"/>
            <w:shd w:val="clear" w:color="auto" w:fill="auto"/>
          </w:tcPr>
          <w:p w14:paraId="04F6ADDD" w14:textId="0F8BBABC" w:rsidR="00CC0EFC" w:rsidRPr="00CC0EFC" w:rsidRDefault="00180F6F" w:rsidP="00CC0EFC">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r>
    </w:tbl>
    <w:p w14:paraId="6C36D3CC" w14:textId="77777777" w:rsidR="007E0243" w:rsidRDefault="007E0243" w:rsidP="00C6789C">
      <w:pPr>
        <w:rPr>
          <w:color w:val="auto"/>
          <w:u w:val="single"/>
        </w:rPr>
      </w:pPr>
    </w:p>
    <w:p w14:paraId="5C2DC42D" w14:textId="24F1D2F5" w:rsidR="00C6789C" w:rsidRPr="00CC0EFC" w:rsidRDefault="00C6789C" w:rsidP="00C6789C">
      <w:pPr>
        <w:rPr>
          <w:color w:val="auto"/>
          <w:u w:val="single"/>
        </w:rPr>
      </w:pPr>
      <w:r w:rsidRPr="00CC0EFC">
        <w:rPr>
          <w:color w:val="auto"/>
          <w:u w:val="single"/>
        </w:rPr>
        <w:t>Društvena stabilnost i politika</w:t>
      </w:r>
    </w:p>
    <w:p w14:paraId="62CBE4FC" w14:textId="77777777" w:rsidR="000F3088" w:rsidRPr="00CC0EFC" w:rsidRDefault="00C6789C" w:rsidP="000F3088">
      <w:pPr>
        <w:rPr>
          <w:color w:val="auto"/>
        </w:rPr>
      </w:pPr>
      <w:r w:rsidRPr="00CC0EFC">
        <w:rPr>
          <w:color w:val="auto"/>
        </w:rPr>
        <w:t xml:space="preserve">Procjena se temelji na procjeni štete koju može uzrokovati požar otvorenog tipa u odnosu na proračun </w:t>
      </w:r>
      <w:r w:rsidR="00CC0EFC" w:rsidRPr="00CC0EFC">
        <w:rPr>
          <w:color w:val="auto"/>
        </w:rPr>
        <w:t>Općine</w:t>
      </w:r>
      <w:r w:rsidRPr="00CC0EFC">
        <w:rPr>
          <w:color w:val="auto"/>
        </w:rPr>
        <w:t>.</w:t>
      </w:r>
    </w:p>
    <w:p w14:paraId="431C944D" w14:textId="77777777" w:rsidR="00C6789C" w:rsidRPr="00CC0EFC" w:rsidRDefault="00C6789C" w:rsidP="00D91BF5">
      <w:pPr>
        <w:spacing w:after="120"/>
        <w:rPr>
          <w:b/>
          <w:color w:val="auto"/>
          <w:szCs w:val="20"/>
          <w:u w:val="single"/>
        </w:rPr>
      </w:pPr>
      <w:r w:rsidRPr="00CC0EFC">
        <w:rPr>
          <w:b/>
          <w:color w:val="auto"/>
          <w:szCs w:val="20"/>
          <w:u w:val="single"/>
        </w:rPr>
        <w:t>Posljedi</w:t>
      </w:r>
      <w:r w:rsidR="00D91BF5" w:rsidRPr="00CC0EFC">
        <w:rPr>
          <w:b/>
          <w:color w:val="auto"/>
          <w:szCs w:val="20"/>
          <w:u w:val="single"/>
        </w:rPr>
        <w:t xml:space="preserve">ce na kritičnu infrastrukturu: </w:t>
      </w:r>
    </w:p>
    <w:p w14:paraId="3A72385F" w14:textId="77777777" w:rsidR="00C6789C" w:rsidRPr="00CC0EFC" w:rsidRDefault="00C6789C" w:rsidP="00C6789C">
      <w:pPr>
        <w:spacing w:after="0"/>
        <w:rPr>
          <w:color w:val="54883D"/>
          <w:szCs w:val="20"/>
        </w:rPr>
      </w:pPr>
      <w:r w:rsidRPr="00CC0EFC">
        <w:rPr>
          <w:i/>
          <w:iCs/>
          <w:color w:val="54883D"/>
        </w:rPr>
        <w:t>Energetika</w:t>
      </w:r>
      <w:r w:rsidRPr="00CC0EFC">
        <w:rPr>
          <w:color w:val="54883D"/>
          <w:szCs w:val="20"/>
        </w:rPr>
        <w:t xml:space="preserve"> </w:t>
      </w:r>
    </w:p>
    <w:p w14:paraId="4AE96BA7" w14:textId="77777777" w:rsidR="000F3088" w:rsidRPr="00CC0EFC" w:rsidRDefault="00C6789C" w:rsidP="00C6789C">
      <w:pPr>
        <w:spacing w:after="0"/>
        <w:rPr>
          <w:color w:val="auto"/>
        </w:rPr>
      </w:pPr>
      <w:r w:rsidRPr="00CC0EFC">
        <w:rPr>
          <w:color w:val="000000"/>
          <w:szCs w:val="20"/>
        </w:rPr>
        <w:t xml:space="preserve">Može doći do </w:t>
      </w:r>
      <w:r w:rsidRPr="00CC0EFC">
        <w:rPr>
          <w:color w:val="auto"/>
        </w:rPr>
        <w:t>oštećenja dijelova sustava (trafostanica, stupova el. mreže) i do kratkotrajnog prekida napajanja električnom energijom što može dovesti do otežanog redovitog funkcioniranja tvrtki i domaćinstava</w:t>
      </w:r>
      <w:r w:rsidR="00C02B3C" w:rsidRPr="00CC0EFC">
        <w:rPr>
          <w:color w:val="auto"/>
        </w:rPr>
        <w:t xml:space="preserve"> te prometa</w:t>
      </w:r>
      <w:r w:rsidR="000F3088" w:rsidRPr="00CC0EFC">
        <w:rPr>
          <w:color w:val="auto"/>
        </w:rPr>
        <w:t>.</w:t>
      </w:r>
    </w:p>
    <w:p w14:paraId="77D3C905" w14:textId="77777777" w:rsidR="000F3088" w:rsidRPr="00CC0EFC" w:rsidRDefault="00C6789C" w:rsidP="00C6789C">
      <w:pPr>
        <w:spacing w:after="0"/>
        <w:rPr>
          <w:i/>
          <w:iCs/>
          <w:color w:val="54883D"/>
        </w:rPr>
      </w:pPr>
      <w:r w:rsidRPr="00CC0EFC">
        <w:rPr>
          <w:i/>
          <w:iCs/>
          <w:color w:val="54883D"/>
        </w:rPr>
        <w:t>Promet</w:t>
      </w:r>
    </w:p>
    <w:p w14:paraId="12D3BF7A" w14:textId="77777777" w:rsidR="000F3088" w:rsidRDefault="00CC0EFC" w:rsidP="00C6789C">
      <w:pPr>
        <w:spacing w:before="120" w:after="120"/>
        <w:ind w:right="74"/>
        <w:rPr>
          <w:color w:val="auto"/>
        </w:rPr>
      </w:pPr>
      <w:r w:rsidRPr="00CC0EFC">
        <w:rPr>
          <w:color w:val="auto"/>
        </w:rPr>
        <w:t>Uslijed požara može doći do privremene obustave prometa na određenoj dionici prometnice, zbog velike količine dima na prometnici i/ili kada se gašenje požara vrši direktno s prometnice.</w:t>
      </w:r>
    </w:p>
    <w:p w14:paraId="5D5939A0" w14:textId="77777777" w:rsidR="00A80DC2" w:rsidRDefault="00A80DC2" w:rsidP="00C6789C">
      <w:pPr>
        <w:spacing w:before="120" w:after="120"/>
        <w:ind w:right="74"/>
        <w:rPr>
          <w:i/>
          <w:iCs/>
          <w:color w:val="54883D"/>
        </w:rPr>
      </w:pPr>
    </w:p>
    <w:p w14:paraId="248DA949" w14:textId="77777777" w:rsidR="00A80DC2" w:rsidRDefault="00A80DC2" w:rsidP="00C6789C">
      <w:pPr>
        <w:spacing w:before="120" w:after="120"/>
        <w:ind w:right="74"/>
        <w:rPr>
          <w:i/>
          <w:iCs/>
          <w:color w:val="54883D"/>
        </w:rPr>
      </w:pPr>
    </w:p>
    <w:p w14:paraId="60656C22" w14:textId="4304A729" w:rsidR="00C6789C" w:rsidRPr="00CC0EFC" w:rsidRDefault="00C6789C" w:rsidP="00C6789C">
      <w:pPr>
        <w:spacing w:before="120" w:after="120"/>
        <w:ind w:right="74"/>
        <w:rPr>
          <w:i/>
          <w:iCs/>
          <w:color w:val="54883D"/>
        </w:rPr>
      </w:pPr>
      <w:r w:rsidRPr="00CC0EFC">
        <w:rPr>
          <w:i/>
          <w:iCs/>
          <w:color w:val="54883D"/>
        </w:rPr>
        <w:lastRenderedPageBreak/>
        <w:t>Nacionalni spomenici i vrijednosti</w:t>
      </w:r>
    </w:p>
    <w:p w14:paraId="2DF232C3" w14:textId="77777777" w:rsidR="00C02B3C" w:rsidRPr="00CC0EFC" w:rsidRDefault="00C6789C" w:rsidP="00C6789C">
      <w:pPr>
        <w:spacing w:before="120" w:after="120"/>
        <w:ind w:right="74"/>
        <w:rPr>
          <w:rFonts w:eastAsiaTheme="minorHAnsi"/>
        </w:rPr>
      </w:pPr>
      <w:r w:rsidRPr="00CC0EFC">
        <w:rPr>
          <w:rFonts w:eastAsiaTheme="minorHAnsi"/>
        </w:rPr>
        <w:t>U slučaju pojave požara otvorenog prostora na pojedini objektima kao što su sakralni objekti, kurije, povijesne građevine i tradicionalne kuć</w:t>
      </w:r>
      <w:r w:rsidR="00D91BF5" w:rsidRPr="00CC0EFC">
        <w:rPr>
          <w:rFonts w:eastAsiaTheme="minorHAnsi"/>
        </w:rPr>
        <w:t>e može doći do oštećenja.</w:t>
      </w:r>
    </w:p>
    <w:p w14:paraId="3F923796" w14:textId="77777777" w:rsidR="00C6789C" w:rsidRPr="00CC0EFC" w:rsidRDefault="00C6789C" w:rsidP="00C6789C">
      <w:pPr>
        <w:spacing w:before="120" w:after="120"/>
        <w:ind w:right="74"/>
        <w:rPr>
          <w:i/>
          <w:iCs/>
          <w:color w:val="54883D"/>
        </w:rPr>
      </w:pPr>
      <w:r w:rsidRPr="00CC0EFC">
        <w:rPr>
          <w:i/>
          <w:iCs/>
          <w:color w:val="54883D"/>
        </w:rPr>
        <w:t>Javne službe</w:t>
      </w:r>
    </w:p>
    <w:p w14:paraId="676B39AD" w14:textId="77777777" w:rsidR="002D78CF" w:rsidRPr="00CC0EFC" w:rsidRDefault="00C6789C" w:rsidP="006F5011">
      <w:r w:rsidRPr="00CC0EFC">
        <w:rPr>
          <w:szCs w:val="20"/>
        </w:rPr>
        <w:t xml:space="preserve"> </w:t>
      </w:r>
      <w:r w:rsidR="00D91BF5" w:rsidRPr="00CC0EFC">
        <w:rPr>
          <w:szCs w:val="20"/>
        </w:rPr>
        <w:t>Oštećenje objekata navedenih snaga uzrokovalo bi nemogućnost pravovremene reakcije snaga civilne zaštite koje ne bi bile u mogućnosti u potrebnoj mjeri izvršavati svoje redovite zadaće (pružanje zdravstvene zaštite, osiguranje javnog reda i mira, gašenje požara). Smanjene mogućnosti intervencija zbog uništenja dijela materijalno-tehničkih sredstava.</w:t>
      </w:r>
    </w:p>
    <w:p w14:paraId="179086EE" w14:textId="1F35B1D3" w:rsidR="00C6789C" w:rsidRPr="00CC0EFC" w:rsidRDefault="00952DB2" w:rsidP="00E744F8">
      <w:pPr>
        <w:spacing w:before="0"/>
        <w:jc w:val="center"/>
        <w:rPr>
          <w:rFonts w:eastAsia="Calibri"/>
          <w:bCs/>
          <w:color w:val="54883D"/>
          <w:sz w:val="20"/>
          <w:szCs w:val="18"/>
        </w:rPr>
      </w:pPr>
      <w:r w:rsidRPr="00CC0EFC">
        <w:rPr>
          <w:rFonts w:eastAsia="Calibri"/>
          <w:bCs/>
          <w:color w:val="54883D"/>
          <w:sz w:val="20"/>
          <w:szCs w:val="18"/>
        </w:rPr>
        <w:t xml:space="preserve">Tablica </w:t>
      </w:r>
      <w:r w:rsidR="003670C2" w:rsidRPr="00CC0EFC">
        <w:rPr>
          <w:rFonts w:eastAsia="Calibri"/>
          <w:bCs/>
          <w:color w:val="54883D"/>
          <w:sz w:val="20"/>
          <w:szCs w:val="18"/>
        </w:rPr>
        <w:fldChar w:fldCharType="begin"/>
      </w:r>
      <w:r w:rsidRPr="00CC0EFC">
        <w:rPr>
          <w:rFonts w:eastAsia="Calibri"/>
          <w:bCs/>
          <w:color w:val="54883D"/>
          <w:sz w:val="20"/>
          <w:szCs w:val="18"/>
        </w:rPr>
        <w:instrText xml:space="preserve"> SEQ Tabela \* ARABIC </w:instrText>
      </w:r>
      <w:r w:rsidR="003670C2" w:rsidRPr="00CC0EFC">
        <w:rPr>
          <w:rFonts w:eastAsia="Calibri"/>
          <w:bCs/>
          <w:color w:val="54883D"/>
          <w:sz w:val="20"/>
          <w:szCs w:val="18"/>
        </w:rPr>
        <w:fldChar w:fldCharType="separate"/>
      </w:r>
      <w:r w:rsidR="00DD0006">
        <w:rPr>
          <w:rFonts w:eastAsia="Calibri"/>
          <w:bCs/>
          <w:noProof/>
          <w:color w:val="54883D"/>
          <w:sz w:val="20"/>
          <w:szCs w:val="18"/>
        </w:rPr>
        <w:t>21</w:t>
      </w:r>
      <w:r w:rsidR="003670C2" w:rsidRPr="00CC0EFC">
        <w:rPr>
          <w:rFonts w:eastAsia="Calibri"/>
          <w:bCs/>
          <w:noProof/>
          <w:color w:val="54883D"/>
          <w:sz w:val="20"/>
          <w:szCs w:val="18"/>
        </w:rPr>
        <w:fldChar w:fldCharType="end"/>
      </w:r>
      <w:r w:rsidRPr="00CC0EFC">
        <w:rPr>
          <w:rFonts w:eastAsia="Calibri"/>
          <w:bCs/>
          <w:color w:val="54883D"/>
          <w:sz w:val="20"/>
          <w:szCs w:val="18"/>
        </w:rPr>
        <w:t xml:space="preserve">.  </w:t>
      </w:r>
      <w:r w:rsidR="00C6789C" w:rsidRPr="00CC0EFC">
        <w:rPr>
          <w:bCs/>
          <w:color w:val="54883D"/>
          <w:sz w:val="20"/>
          <w:szCs w:val="18"/>
        </w:rPr>
        <w:t>Vrijednost kriterija za posljedice na društvenu stabilnost i politiku - oštećena kritična infrastruktura</w:t>
      </w:r>
      <w:r w:rsidR="00E744F8" w:rsidRPr="00CC0EFC">
        <w:rPr>
          <w:bCs/>
          <w:color w:val="54883D"/>
          <w:sz w:val="20"/>
          <w:szCs w:val="18"/>
        </w:rPr>
        <w:t>- požar</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C02B3C" w:rsidRPr="00CC0EFC" w14:paraId="767EEAE8" w14:textId="77777777" w:rsidTr="00CC0EFC">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1E950D36" w14:textId="77777777" w:rsidR="00C02B3C" w:rsidRPr="00CC0EFC" w:rsidRDefault="00C02B3C" w:rsidP="00B8212F">
            <w:pPr>
              <w:spacing w:after="0"/>
              <w:jc w:val="center"/>
              <w:rPr>
                <w:color w:val="000000"/>
                <w:sz w:val="20"/>
                <w:szCs w:val="20"/>
              </w:rPr>
            </w:pPr>
            <w:r w:rsidRPr="00CC0EFC">
              <w:rPr>
                <w:color w:val="000000"/>
                <w:sz w:val="20"/>
                <w:szCs w:val="20"/>
              </w:rPr>
              <w:t>KATEGORIJA</w:t>
            </w:r>
          </w:p>
        </w:tc>
        <w:tc>
          <w:tcPr>
            <w:tcW w:w="2295" w:type="dxa"/>
            <w:tcBorders>
              <w:bottom w:val="none" w:sz="0" w:space="0" w:color="auto"/>
            </w:tcBorders>
            <w:shd w:val="clear" w:color="auto" w:fill="auto"/>
          </w:tcPr>
          <w:p w14:paraId="5728A5A9" w14:textId="77777777" w:rsidR="00C02B3C" w:rsidRPr="00CC0EFC" w:rsidRDefault="00C02B3C" w:rsidP="00B821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POSLJEDICE</w:t>
            </w:r>
          </w:p>
        </w:tc>
        <w:tc>
          <w:tcPr>
            <w:tcW w:w="3118" w:type="dxa"/>
            <w:tcBorders>
              <w:bottom w:val="none" w:sz="0" w:space="0" w:color="auto"/>
            </w:tcBorders>
            <w:shd w:val="clear" w:color="auto" w:fill="auto"/>
          </w:tcPr>
          <w:p w14:paraId="4D682474" w14:textId="212B7F42" w:rsidR="00C02B3C" w:rsidRPr="00CC0EFC" w:rsidRDefault="00C02B3C" w:rsidP="00B821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KRITERIJ (</w:t>
            </w:r>
            <w:r w:rsidR="00B679E0">
              <w:rPr>
                <w:color w:val="000000"/>
                <w:sz w:val="20"/>
                <w:szCs w:val="20"/>
              </w:rPr>
              <w:t>€</w:t>
            </w:r>
            <w:r w:rsidRPr="00CC0EFC">
              <w:rPr>
                <w:color w:val="000000"/>
                <w:sz w:val="20"/>
                <w:szCs w:val="20"/>
              </w:rPr>
              <w:t>)</w:t>
            </w:r>
          </w:p>
        </w:tc>
        <w:tc>
          <w:tcPr>
            <w:tcW w:w="1498" w:type="dxa"/>
            <w:tcBorders>
              <w:bottom w:val="none" w:sz="0" w:space="0" w:color="auto"/>
            </w:tcBorders>
            <w:shd w:val="clear" w:color="auto" w:fill="auto"/>
          </w:tcPr>
          <w:p w14:paraId="2F4B4ABC" w14:textId="77777777" w:rsidR="00C02B3C" w:rsidRPr="00CC0EFC" w:rsidRDefault="00C02B3C" w:rsidP="00B821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ODABRANO</w:t>
            </w:r>
          </w:p>
        </w:tc>
      </w:tr>
      <w:tr w:rsidR="00B679E0" w:rsidRPr="00CC0EFC" w14:paraId="5676F70A" w14:textId="77777777" w:rsidTr="00B821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E06B399" w14:textId="77777777" w:rsidR="00B679E0" w:rsidRPr="00CC0EFC" w:rsidRDefault="00B679E0" w:rsidP="00B679E0">
            <w:pPr>
              <w:spacing w:after="0"/>
              <w:jc w:val="center"/>
              <w:rPr>
                <w:color w:val="000000"/>
                <w:sz w:val="20"/>
                <w:szCs w:val="20"/>
              </w:rPr>
            </w:pPr>
            <w:r w:rsidRPr="00CC0EFC">
              <w:rPr>
                <w:color w:val="000000"/>
                <w:sz w:val="20"/>
                <w:szCs w:val="20"/>
              </w:rPr>
              <w:t>1.</w:t>
            </w:r>
          </w:p>
        </w:tc>
        <w:tc>
          <w:tcPr>
            <w:tcW w:w="2295" w:type="dxa"/>
            <w:shd w:val="clear" w:color="auto" w:fill="auto"/>
          </w:tcPr>
          <w:p w14:paraId="6224F562" w14:textId="77777777"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C0EFC">
              <w:rPr>
                <w:color w:val="auto"/>
                <w:sz w:val="20"/>
                <w:szCs w:val="20"/>
              </w:rPr>
              <w:t>Neznatne</w:t>
            </w:r>
          </w:p>
        </w:tc>
        <w:tc>
          <w:tcPr>
            <w:tcW w:w="3118" w:type="dxa"/>
            <w:shd w:val="clear" w:color="auto" w:fill="auto"/>
          </w:tcPr>
          <w:p w14:paraId="3EE693BB" w14:textId="4CD3A77A" w:rsidR="00B679E0" w:rsidRPr="00C06364"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9.442,00 – 18.884,00</w:t>
            </w:r>
          </w:p>
        </w:tc>
        <w:tc>
          <w:tcPr>
            <w:tcW w:w="1498" w:type="dxa"/>
            <w:shd w:val="clear" w:color="auto" w:fill="auto"/>
            <w:vAlign w:val="center"/>
          </w:tcPr>
          <w:p w14:paraId="2EBE52B0" w14:textId="697147C0"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679E0" w:rsidRPr="00CC0EFC" w14:paraId="54AA2A24" w14:textId="77777777" w:rsidTr="00B8212F">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CF010F4" w14:textId="77777777" w:rsidR="00B679E0" w:rsidRPr="00CC0EFC" w:rsidRDefault="00B679E0" w:rsidP="00B679E0">
            <w:pPr>
              <w:spacing w:after="0"/>
              <w:jc w:val="center"/>
              <w:rPr>
                <w:color w:val="000000"/>
                <w:sz w:val="20"/>
                <w:szCs w:val="20"/>
              </w:rPr>
            </w:pPr>
            <w:r w:rsidRPr="00CC0EFC">
              <w:rPr>
                <w:color w:val="000000"/>
                <w:sz w:val="20"/>
                <w:szCs w:val="20"/>
              </w:rPr>
              <w:t>2.</w:t>
            </w:r>
          </w:p>
        </w:tc>
        <w:tc>
          <w:tcPr>
            <w:tcW w:w="2295" w:type="dxa"/>
            <w:shd w:val="clear" w:color="auto" w:fill="auto"/>
          </w:tcPr>
          <w:p w14:paraId="10C71DB6" w14:textId="77777777" w:rsidR="00B679E0" w:rsidRPr="00CC0EFC"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CC0EFC">
              <w:rPr>
                <w:color w:val="auto"/>
                <w:sz w:val="20"/>
                <w:szCs w:val="20"/>
              </w:rPr>
              <w:t>Male</w:t>
            </w:r>
          </w:p>
        </w:tc>
        <w:tc>
          <w:tcPr>
            <w:tcW w:w="3118" w:type="dxa"/>
            <w:shd w:val="clear" w:color="auto" w:fill="auto"/>
          </w:tcPr>
          <w:p w14:paraId="41CB8404" w14:textId="6ECCDB51" w:rsidR="00B679E0" w:rsidRPr="00C06364"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18.884,00 – 94.416,00</w:t>
            </w:r>
          </w:p>
        </w:tc>
        <w:tc>
          <w:tcPr>
            <w:tcW w:w="1498" w:type="dxa"/>
            <w:shd w:val="clear" w:color="auto" w:fill="auto"/>
          </w:tcPr>
          <w:p w14:paraId="3794706F" w14:textId="423BC167" w:rsidR="00B679E0" w:rsidRPr="00CC0EFC"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B679E0" w:rsidRPr="00CC0EFC" w14:paraId="4318A16A" w14:textId="77777777" w:rsidTr="00B821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F1F7C6C" w14:textId="77777777" w:rsidR="00B679E0" w:rsidRPr="00CC0EFC" w:rsidRDefault="00B679E0" w:rsidP="00B679E0">
            <w:pPr>
              <w:spacing w:after="0"/>
              <w:jc w:val="center"/>
              <w:rPr>
                <w:color w:val="000000"/>
                <w:sz w:val="20"/>
                <w:szCs w:val="20"/>
              </w:rPr>
            </w:pPr>
            <w:r w:rsidRPr="00CC0EFC">
              <w:rPr>
                <w:color w:val="000000"/>
                <w:sz w:val="20"/>
                <w:szCs w:val="20"/>
              </w:rPr>
              <w:t>3.</w:t>
            </w:r>
          </w:p>
        </w:tc>
        <w:tc>
          <w:tcPr>
            <w:tcW w:w="2295" w:type="dxa"/>
            <w:shd w:val="clear" w:color="auto" w:fill="auto"/>
          </w:tcPr>
          <w:p w14:paraId="15F510CE" w14:textId="77777777"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C0EFC">
              <w:rPr>
                <w:color w:val="auto"/>
                <w:sz w:val="20"/>
                <w:szCs w:val="20"/>
              </w:rPr>
              <w:t>Umjerene</w:t>
            </w:r>
          </w:p>
        </w:tc>
        <w:tc>
          <w:tcPr>
            <w:tcW w:w="3118" w:type="dxa"/>
            <w:shd w:val="clear" w:color="auto" w:fill="auto"/>
          </w:tcPr>
          <w:p w14:paraId="759272F1" w14:textId="4406B720" w:rsidR="00B679E0" w:rsidRPr="00C06364"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94.416,00 – 283.248,00</w:t>
            </w:r>
          </w:p>
        </w:tc>
        <w:tc>
          <w:tcPr>
            <w:tcW w:w="1498" w:type="dxa"/>
            <w:shd w:val="clear" w:color="auto" w:fill="auto"/>
          </w:tcPr>
          <w:p w14:paraId="0E508C07" w14:textId="4CCA6736"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679E0" w:rsidRPr="00CC0EFC" w14:paraId="3AE0E2E6" w14:textId="77777777" w:rsidTr="00B8212F">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2F5342E" w14:textId="77777777" w:rsidR="00B679E0" w:rsidRPr="00CC0EFC" w:rsidRDefault="00B679E0" w:rsidP="00B679E0">
            <w:pPr>
              <w:spacing w:after="0"/>
              <w:jc w:val="center"/>
              <w:rPr>
                <w:color w:val="000000"/>
                <w:sz w:val="20"/>
                <w:szCs w:val="20"/>
              </w:rPr>
            </w:pPr>
            <w:r w:rsidRPr="00CC0EFC">
              <w:rPr>
                <w:color w:val="000000"/>
                <w:sz w:val="20"/>
                <w:szCs w:val="20"/>
              </w:rPr>
              <w:t>4.</w:t>
            </w:r>
          </w:p>
        </w:tc>
        <w:tc>
          <w:tcPr>
            <w:tcW w:w="2295" w:type="dxa"/>
            <w:shd w:val="clear" w:color="auto" w:fill="auto"/>
          </w:tcPr>
          <w:p w14:paraId="33DF85EE" w14:textId="77777777" w:rsidR="00B679E0" w:rsidRPr="00CC0EFC"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CC0EFC">
              <w:rPr>
                <w:color w:val="auto"/>
                <w:sz w:val="20"/>
                <w:szCs w:val="20"/>
              </w:rPr>
              <w:t>Značajne</w:t>
            </w:r>
          </w:p>
        </w:tc>
        <w:tc>
          <w:tcPr>
            <w:tcW w:w="3118" w:type="dxa"/>
            <w:shd w:val="clear" w:color="auto" w:fill="auto"/>
          </w:tcPr>
          <w:p w14:paraId="2121BE4D" w14:textId="50AC147A" w:rsidR="00B679E0" w:rsidRPr="00C06364"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283.248,00 – 472.080,00</w:t>
            </w:r>
          </w:p>
        </w:tc>
        <w:tc>
          <w:tcPr>
            <w:tcW w:w="1498" w:type="dxa"/>
            <w:shd w:val="clear" w:color="auto" w:fill="auto"/>
          </w:tcPr>
          <w:p w14:paraId="268E4459" w14:textId="77777777" w:rsidR="00B679E0" w:rsidRPr="00CC0EFC"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679E0" w:rsidRPr="000039B3" w14:paraId="7A3D1054" w14:textId="77777777" w:rsidTr="00B821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06D5FDA" w14:textId="77777777" w:rsidR="00B679E0" w:rsidRPr="00CC0EFC" w:rsidRDefault="00B679E0" w:rsidP="00B679E0">
            <w:pPr>
              <w:spacing w:after="0"/>
              <w:jc w:val="center"/>
              <w:rPr>
                <w:color w:val="000000"/>
                <w:sz w:val="20"/>
                <w:szCs w:val="20"/>
              </w:rPr>
            </w:pPr>
            <w:r w:rsidRPr="00CC0EFC">
              <w:rPr>
                <w:color w:val="000000"/>
                <w:sz w:val="20"/>
                <w:szCs w:val="20"/>
              </w:rPr>
              <w:t>5.</w:t>
            </w:r>
          </w:p>
        </w:tc>
        <w:tc>
          <w:tcPr>
            <w:tcW w:w="2295" w:type="dxa"/>
            <w:shd w:val="clear" w:color="auto" w:fill="auto"/>
          </w:tcPr>
          <w:p w14:paraId="5F032747" w14:textId="77777777"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C0EFC">
              <w:rPr>
                <w:color w:val="000000"/>
                <w:sz w:val="20"/>
                <w:szCs w:val="20"/>
              </w:rPr>
              <w:t>Katastrofalne</w:t>
            </w:r>
          </w:p>
        </w:tc>
        <w:tc>
          <w:tcPr>
            <w:tcW w:w="3118" w:type="dxa"/>
            <w:shd w:val="clear" w:color="auto" w:fill="auto"/>
          </w:tcPr>
          <w:p w14:paraId="1706BD04" w14:textId="749A5B97" w:rsidR="00B679E0" w:rsidRPr="00C06364"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highlight w:val="yellow"/>
              </w:rPr>
            </w:pPr>
            <w:r w:rsidRPr="00B679E0">
              <w:rPr>
                <w:sz w:val="20"/>
                <w:szCs w:val="20"/>
              </w:rPr>
              <w:t xml:space="preserve">&gt; </w:t>
            </w:r>
            <w:r w:rsidRPr="00B679E0">
              <w:rPr>
                <w:color w:val="auto"/>
                <w:sz w:val="20"/>
                <w:szCs w:val="20"/>
              </w:rPr>
              <w:t>472.080,00</w:t>
            </w:r>
          </w:p>
        </w:tc>
        <w:tc>
          <w:tcPr>
            <w:tcW w:w="1498" w:type="dxa"/>
            <w:shd w:val="clear" w:color="auto" w:fill="auto"/>
          </w:tcPr>
          <w:p w14:paraId="788DFD58" w14:textId="2F3292F0"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r>
    </w:tbl>
    <w:p w14:paraId="13A84DFF" w14:textId="77777777" w:rsidR="00D46E51" w:rsidRDefault="00D46E51" w:rsidP="00D46E51">
      <w:pPr>
        <w:spacing w:before="0" w:after="0"/>
        <w:rPr>
          <w:rFonts w:eastAsiaTheme="minorHAnsi"/>
          <w:b/>
          <w:color w:val="auto"/>
          <w:szCs w:val="22"/>
          <w:u w:val="single"/>
        </w:rPr>
      </w:pPr>
    </w:p>
    <w:p w14:paraId="3AC4DD45" w14:textId="77777777" w:rsidR="00C6789C" w:rsidRPr="00CC0EFC" w:rsidRDefault="00C6789C" w:rsidP="00C6789C">
      <w:pPr>
        <w:rPr>
          <w:rFonts w:eastAsiaTheme="minorHAnsi"/>
          <w:b/>
          <w:color w:val="auto"/>
          <w:szCs w:val="22"/>
          <w:u w:val="single"/>
        </w:rPr>
      </w:pPr>
      <w:r w:rsidRPr="00CC0EFC">
        <w:rPr>
          <w:rFonts w:eastAsiaTheme="minorHAnsi"/>
          <w:b/>
          <w:color w:val="auto"/>
          <w:szCs w:val="22"/>
          <w:u w:val="single"/>
        </w:rPr>
        <w:t>Posljedice po građevine javnog i društvenog značaja:</w:t>
      </w:r>
    </w:p>
    <w:p w14:paraId="2D696B4C" w14:textId="77777777" w:rsidR="002D78CF" w:rsidRPr="00CC0EFC" w:rsidRDefault="00C02B3C" w:rsidP="00C02B3C">
      <w:pPr>
        <w:rPr>
          <w:lang w:bidi="en-US"/>
        </w:rPr>
      </w:pPr>
      <w:r w:rsidRPr="00CC0EFC">
        <w:rPr>
          <w:rFonts w:eastAsiaTheme="minorHAnsi"/>
        </w:rPr>
        <w:t>Ukoliko dođe</w:t>
      </w:r>
      <w:r w:rsidR="00C6789C" w:rsidRPr="00CC0EFC">
        <w:rPr>
          <w:rFonts w:eastAsiaTheme="minorHAnsi"/>
        </w:rPr>
        <w:t xml:space="preserve"> do oštećenja građevina od javnog društvenog značaja</w:t>
      </w:r>
      <w:r w:rsidR="00CC0EFC" w:rsidRPr="00CC0EFC">
        <w:rPr>
          <w:rFonts w:eastAsiaTheme="minorHAnsi"/>
        </w:rPr>
        <w:t>,</w:t>
      </w:r>
      <w:r w:rsidR="00C6789C" w:rsidRPr="00CC0EFC">
        <w:rPr>
          <w:rFonts w:eastAsiaTheme="minorHAnsi"/>
        </w:rPr>
        <w:t xml:space="preserve"> </w:t>
      </w:r>
      <w:r w:rsidR="00CC0EFC" w:rsidRPr="00CC0EFC">
        <w:rPr>
          <w:rFonts w:eastAsiaTheme="minorHAnsi"/>
        </w:rPr>
        <w:t xml:space="preserve">uslijed požara otvorenog prostora, </w:t>
      </w:r>
      <w:r w:rsidRPr="00CC0EFC">
        <w:rPr>
          <w:rFonts w:eastAsiaTheme="minorHAnsi"/>
        </w:rPr>
        <w:t xml:space="preserve">procjenjuje se da će posljedice biti </w:t>
      </w:r>
      <w:r w:rsidR="00CC0EFC" w:rsidRPr="00CC0EFC">
        <w:rPr>
          <w:rFonts w:eastAsiaTheme="minorHAnsi"/>
        </w:rPr>
        <w:t>neznatne.</w:t>
      </w:r>
    </w:p>
    <w:p w14:paraId="4046042C" w14:textId="07D41740" w:rsidR="00C6789C" w:rsidRPr="00CC0EFC" w:rsidRDefault="00952DB2" w:rsidP="00E744F8">
      <w:pPr>
        <w:spacing w:before="0"/>
        <w:jc w:val="center"/>
        <w:rPr>
          <w:rFonts w:eastAsia="Calibri"/>
          <w:bCs/>
          <w:color w:val="54883D"/>
          <w:sz w:val="20"/>
          <w:szCs w:val="18"/>
        </w:rPr>
      </w:pPr>
      <w:r w:rsidRPr="00CC0EFC">
        <w:rPr>
          <w:rFonts w:eastAsia="Calibri"/>
          <w:bCs/>
          <w:color w:val="54883D"/>
          <w:sz w:val="20"/>
          <w:szCs w:val="18"/>
        </w:rPr>
        <w:t xml:space="preserve">Tablica </w:t>
      </w:r>
      <w:r w:rsidR="003670C2" w:rsidRPr="00CC0EFC">
        <w:rPr>
          <w:rFonts w:eastAsia="Calibri"/>
          <w:bCs/>
          <w:color w:val="54883D"/>
          <w:sz w:val="20"/>
          <w:szCs w:val="18"/>
        </w:rPr>
        <w:fldChar w:fldCharType="begin"/>
      </w:r>
      <w:r w:rsidRPr="00CC0EFC">
        <w:rPr>
          <w:rFonts w:eastAsia="Calibri"/>
          <w:bCs/>
          <w:color w:val="54883D"/>
          <w:sz w:val="20"/>
          <w:szCs w:val="18"/>
        </w:rPr>
        <w:instrText xml:space="preserve"> SEQ Tabela \* ARABIC </w:instrText>
      </w:r>
      <w:r w:rsidR="003670C2" w:rsidRPr="00CC0EFC">
        <w:rPr>
          <w:rFonts w:eastAsia="Calibri"/>
          <w:bCs/>
          <w:color w:val="54883D"/>
          <w:sz w:val="20"/>
          <w:szCs w:val="18"/>
        </w:rPr>
        <w:fldChar w:fldCharType="separate"/>
      </w:r>
      <w:r w:rsidR="00DD0006">
        <w:rPr>
          <w:rFonts w:eastAsia="Calibri"/>
          <w:bCs/>
          <w:noProof/>
          <w:color w:val="54883D"/>
          <w:sz w:val="20"/>
          <w:szCs w:val="18"/>
        </w:rPr>
        <w:t>22</w:t>
      </w:r>
      <w:r w:rsidR="003670C2" w:rsidRPr="00CC0EFC">
        <w:rPr>
          <w:rFonts w:eastAsia="Calibri"/>
          <w:bCs/>
          <w:noProof/>
          <w:color w:val="54883D"/>
          <w:sz w:val="20"/>
          <w:szCs w:val="18"/>
        </w:rPr>
        <w:fldChar w:fldCharType="end"/>
      </w:r>
      <w:r w:rsidRPr="00CC0EFC">
        <w:rPr>
          <w:rFonts w:eastAsia="Calibri"/>
          <w:bCs/>
          <w:color w:val="54883D"/>
          <w:sz w:val="20"/>
          <w:szCs w:val="18"/>
        </w:rPr>
        <w:t xml:space="preserve">.  </w:t>
      </w:r>
      <w:r w:rsidR="00C6789C" w:rsidRPr="00CC0EFC">
        <w:rPr>
          <w:bCs/>
          <w:color w:val="54883D"/>
          <w:sz w:val="20"/>
          <w:szCs w:val="18"/>
        </w:rPr>
        <w:t>Vrijednost kriterija za društvenu stabilnost i politiku – štete/gubitci na ustanovama/građevinama javnog društvenog značaja-požar</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C02B3C" w:rsidRPr="00CC0EFC" w14:paraId="42E611C8" w14:textId="77777777" w:rsidTr="00D46E51">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591AE359" w14:textId="77777777" w:rsidR="00C02B3C" w:rsidRPr="00CC0EFC" w:rsidRDefault="00C02B3C" w:rsidP="00B8212F">
            <w:pPr>
              <w:spacing w:after="0"/>
              <w:jc w:val="center"/>
              <w:rPr>
                <w:color w:val="000000"/>
                <w:sz w:val="20"/>
                <w:szCs w:val="20"/>
              </w:rPr>
            </w:pPr>
            <w:r w:rsidRPr="00CC0EFC">
              <w:rPr>
                <w:color w:val="000000"/>
                <w:sz w:val="20"/>
                <w:szCs w:val="20"/>
              </w:rPr>
              <w:t>KATEGORIJA</w:t>
            </w:r>
          </w:p>
        </w:tc>
        <w:tc>
          <w:tcPr>
            <w:tcW w:w="2295" w:type="dxa"/>
            <w:tcBorders>
              <w:bottom w:val="none" w:sz="0" w:space="0" w:color="auto"/>
            </w:tcBorders>
            <w:shd w:val="clear" w:color="auto" w:fill="auto"/>
          </w:tcPr>
          <w:p w14:paraId="7790C597" w14:textId="77777777" w:rsidR="00C02B3C" w:rsidRPr="00CC0EFC" w:rsidRDefault="00C02B3C" w:rsidP="00B821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POSLJEDICE</w:t>
            </w:r>
          </w:p>
        </w:tc>
        <w:tc>
          <w:tcPr>
            <w:tcW w:w="3118" w:type="dxa"/>
            <w:tcBorders>
              <w:bottom w:val="none" w:sz="0" w:space="0" w:color="auto"/>
            </w:tcBorders>
            <w:shd w:val="clear" w:color="auto" w:fill="auto"/>
          </w:tcPr>
          <w:p w14:paraId="07F92027" w14:textId="4C32E514" w:rsidR="00C02B3C" w:rsidRPr="00CC0EFC" w:rsidRDefault="00C02B3C" w:rsidP="00B821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KRITERIJ (</w:t>
            </w:r>
            <w:r w:rsidR="00B679E0">
              <w:rPr>
                <w:color w:val="000000"/>
                <w:sz w:val="20"/>
                <w:szCs w:val="20"/>
              </w:rPr>
              <w:t>€</w:t>
            </w:r>
            <w:r w:rsidRPr="00CC0EFC">
              <w:rPr>
                <w:color w:val="000000"/>
                <w:sz w:val="20"/>
                <w:szCs w:val="20"/>
              </w:rPr>
              <w:t>)</w:t>
            </w:r>
          </w:p>
        </w:tc>
        <w:tc>
          <w:tcPr>
            <w:tcW w:w="1498" w:type="dxa"/>
            <w:tcBorders>
              <w:bottom w:val="none" w:sz="0" w:space="0" w:color="auto"/>
            </w:tcBorders>
            <w:shd w:val="clear" w:color="auto" w:fill="auto"/>
          </w:tcPr>
          <w:p w14:paraId="7B533A07" w14:textId="77777777" w:rsidR="00C02B3C" w:rsidRPr="00CC0EFC" w:rsidRDefault="00C02B3C" w:rsidP="00B8212F">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C0EFC">
              <w:rPr>
                <w:color w:val="000000"/>
                <w:sz w:val="20"/>
                <w:szCs w:val="20"/>
              </w:rPr>
              <w:t>ODABRANO</w:t>
            </w:r>
          </w:p>
        </w:tc>
      </w:tr>
      <w:tr w:rsidR="00B679E0" w:rsidRPr="00CC0EFC" w14:paraId="4FF327C1" w14:textId="77777777" w:rsidTr="00B821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F450D96" w14:textId="77777777" w:rsidR="00B679E0" w:rsidRPr="00CC0EFC" w:rsidRDefault="00B679E0" w:rsidP="00B679E0">
            <w:pPr>
              <w:spacing w:after="0"/>
              <w:jc w:val="center"/>
              <w:rPr>
                <w:color w:val="000000"/>
                <w:sz w:val="20"/>
                <w:szCs w:val="20"/>
              </w:rPr>
            </w:pPr>
            <w:r w:rsidRPr="00CC0EFC">
              <w:rPr>
                <w:color w:val="000000"/>
                <w:sz w:val="20"/>
                <w:szCs w:val="20"/>
              </w:rPr>
              <w:t>1.</w:t>
            </w:r>
          </w:p>
        </w:tc>
        <w:tc>
          <w:tcPr>
            <w:tcW w:w="2295" w:type="dxa"/>
            <w:shd w:val="clear" w:color="auto" w:fill="auto"/>
          </w:tcPr>
          <w:p w14:paraId="6726E47E" w14:textId="77777777"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C0EFC">
              <w:rPr>
                <w:color w:val="auto"/>
                <w:sz w:val="20"/>
                <w:szCs w:val="20"/>
              </w:rPr>
              <w:t>Neznatne</w:t>
            </w:r>
          </w:p>
        </w:tc>
        <w:tc>
          <w:tcPr>
            <w:tcW w:w="3118" w:type="dxa"/>
            <w:shd w:val="clear" w:color="auto" w:fill="auto"/>
          </w:tcPr>
          <w:p w14:paraId="5A18AE08" w14:textId="65AE712F" w:rsidR="00B679E0" w:rsidRPr="00C06364"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9.442,00 – 18.884,00</w:t>
            </w:r>
          </w:p>
        </w:tc>
        <w:tc>
          <w:tcPr>
            <w:tcW w:w="1498" w:type="dxa"/>
            <w:shd w:val="clear" w:color="auto" w:fill="auto"/>
            <w:vAlign w:val="center"/>
          </w:tcPr>
          <w:p w14:paraId="7FD95732" w14:textId="70F1F402"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679E0" w:rsidRPr="00CC0EFC" w14:paraId="57427E6F" w14:textId="77777777" w:rsidTr="00B8212F">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E48E411" w14:textId="77777777" w:rsidR="00B679E0" w:rsidRPr="00CC0EFC" w:rsidRDefault="00B679E0" w:rsidP="00B679E0">
            <w:pPr>
              <w:spacing w:after="0"/>
              <w:jc w:val="center"/>
              <w:rPr>
                <w:color w:val="000000"/>
                <w:sz w:val="20"/>
                <w:szCs w:val="20"/>
              </w:rPr>
            </w:pPr>
            <w:r w:rsidRPr="00CC0EFC">
              <w:rPr>
                <w:color w:val="000000"/>
                <w:sz w:val="20"/>
                <w:szCs w:val="20"/>
              </w:rPr>
              <w:t>2.</w:t>
            </w:r>
          </w:p>
        </w:tc>
        <w:tc>
          <w:tcPr>
            <w:tcW w:w="2295" w:type="dxa"/>
            <w:shd w:val="clear" w:color="auto" w:fill="auto"/>
          </w:tcPr>
          <w:p w14:paraId="0D62288F" w14:textId="77777777" w:rsidR="00B679E0" w:rsidRPr="00CC0EFC"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CC0EFC">
              <w:rPr>
                <w:color w:val="auto"/>
                <w:sz w:val="20"/>
                <w:szCs w:val="20"/>
              </w:rPr>
              <w:t>Male</w:t>
            </w:r>
          </w:p>
        </w:tc>
        <w:tc>
          <w:tcPr>
            <w:tcW w:w="3118" w:type="dxa"/>
            <w:shd w:val="clear" w:color="auto" w:fill="auto"/>
          </w:tcPr>
          <w:p w14:paraId="09BABB43" w14:textId="70391534" w:rsidR="00B679E0" w:rsidRPr="00C06364"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18.884,00 – 94.416,00</w:t>
            </w:r>
          </w:p>
        </w:tc>
        <w:tc>
          <w:tcPr>
            <w:tcW w:w="1498" w:type="dxa"/>
            <w:shd w:val="clear" w:color="auto" w:fill="auto"/>
          </w:tcPr>
          <w:p w14:paraId="5BAEAD7D" w14:textId="42AF39C3" w:rsidR="00B679E0" w:rsidRPr="00CC0EFC"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B679E0" w:rsidRPr="00CC0EFC" w14:paraId="349B7A0C" w14:textId="77777777" w:rsidTr="00B821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CF942FD" w14:textId="77777777" w:rsidR="00B679E0" w:rsidRPr="00CC0EFC" w:rsidRDefault="00B679E0" w:rsidP="00B679E0">
            <w:pPr>
              <w:spacing w:after="0"/>
              <w:jc w:val="center"/>
              <w:rPr>
                <w:color w:val="000000"/>
                <w:sz w:val="20"/>
                <w:szCs w:val="20"/>
              </w:rPr>
            </w:pPr>
            <w:r w:rsidRPr="00CC0EFC">
              <w:rPr>
                <w:color w:val="000000"/>
                <w:sz w:val="20"/>
                <w:szCs w:val="20"/>
              </w:rPr>
              <w:t>3.</w:t>
            </w:r>
          </w:p>
        </w:tc>
        <w:tc>
          <w:tcPr>
            <w:tcW w:w="2295" w:type="dxa"/>
            <w:shd w:val="clear" w:color="auto" w:fill="auto"/>
          </w:tcPr>
          <w:p w14:paraId="718BB581" w14:textId="77777777"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C0EFC">
              <w:rPr>
                <w:color w:val="auto"/>
                <w:sz w:val="20"/>
                <w:szCs w:val="20"/>
              </w:rPr>
              <w:t>Umjerene</w:t>
            </w:r>
          </w:p>
        </w:tc>
        <w:tc>
          <w:tcPr>
            <w:tcW w:w="3118" w:type="dxa"/>
            <w:shd w:val="clear" w:color="auto" w:fill="auto"/>
          </w:tcPr>
          <w:p w14:paraId="17BF0EA7" w14:textId="58EF52C4" w:rsidR="00B679E0" w:rsidRPr="00C06364"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94.416,00 – 283.248,00</w:t>
            </w:r>
          </w:p>
        </w:tc>
        <w:tc>
          <w:tcPr>
            <w:tcW w:w="1498" w:type="dxa"/>
            <w:shd w:val="clear" w:color="auto" w:fill="auto"/>
          </w:tcPr>
          <w:p w14:paraId="17A1C8A7" w14:textId="77777777"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679E0" w:rsidRPr="00CC0EFC" w14:paraId="7EDC5C8F" w14:textId="77777777" w:rsidTr="00B8212F">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BA5EDDC" w14:textId="77777777" w:rsidR="00B679E0" w:rsidRPr="00CC0EFC" w:rsidRDefault="00B679E0" w:rsidP="00B679E0">
            <w:pPr>
              <w:spacing w:after="0"/>
              <w:jc w:val="center"/>
              <w:rPr>
                <w:color w:val="000000"/>
                <w:sz w:val="20"/>
                <w:szCs w:val="20"/>
              </w:rPr>
            </w:pPr>
            <w:r w:rsidRPr="00CC0EFC">
              <w:rPr>
                <w:color w:val="000000"/>
                <w:sz w:val="20"/>
                <w:szCs w:val="20"/>
              </w:rPr>
              <w:t>4.</w:t>
            </w:r>
          </w:p>
        </w:tc>
        <w:tc>
          <w:tcPr>
            <w:tcW w:w="2295" w:type="dxa"/>
            <w:shd w:val="clear" w:color="auto" w:fill="auto"/>
          </w:tcPr>
          <w:p w14:paraId="37A2E00C" w14:textId="77777777" w:rsidR="00B679E0" w:rsidRPr="00CC0EFC"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CC0EFC">
              <w:rPr>
                <w:color w:val="auto"/>
                <w:sz w:val="20"/>
                <w:szCs w:val="20"/>
              </w:rPr>
              <w:t>Značajne</w:t>
            </w:r>
          </w:p>
        </w:tc>
        <w:tc>
          <w:tcPr>
            <w:tcW w:w="3118" w:type="dxa"/>
            <w:shd w:val="clear" w:color="auto" w:fill="auto"/>
          </w:tcPr>
          <w:p w14:paraId="7E79FF00" w14:textId="7047122D" w:rsidR="00B679E0" w:rsidRPr="00C06364"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283.248,00 – 472.080,00</w:t>
            </w:r>
          </w:p>
        </w:tc>
        <w:tc>
          <w:tcPr>
            <w:tcW w:w="1498" w:type="dxa"/>
            <w:shd w:val="clear" w:color="auto" w:fill="auto"/>
          </w:tcPr>
          <w:p w14:paraId="2938B09E" w14:textId="77777777" w:rsidR="00B679E0" w:rsidRPr="00CC0EFC"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679E0" w:rsidRPr="00CC0EFC" w14:paraId="17E0D132" w14:textId="77777777" w:rsidTr="00B821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6D7DEDF" w14:textId="77777777" w:rsidR="00B679E0" w:rsidRPr="00CC0EFC" w:rsidRDefault="00B679E0" w:rsidP="00B679E0">
            <w:pPr>
              <w:spacing w:after="0"/>
              <w:jc w:val="center"/>
              <w:rPr>
                <w:color w:val="000000"/>
                <w:sz w:val="20"/>
                <w:szCs w:val="20"/>
              </w:rPr>
            </w:pPr>
            <w:r w:rsidRPr="00CC0EFC">
              <w:rPr>
                <w:color w:val="000000"/>
                <w:sz w:val="20"/>
                <w:szCs w:val="20"/>
              </w:rPr>
              <w:t>5.</w:t>
            </w:r>
          </w:p>
        </w:tc>
        <w:tc>
          <w:tcPr>
            <w:tcW w:w="2295" w:type="dxa"/>
            <w:shd w:val="clear" w:color="auto" w:fill="auto"/>
          </w:tcPr>
          <w:p w14:paraId="028DF3D9" w14:textId="77777777"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C0EFC">
              <w:rPr>
                <w:color w:val="000000"/>
                <w:sz w:val="20"/>
                <w:szCs w:val="20"/>
              </w:rPr>
              <w:t>Katastrofalne</w:t>
            </w:r>
          </w:p>
        </w:tc>
        <w:tc>
          <w:tcPr>
            <w:tcW w:w="3118" w:type="dxa"/>
            <w:shd w:val="clear" w:color="auto" w:fill="auto"/>
          </w:tcPr>
          <w:p w14:paraId="1AD06F5A" w14:textId="7191348B" w:rsidR="00B679E0" w:rsidRPr="00C06364"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highlight w:val="yellow"/>
              </w:rPr>
            </w:pPr>
            <w:r w:rsidRPr="00B679E0">
              <w:rPr>
                <w:sz w:val="20"/>
                <w:szCs w:val="20"/>
              </w:rPr>
              <w:t xml:space="preserve">&gt; </w:t>
            </w:r>
            <w:r w:rsidRPr="00B679E0">
              <w:rPr>
                <w:color w:val="auto"/>
                <w:sz w:val="20"/>
                <w:szCs w:val="20"/>
              </w:rPr>
              <w:t>472.080,00</w:t>
            </w:r>
          </w:p>
        </w:tc>
        <w:tc>
          <w:tcPr>
            <w:tcW w:w="1498" w:type="dxa"/>
            <w:shd w:val="clear" w:color="auto" w:fill="auto"/>
          </w:tcPr>
          <w:p w14:paraId="494C86EB" w14:textId="09775973" w:rsidR="00B679E0" w:rsidRPr="00CC0EFC"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r>
    </w:tbl>
    <w:p w14:paraId="4BB98317" w14:textId="6A999D6C" w:rsidR="00C06364" w:rsidRDefault="00C06364" w:rsidP="00B679E0">
      <w:pPr>
        <w:keepNext/>
        <w:spacing w:before="120"/>
        <w:rPr>
          <w:bCs/>
          <w:color w:val="54883D"/>
          <w:sz w:val="20"/>
          <w:szCs w:val="18"/>
        </w:rPr>
      </w:pPr>
    </w:p>
    <w:p w14:paraId="22392BDA" w14:textId="77777777" w:rsidR="00B679E0" w:rsidRDefault="00B679E0" w:rsidP="00B679E0">
      <w:pPr>
        <w:keepNext/>
        <w:spacing w:before="120"/>
        <w:rPr>
          <w:bCs/>
          <w:color w:val="54883D"/>
          <w:sz w:val="20"/>
          <w:szCs w:val="18"/>
        </w:rPr>
      </w:pPr>
    </w:p>
    <w:p w14:paraId="26C62D41" w14:textId="531A92BD" w:rsidR="00C6789C" w:rsidRPr="00CC0EFC" w:rsidRDefault="00C6789C" w:rsidP="00544F96">
      <w:pPr>
        <w:keepNext/>
        <w:spacing w:before="120"/>
        <w:jc w:val="center"/>
        <w:rPr>
          <w:b/>
          <w:bCs/>
          <w:color w:val="54883D"/>
          <w:sz w:val="20"/>
          <w:szCs w:val="18"/>
        </w:rPr>
      </w:pPr>
      <w:r w:rsidRPr="00CC0EFC">
        <w:rPr>
          <w:bCs/>
          <w:color w:val="54883D"/>
          <w:sz w:val="20"/>
          <w:szCs w:val="18"/>
        </w:rPr>
        <w:t xml:space="preserve">Tablica </w:t>
      </w:r>
      <w:r w:rsidR="003670C2" w:rsidRPr="00CC0EFC">
        <w:rPr>
          <w:bCs/>
          <w:color w:val="54883D"/>
          <w:sz w:val="20"/>
          <w:szCs w:val="18"/>
        </w:rPr>
        <w:fldChar w:fldCharType="begin"/>
      </w:r>
      <w:r w:rsidRPr="00CC0EFC">
        <w:rPr>
          <w:bCs/>
          <w:color w:val="54883D"/>
          <w:sz w:val="20"/>
          <w:szCs w:val="18"/>
        </w:rPr>
        <w:instrText xml:space="preserve"> SEQ Tabela \* ARABIC </w:instrText>
      </w:r>
      <w:r w:rsidR="003670C2" w:rsidRPr="00CC0EFC">
        <w:rPr>
          <w:bCs/>
          <w:color w:val="54883D"/>
          <w:sz w:val="20"/>
          <w:szCs w:val="18"/>
        </w:rPr>
        <w:fldChar w:fldCharType="separate"/>
      </w:r>
      <w:r w:rsidR="00DD0006">
        <w:rPr>
          <w:bCs/>
          <w:noProof/>
          <w:color w:val="54883D"/>
          <w:sz w:val="20"/>
          <w:szCs w:val="18"/>
        </w:rPr>
        <w:t>23</w:t>
      </w:r>
      <w:r w:rsidR="003670C2" w:rsidRPr="00CC0EFC">
        <w:rPr>
          <w:bCs/>
          <w:color w:val="54883D"/>
          <w:sz w:val="20"/>
          <w:szCs w:val="18"/>
        </w:rPr>
        <w:fldChar w:fldCharType="end"/>
      </w:r>
      <w:r w:rsidRPr="00CC0EFC">
        <w:rPr>
          <w:bCs/>
          <w:color w:val="54883D"/>
          <w:sz w:val="20"/>
          <w:szCs w:val="18"/>
          <w:lang w:bidi="en-US"/>
        </w:rPr>
        <w:t xml:space="preserve">. </w:t>
      </w:r>
      <w:r w:rsidRPr="00CC0EFC">
        <w:rPr>
          <w:bCs/>
          <w:color w:val="54883D"/>
          <w:sz w:val="20"/>
          <w:szCs w:val="18"/>
        </w:rPr>
        <w:t>Vrijednost kriterija za društvenu stabilnost i politiku – zbirno</w:t>
      </w:r>
      <w:r w:rsidR="00E744F8" w:rsidRPr="00CC0EFC">
        <w:rPr>
          <w:bCs/>
          <w:color w:val="54883D"/>
          <w:sz w:val="20"/>
          <w:szCs w:val="18"/>
        </w:rPr>
        <w:t xml:space="preserve"> - požar</w:t>
      </w:r>
      <w:r w:rsidRPr="00CC0EFC">
        <w:rPr>
          <w:b/>
          <w:bCs/>
          <w:color w:val="54883D"/>
          <w:sz w:val="20"/>
          <w:szCs w:val="18"/>
        </w:rPr>
        <w:t xml:space="preserve"> </w:t>
      </w:r>
    </w:p>
    <w:tbl>
      <w:tblPr>
        <w:tblStyle w:val="ivopisnatablicareetke6-isticanje311"/>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C6789C" w:rsidRPr="00CC0EFC" w14:paraId="5EA3B996" w14:textId="77777777" w:rsidTr="00D46E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9" w:type="dxa"/>
            <w:tcBorders>
              <w:bottom w:val="none" w:sz="0" w:space="0" w:color="auto"/>
            </w:tcBorders>
            <w:shd w:val="clear" w:color="auto" w:fill="auto"/>
          </w:tcPr>
          <w:p w14:paraId="1BC2D209" w14:textId="77777777" w:rsidR="00C6789C" w:rsidRPr="00CC0EFC" w:rsidRDefault="00C6789C" w:rsidP="00C6789C">
            <w:pPr>
              <w:spacing w:after="0"/>
              <w:ind w:left="29"/>
              <w:jc w:val="center"/>
              <w:rPr>
                <w:sz w:val="20"/>
              </w:rPr>
            </w:pPr>
            <w:r w:rsidRPr="00CC0EFC">
              <w:rPr>
                <w:sz w:val="20"/>
              </w:rPr>
              <w:t>KATEGORIJA</w:t>
            </w:r>
          </w:p>
        </w:tc>
        <w:tc>
          <w:tcPr>
            <w:tcW w:w="2109" w:type="dxa"/>
            <w:tcBorders>
              <w:bottom w:val="none" w:sz="0" w:space="0" w:color="auto"/>
            </w:tcBorders>
            <w:shd w:val="clear" w:color="auto" w:fill="auto"/>
          </w:tcPr>
          <w:p w14:paraId="1C005852" w14:textId="77777777" w:rsidR="00C6789C" w:rsidRPr="00CC0EFC" w:rsidRDefault="00C6789C" w:rsidP="00C6789C">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CC0EFC">
              <w:rPr>
                <w:sz w:val="20"/>
              </w:rPr>
              <w:t>KRITIČNA INFRASTRUKTURA</w:t>
            </w:r>
          </w:p>
        </w:tc>
        <w:tc>
          <w:tcPr>
            <w:tcW w:w="2834" w:type="dxa"/>
            <w:tcBorders>
              <w:bottom w:val="none" w:sz="0" w:space="0" w:color="auto"/>
            </w:tcBorders>
            <w:shd w:val="clear" w:color="auto" w:fill="auto"/>
          </w:tcPr>
          <w:p w14:paraId="54490C58" w14:textId="77777777" w:rsidR="00C6789C" w:rsidRPr="00CC0EFC" w:rsidRDefault="00C6789C" w:rsidP="00C6789C">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CC0EFC">
              <w:rPr>
                <w:sz w:val="20"/>
              </w:rPr>
              <w:t>USTANOVE/GRAĐEVINE JAVNOG DRUŠTVENOG ZNAČAJA</w:t>
            </w:r>
          </w:p>
        </w:tc>
        <w:tc>
          <w:tcPr>
            <w:tcW w:w="1398" w:type="dxa"/>
            <w:tcBorders>
              <w:bottom w:val="none" w:sz="0" w:space="0" w:color="auto"/>
            </w:tcBorders>
            <w:shd w:val="clear" w:color="auto" w:fill="auto"/>
          </w:tcPr>
          <w:p w14:paraId="116B5B8C" w14:textId="77777777" w:rsidR="00C6789C" w:rsidRPr="00CC0EFC" w:rsidRDefault="00C6789C" w:rsidP="00C6789C">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CC0EFC">
              <w:rPr>
                <w:sz w:val="20"/>
              </w:rPr>
              <w:t>ODABRANO</w:t>
            </w:r>
          </w:p>
        </w:tc>
      </w:tr>
      <w:tr w:rsidR="00C6789C" w:rsidRPr="00CC0EFC" w14:paraId="1C7E140B" w14:textId="77777777" w:rsidTr="00827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9" w:type="dxa"/>
            <w:shd w:val="clear" w:color="auto" w:fill="auto"/>
          </w:tcPr>
          <w:p w14:paraId="4A13A461" w14:textId="77777777" w:rsidR="00C6789C" w:rsidRPr="00CC0EFC" w:rsidRDefault="00C6789C" w:rsidP="00C6789C">
            <w:pPr>
              <w:spacing w:after="0"/>
              <w:ind w:left="29" w:hanging="29"/>
              <w:jc w:val="center"/>
              <w:rPr>
                <w:sz w:val="20"/>
              </w:rPr>
            </w:pPr>
            <w:r w:rsidRPr="00CC0EFC">
              <w:rPr>
                <w:sz w:val="20"/>
              </w:rPr>
              <w:t>1.</w:t>
            </w:r>
          </w:p>
        </w:tc>
        <w:tc>
          <w:tcPr>
            <w:tcW w:w="2109" w:type="dxa"/>
            <w:shd w:val="clear" w:color="auto" w:fill="auto"/>
          </w:tcPr>
          <w:p w14:paraId="6E9604DD" w14:textId="6C30DBBB" w:rsidR="00C6789C" w:rsidRPr="00CC0EFC" w:rsidRDefault="00C6789C" w:rsidP="00C6789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2834" w:type="dxa"/>
            <w:shd w:val="clear" w:color="auto" w:fill="auto"/>
          </w:tcPr>
          <w:p w14:paraId="0C457425" w14:textId="4391EA66" w:rsidR="00C6789C" w:rsidRPr="00D46E51" w:rsidRDefault="00C6789C" w:rsidP="00C6789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1398" w:type="dxa"/>
            <w:shd w:val="clear" w:color="auto" w:fill="auto"/>
          </w:tcPr>
          <w:p w14:paraId="5F856B9B" w14:textId="779220C6" w:rsidR="00C6789C" w:rsidRPr="00D46E51" w:rsidRDefault="00C6789C" w:rsidP="00C6789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r>
      <w:tr w:rsidR="00C6789C" w:rsidRPr="00CC0EFC" w14:paraId="4DB992FB" w14:textId="77777777" w:rsidTr="00827DCD">
        <w:trPr>
          <w:jc w:val="center"/>
        </w:trPr>
        <w:tc>
          <w:tcPr>
            <w:cnfStyle w:val="001000000000" w:firstRow="0" w:lastRow="0" w:firstColumn="1" w:lastColumn="0" w:oddVBand="0" w:evenVBand="0" w:oddHBand="0" w:evenHBand="0" w:firstRowFirstColumn="0" w:firstRowLastColumn="0" w:lastRowFirstColumn="0" w:lastRowLastColumn="0"/>
            <w:tcW w:w="1289" w:type="dxa"/>
            <w:shd w:val="clear" w:color="auto" w:fill="auto"/>
          </w:tcPr>
          <w:p w14:paraId="2BD3B1B4" w14:textId="77777777" w:rsidR="00C6789C" w:rsidRPr="00CC0EFC" w:rsidRDefault="00C6789C" w:rsidP="00C6789C">
            <w:pPr>
              <w:spacing w:after="0"/>
              <w:ind w:left="29" w:hanging="29"/>
              <w:jc w:val="center"/>
              <w:rPr>
                <w:sz w:val="20"/>
              </w:rPr>
            </w:pPr>
            <w:r w:rsidRPr="00CC0EFC">
              <w:rPr>
                <w:sz w:val="20"/>
              </w:rPr>
              <w:t>2.</w:t>
            </w:r>
          </w:p>
        </w:tc>
        <w:tc>
          <w:tcPr>
            <w:tcW w:w="2109" w:type="dxa"/>
            <w:shd w:val="clear" w:color="auto" w:fill="auto"/>
          </w:tcPr>
          <w:p w14:paraId="735519B5" w14:textId="08D16CF9" w:rsidR="00C6789C" w:rsidRPr="00CC0EFC" w:rsidRDefault="00C6789C" w:rsidP="00C6789C">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shd w:val="clear" w:color="auto" w:fill="auto"/>
          </w:tcPr>
          <w:p w14:paraId="22C8345C" w14:textId="1CFF4A48" w:rsidR="00C6789C" w:rsidRPr="00CC0EFC" w:rsidRDefault="00C6789C" w:rsidP="00C6789C">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398" w:type="dxa"/>
            <w:shd w:val="clear" w:color="auto" w:fill="auto"/>
          </w:tcPr>
          <w:p w14:paraId="758D6DC8" w14:textId="368B671B" w:rsidR="00C6789C" w:rsidRPr="00CC0EFC" w:rsidRDefault="00C6789C" w:rsidP="00C6789C">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C6789C" w:rsidRPr="00CC0EFC" w14:paraId="641007F4" w14:textId="77777777" w:rsidTr="00827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9" w:type="dxa"/>
            <w:shd w:val="clear" w:color="auto" w:fill="auto"/>
          </w:tcPr>
          <w:p w14:paraId="634894CD" w14:textId="77777777" w:rsidR="00C6789C" w:rsidRPr="00CC0EFC" w:rsidRDefault="00C6789C" w:rsidP="00C6789C">
            <w:pPr>
              <w:spacing w:after="0"/>
              <w:ind w:left="29" w:hanging="29"/>
              <w:jc w:val="center"/>
              <w:rPr>
                <w:sz w:val="20"/>
              </w:rPr>
            </w:pPr>
            <w:r w:rsidRPr="00CC0EFC">
              <w:rPr>
                <w:sz w:val="20"/>
              </w:rPr>
              <w:t>3.</w:t>
            </w:r>
          </w:p>
        </w:tc>
        <w:tc>
          <w:tcPr>
            <w:tcW w:w="2109" w:type="dxa"/>
            <w:shd w:val="clear" w:color="auto" w:fill="auto"/>
          </w:tcPr>
          <w:p w14:paraId="728172B5" w14:textId="25A2B7D8" w:rsidR="00C6789C" w:rsidRPr="006F5011" w:rsidRDefault="00C6789C" w:rsidP="00C6789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2834" w:type="dxa"/>
            <w:shd w:val="clear" w:color="auto" w:fill="auto"/>
          </w:tcPr>
          <w:p w14:paraId="6B1A7BB8" w14:textId="77777777" w:rsidR="00C6789C" w:rsidRPr="00CC0EFC" w:rsidRDefault="00C6789C" w:rsidP="00C6789C">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398" w:type="dxa"/>
            <w:shd w:val="clear" w:color="auto" w:fill="auto"/>
          </w:tcPr>
          <w:p w14:paraId="72092652" w14:textId="63D2FBFD" w:rsidR="00C6789C" w:rsidRPr="006C634B" w:rsidRDefault="00C6789C" w:rsidP="00C6789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r>
      <w:tr w:rsidR="00C6789C" w:rsidRPr="00CC0EFC" w14:paraId="1FAC7C6B" w14:textId="77777777" w:rsidTr="00827DCD">
        <w:trPr>
          <w:jc w:val="center"/>
        </w:trPr>
        <w:tc>
          <w:tcPr>
            <w:cnfStyle w:val="001000000000" w:firstRow="0" w:lastRow="0" w:firstColumn="1" w:lastColumn="0" w:oddVBand="0" w:evenVBand="0" w:oddHBand="0" w:evenHBand="0" w:firstRowFirstColumn="0" w:firstRowLastColumn="0" w:lastRowFirstColumn="0" w:lastRowLastColumn="0"/>
            <w:tcW w:w="1289" w:type="dxa"/>
            <w:shd w:val="clear" w:color="auto" w:fill="auto"/>
          </w:tcPr>
          <w:p w14:paraId="560E18B2" w14:textId="77777777" w:rsidR="00C6789C" w:rsidRPr="00CC0EFC" w:rsidRDefault="00C6789C" w:rsidP="00C6789C">
            <w:pPr>
              <w:spacing w:after="0"/>
              <w:ind w:left="29" w:hanging="29"/>
              <w:jc w:val="center"/>
              <w:rPr>
                <w:sz w:val="20"/>
              </w:rPr>
            </w:pPr>
            <w:r w:rsidRPr="00CC0EFC">
              <w:rPr>
                <w:sz w:val="20"/>
              </w:rPr>
              <w:t>4.</w:t>
            </w:r>
          </w:p>
        </w:tc>
        <w:tc>
          <w:tcPr>
            <w:tcW w:w="2109" w:type="dxa"/>
            <w:shd w:val="clear" w:color="auto" w:fill="auto"/>
          </w:tcPr>
          <w:p w14:paraId="75D64492" w14:textId="77777777" w:rsidR="00C6789C" w:rsidRPr="00CC0EFC" w:rsidRDefault="00C6789C" w:rsidP="00C6789C">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shd w:val="clear" w:color="auto" w:fill="auto"/>
          </w:tcPr>
          <w:p w14:paraId="3811820F" w14:textId="77777777" w:rsidR="00C6789C" w:rsidRPr="00CC0EFC" w:rsidRDefault="00C6789C" w:rsidP="00C6789C">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398" w:type="dxa"/>
            <w:shd w:val="clear" w:color="auto" w:fill="auto"/>
          </w:tcPr>
          <w:p w14:paraId="12B75E61" w14:textId="77777777" w:rsidR="00C6789C" w:rsidRPr="00CC0EFC" w:rsidRDefault="00C6789C" w:rsidP="00C6789C">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C6789C" w:rsidRPr="00CC0EFC" w14:paraId="58DA4147" w14:textId="77777777" w:rsidTr="00827D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9" w:type="dxa"/>
            <w:shd w:val="clear" w:color="auto" w:fill="auto"/>
          </w:tcPr>
          <w:p w14:paraId="372DCBCB" w14:textId="77777777" w:rsidR="00C6789C" w:rsidRPr="00CC0EFC" w:rsidRDefault="00C6789C" w:rsidP="00C6789C">
            <w:pPr>
              <w:spacing w:after="0"/>
              <w:ind w:left="29" w:hanging="29"/>
              <w:jc w:val="center"/>
              <w:rPr>
                <w:sz w:val="20"/>
              </w:rPr>
            </w:pPr>
            <w:r w:rsidRPr="00CC0EFC">
              <w:rPr>
                <w:sz w:val="20"/>
              </w:rPr>
              <w:t>5.</w:t>
            </w:r>
          </w:p>
        </w:tc>
        <w:tc>
          <w:tcPr>
            <w:tcW w:w="2109" w:type="dxa"/>
            <w:shd w:val="clear" w:color="auto" w:fill="auto"/>
          </w:tcPr>
          <w:p w14:paraId="72F00A0D" w14:textId="5747D564" w:rsidR="00C6789C" w:rsidRPr="00CC0EFC" w:rsidRDefault="00180F6F" w:rsidP="00C6789C">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2834" w:type="dxa"/>
            <w:shd w:val="clear" w:color="auto" w:fill="auto"/>
          </w:tcPr>
          <w:p w14:paraId="7DBE96B8" w14:textId="79D23837" w:rsidR="00C6789C" w:rsidRPr="00CC0EFC" w:rsidRDefault="00180F6F" w:rsidP="00C6789C">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98" w:type="dxa"/>
            <w:shd w:val="clear" w:color="auto" w:fill="auto"/>
          </w:tcPr>
          <w:p w14:paraId="13A916BE" w14:textId="10C37C7C" w:rsidR="00C6789C" w:rsidRPr="00CC0EFC" w:rsidRDefault="00180F6F" w:rsidP="00C6789C">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r>
    </w:tbl>
    <w:p w14:paraId="48071ADB" w14:textId="77777777" w:rsidR="00C6789C" w:rsidRPr="00CC0EFC" w:rsidRDefault="00C6789C" w:rsidP="00C6789C">
      <w:pPr>
        <w:rPr>
          <w:i/>
          <w:iCs/>
          <w:color w:val="54883D"/>
          <w:u w:val="single"/>
        </w:rPr>
      </w:pPr>
    </w:p>
    <w:p w14:paraId="539E2A22" w14:textId="77777777" w:rsidR="00C6789C" w:rsidRPr="00D46E51" w:rsidRDefault="00C6789C" w:rsidP="00C6789C">
      <w:pPr>
        <w:rPr>
          <w:i/>
          <w:iCs/>
          <w:color w:val="54883D"/>
          <w:u w:val="single"/>
        </w:rPr>
      </w:pPr>
      <w:r w:rsidRPr="00D46E51">
        <w:rPr>
          <w:i/>
          <w:iCs/>
          <w:color w:val="54883D"/>
          <w:u w:val="single"/>
        </w:rPr>
        <w:lastRenderedPageBreak/>
        <w:t>Vjerojatnost događaja</w:t>
      </w:r>
    </w:p>
    <w:p w14:paraId="75C34DBD" w14:textId="77777777" w:rsidR="00C6789C" w:rsidRPr="00D46E51" w:rsidRDefault="00C6789C" w:rsidP="00C6789C">
      <w:pPr>
        <w:rPr>
          <w:lang w:bidi="en-US"/>
        </w:rPr>
      </w:pPr>
      <w:r w:rsidRPr="00D46E51">
        <w:rPr>
          <w:lang w:bidi="en-US"/>
        </w:rPr>
        <w:t>Razmatrajući podatke, vjerojatnost je iskazana na osnovi analize statističkih podataka.</w:t>
      </w:r>
    </w:p>
    <w:p w14:paraId="608A415F" w14:textId="652091D0" w:rsidR="00C6789C" w:rsidRPr="00D46E51" w:rsidRDefault="00C6789C" w:rsidP="00E744F8">
      <w:pPr>
        <w:keepNext/>
        <w:spacing w:before="120"/>
        <w:jc w:val="center"/>
        <w:rPr>
          <w:b/>
          <w:bCs/>
          <w:color w:val="54883D"/>
          <w:sz w:val="20"/>
          <w:szCs w:val="18"/>
        </w:rPr>
      </w:pPr>
      <w:r w:rsidRPr="00D46E51">
        <w:rPr>
          <w:bCs/>
          <w:color w:val="54883D"/>
          <w:sz w:val="20"/>
          <w:szCs w:val="18"/>
        </w:rPr>
        <w:t xml:space="preserve">Tablica </w:t>
      </w:r>
      <w:r w:rsidR="003670C2" w:rsidRPr="00D46E51">
        <w:rPr>
          <w:bCs/>
          <w:color w:val="54883D"/>
          <w:sz w:val="20"/>
          <w:szCs w:val="18"/>
        </w:rPr>
        <w:fldChar w:fldCharType="begin"/>
      </w:r>
      <w:r w:rsidRPr="00D46E51">
        <w:rPr>
          <w:bCs/>
          <w:color w:val="54883D"/>
          <w:sz w:val="20"/>
          <w:szCs w:val="18"/>
        </w:rPr>
        <w:instrText xml:space="preserve"> SEQ Tabela \* ARABIC </w:instrText>
      </w:r>
      <w:r w:rsidR="003670C2" w:rsidRPr="00D46E51">
        <w:rPr>
          <w:bCs/>
          <w:color w:val="54883D"/>
          <w:sz w:val="20"/>
          <w:szCs w:val="18"/>
        </w:rPr>
        <w:fldChar w:fldCharType="separate"/>
      </w:r>
      <w:r w:rsidR="00DD0006">
        <w:rPr>
          <w:bCs/>
          <w:noProof/>
          <w:color w:val="54883D"/>
          <w:sz w:val="20"/>
          <w:szCs w:val="18"/>
        </w:rPr>
        <w:t>24</w:t>
      </w:r>
      <w:r w:rsidR="003670C2" w:rsidRPr="00D46E51">
        <w:rPr>
          <w:bCs/>
          <w:color w:val="54883D"/>
          <w:sz w:val="20"/>
          <w:szCs w:val="18"/>
        </w:rPr>
        <w:fldChar w:fldCharType="end"/>
      </w:r>
      <w:r w:rsidRPr="00D46E51">
        <w:rPr>
          <w:bCs/>
          <w:i/>
          <w:color w:val="54883D"/>
          <w:sz w:val="20"/>
          <w:szCs w:val="18"/>
          <w:lang w:bidi="en-US"/>
        </w:rPr>
        <w:t xml:space="preserve">. </w:t>
      </w:r>
      <w:r w:rsidRPr="00D46E51">
        <w:rPr>
          <w:bCs/>
          <w:color w:val="54883D"/>
          <w:sz w:val="20"/>
          <w:szCs w:val="18"/>
        </w:rPr>
        <w:t>Vjerojatnost/frekvencija</w:t>
      </w:r>
      <w:r w:rsidRPr="00D46E51">
        <w:rPr>
          <w:b/>
          <w:bCs/>
          <w:color w:val="54883D"/>
          <w:sz w:val="20"/>
          <w:szCs w:val="18"/>
        </w:rPr>
        <w:t xml:space="preserve"> </w:t>
      </w:r>
    </w:p>
    <w:tbl>
      <w:tblPr>
        <w:tblStyle w:val="ivopisnatablicareetke6-isticanje311"/>
        <w:tblW w:w="906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842"/>
        <w:gridCol w:w="2552"/>
        <w:gridCol w:w="1417"/>
      </w:tblGrid>
      <w:tr w:rsidR="00C6789C" w:rsidRPr="00D46E51" w14:paraId="47D6EC6B" w14:textId="77777777" w:rsidTr="00D46E51">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shd w:val="clear" w:color="auto" w:fill="auto"/>
          </w:tcPr>
          <w:p w14:paraId="32FAC123" w14:textId="77777777" w:rsidR="00C6789C" w:rsidRPr="00D46E51" w:rsidRDefault="00C6789C" w:rsidP="00C6789C">
            <w:pPr>
              <w:spacing w:after="0"/>
              <w:jc w:val="center"/>
              <w:rPr>
                <w:sz w:val="20"/>
                <w:szCs w:val="20"/>
              </w:rPr>
            </w:pPr>
            <w:r w:rsidRPr="00D46E51">
              <w:rPr>
                <w:sz w:val="20"/>
                <w:szCs w:val="20"/>
              </w:rPr>
              <w:t>KATEGORIJA</w:t>
            </w:r>
          </w:p>
        </w:tc>
        <w:tc>
          <w:tcPr>
            <w:tcW w:w="7512" w:type="dxa"/>
            <w:gridSpan w:val="4"/>
            <w:tcBorders>
              <w:bottom w:val="none" w:sz="0" w:space="0" w:color="auto"/>
            </w:tcBorders>
            <w:shd w:val="clear" w:color="auto" w:fill="auto"/>
          </w:tcPr>
          <w:p w14:paraId="58D03D92" w14:textId="77777777" w:rsidR="00C6789C" w:rsidRPr="00D46E51" w:rsidRDefault="00C6789C" w:rsidP="00C678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46E51">
              <w:rPr>
                <w:sz w:val="20"/>
                <w:szCs w:val="20"/>
              </w:rPr>
              <w:t>VJEROJATNOST/FREKVENCIJA</w:t>
            </w:r>
          </w:p>
        </w:tc>
      </w:tr>
      <w:tr w:rsidR="00C6789C" w:rsidRPr="00D46E51" w14:paraId="481B8AB2" w14:textId="77777777" w:rsidTr="00827DCD">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1B38B1AB" w14:textId="77777777" w:rsidR="00C6789C" w:rsidRPr="00D46E51" w:rsidRDefault="00C6789C" w:rsidP="00C6789C">
            <w:pPr>
              <w:spacing w:after="0"/>
              <w:rPr>
                <w:sz w:val="20"/>
                <w:szCs w:val="20"/>
              </w:rPr>
            </w:pPr>
          </w:p>
        </w:tc>
        <w:tc>
          <w:tcPr>
            <w:tcW w:w="1701" w:type="dxa"/>
            <w:shd w:val="clear" w:color="auto" w:fill="auto"/>
          </w:tcPr>
          <w:p w14:paraId="6904BD11"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D46E51">
              <w:rPr>
                <w:b/>
                <w:sz w:val="20"/>
                <w:szCs w:val="20"/>
              </w:rPr>
              <w:t>KVALITATIVNO</w:t>
            </w:r>
          </w:p>
        </w:tc>
        <w:tc>
          <w:tcPr>
            <w:tcW w:w="1842" w:type="dxa"/>
            <w:shd w:val="clear" w:color="auto" w:fill="auto"/>
          </w:tcPr>
          <w:p w14:paraId="75D62E1B"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D46E51">
              <w:rPr>
                <w:b/>
                <w:sz w:val="20"/>
                <w:szCs w:val="20"/>
              </w:rPr>
              <w:t>VJEROJATNOST</w:t>
            </w:r>
          </w:p>
        </w:tc>
        <w:tc>
          <w:tcPr>
            <w:tcW w:w="2552" w:type="dxa"/>
            <w:shd w:val="clear" w:color="auto" w:fill="auto"/>
          </w:tcPr>
          <w:p w14:paraId="34B3C875"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D46E51">
              <w:rPr>
                <w:b/>
                <w:sz w:val="20"/>
                <w:szCs w:val="20"/>
              </w:rPr>
              <w:t>FREKVENCIJA</w:t>
            </w:r>
          </w:p>
        </w:tc>
        <w:tc>
          <w:tcPr>
            <w:tcW w:w="1417" w:type="dxa"/>
            <w:shd w:val="clear" w:color="auto" w:fill="auto"/>
          </w:tcPr>
          <w:p w14:paraId="701DF3B6"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D46E51">
              <w:rPr>
                <w:b/>
                <w:sz w:val="20"/>
                <w:szCs w:val="20"/>
              </w:rPr>
              <w:t>ODABRANO</w:t>
            </w:r>
          </w:p>
        </w:tc>
      </w:tr>
      <w:tr w:rsidR="00C6789C" w:rsidRPr="00D46E51" w14:paraId="091A2FDA" w14:textId="77777777" w:rsidTr="00827DCD">
        <w:trPr>
          <w:trHeight w:val="254"/>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3A4B8FC" w14:textId="77777777" w:rsidR="00C6789C" w:rsidRPr="00D46E51" w:rsidRDefault="00C6789C" w:rsidP="00C6789C">
            <w:pPr>
              <w:spacing w:after="0"/>
              <w:jc w:val="center"/>
              <w:rPr>
                <w:sz w:val="20"/>
                <w:szCs w:val="20"/>
              </w:rPr>
            </w:pPr>
            <w:r w:rsidRPr="00D46E51">
              <w:rPr>
                <w:sz w:val="20"/>
                <w:szCs w:val="20"/>
              </w:rPr>
              <w:t>1</w:t>
            </w:r>
          </w:p>
        </w:tc>
        <w:tc>
          <w:tcPr>
            <w:tcW w:w="1701" w:type="dxa"/>
            <w:shd w:val="clear" w:color="auto" w:fill="auto"/>
          </w:tcPr>
          <w:p w14:paraId="41599215"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Iznimno mala</w:t>
            </w:r>
          </w:p>
        </w:tc>
        <w:tc>
          <w:tcPr>
            <w:tcW w:w="1842" w:type="dxa"/>
            <w:shd w:val="clear" w:color="auto" w:fill="auto"/>
          </w:tcPr>
          <w:p w14:paraId="2446171B"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&lt;1 %</w:t>
            </w:r>
          </w:p>
        </w:tc>
        <w:tc>
          <w:tcPr>
            <w:tcW w:w="2552" w:type="dxa"/>
            <w:shd w:val="clear" w:color="auto" w:fill="auto"/>
          </w:tcPr>
          <w:p w14:paraId="2FF13ABB"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1 događaj u 100 godina i rjeđe</w:t>
            </w:r>
          </w:p>
        </w:tc>
        <w:tc>
          <w:tcPr>
            <w:tcW w:w="1417" w:type="dxa"/>
            <w:shd w:val="clear" w:color="auto" w:fill="auto"/>
          </w:tcPr>
          <w:p w14:paraId="5466DC31"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6789C" w:rsidRPr="00D46E51" w14:paraId="325B92CC" w14:textId="77777777" w:rsidTr="00827DCD">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CAA6ED3" w14:textId="77777777" w:rsidR="00C6789C" w:rsidRPr="00D46E51" w:rsidRDefault="00C6789C" w:rsidP="00C6789C">
            <w:pPr>
              <w:spacing w:after="0"/>
              <w:jc w:val="center"/>
              <w:rPr>
                <w:sz w:val="20"/>
                <w:szCs w:val="20"/>
              </w:rPr>
            </w:pPr>
            <w:r w:rsidRPr="00D46E51">
              <w:rPr>
                <w:sz w:val="20"/>
                <w:szCs w:val="20"/>
              </w:rPr>
              <w:t>2</w:t>
            </w:r>
          </w:p>
        </w:tc>
        <w:tc>
          <w:tcPr>
            <w:tcW w:w="1701" w:type="dxa"/>
            <w:shd w:val="clear" w:color="auto" w:fill="auto"/>
          </w:tcPr>
          <w:p w14:paraId="416A6A12"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Mala</w:t>
            </w:r>
          </w:p>
        </w:tc>
        <w:tc>
          <w:tcPr>
            <w:tcW w:w="1842" w:type="dxa"/>
            <w:shd w:val="clear" w:color="auto" w:fill="auto"/>
          </w:tcPr>
          <w:p w14:paraId="2A741114"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1 – 5 %</w:t>
            </w:r>
          </w:p>
        </w:tc>
        <w:tc>
          <w:tcPr>
            <w:tcW w:w="2552" w:type="dxa"/>
            <w:shd w:val="clear" w:color="auto" w:fill="auto"/>
          </w:tcPr>
          <w:p w14:paraId="41BFEC41"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1 događaj u 20 do 100 godina</w:t>
            </w:r>
          </w:p>
        </w:tc>
        <w:tc>
          <w:tcPr>
            <w:tcW w:w="1417" w:type="dxa"/>
            <w:shd w:val="clear" w:color="auto" w:fill="auto"/>
          </w:tcPr>
          <w:p w14:paraId="7AD75818"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C6789C" w:rsidRPr="00D46E51" w14:paraId="5105BD99" w14:textId="77777777" w:rsidTr="00827DCD">
        <w:trPr>
          <w:trHeight w:val="254"/>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E1B5C2B" w14:textId="77777777" w:rsidR="00C6789C" w:rsidRPr="00D46E51" w:rsidRDefault="00C6789C" w:rsidP="00C6789C">
            <w:pPr>
              <w:spacing w:after="0"/>
              <w:jc w:val="center"/>
              <w:rPr>
                <w:sz w:val="20"/>
                <w:szCs w:val="20"/>
              </w:rPr>
            </w:pPr>
            <w:r w:rsidRPr="00D46E51">
              <w:rPr>
                <w:sz w:val="20"/>
                <w:szCs w:val="20"/>
              </w:rPr>
              <w:t>3</w:t>
            </w:r>
          </w:p>
        </w:tc>
        <w:tc>
          <w:tcPr>
            <w:tcW w:w="1701" w:type="dxa"/>
            <w:shd w:val="clear" w:color="auto" w:fill="auto"/>
          </w:tcPr>
          <w:p w14:paraId="7AABE96F"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Umjerena</w:t>
            </w:r>
          </w:p>
        </w:tc>
        <w:tc>
          <w:tcPr>
            <w:tcW w:w="1842" w:type="dxa"/>
            <w:shd w:val="clear" w:color="auto" w:fill="auto"/>
          </w:tcPr>
          <w:p w14:paraId="3027456E"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5 – 50 %</w:t>
            </w:r>
          </w:p>
        </w:tc>
        <w:tc>
          <w:tcPr>
            <w:tcW w:w="2552" w:type="dxa"/>
            <w:shd w:val="clear" w:color="auto" w:fill="auto"/>
          </w:tcPr>
          <w:p w14:paraId="6D9F5B69"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1 događaj u 2 do 20 godina</w:t>
            </w:r>
          </w:p>
        </w:tc>
        <w:tc>
          <w:tcPr>
            <w:tcW w:w="1417" w:type="dxa"/>
            <w:shd w:val="clear" w:color="auto" w:fill="auto"/>
          </w:tcPr>
          <w:p w14:paraId="1582ABCE" w14:textId="654E4480" w:rsidR="00C6789C" w:rsidRPr="00D46E51" w:rsidRDefault="00180F6F"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C6789C" w:rsidRPr="00D46E51" w14:paraId="6D4D7263" w14:textId="77777777" w:rsidTr="00827DCD">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4478686" w14:textId="77777777" w:rsidR="00C6789C" w:rsidRPr="00D46E51" w:rsidRDefault="00C6789C" w:rsidP="00C6789C">
            <w:pPr>
              <w:spacing w:after="0"/>
              <w:jc w:val="center"/>
              <w:rPr>
                <w:sz w:val="20"/>
                <w:szCs w:val="20"/>
              </w:rPr>
            </w:pPr>
            <w:r w:rsidRPr="00D46E51">
              <w:rPr>
                <w:sz w:val="20"/>
                <w:szCs w:val="20"/>
              </w:rPr>
              <w:t>4</w:t>
            </w:r>
          </w:p>
        </w:tc>
        <w:tc>
          <w:tcPr>
            <w:tcW w:w="1701" w:type="dxa"/>
            <w:shd w:val="clear" w:color="auto" w:fill="auto"/>
          </w:tcPr>
          <w:p w14:paraId="2700AAC2"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Velika</w:t>
            </w:r>
          </w:p>
        </w:tc>
        <w:tc>
          <w:tcPr>
            <w:tcW w:w="1842" w:type="dxa"/>
            <w:shd w:val="clear" w:color="auto" w:fill="auto"/>
          </w:tcPr>
          <w:p w14:paraId="5FA3936A"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51 – 98 %</w:t>
            </w:r>
          </w:p>
        </w:tc>
        <w:tc>
          <w:tcPr>
            <w:tcW w:w="2552" w:type="dxa"/>
            <w:shd w:val="clear" w:color="auto" w:fill="auto"/>
          </w:tcPr>
          <w:p w14:paraId="215B3987" w14:textId="77777777"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1 događaj 1 do 2 godine</w:t>
            </w:r>
          </w:p>
        </w:tc>
        <w:tc>
          <w:tcPr>
            <w:tcW w:w="1417" w:type="dxa"/>
            <w:shd w:val="clear" w:color="auto" w:fill="auto"/>
          </w:tcPr>
          <w:p w14:paraId="43BAB8B9" w14:textId="06A6DD9C" w:rsidR="00C6789C" w:rsidRPr="00D46E51" w:rsidRDefault="00C6789C" w:rsidP="00C678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C6789C" w:rsidRPr="00D46E51" w14:paraId="0A89E290" w14:textId="77777777" w:rsidTr="00827DCD">
        <w:trPr>
          <w:trHeight w:val="27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F2A305B" w14:textId="77777777" w:rsidR="00C6789C" w:rsidRPr="00D46E51" w:rsidRDefault="00C6789C" w:rsidP="00C6789C">
            <w:pPr>
              <w:spacing w:after="0"/>
              <w:jc w:val="center"/>
              <w:rPr>
                <w:sz w:val="20"/>
                <w:szCs w:val="20"/>
              </w:rPr>
            </w:pPr>
            <w:r w:rsidRPr="00D46E51">
              <w:rPr>
                <w:sz w:val="20"/>
                <w:szCs w:val="20"/>
              </w:rPr>
              <w:t>5</w:t>
            </w:r>
          </w:p>
        </w:tc>
        <w:tc>
          <w:tcPr>
            <w:tcW w:w="1701" w:type="dxa"/>
            <w:shd w:val="clear" w:color="auto" w:fill="auto"/>
          </w:tcPr>
          <w:p w14:paraId="208DFE95"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Iznimno velika</w:t>
            </w:r>
          </w:p>
        </w:tc>
        <w:tc>
          <w:tcPr>
            <w:tcW w:w="1842" w:type="dxa"/>
            <w:shd w:val="clear" w:color="auto" w:fill="auto"/>
          </w:tcPr>
          <w:p w14:paraId="026C66B6"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&gt; 98 %</w:t>
            </w:r>
          </w:p>
        </w:tc>
        <w:tc>
          <w:tcPr>
            <w:tcW w:w="2552" w:type="dxa"/>
            <w:shd w:val="clear" w:color="auto" w:fill="auto"/>
          </w:tcPr>
          <w:p w14:paraId="13ACF9A9" w14:textId="777777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1 događaj godišnje ili češće</w:t>
            </w:r>
          </w:p>
        </w:tc>
        <w:tc>
          <w:tcPr>
            <w:tcW w:w="1417" w:type="dxa"/>
            <w:shd w:val="clear" w:color="auto" w:fill="auto"/>
          </w:tcPr>
          <w:p w14:paraId="6DF27BF2" w14:textId="535BF177" w:rsidR="00C6789C" w:rsidRPr="00D46E51" w:rsidRDefault="00C6789C" w:rsidP="00C6789C">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bl>
    <w:p w14:paraId="66C5544D" w14:textId="77777777" w:rsidR="002D78CF" w:rsidRPr="00D46E51" w:rsidRDefault="002D78CF" w:rsidP="00C6789C"/>
    <w:p w14:paraId="3B3FEB55" w14:textId="77777777" w:rsidR="00C6789C" w:rsidRPr="00D46E51" w:rsidRDefault="00B85FFF" w:rsidP="00C6789C">
      <w:pPr>
        <w:keepNext/>
        <w:keepLines/>
        <w:spacing w:before="40"/>
        <w:outlineLvl w:val="2"/>
        <w:rPr>
          <w:rFonts w:cstheme="majorBidi"/>
          <w:color w:val="54883D"/>
          <w:sz w:val="28"/>
          <w:lang w:bidi="en-US"/>
        </w:rPr>
      </w:pPr>
      <w:bookmarkStart w:id="133" w:name="_Toc498599780"/>
      <w:bookmarkStart w:id="134" w:name="_Toc503777228"/>
      <w:bookmarkStart w:id="135" w:name="_Toc9596620"/>
      <w:bookmarkStart w:id="136" w:name="_Toc127882955"/>
      <w:r w:rsidRPr="00D46E51">
        <w:rPr>
          <w:rFonts w:cstheme="majorBidi"/>
          <w:color w:val="54883D"/>
          <w:sz w:val="28"/>
          <w:lang w:bidi="en-US"/>
        </w:rPr>
        <w:t>6.1</w:t>
      </w:r>
      <w:r w:rsidR="00C6789C" w:rsidRPr="00D46E51">
        <w:rPr>
          <w:rFonts w:cstheme="majorBidi"/>
          <w:color w:val="54883D"/>
          <w:sz w:val="28"/>
          <w:lang w:bidi="en-US"/>
        </w:rPr>
        <w:t>.7 Podaci, izvori i metode proračuna</w:t>
      </w:r>
      <w:bookmarkEnd w:id="133"/>
      <w:bookmarkEnd w:id="134"/>
      <w:bookmarkEnd w:id="135"/>
      <w:bookmarkEnd w:id="136"/>
    </w:p>
    <w:p w14:paraId="1E340229" w14:textId="77777777" w:rsidR="00C6789C" w:rsidRPr="00D46E51" w:rsidRDefault="00C6789C" w:rsidP="00C6789C">
      <w:r w:rsidRPr="00D46E51">
        <w:t>Prilikom izračuna zona ugroženosti i procjene rizika korišteni su podaci iz:</w:t>
      </w:r>
    </w:p>
    <w:p w14:paraId="7B04BDFC" w14:textId="32D22FB9" w:rsidR="00CC29E4" w:rsidRDefault="00CC29E4" w:rsidP="00CC29E4">
      <w:pPr>
        <w:pStyle w:val="ListParagraph"/>
        <w:numPr>
          <w:ilvl w:val="0"/>
          <w:numId w:val="7"/>
        </w:numPr>
      </w:pPr>
      <w:r w:rsidRPr="00CC29E4">
        <w:t>Procjena ugroženosti stanovništva, materijalnih i kulturnih dobara i okoliša od katastrofa i velikih nesreća za Općinu Lišane Ostrovičke, ožujak 2010.</w:t>
      </w:r>
    </w:p>
    <w:p w14:paraId="56F9FC31" w14:textId="52936133" w:rsidR="003115B0" w:rsidRDefault="00D46E51" w:rsidP="001D0B8D">
      <w:pPr>
        <w:pStyle w:val="ListParagraph"/>
        <w:numPr>
          <w:ilvl w:val="0"/>
          <w:numId w:val="7"/>
        </w:numPr>
      </w:pPr>
      <w:r w:rsidRPr="003115B0">
        <w:t xml:space="preserve">Općine </w:t>
      </w:r>
      <w:r w:rsidR="00180F6F">
        <w:t>Lišane Ostrovičke</w:t>
      </w:r>
      <w:r w:rsidR="00E744F8" w:rsidRPr="003115B0">
        <w:t>,</w:t>
      </w:r>
    </w:p>
    <w:p w14:paraId="4F4CC9DA" w14:textId="77777777" w:rsidR="00026A57" w:rsidRPr="003115B0" w:rsidRDefault="00026A57" w:rsidP="001D0B8D">
      <w:pPr>
        <w:pStyle w:val="ListParagraph"/>
        <w:numPr>
          <w:ilvl w:val="0"/>
          <w:numId w:val="7"/>
        </w:numPr>
      </w:pPr>
      <w:r w:rsidRPr="003115B0">
        <w:t xml:space="preserve">Procjena rizika od katastrofa za Republiku Hrvatsku, </w:t>
      </w:r>
    </w:p>
    <w:p w14:paraId="2948F2D2" w14:textId="77777777" w:rsidR="00481E90" w:rsidRPr="00D46E51" w:rsidRDefault="00D46E51" w:rsidP="001D0B8D">
      <w:pPr>
        <w:pStyle w:val="ListParagraph"/>
        <w:numPr>
          <w:ilvl w:val="0"/>
          <w:numId w:val="7"/>
        </w:numPr>
      </w:pPr>
      <w:r w:rsidRPr="003115B0">
        <w:t>Državnog hidrometeorološkog zavoda</w:t>
      </w:r>
      <w:r w:rsidR="00040D46" w:rsidRPr="00D46E51">
        <w:t>.</w:t>
      </w:r>
    </w:p>
    <w:p w14:paraId="6E9820DA" w14:textId="652DDA35" w:rsidR="008D7E20" w:rsidRDefault="008D7E20">
      <w:pPr>
        <w:spacing w:before="0" w:after="200"/>
        <w:jc w:val="left"/>
        <w:rPr>
          <w:highlight w:val="yellow"/>
        </w:rPr>
      </w:pPr>
      <w:r>
        <w:rPr>
          <w:highlight w:val="yellow"/>
        </w:rPr>
        <w:br w:type="page"/>
      </w:r>
    </w:p>
    <w:p w14:paraId="4749461B" w14:textId="77777777" w:rsidR="00C6789C" w:rsidRPr="00D46E51" w:rsidRDefault="00B85FFF" w:rsidP="00C6789C">
      <w:pPr>
        <w:keepNext/>
        <w:keepLines/>
        <w:spacing w:before="40"/>
        <w:outlineLvl w:val="2"/>
        <w:rPr>
          <w:rFonts w:cstheme="majorBidi"/>
          <w:color w:val="54883D"/>
          <w:sz w:val="28"/>
          <w:lang w:bidi="en-US"/>
        </w:rPr>
      </w:pPr>
      <w:bookmarkStart w:id="137" w:name="_Toc498599781"/>
      <w:bookmarkStart w:id="138" w:name="_Toc503777229"/>
      <w:bookmarkStart w:id="139" w:name="_Toc9596621"/>
      <w:bookmarkStart w:id="140" w:name="_Toc127882956"/>
      <w:r w:rsidRPr="00D46E51">
        <w:rPr>
          <w:rFonts w:cstheme="majorBidi"/>
          <w:color w:val="54883D"/>
          <w:sz w:val="28"/>
          <w:lang w:bidi="en-US"/>
        </w:rPr>
        <w:lastRenderedPageBreak/>
        <w:t>6.1</w:t>
      </w:r>
      <w:r w:rsidR="00C6789C" w:rsidRPr="00D46E51">
        <w:rPr>
          <w:rFonts w:cstheme="majorBidi"/>
          <w:color w:val="54883D"/>
          <w:sz w:val="28"/>
          <w:lang w:bidi="en-US"/>
        </w:rPr>
        <w:t>.8 Matrice rizika</w:t>
      </w:r>
      <w:bookmarkEnd w:id="137"/>
      <w:bookmarkEnd w:id="138"/>
      <w:bookmarkEnd w:id="139"/>
      <w:bookmarkEnd w:id="140"/>
    </w:p>
    <w:p w14:paraId="61135A04" w14:textId="77777777" w:rsidR="00C6789C" w:rsidRPr="00D46E51" w:rsidRDefault="00C6789C" w:rsidP="00C6789C">
      <w:pPr>
        <w:rPr>
          <w:noProof/>
          <w:lang w:eastAsia="hr-HR"/>
        </w:rPr>
      </w:pPr>
      <w:r w:rsidRPr="00D46E51">
        <w:rPr>
          <w:noProof/>
          <w:lang w:eastAsia="hr-HR"/>
        </w:rPr>
        <w:t>Rizik: Požari otvorenog tipa</w:t>
      </w:r>
    </w:p>
    <w:p w14:paraId="3E712DFC" w14:textId="77777777" w:rsidR="00C6789C" w:rsidRPr="00D46E51" w:rsidRDefault="00C6789C" w:rsidP="00C6789C">
      <w:pPr>
        <w:rPr>
          <w:noProof/>
          <w:lang w:eastAsia="hr-HR"/>
        </w:rPr>
      </w:pPr>
      <w:r w:rsidRPr="00D46E51">
        <w:rPr>
          <w:noProof/>
          <w:lang w:eastAsia="hr-HR"/>
        </w:rPr>
        <w:t>Naziv scenarija:</w:t>
      </w:r>
      <w:r w:rsidR="00761B44" w:rsidRPr="00D46E51">
        <w:t xml:space="preserve"> </w:t>
      </w:r>
      <w:r w:rsidR="00761B44" w:rsidRPr="00D46E51">
        <w:rPr>
          <w:noProof/>
          <w:lang w:eastAsia="hr-HR"/>
        </w:rPr>
        <w:t>Požari raslinja na otvorenom prostoru</w:t>
      </w:r>
    </w:p>
    <w:p w14:paraId="52496E17" w14:textId="3159C02C" w:rsidR="0080175F" w:rsidRDefault="0080175F" w:rsidP="00C6789C">
      <w:pPr>
        <w:rPr>
          <w:b/>
          <w:sz w:val="20"/>
        </w:rPr>
      </w:pPr>
      <w:r>
        <w:rPr>
          <w:rFonts w:ascii="Courier New" w:eastAsia="Courier New" w:hAnsi="Courier New" w:cs="Courier New"/>
          <w:noProof/>
          <w:color w:val="000000"/>
          <w:lang w:eastAsia="hr-HR"/>
        </w:rPr>
        <mc:AlternateContent>
          <mc:Choice Requires="wps">
            <w:drawing>
              <wp:anchor distT="0" distB="0" distL="114300" distR="114300" simplePos="0" relativeHeight="251816960" behindDoc="0" locked="0" layoutInCell="1" allowOverlap="1" wp14:anchorId="00A52FAE" wp14:editId="3CB49E9B">
                <wp:simplePos x="0" y="0"/>
                <wp:positionH relativeFrom="column">
                  <wp:posOffset>2489200</wp:posOffset>
                </wp:positionH>
                <wp:positionV relativeFrom="paragraph">
                  <wp:posOffset>1213485</wp:posOffset>
                </wp:positionV>
                <wp:extent cx="314325" cy="252730"/>
                <wp:effectExtent l="19050" t="0" r="28575" b="13970"/>
                <wp:wrapNone/>
                <wp:docPr id="254" name="Hexago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0426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7" o:spid="_x0000_s1026" type="#_x0000_t9" style="position:absolute;margin-left:196pt;margin-top:95.55pt;width:24.75pt;height:19.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" adj="5313" fillcolor="#4f81bd" strokecolor="#4f81bd"/>
            </w:pict>
          </mc:Fallback>
        </mc:AlternateContent>
      </w:r>
      <w:r w:rsidR="006A1E6C">
        <w:rPr>
          <w:rFonts w:ascii="Courier New" w:eastAsia="Courier New" w:hAnsi="Courier New" w:cs="Courier New"/>
          <w:noProof/>
          <w:color w:val="000000"/>
          <w:lang w:eastAsia="hr-HR"/>
        </w:rPr>
        <w:t xml:space="preserve"> </w:t>
      </w:r>
      <w:r w:rsidR="00C6789C" w:rsidRPr="00D46E51">
        <w:rPr>
          <w:rFonts w:ascii="Courier New" w:eastAsia="Courier New" w:hAnsi="Courier New" w:cs="Courier New"/>
          <w:noProof/>
          <w:color w:val="000000"/>
          <w:lang w:eastAsia="hr-HR"/>
        </w:rPr>
        <w:drawing>
          <wp:inline distT="0" distB="0" distL="0" distR="0" wp14:anchorId="5C22DD0F" wp14:editId="408760CB">
            <wp:extent cx="5210175" cy="4443973"/>
            <wp:effectExtent l="0" t="0" r="0" b="0"/>
            <wp:docPr id="28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r w:rsidR="00C6789C" w:rsidRPr="00D46E51">
        <w:rPr>
          <w:b/>
          <w:sz w:val="20"/>
        </w:rPr>
        <w:t xml:space="preserve">         </w:t>
      </w:r>
    </w:p>
    <w:p w14:paraId="3F891AC8" w14:textId="77777777" w:rsidR="0080175F" w:rsidRPr="00822045" w:rsidRDefault="0080175F" w:rsidP="0080175F">
      <w:pPr>
        <w:jc w:val="center"/>
        <w:rPr>
          <w:b/>
          <w:sz w:val="20"/>
        </w:rPr>
      </w:pPr>
      <w:r w:rsidRPr="00822045">
        <w:rPr>
          <w:b/>
          <w:sz w:val="20"/>
        </w:rPr>
        <w:t>Život i zdravlje ljudi</w:t>
      </w:r>
      <w:r w:rsidRPr="00822045">
        <w:rPr>
          <w:b/>
          <w:sz w:val="20"/>
        </w:rPr>
        <w:tab/>
      </w:r>
      <w:r w:rsidRPr="00822045">
        <w:rPr>
          <w:b/>
          <w:sz w:val="20"/>
        </w:rPr>
        <w:tab/>
        <w:t xml:space="preserve">       Gospodarstvo</w:t>
      </w:r>
      <w:r w:rsidRPr="00822045">
        <w:rPr>
          <w:b/>
          <w:sz w:val="20"/>
        </w:rPr>
        <w:tab/>
        <w:t xml:space="preserve">          Društvena stabilnost i politika</w:t>
      </w:r>
    </w:p>
    <w:p w14:paraId="09D54EFD" w14:textId="04042F82" w:rsidR="0080175F" w:rsidRPr="00822045" w:rsidRDefault="00180F6F" w:rsidP="0080175F">
      <w:r>
        <w:rPr>
          <w:rFonts w:ascii="Courier New" w:eastAsia="Courier New" w:hAnsi="Courier New" w:cs="Courier New"/>
          <w:noProof/>
          <w:color w:val="000000"/>
          <w:lang w:eastAsia="hr-HR"/>
        </w:rPr>
        <mc:AlternateContent>
          <mc:Choice Requires="wps">
            <w:drawing>
              <wp:anchor distT="0" distB="0" distL="114300" distR="114300" simplePos="0" relativeHeight="251857920" behindDoc="0" locked="0" layoutInCell="1" allowOverlap="1" wp14:anchorId="4570F5E8" wp14:editId="09ADF369">
                <wp:simplePos x="0" y="0"/>
                <wp:positionH relativeFrom="column">
                  <wp:posOffset>4568190</wp:posOffset>
                </wp:positionH>
                <wp:positionV relativeFrom="paragraph">
                  <wp:posOffset>234315</wp:posOffset>
                </wp:positionV>
                <wp:extent cx="111125" cy="90805"/>
                <wp:effectExtent l="19050" t="0" r="41275" b="23495"/>
                <wp:wrapNone/>
                <wp:docPr id="253" name="Hexago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E7FCD" id="Hexagon 63" o:spid="_x0000_s1026" type="#_x0000_t9" style="position:absolute;margin-left:359.7pt;margin-top:18.45pt;width:8.75pt;height:7.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" fillcolor="#4f81bd [3204]" strokecolor="#4f81bd [3204]"/>
            </w:pict>
          </mc:Fallback>
        </mc:AlternateContent>
      </w:r>
      <w:r>
        <w:rPr>
          <w:rFonts w:ascii="Courier New" w:eastAsia="Courier New" w:hAnsi="Courier New" w:cs="Courier New"/>
          <w:noProof/>
          <w:color w:val="000000"/>
          <w:lang w:eastAsia="hr-HR"/>
        </w:rPr>
        <mc:AlternateContent>
          <mc:Choice Requires="wps">
            <w:drawing>
              <wp:anchor distT="0" distB="0" distL="114300" distR="114300" simplePos="0" relativeHeight="251856896" behindDoc="0" locked="0" layoutInCell="1" allowOverlap="1" wp14:anchorId="413911E9" wp14:editId="41D76E12">
                <wp:simplePos x="0" y="0"/>
                <wp:positionH relativeFrom="column">
                  <wp:posOffset>2693035</wp:posOffset>
                </wp:positionH>
                <wp:positionV relativeFrom="paragraph">
                  <wp:posOffset>224790</wp:posOffset>
                </wp:positionV>
                <wp:extent cx="111125" cy="90805"/>
                <wp:effectExtent l="19050" t="0" r="41275" b="23495"/>
                <wp:wrapNone/>
                <wp:docPr id="252" name="Hexagon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7E9DB" id="Hexagon 288" o:spid="_x0000_s1026" type="#_x0000_t9" style="position:absolute;margin-left:212.05pt;margin-top:17.7pt;width:8.75pt;height:7.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" fillcolor="#4f81bd [3204]" strokecolor="#4f81bd [3204]"/>
            </w:pict>
          </mc:Fallback>
        </mc:AlternateContent>
      </w:r>
      <w:r>
        <w:rPr>
          <w:rFonts w:ascii="Courier New" w:eastAsia="Courier New" w:hAnsi="Courier New" w:cs="Courier New"/>
          <w:noProof/>
          <w:color w:val="000000"/>
          <w:lang w:eastAsia="hr-HR"/>
        </w:rPr>
        <mc:AlternateContent>
          <mc:Choice Requires="wps">
            <w:drawing>
              <wp:anchor distT="0" distB="0" distL="114300" distR="114300" simplePos="0" relativeHeight="251858944" behindDoc="0" locked="0" layoutInCell="1" allowOverlap="1" wp14:anchorId="413911E9" wp14:editId="0BCC6B27">
                <wp:simplePos x="0" y="0"/>
                <wp:positionH relativeFrom="column">
                  <wp:posOffset>803910</wp:posOffset>
                </wp:positionH>
                <wp:positionV relativeFrom="paragraph">
                  <wp:posOffset>690245</wp:posOffset>
                </wp:positionV>
                <wp:extent cx="111125" cy="90805"/>
                <wp:effectExtent l="19050" t="0" r="41275" b="23495"/>
                <wp:wrapNone/>
                <wp:docPr id="247" name="Hexagon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7907C" id="Hexagon 288" o:spid="_x0000_s1026" type="#_x0000_t9" style="position:absolute;margin-left:63.3pt;margin-top:54.35pt;width:8.75pt;height:7.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" fillcolor="#4f81bd [3204]" strokecolor="#4f81bd [3204]"/>
            </w:pict>
          </mc:Fallback>
        </mc:AlternateContent>
      </w:r>
      <w:r w:rsidR="0080175F" w:rsidRPr="00822045">
        <w:rPr>
          <w:rFonts w:ascii="Courier New" w:eastAsia="Courier New" w:hAnsi="Courier New" w:cs="Courier New"/>
          <w:noProof/>
          <w:color w:val="000000"/>
          <w:lang w:eastAsia="hr-HR"/>
        </w:rPr>
        <w:drawing>
          <wp:inline distT="0" distB="0" distL="0" distR="0" wp14:anchorId="5743FBB4" wp14:editId="661C0048">
            <wp:extent cx="1828800" cy="1554480"/>
            <wp:effectExtent l="0" t="0" r="0" b="7620"/>
            <wp:docPr id="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80175F" w:rsidRPr="00822045">
        <w:rPr>
          <w:rFonts w:ascii="Courier New" w:eastAsia="Courier New" w:hAnsi="Courier New" w:cs="Courier New"/>
          <w:noProof/>
          <w:color w:val="000000"/>
          <w:lang w:eastAsia="hr-HR"/>
        </w:rPr>
        <w:drawing>
          <wp:inline distT="0" distB="0" distL="0" distR="0" wp14:anchorId="5B43A677" wp14:editId="4D561B0A">
            <wp:extent cx="1905000" cy="1619250"/>
            <wp:effectExtent l="0" t="0" r="0" b="0"/>
            <wp:docPr id="3"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80175F" w:rsidRPr="00822045">
        <w:rPr>
          <w:rFonts w:ascii="Courier New" w:eastAsia="Courier New" w:hAnsi="Courier New" w:cs="Courier New"/>
          <w:noProof/>
          <w:color w:val="000000"/>
          <w:lang w:eastAsia="hr-HR"/>
        </w:rPr>
        <w:drawing>
          <wp:inline distT="0" distB="0" distL="0" distR="0" wp14:anchorId="7B58397A" wp14:editId="02A1FE47">
            <wp:extent cx="1906270" cy="1620329"/>
            <wp:effectExtent l="0" t="0" r="0" b="0"/>
            <wp:docPr id="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1C8AAEA4" w14:textId="77777777" w:rsidR="00C6789C" w:rsidRPr="000039B3" w:rsidRDefault="00C6789C" w:rsidP="00C6789C">
      <w:pPr>
        <w:rPr>
          <w:highlight w:val="yellow"/>
        </w:rPr>
      </w:pPr>
    </w:p>
    <w:p w14:paraId="0F5A7C75" w14:textId="77777777" w:rsidR="00111260" w:rsidRPr="000039B3" w:rsidRDefault="00111260" w:rsidP="00C6789C">
      <w:pPr>
        <w:rPr>
          <w:highlight w:val="yellow"/>
        </w:rPr>
      </w:pPr>
    </w:p>
    <w:p w14:paraId="1D6554CB" w14:textId="77777777" w:rsidR="00111260" w:rsidRDefault="00111260" w:rsidP="00C6789C">
      <w:pPr>
        <w:rPr>
          <w:highlight w:val="yellow"/>
        </w:rPr>
      </w:pPr>
    </w:p>
    <w:p w14:paraId="42B6534B" w14:textId="77777777" w:rsidR="0080175F" w:rsidRDefault="0080175F" w:rsidP="00C6789C">
      <w:pPr>
        <w:rPr>
          <w:highlight w:val="yellow"/>
        </w:rPr>
      </w:pPr>
    </w:p>
    <w:p w14:paraId="67A62E6C" w14:textId="77777777" w:rsidR="0080175F" w:rsidRPr="000039B3" w:rsidRDefault="0080175F" w:rsidP="00C6789C">
      <w:pPr>
        <w:rPr>
          <w:highlight w:val="yellow"/>
        </w:rPr>
      </w:pPr>
    </w:p>
    <w:p w14:paraId="5372C3BD" w14:textId="77777777" w:rsidR="00111260" w:rsidRPr="00D46E51" w:rsidRDefault="00111260" w:rsidP="00111260">
      <w:pPr>
        <w:rPr>
          <w:u w:val="single"/>
        </w:rPr>
      </w:pPr>
      <w:r w:rsidRPr="00D46E51">
        <w:rPr>
          <w:u w:val="single"/>
        </w:rPr>
        <w:lastRenderedPageBreak/>
        <w:t>METODOLOGIJA I NEPOUZDANOST</w:t>
      </w:r>
    </w:p>
    <w:tbl>
      <w:tblPr>
        <w:tblStyle w:val="TableGrid"/>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42"/>
        <w:gridCol w:w="984"/>
        <w:gridCol w:w="6408"/>
      </w:tblGrid>
      <w:tr w:rsidR="00111260" w:rsidRPr="00D46E51" w14:paraId="5249EBCA" w14:textId="77777777" w:rsidTr="00030D63">
        <w:trPr>
          <w:trHeight w:val="612"/>
        </w:trPr>
        <w:tc>
          <w:tcPr>
            <w:tcW w:w="2242" w:type="dxa"/>
            <w:vAlign w:val="center"/>
          </w:tcPr>
          <w:p w14:paraId="74CC1B40" w14:textId="77777777" w:rsidR="00111260" w:rsidRPr="00D46E51" w:rsidRDefault="00111260" w:rsidP="00111260">
            <w:pPr>
              <w:spacing w:before="0" w:after="0"/>
              <w:rPr>
                <w:sz w:val="20"/>
              </w:rPr>
            </w:pPr>
          </w:p>
        </w:tc>
        <w:tc>
          <w:tcPr>
            <w:tcW w:w="7392" w:type="dxa"/>
            <w:gridSpan w:val="2"/>
            <w:vAlign w:val="center"/>
          </w:tcPr>
          <w:p w14:paraId="553E4E2D" w14:textId="77777777" w:rsidR="00111260" w:rsidRPr="00D46E51" w:rsidRDefault="00111260" w:rsidP="00111260">
            <w:pPr>
              <w:spacing w:before="0" w:after="0"/>
              <w:jc w:val="center"/>
              <w:rPr>
                <w:sz w:val="20"/>
              </w:rPr>
            </w:pPr>
            <w:r w:rsidRPr="00D46E51">
              <w:rPr>
                <w:sz w:val="20"/>
              </w:rPr>
              <w:t>Ne postoji dovoljna količina statističkih, iskustva stručnjaka i ostalih podataka te pouzdana metodologija procjene posljedica zbog čega se očekuju značajnije greške</w:t>
            </w:r>
          </w:p>
        </w:tc>
      </w:tr>
      <w:tr w:rsidR="00111260" w:rsidRPr="00D46E51" w14:paraId="176D07F3" w14:textId="77777777" w:rsidTr="00030D63">
        <w:trPr>
          <w:trHeight w:val="459"/>
        </w:trPr>
        <w:tc>
          <w:tcPr>
            <w:tcW w:w="2242" w:type="dxa"/>
            <w:vAlign w:val="center"/>
          </w:tcPr>
          <w:p w14:paraId="78E77D3F" w14:textId="77777777" w:rsidR="00111260" w:rsidRPr="00D46E51" w:rsidRDefault="00111260" w:rsidP="00111260">
            <w:pPr>
              <w:spacing w:before="0" w:after="0"/>
              <w:jc w:val="center"/>
              <w:rPr>
                <w:b/>
                <w:sz w:val="20"/>
              </w:rPr>
            </w:pPr>
            <w:r w:rsidRPr="00D46E51">
              <w:rPr>
                <w:b/>
                <w:sz w:val="20"/>
              </w:rPr>
              <w:t>Vrlo visoka nepouzdanost</w:t>
            </w:r>
          </w:p>
        </w:tc>
        <w:tc>
          <w:tcPr>
            <w:tcW w:w="984" w:type="dxa"/>
            <w:shd w:val="clear" w:color="auto" w:fill="FF0000"/>
            <w:vAlign w:val="center"/>
          </w:tcPr>
          <w:p w14:paraId="63BCC40F" w14:textId="77777777" w:rsidR="00111260" w:rsidRPr="00D46E51" w:rsidRDefault="00111260" w:rsidP="00111260">
            <w:pPr>
              <w:spacing w:before="0" w:after="0"/>
              <w:jc w:val="center"/>
              <w:rPr>
                <w:sz w:val="20"/>
              </w:rPr>
            </w:pPr>
            <w:r w:rsidRPr="00D46E51">
              <w:rPr>
                <w:sz w:val="20"/>
              </w:rPr>
              <w:t>4</w:t>
            </w:r>
          </w:p>
        </w:tc>
        <w:tc>
          <w:tcPr>
            <w:tcW w:w="6408" w:type="dxa"/>
            <w:vAlign w:val="center"/>
          </w:tcPr>
          <w:p w14:paraId="5BBA5C1F" w14:textId="77777777" w:rsidR="00111260" w:rsidRPr="00D46E51" w:rsidRDefault="00111260" w:rsidP="00111260">
            <w:pPr>
              <w:spacing w:before="0" w:after="0"/>
              <w:jc w:val="center"/>
              <w:rPr>
                <w:sz w:val="20"/>
              </w:rPr>
            </w:pPr>
          </w:p>
        </w:tc>
      </w:tr>
      <w:tr w:rsidR="00111260" w:rsidRPr="00D46E51" w14:paraId="6AFB99FC" w14:textId="77777777" w:rsidTr="00030D63">
        <w:trPr>
          <w:trHeight w:val="468"/>
        </w:trPr>
        <w:tc>
          <w:tcPr>
            <w:tcW w:w="2242" w:type="dxa"/>
            <w:vAlign w:val="center"/>
          </w:tcPr>
          <w:p w14:paraId="4CD6C454" w14:textId="77777777" w:rsidR="00111260" w:rsidRPr="00D46E51" w:rsidRDefault="00111260" w:rsidP="00111260">
            <w:pPr>
              <w:spacing w:before="0" w:after="0"/>
              <w:jc w:val="center"/>
              <w:rPr>
                <w:b/>
                <w:sz w:val="20"/>
              </w:rPr>
            </w:pPr>
            <w:r w:rsidRPr="00D46E51">
              <w:rPr>
                <w:b/>
                <w:sz w:val="20"/>
              </w:rPr>
              <w:t>Visoka nepouzdanost</w:t>
            </w:r>
          </w:p>
        </w:tc>
        <w:tc>
          <w:tcPr>
            <w:tcW w:w="984" w:type="dxa"/>
            <w:shd w:val="clear" w:color="auto" w:fill="FFC000"/>
            <w:vAlign w:val="center"/>
          </w:tcPr>
          <w:p w14:paraId="66369631" w14:textId="77777777" w:rsidR="00111260" w:rsidRPr="00D46E51" w:rsidRDefault="00111260" w:rsidP="00111260">
            <w:pPr>
              <w:spacing w:before="0" w:after="0"/>
              <w:jc w:val="center"/>
              <w:rPr>
                <w:sz w:val="20"/>
              </w:rPr>
            </w:pPr>
            <w:r w:rsidRPr="00D46E51">
              <w:rPr>
                <w:sz w:val="20"/>
              </w:rPr>
              <w:t>3</w:t>
            </w:r>
          </w:p>
        </w:tc>
        <w:tc>
          <w:tcPr>
            <w:tcW w:w="6408" w:type="dxa"/>
            <w:vAlign w:val="center"/>
          </w:tcPr>
          <w:p w14:paraId="572CC12C" w14:textId="26E6D4CF" w:rsidR="00111260" w:rsidRPr="00D46E51" w:rsidRDefault="00C06364" w:rsidP="00111260">
            <w:pPr>
              <w:spacing w:before="0" w:after="0"/>
              <w:jc w:val="center"/>
              <w:rPr>
                <w:b/>
                <w:sz w:val="20"/>
              </w:rPr>
            </w:pPr>
            <w:r>
              <w:rPr>
                <w:b/>
                <w:sz w:val="20"/>
              </w:rPr>
              <w:t>x</w:t>
            </w:r>
          </w:p>
        </w:tc>
      </w:tr>
      <w:tr w:rsidR="00111260" w:rsidRPr="00D46E51" w14:paraId="03EE91FC" w14:textId="77777777" w:rsidTr="00030D63">
        <w:trPr>
          <w:trHeight w:val="306"/>
        </w:trPr>
        <w:tc>
          <w:tcPr>
            <w:tcW w:w="2242" w:type="dxa"/>
            <w:vAlign w:val="center"/>
          </w:tcPr>
          <w:p w14:paraId="514F530E" w14:textId="77777777" w:rsidR="00111260" w:rsidRPr="00D46E51" w:rsidRDefault="00111260" w:rsidP="00111260">
            <w:pPr>
              <w:spacing w:before="0" w:after="0"/>
              <w:jc w:val="center"/>
              <w:rPr>
                <w:b/>
                <w:sz w:val="20"/>
              </w:rPr>
            </w:pPr>
            <w:r w:rsidRPr="00D46E51">
              <w:rPr>
                <w:b/>
                <w:sz w:val="20"/>
              </w:rPr>
              <w:t>Niska nepouzdanost</w:t>
            </w:r>
          </w:p>
        </w:tc>
        <w:tc>
          <w:tcPr>
            <w:tcW w:w="984" w:type="dxa"/>
            <w:shd w:val="clear" w:color="auto" w:fill="FFFF00"/>
            <w:vAlign w:val="center"/>
          </w:tcPr>
          <w:p w14:paraId="6B321953" w14:textId="77777777" w:rsidR="00111260" w:rsidRPr="00D46E51" w:rsidRDefault="00111260" w:rsidP="00111260">
            <w:pPr>
              <w:spacing w:before="0" w:after="0"/>
              <w:jc w:val="center"/>
              <w:rPr>
                <w:sz w:val="20"/>
              </w:rPr>
            </w:pPr>
            <w:r w:rsidRPr="00D46E51">
              <w:rPr>
                <w:sz w:val="20"/>
              </w:rPr>
              <w:t>2</w:t>
            </w:r>
          </w:p>
        </w:tc>
        <w:tc>
          <w:tcPr>
            <w:tcW w:w="6408" w:type="dxa"/>
            <w:vAlign w:val="center"/>
          </w:tcPr>
          <w:p w14:paraId="7C026BCD" w14:textId="007EDFAC" w:rsidR="00111260" w:rsidRPr="00D46E51" w:rsidRDefault="00111260" w:rsidP="00111260">
            <w:pPr>
              <w:spacing w:before="0" w:after="0"/>
              <w:jc w:val="center"/>
              <w:rPr>
                <w:b/>
                <w:sz w:val="20"/>
              </w:rPr>
            </w:pPr>
          </w:p>
        </w:tc>
      </w:tr>
      <w:tr w:rsidR="00111260" w:rsidRPr="00D46E51" w14:paraId="64D6DDD6" w14:textId="77777777" w:rsidTr="00030D63">
        <w:trPr>
          <w:trHeight w:val="459"/>
        </w:trPr>
        <w:tc>
          <w:tcPr>
            <w:tcW w:w="2242" w:type="dxa"/>
            <w:vAlign w:val="center"/>
          </w:tcPr>
          <w:p w14:paraId="7263236C" w14:textId="77777777" w:rsidR="00111260" w:rsidRPr="00D46E51" w:rsidRDefault="00111260" w:rsidP="00111260">
            <w:pPr>
              <w:spacing w:before="0" w:after="0"/>
              <w:jc w:val="center"/>
              <w:rPr>
                <w:b/>
                <w:sz w:val="20"/>
              </w:rPr>
            </w:pPr>
            <w:r w:rsidRPr="00D46E51">
              <w:rPr>
                <w:b/>
                <w:sz w:val="20"/>
              </w:rPr>
              <w:t>Vrlo niska nepouzdanost</w:t>
            </w:r>
          </w:p>
        </w:tc>
        <w:tc>
          <w:tcPr>
            <w:tcW w:w="984" w:type="dxa"/>
            <w:shd w:val="clear" w:color="auto" w:fill="92D050"/>
            <w:vAlign w:val="center"/>
          </w:tcPr>
          <w:p w14:paraId="6052CCE2" w14:textId="77777777" w:rsidR="00111260" w:rsidRPr="00D46E51" w:rsidRDefault="00111260" w:rsidP="00111260">
            <w:pPr>
              <w:spacing w:before="0" w:after="0"/>
              <w:jc w:val="center"/>
              <w:rPr>
                <w:sz w:val="20"/>
              </w:rPr>
            </w:pPr>
            <w:r w:rsidRPr="00D46E51">
              <w:rPr>
                <w:sz w:val="20"/>
              </w:rPr>
              <w:t>1</w:t>
            </w:r>
          </w:p>
        </w:tc>
        <w:tc>
          <w:tcPr>
            <w:tcW w:w="6408" w:type="dxa"/>
            <w:vAlign w:val="center"/>
          </w:tcPr>
          <w:p w14:paraId="638AF49C" w14:textId="77777777" w:rsidR="00111260" w:rsidRPr="00D46E51" w:rsidRDefault="00111260" w:rsidP="00111260">
            <w:pPr>
              <w:spacing w:before="0" w:after="0"/>
              <w:jc w:val="center"/>
              <w:rPr>
                <w:sz w:val="20"/>
              </w:rPr>
            </w:pPr>
          </w:p>
        </w:tc>
      </w:tr>
      <w:tr w:rsidR="00111260" w:rsidRPr="00D46E51" w14:paraId="18801A56" w14:textId="77777777" w:rsidTr="00030D63">
        <w:trPr>
          <w:trHeight w:val="612"/>
        </w:trPr>
        <w:tc>
          <w:tcPr>
            <w:tcW w:w="2242" w:type="dxa"/>
            <w:vAlign w:val="center"/>
          </w:tcPr>
          <w:p w14:paraId="22093A6E" w14:textId="77777777" w:rsidR="00111260" w:rsidRPr="00D46E51" w:rsidRDefault="00111260" w:rsidP="00111260">
            <w:pPr>
              <w:spacing w:before="0" w:after="0"/>
              <w:rPr>
                <w:sz w:val="20"/>
              </w:rPr>
            </w:pPr>
          </w:p>
        </w:tc>
        <w:tc>
          <w:tcPr>
            <w:tcW w:w="7392" w:type="dxa"/>
            <w:gridSpan w:val="2"/>
            <w:vAlign w:val="center"/>
          </w:tcPr>
          <w:p w14:paraId="57133FB6" w14:textId="77777777" w:rsidR="00111260" w:rsidRPr="00D46E51" w:rsidRDefault="00111260" w:rsidP="00111260">
            <w:pPr>
              <w:spacing w:before="0" w:after="0"/>
              <w:jc w:val="center"/>
              <w:rPr>
                <w:sz w:val="20"/>
              </w:rPr>
            </w:pPr>
            <w:r w:rsidRPr="00D46E51">
              <w:rPr>
                <w:sz w:val="20"/>
              </w:rPr>
              <w:t>Postoji dovoljna količina statističkih podataka, iskustva stručnjaka i pouzdana metodologija procjene zbog čega je pojavljivanje grešaka vrlo malo vjerojatno</w:t>
            </w:r>
          </w:p>
        </w:tc>
      </w:tr>
    </w:tbl>
    <w:p w14:paraId="4764DE02" w14:textId="7EDB6D2B" w:rsidR="00A21FF2" w:rsidRDefault="00A21FF2" w:rsidP="002D78CF">
      <w:pPr>
        <w:jc w:val="center"/>
        <w:rPr>
          <w:lang w:bidi="en-US"/>
        </w:rPr>
      </w:pPr>
    </w:p>
    <w:p w14:paraId="42F81068" w14:textId="419A38BA" w:rsidR="00C06364" w:rsidRDefault="00C06364" w:rsidP="002D78CF">
      <w:pPr>
        <w:jc w:val="center"/>
        <w:rPr>
          <w:lang w:bidi="en-US"/>
        </w:rPr>
      </w:pPr>
    </w:p>
    <w:p w14:paraId="547F1455" w14:textId="2A3BD5C6" w:rsidR="00C06364" w:rsidRDefault="00C06364" w:rsidP="002D78CF">
      <w:pPr>
        <w:jc w:val="center"/>
        <w:rPr>
          <w:lang w:bidi="en-US"/>
        </w:rPr>
      </w:pPr>
    </w:p>
    <w:p w14:paraId="5484DF0D" w14:textId="086DD290" w:rsidR="00C06364" w:rsidRDefault="00C06364" w:rsidP="002D78CF">
      <w:pPr>
        <w:jc w:val="center"/>
        <w:rPr>
          <w:lang w:bidi="en-US"/>
        </w:rPr>
      </w:pPr>
    </w:p>
    <w:p w14:paraId="783393CF" w14:textId="6DBA608F" w:rsidR="00C06364" w:rsidRDefault="00C06364" w:rsidP="002D78CF">
      <w:pPr>
        <w:jc w:val="center"/>
        <w:rPr>
          <w:lang w:bidi="en-US"/>
        </w:rPr>
      </w:pPr>
    </w:p>
    <w:p w14:paraId="2217519A" w14:textId="73A239F7" w:rsidR="00C06364" w:rsidRDefault="00C06364" w:rsidP="002D78CF">
      <w:pPr>
        <w:jc w:val="center"/>
        <w:rPr>
          <w:lang w:bidi="en-US"/>
        </w:rPr>
      </w:pPr>
    </w:p>
    <w:p w14:paraId="31969B56" w14:textId="79D20D94" w:rsidR="00C06364" w:rsidRDefault="00C06364" w:rsidP="002D78CF">
      <w:pPr>
        <w:jc w:val="center"/>
        <w:rPr>
          <w:lang w:bidi="en-US"/>
        </w:rPr>
      </w:pPr>
    </w:p>
    <w:p w14:paraId="0A5FD0B8" w14:textId="18D6D054" w:rsidR="00C06364" w:rsidRDefault="00C06364" w:rsidP="002D78CF">
      <w:pPr>
        <w:jc w:val="center"/>
        <w:rPr>
          <w:lang w:bidi="en-US"/>
        </w:rPr>
      </w:pPr>
    </w:p>
    <w:p w14:paraId="0402E3D0" w14:textId="7DEA4600" w:rsidR="00C06364" w:rsidRDefault="00C06364" w:rsidP="002D78CF">
      <w:pPr>
        <w:jc w:val="center"/>
        <w:rPr>
          <w:lang w:bidi="en-US"/>
        </w:rPr>
      </w:pPr>
    </w:p>
    <w:p w14:paraId="1F8C6AFC" w14:textId="68F0F81F" w:rsidR="00C06364" w:rsidRDefault="00C06364" w:rsidP="002D78CF">
      <w:pPr>
        <w:jc w:val="center"/>
        <w:rPr>
          <w:lang w:bidi="en-US"/>
        </w:rPr>
      </w:pPr>
    </w:p>
    <w:p w14:paraId="7F6BAE66" w14:textId="610E89E5" w:rsidR="00C06364" w:rsidRDefault="00C06364" w:rsidP="002D78CF">
      <w:pPr>
        <w:jc w:val="center"/>
        <w:rPr>
          <w:lang w:bidi="en-US"/>
        </w:rPr>
      </w:pPr>
    </w:p>
    <w:p w14:paraId="05CD065D" w14:textId="2579CE0A" w:rsidR="00C06364" w:rsidRDefault="00C06364" w:rsidP="002D78CF">
      <w:pPr>
        <w:jc w:val="center"/>
        <w:rPr>
          <w:lang w:bidi="en-US"/>
        </w:rPr>
      </w:pPr>
    </w:p>
    <w:p w14:paraId="4CE22E92" w14:textId="1C21882F" w:rsidR="00C06364" w:rsidRDefault="00C06364" w:rsidP="002D78CF">
      <w:pPr>
        <w:jc w:val="center"/>
        <w:rPr>
          <w:lang w:bidi="en-US"/>
        </w:rPr>
      </w:pPr>
    </w:p>
    <w:p w14:paraId="4D723130" w14:textId="30D5EE88" w:rsidR="00C06364" w:rsidRDefault="00C06364" w:rsidP="002D78CF">
      <w:pPr>
        <w:jc w:val="center"/>
        <w:rPr>
          <w:lang w:bidi="en-US"/>
        </w:rPr>
      </w:pPr>
    </w:p>
    <w:p w14:paraId="1A2CA70F" w14:textId="3E11A126" w:rsidR="00C06364" w:rsidRDefault="00C06364" w:rsidP="002D78CF">
      <w:pPr>
        <w:jc w:val="center"/>
        <w:rPr>
          <w:lang w:bidi="en-US"/>
        </w:rPr>
      </w:pPr>
    </w:p>
    <w:p w14:paraId="455FF935" w14:textId="77777777" w:rsidR="00C06364" w:rsidRPr="00166E30" w:rsidRDefault="00C06364" w:rsidP="002D78CF">
      <w:pPr>
        <w:jc w:val="center"/>
        <w:rPr>
          <w:lang w:bidi="en-US"/>
        </w:rPr>
      </w:pPr>
    </w:p>
    <w:p w14:paraId="2708AE3A" w14:textId="3B74CCEF" w:rsidR="00FC5A4B" w:rsidRDefault="00FC5A4B" w:rsidP="00D951EE">
      <w:pPr>
        <w:rPr>
          <w:highlight w:val="yellow"/>
          <w:lang w:bidi="en-US"/>
        </w:rPr>
      </w:pPr>
    </w:p>
    <w:p w14:paraId="0AE6C312" w14:textId="51D63FA3" w:rsidR="003C3F32" w:rsidRDefault="003C3F32" w:rsidP="00D951EE">
      <w:pPr>
        <w:rPr>
          <w:highlight w:val="yellow"/>
          <w:lang w:bidi="en-US"/>
        </w:rPr>
      </w:pPr>
    </w:p>
    <w:p w14:paraId="23542F9A" w14:textId="77777777" w:rsidR="003C3F32" w:rsidRDefault="003C3F32" w:rsidP="00D951EE">
      <w:pPr>
        <w:rPr>
          <w:highlight w:val="yellow"/>
          <w:lang w:bidi="en-US"/>
        </w:rPr>
      </w:pPr>
    </w:p>
    <w:p w14:paraId="3BBE004A" w14:textId="77777777" w:rsidR="008B74FF" w:rsidRPr="000039B3" w:rsidRDefault="008B74FF" w:rsidP="00D951EE">
      <w:pPr>
        <w:rPr>
          <w:highlight w:val="yellow"/>
          <w:lang w:bidi="en-US"/>
        </w:rPr>
      </w:pPr>
    </w:p>
    <w:p w14:paraId="3DFD6AA7" w14:textId="7CF4A345" w:rsidR="00A80364" w:rsidRPr="00D46E51" w:rsidRDefault="00ED6FFA" w:rsidP="002E40CF">
      <w:pPr>
        <w:pStyle w:val="Heading2"/>
        <w:rPr>
          <w:rFonts w:eastAsiaTheme="majorEastAsia"/>
        </w:rPr>
      </w:pPr>
      <w:bookmarkStart w:id="141" w:name="_Toc496856095"/>
      <w:bookmarkStart w:id="142" w:name="_Toc9596633"/>
      <w:bookmarkStart w:id="143" w:name="_Toc496179680"/>
      <w:bookmarkStart w:id="144" w:name="_Toc127882957"/>
      <w:r w:rsidRPr="00D46E51">
        <w:rPr>
          <w:rFonts w:eastAsiaTheme="majorEastAsia"/>
        </w:rPr>
        <w:lastRenderedPageBreak/>
        <w:t>6.</w:t>
      </w:r>
      <w:r w:rsidR="008D7E20">
        <w:rPr>
          <w:rFonts w:eastAsiaTheme="majorEastAsia"/>
        </w:rPr>
        <w:t>2</w:t>
      </w:r>
      <w:r w:rsidR="00357402" w:rsidRPr="00D46E51">
        <w:rPr>
          <w:rFonts w:eastAsiaTheme="majorEastAsia"/>
        </w:rPr>
        <w:t xml:space="preserve"> </w:t>
      </w:r>
      <w:r w:rsidR="00A80364" w:rsidRPr="00D46E51">
        <w:rPr>
          <w:rFonts w:eastAsiaTheme="majorEastAsia"/>
        </w:rPr>
        <w:t>Potres</w:t>
      </w:r>
      <w:bookmarkEnd w:id="141"/>
      <w:bookmarkEnd w:id="142"/>
      <w:bookmarkEnd w:id="144"/>
    </w:p>
    <w:p w14:paraId="3DF16761" w14:textId="3C689B86" w:rsidR="00A80364" w:rsidRPr="00D46E51" w:rsidRDefault="008D7E20" w:rsidP="00CC45B3">
      <w:pPr>
        <w:pStyle w:val="Heading3"/>
      </w:pPr>
      <w:bookmarkStart w:id="145" w:name="_Toc496856096"/>
      <w:bookmarkStart w:id="146" w:name="_Toc9596634"/>
      <w:bookmarkStart w:id="147" w:name="_Toc127882958"/>
      <w:r>
        <w:t>6.2</w:t>
      </w:r>
      <w:r w:rsidR="00357402" w:rsidRPr="00D46E51">
        <w:t xml:space="preserve">.1 </w:t>
      </w:r>
      <w:r w:rsidR="00A80364" w:rsidRPr="00D46E51">
        <w:t>Naziv scenarija</w:t>
      </w:r>
      <w:bookmarkEnd w:id="145"/>
      <w:bookmarkEnd w:id="146"/>
      <w:bookmarkEnd w:id="147"/>
    </w:p>
    <w:tbl>
      <w:tblPr>
        <w:tblStyle w:val="ivopisnatablicareetke6-isticanje31"/>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A80364" w:rsidRPr="00D46E51" w14:paraId="36F3C1D7" w14:textId="77777777" w:rsidTr="00D46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auto"/>
          </w:tcPr>
          <w:p w14:paraId="7117BE7D" w14:textId="77777777" w:rsidR="00A80364" w:rsidRPr="00D46E51" w:rsidRDefault="00A80364" w:rsidP="00A80364">
            <w:pPr>
              <w:spacing w:after="0"/>
              <w:ind w:left="29"/>
            </w:pPr>
            <w:r w:rsidRPr="00D46E51">
              <w:t>Naziv scenarija</w:t>
            </w:r>
          </w:p>
        </w:tc>
      </w:tr>
      <w:tr w:rsidR="00A80364" w:rsidRPr="00D46E51" w14:paraId="4124778F" w14:textId="77777777" w:rsidTr="00CA1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0601578" w14:textId="23239F57" w:rsidR="00A80364" w:rsidRPr="00D46E51" w:rsidRDefault="00A80364" w:rsidP="00A80364">
            <w:pPr>
              <w:spacing w:after="0"/>
              <w:ind w:left="29"/>
              <w:rPr>
                <w:b w:val="0"/>
              </w:rPr>
            </w:pPr>
            <w:r w:rsidRPr="00D46E51">
              <w:rPr>
                <w:b w:val="0"/>
              </w:rPr>
              <w:t>Podrhtavanje tla uzrokovano potresom jačine VI</w:t>
            </w:r>
            <w:r w:rsidR="00546719" w:rsidRPr="00D46E51">
              <w:rPr>
                <w:b w:val="0"/>
              </w:rPr>
              <w:t>I</w:t>
            </w:r>
            <w:r w:rsidRPr="00D46E51">
              <w:rPr>
                <w:b w:val="0"/>
                <w:vertAlign w:val="superscript"/>
              </w:rPr>
              <w:t>o</w:t>
            </w:r>
            <w:r w:rsidRPr="00D46E51">
              <w:rPr>
                <w:b w:val="0"/>
              </w:rPr>
              <w:t xml:space="preserve"> MCS </w:t>
            </w:r>
            <w:r w:rsidR="00455476" w:rsidRPr="00D46E51">
              <w:rPr>
                <w:b w:val="0"/>
              </w:rPr>
              <w:t>ljestvice</w:t>
            </w:r>
          </w:p>
        </w:tc>
      </w:tr>
      <w:tr w:rsidR="00A80364" w:rsidRPr="00D46E51" w14:paraId="64D6B162" w14:textId="77777777" w:rsidTr="00CA19AE">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F0B700F" w14:textId="77777777" w:rsidR="00A80364" w:rsidRPr="00D46E51" w:rsidRDefault="00A80364" w:rsidP="00A80364">
            <w:pPr>
              <w:spacing w:after="0"/>
              <w:ind w:left="29"/>
            </w:pPr>
            <w:r w:rsidRPr="00D46E51">
              <w:t>Grupa rizika</w:t>
            </w:r>
          </w:p>
        </w:tc>
      </w:tr>
      <w:tr w:rsidR="00A80364" w:rsidRPr="00D46E51" w14:paraId="4B8C46DA" w14:textId="77777777" w:rsidTr="00CA1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B5FF6D0" w14:textId="77777777" w:rsidR="00A80364" w:rsidRPr="00D46E51" w:rsidRDefault="00A80364" w:rsidP="00A80364">
            <w:pPr>
              <w:spacing w:after="0"/>
              <w:ind w:left="29"/>
              <w:rPr>
                <w:b w:val="0"/>
              </w:rPr>
            </w:pPr>
            <w:r w:rsidRPr="00D46E51">
              <w:rPr>
                <w:b w:val="0"/>
              </w:rPr>
              <w:t>Potres</w:t>
            </w:r>
          </w:p>
        </w:tc>
      </w:tr>
      <w:tr w:rsidR="00A80364" w:rsidRPr="00D46E51" w14:paraId="5A7F0B67" w14:textId="77777777" w:rsidTr="00CA19AE">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F87095D" w14:textId="77777777" w:rsidR="00A80364" w:rsidRPr="00D46E51" w:rsidRDefault="00A80364" w:rsidP="00A80364">
            <w:pPr>
              <w:spacing w:after="0"/>
              <w:ind w:left="29"/>
            </w:pPr>
            <w:r w:rsidRPr="00D46E51">
              <w:t>Rizik</w:t>
            </w:r>
          </w:p>
        </w:tc>
      </w:tr>
      <w:tr w:rsidR="00A80364" w:rsidRPr="00D46E51" w14:paraId="34EF5F34" w14:textId="77777777" w:rsidTr="00CA1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6E5475B" w14:textId="77777777" w:rsidR="00A80364" w:rsidRPr="00D46E51" w:rsidRDefault="00A80364" w:rsidP="00A80364">
            <w:pPr>
              <w:spacing w:after="0"/>
              <w:ind w:left="29"/>
              <w:rPr>
                <w:b w:val="0"/>
              </w:rPr>
            </w:pPr>
            <w:r w:rsidRPr="00D46E51">
              <w:rPr>
                <w:b w:val="0"/>
              </w:rPr>
              <w:t xml:space="preserve">Potres </w:t>
            </w:r>
          </w:p>
        </w:tc>
      </w:tr>
      <w:tr w:rsidR="00A80364" w:rsidRPr="00D46E51" w14:paraId="27ED7275" w14:textId="77777777" w:rsidTr="00CA19AE">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E240C01" w14:textId="77777777" w:rsidR="00A80364" w:rsidRPr="00D46E51" w:rsidRDefault="00A80364" w:rsidP="00A80364">
            <w:pPr>
              <w:spacing w:after="0"/>
              <w:ind w:left="29"/>
            </w:pPr>
            <w:r w:rsidRPr="00D46E51">
              <w:t>Radna skupina</w:t>
            </w:r>
          </w:p>
        </w:tc>
      </w:tr>
      <w:tr w:rsidR="003C3F32" w:rsidRPr="00D46E51" w14:paraId="2AC12F3B" w14:textId="77777777" w:rsidTr="00CA1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B4CC227" w14:textId="5422070D" w:rsidR="003C3F32" w:rsidRPr="008D7E20" w:rsidRDefault="003C3F32" w:rsidP="003C3F32">
            <w:pPr>
              <w:spacing w:after="0"/>
              <w:rPr>
                <w:b w:val="0"/>
                <w:highlight w:val="yellow"/>
              </w:rPr>
            </w:pPr>
            <w:r w:rsidRPr="00214090">
              <w:rPr>
                <w:b w:val="0"/>
                <w:bCs w:val="0"/>
              </w:rPr>
              <w:t>Zvonimir Mijić</w:t>
            </w:r>
          </w:p>
        </w:tc>
      </w:tr>
      <w:tr w:rsidR="003C3F32" w:rsidRPr="00D46E51" w14:paraId="6A4F5DBE" w14:textId="77777777" w:rsidTr="00CA19AE">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03DB4D6" w14:textId="38754FFF" w:rsidR="003C3F32" w:rsidRPr="008D7E20" w:rsidRDefault="003C3F32" w:rsidP="003C3F32">
            <w:pPr>
              <w:spacing w:after="0"/>
              <w:rPr>
                <w:b w:val="0"/>
                <w:highlight w:val="yellow"/>
              </w:rPr>
            </w:pPr>
            <w:r w:rsidRPr="00214090">
              <w:rPr>
                <w:b w:val="0"/>
                <w:bCs w:val="0"/>
              </w:rPr>
              <w:t>Anita Perica</w:t>
            </w:r>
          </w:p>
        </w:tc>
      </w:tr>
      <w:tr w:rsidR="003C3F32" w:rsidRPr="00D46E51" w14:paraId="0F023733" w14:textId="77777777" w:rsidTr="00CA1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1CC205D" w14:textId="078AAE0D" w:rsidR="003C3F32" w:rsidRPr="008D7E20" w:rsidRDefault="003C3F32" w:rsidP="003C3F32">
            <w:pPr>
              <w:spacing w:after="0"/>
              <w:rPr>
                <w:b w:val="0"/>
                <w:highlight w:val="yellow"/>
              </w:rPr>
            </w:pPr>
            <w:r w:rsidRPr="00214090">
              <w:rPr>
                <w:b w:val="0"/>
                <w:bCs w:val="0"/>
              </w:rPr>
              <w:t>Karlo Martin Kalcina</w:t>
            </w:r>
          </w:p>
        </w:tc>
      </w:tr>
      <w:tr w:rsidR="003C3F32" w:rsidRPr="000039B3" w14:paraId="6DF85215" w14:textId="77777777" w:rsidTr="00CA19AE">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30C67D5" w14:textId="6E43D5FA" w:rsidR="003C3F32" w:rsidRPr="008D7E20" w:rsidRDefault="003C3F32" w:rsidP="003C3F32">
            <w:pPr>
              <w:spacing w:after="0"/>
              <w:rPr>
                <w:b w:val="0"/>
                <w:highlight w:val="yellow"/>
              </w:rPr>
            </w:pPr>
            <w:r w:rsidRPr="00214090">
              <w:rPr>
                <w:b w:val="0"/>
                <w:bCs w:val="0"/>
              </w:rPr>
              <w:t>Zdravko Nimac</w:t>
            </w:r>
          </w:p>
        </w:tc>
      </w:tr>
    </w:tbl>
    <w:p w14:paraId="7F996B80" w14:textId="77777777" w:rsidR="008B74FF" w:rsidRDefault="008B74FF" w:rsidP="008B74FF">
      <w:bookmarkStart w:id="148" w:name="_Toc496856097"/>
      <w:bookmarkStart w:id="149" w:name="_Toc9596635"/>
    </w:p>
    <w:p w14:paraId="06EDE120" w14:textId="77777777" w:rsidR="008B74FF" w:rsidRPr="008B74FF" w:rsidRDefault="008B74FF" w:rsidP="008B74FF"/>
    <w:p w14:paraId="2F66B793" w14:textId="273DC46B" w:rsidR="00A80364" w:rsidRPr="00D46E51" w:rsidRDefault="00ED6FFA" w:rsidP="00CC45B3">
      <w:pPr>
        <w:pStyle w:val="Heading3"/>
      </w:pPr>
      <w:bookmarkStart w:id="150" w:name="_Toc127882959"/>
      <w:r w:rsidRPr="00D46E51">
        <w:t>6.</w:t>
      </w:r>
      <w:r w:rsidR="006F1772">
        <w:t>2</w:t>
      </w:r>
      <w:r w:rsidR="00081459" w:rsidRPr="00D46E51">
        <w:t xml:space="preserve">.2 </w:t>
      </w:r>
      <w:r w:rsidR="00A80364" w:rsidRPr="00D46E51">
        <w:t>Uvod</w:t>
      </w:r>
      <w:bookmarkEnd w:id="148"/>
      <w:bookmarkEnd w:id="149"/>
      <w:bookmarkEnd w:id="150"/>
    </w:p>
    <w:p w14:paraId="129D4817" w14:textId="77777777" w:rsidR="00A80364" w:rsidRPr="00D46E51" w:rsidRDefault="00ED6FFA" w:rsidP="00A80364">
      <w:r w:rsidRPr="00D46E51">
        <w:t xml:space="preserve">Potresi su tipična katastrofa s brzim izbijanjem, događaju se u bilo koje doba i izbijaju bez upozorenja. Potres je endogeni proces do kojeg dolazi uslijed pomicanja tektonskih ploča a posljedica je podrhtavanje Zemljine kore zbog oslobađanja velike količine energije. </w:t>
      </w:r>
      <w:r w:rsidR="00A80364" w:rsidRPr="00D46E51">
        <w:t>To je elementarna nepogoda uzrokovana prirodnim događajem koji je vjerojatno najveći uzrok stradavanja ljudi i uništenja materijalnih dobara. Katastrofe uzrokovane potresima karakterizira brz nastanak, a događaju se stalno i bez prethodnog upozorenja.</w:t>
      </w:r>
    </w:p>
    <w:p w14:paraId="36E34AFC" w14:textId="77777777" w:rsidR="00743077" w:rsidRPr="00D46E51" w:rsidRDefault="00743077" w:rsidP="00A80364"/>
    <w:p w14:paraId="48C07AF7" w14:textId="5E07139B" w:rsidR="00A80364" w:rsidRPr="00D46E51" w:rsidRDefault="006F1772" w:rsidP="00CC45B3">
      <w:pPr>
        <w:pStyle w:val="Heading3"/>
      </w:pPr>
      <w:bookmarkStart w:id="151" w:name="_Toc492284942"/>
      <w:bookmarkStart w:id="152" w:name="_Toc496856098"/>
      <w:bookmarkStart w:id="153" w:name="_Toc9596636"/>
      <w:bookmarkStart w:id="154" w:name="_Toc127882960"/>
      <w:r>
        <w:t>6.2</w:t>
      </w:r>
      <w:r w:rsidR="00081459" w:rsidRPr="00D46E51">
        <w:t>.3</w:t>
      </w:r>
      <w:r w:rsidR="00357402" w:rsidRPr="00D46E51">
        <w:t xml:space="preserve"> </w:t>
      </w:r>
      <w:r w:rsidR="00A80364" w:rsidRPr="00D46E51">
        <w:t>Prikaz utjecaja na kritičnu infrastrukturu</w:t>
      </w:r>
      <w:bookmarkEnd w:id="151"/>
      <w:bookmarkEnd w:id="152"/>
      <w:bookmarkEnd w:id="153"/>
      <w:bookmarkEnd w:id="154"/>
    </w:p>
    <w:tbl>
      <w:tblPr>
        <w:tblStyle w:val="ivopisnatablicareetke6-isticanje31"/>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A80364" w:rsidRPr="00D46E51" w14:paraId="05779493" w14:textId="77777777" w:rsidTr="008D058C">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1128" w:type="dxa"/>
            <w:tcBorders>
              <w:bottom w:val="none" w:sz="0" w:space="0" w:color="auto"/>
            </w:tcBorders>
            <w:shd w:val="clear" w:color="auto" w:fill="auto"/>
            <w:vAlign w:val="center"/>
          </w:tcPr>
          <w:p w14:paraId="1B3A3245" w14:textId="77777777" w:rsidR="00A80364" w:rsidRPr="00D46E51" w:rsidRDefault="00A80364" w:rsidP="00A80364">
            <w:pPr>
              <w:spacing w:after="0"/>
              <w:jc w:val="center"/>
              <w:rPr>
                <w:sz w:val="20"/>
              </w:rPr>
            </w:pPr>
            <w:r w:rsidRPr="00D46E51">
              <w:rPr>
                <w:sz w:val="20"/>
              </w:rPr>
              <w:t>UTJECAJ</w:t>
            </w:r>
          </w:p>
        </w:tc>
        <w:tc>
          <w:tcPr>
            <w:tcW w:w="8295" w:type="dxa"/>
            <w:tcBorders>
              <w:bottom w:val="none" w:sz="0" w:space="0" w:color="auto"/>
            </w:tcBorders>
            <w:shd w:val="clear" w:color="auto" w:fill="auto"/>
            <w:vAlign w:val="center"/>
          </w:tcPr>
          <w:p w14:paraId="22A7410F" w14:textId="77777777" w:rsidR="00A80364" w:rsidRPr="00D46E51" w:rsidRDefault="00A80364" w:rsidP="00A80364">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46E51">
              <w:rPr>
                <w:sz w:val="20"/>
              </w:rPr>
              <w:t>SEKTOR</w:t>
            </w:r>
          </w:p>
        </w:tc>
      </w:tr>
      <w:tr w:rsidR="00A80364" w:rsidRPr="00D46E51" w14:paraId="62C69FCC" w14:textId="77777777" w:rsidTr="008D058C">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578B80C0" w14:textId="77777777" w:rsidR="00A80364" w:rsidRPr="00D46E51" w:rsidRDefault="00A80364" w:rsidP="00A80364">
            <w:pPr>
              <w:spacing w:after="0"/>
              <w:jc w:val="center"/>
              <w:rPr>
                <w:sz w:val="20"/>
              </w:rPr>
            </w:pPr>
            <w:r w:rsidRPr="00D46E51">
              <w:rPr>
                <w:sz w:val="20"/>
              </w:rPr>
              <w:t>x</w:t>
            </w:r>
          </w:p>
        </w:tc>
        <w:tc>
          <w:tcPr>
            <w:tcW w:w="8295" w:type="dxa"/>
            <w:shd w:val="clear" w:color="auto" w:fill="auto"/>
            <w:vAlign w:val="center"/>
          </w:tcPr>
          <w:p w14:paraId="1DD72C2E" w14:textId="77777777" w:rsidR="00A80364" w:rsidRPr="00D46E51" w:rsidRDefault="00A80364" w:rsidP="00A8036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Energetika (transport energenata i energije, sustavi za distribuciju)</w:t>
            </w:r>
          </w:p>
        </w:tc>
      </w:tr>
      <w:tr w:rsidR="00A80364" w:rsidRPr="00D46E51" w14:paraId="4A982FF7" w14:textId="77777777" w:rsidTr="008D058C">
        <w:trPr>
          <w:trHeight w:val="38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78ED5310" w14:textId="77777777" w:rsidR="00A80364" w:rsidRPr="00D46E51" w:rsidRDefault="00A80364" w:rsidP="00A80364">
            <w:pPr>
              <w:spacing w:after="0"/>
              <w:jc w:val="center"/>
              <w:rPr>
                <w:sz w:val="20"/>
              </w:rPr>
            </w:pPr>
            <w:r w:rsidRPr="00D46E51">
              <w:rPr>
                <w:sz w:val="20"/>
              </w:rPr>
              <w:t>x</w:t>
            </w:r>
          </w:p>
        </w:tc>
        <w:tc>
          <w:tcPr>
            <w:tcW w:w="8295" w:type="dxa"/>
            <w:shd w:val="clear" w:color="auto" w:fill="auto"/>
            <w:vAlign w:val="center"/>
          </w:tcPr>
          <w:p w14:paraId="4398739D" w14:textId="77777777" w:rsidR="00A80364" w:rsidRPr="00D46E51" w:rsidRDefault="00A80364" w:rsidP="00A8036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Komunikacijska i informacijska tehnologija (elektroničke komunikacije, prijenos podataka, informacijski sustavi, pružanje audio i audiovizualnih usluga)</w:t>
            </w:r>
          </w:p>
        </w:tc>
      </w:tr>
      <w:tr w:rsidR="00A80364" w:rsidRPr="00D46E51" w14:paraId="6C1ED8DF" w14:textId="77777777" w:rsidTr="008D058C">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4B750014" w14:textId="77777777" w:rsidR="00A80364" w:rsidRPr="00D46E51" w:rsidRDefault="00A80364" w:rsidP="00A80364">
            <w:pPr>
              <w:spacing w:after="0"/>
              <w:jc w:val="center"/>
              <w:rPr>
                <w:sz w:val="20"/>
              </w:rPr>
            </w:pPr>
            <w:r w:rsidRPr="00D46E51">
              <w:rPr>
                <w:sz w:val="20"/>
              </w:rPr>
              <w:t>x</w:t>
            </w:r>
          </w:p>
        </w:tc>
        <w:tc>
          <w:tcPr>
            <w:tcW w:w="8295" w:type="dxa"/>
            <w:shd w:val="clear" w:color="auto" w:fill="auto"/>
            <w:vAlign w:val="center"/>
          </w:tcPr>
          <w:p w14:paraId="6290E7F0" w14:textId="77777777" w:rsidR="00A80364" w:rsidRPr="00D46E51" w:rsidRDefault="00A80364" w:rsidP="00A8036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Promet (cestovni)</w:t>
            </w:r>
          </w:p>
        </w:tc>
      </w:tr>
      <w:tr w:rsidR="00A80364" w:rsidRPr="00D46E51" w14:paraId="3938DDC0" w14:textId="77777777" w:rsidTr="008D058C">
        <w:trPr>
          <w:trHeight w:val="38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7672D86C" w14:textId="77777777" w:rsidR="00A80364" w:rsidRPr="00D46E51" w:rsidRDefault="00A80364" w:rsidP="00A80364">
            <w:pPr>
              <w:spacing w:after="0"/>
              <w:jc w:val="center"/>
              <w:rPr>
                <w:sz w:val="20"/>
              </w:rPr>
            </w:pPr>
            <w:r w:rsidRPr="00D46E51">
              <w:rPr>
                <w:sz w:val="20"/>
              </w:rPr>
              <w:t>x</w:t>
            </w:r>
          </w:p>
        </w:tc>
        <w:tc>
          <w:tcPr>
            <w:tcW w:w="8295" w:type="dxa"/>
            <w:shd w:val="clear" w:color="auto" w:fill="auto"/>
            <w:vAlign w:val="center"/>
          </w:tcPr>
          <w:p w14:paraId="2EE5995A" w14:textId="77777777" w:rsidR="00A80364" w:rsidRPr="00D46E51" w:rsidRDefault="00A80364" w:rsidP="00A8036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Zdravstvo (zdravstvena zaštita)</w:t>
            </w:r>
          </w:p>
        </w:tc>
      </w:tr>
      <w:tr w:rsidR="00A80364" w:rsidRPr="00D46E51" w14:paraId="1B5E37F8" w14:textId="77777777" w:rsidTr="008D058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559FD03D" w14:textId="77777777" w:rsidR="00A80364" w:rsidRPr="00D46E51" w:rsidRDefault="00A80364" w:rsidP="00A80364">
            <w:pPr>
              <w:spacing w:after="0"/>
              <w:jc w:val="center"/>
              <w:rPr>
                <w:sz w:val="20"/>
              </w:rPr>
            </w:pPr>
            <w:r w:rsidRPr="00D46E51">
              <w:rPr>
                <w:sz w:val="20"/>
              </w:rPr>
              <w:t>x</w:t>
            </w:r>
          </w:p>
        </w:tc>
        <w:tc>
          <w:tcPr>
            <w:tcW w:w="8295" w:type="dxa"/>
            <w:shd w:val="clear" w:color="auto" w:fill="auto"/>
            <w:vAlign w:val="center"/>
          </w:tcPr>
          <w:p w14:paraId="6F04848E" w14:textId="77777777" w:rsidR="00A80364" w:rsidRPr="00D46E51" w:rsidRDefault="00A80364" w:rsidP="00A8036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Vodno gospodarstvo (regulacijske i zaštitne vodne građevine i komunalne vodne građevine)</w:t>
            </w:r>
          </w:p>
        </w:tc>
      </w:tr>
      <w:tr w:rsidR="00A80364" w:rsidRPr="00D46E51" w14:paraId="15043C35" w14:textId="77777777" w:rsidTr="008D058C">
        <w:trPr>
          <w:trHeight w:val="39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0895ECA7" w14:textId="77777777" w:rsidR="00A80364" w:rsidRPr="00D46E51" w:rsidRDefault="00A80364" w:rsidP="00A80364">
            <w:pPr>
              <w:spacing w:after="0"/>
              <w:jc w:val="center"/>
              <w:rPr>
                <w:sz w:val="20"/>
              </w:rPr>
            </w:pPr>
            <w:r w:rsidRPr="00D46E51">
              <w:rPr>
                <w:sz w:val="20"/>
              </w:rPr>
              <w:t>x</w:t>
            </w:r>
          </w:p>
        </w:tc>
        <w:tc>
          <w:tcPr>
            <w:tcW w:w="8295" w:type="dxa"/>
            <w:shd w:val="clear" w:color="auto" w:fill="auto"/>
            <w:vAlign w:val="center"/>
          </w:tcPr>
          <w:p w14:paraId="7AA4880C" w14:textId="77777777" w:rsidR="00A80364" w:rsidRPr="00D46E51" w:rsidRDefault="00A80364" w:rsidP="00A8036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 xml:space="preserve">Hrana (proizvodnja i opskrba hranom) </w:t>
            </w:r>
          </w:p>
        </w:tc>
      </w:tr>
      <w:tr w:rsidR="00A80364" w:rsidRPr="00D46E51" w14:paraId="59B120FC" w14:textId="77777777" w:rsidTr="008D058C">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5E867CDE" w14:textId="77777777" w:rsidR="00A80364" w:rsidRPr="00D46E51" w:rsidRDefault="00A80364" w:rsidP="00A80364">
            <w:pPr>
              <w:spacing w:after="0"/>
              <w:jc w:val="center"/>
              <w:rPr>
                <w:sz w:val="20"/>
              </w:rPr>
            </w:pPr>
            <w:r w:rsidRPr="00D46E51">
              <w:rPr>
                <w:sz w:val="20"/>
              </w:rPr>
              <w:t>x</w:t>
            </w:r>
          </w:p>
        </w:tc>
        <w:tc>
          <w:tcPr>
            <w:tcW w:w="8295" w:type="dxa"/>
            <w:shd w:val="clear" w:color="auto" w:fill="auto"/>
            <w:vAlign w:val="center"/>
          </w:tcPr>
          <w:p w14:paraId="687132A7" w14:textId="77777777" w:rsidR="00A80364" w:rsidRPr="00D46E51" w:rsidRDefault="00A80364" w:rsidP="00A8036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Financije (bankarstvo, pošta)</w:t>
            </w:r>
          </w:p>
        </w:tc>
      </w:tr>
      <w:tr w:rsidR="00A80364" w:rsidRPr="00D46E51" w14:paraId="056BFD0C" w14:textId="77777777" w:rsidTr="008D058C">
        <w:trPr>
          <w:trHeight w:val="39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7B4B4819" w14:textId="77777777" w:rsidR="00A80364" w:rsidRPr="00D46E51" w:rsidRDefault="00A80364" w:rsidP="00A80364">
            <w:pPr>
              <w:spacing w:after="0"/>
              <w:jc w:val="center"/>
              <w:rPr>
                <w:sz w:val="20"/>
              </w:rPr>
            </w:pPr>
            <w:r w:rsidRPr="00D46E51">
              <w:rPr>
                <w:sz w:val="20"/>
              </w:rPr>
              <w:t>x</w:t>
            </w:r>
          </w:p>
        </w:tc>
        <w:tc>
          <w:tcPr>
            <w:tcW w:w="8295" w:type="dxa"/>
            <w:shd w:val="clear" w:color="auto" w:fill="auto"/>
            <w:vAlign w:val="center"/>
          </w:tcPr>
          <w:p w14:paraId="1219DE25" w14:textId="77777777" w:rsidR="00A80364" w:rsidRPr="00D46E51" w:rsidRDefault="00A80364" w:rsidP="00A8036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Prijevoz opasnih tvari (kemijski, biološki, radiološki i nuklearni materijali)</w:t>
            </w:r>
          </w:p>
        </w:tc>
      </w:tr>
      <w:tr w:rsidR="00A80364" w:rsidRPr="00D46E51" w14:paraId="13CE2D7C" w14:textId="77777777" w:rsidTr="008D058C">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1AD77367" w14:textId="77777777" w:rsidR="00A80364" w:rsidRPr="00D46E51" w:rsidRDefault="00A80364" w:rsidP="00A80364">
            <w:pPr>
              <w:spacing w:after="0"/>
              <w:jc w:val="center"/>
              <w:rPr>
                <w:sz w:val="20"/>
              </w:rPr>
            </w:pPr>
            <w:r w:rsidRPr="00D46E51">
              <w:rPr>
                <w:sz w:val="20"/>
              </w:rPr>
              <w:t>x</w:t>
            </w:r>
          </w:p>
        </w:tc>
        <w:tc>
          <w:tcPr>
            <w:tcW w:w="8295" w:type="dxa"/>
            <w:shd w:val="clear" w:color="auto" w:fill="auto"/>
            <w:vAlign w:val="center"/>
          </w:tcPr>
          <w:p w14:paraId="5672F92E" w14:textId="77777777" w:rsidR="00A80364" w:rsidRPr="00D46E51" w:rsidRDefault="00A80364" w:rsidP="00A80364">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D46E51">
              <w:rPr>
                <w:sz w:val="20"/>
                <w:szCs w:val="20"/>
              </w:rPr>
              <w:t>Javne službe (škola, osiguravanje javnog reda i mira, zaštita i spašavanje, hitna medicinska pomoć)</w:t>
            </w:r>
          </w:p>
        </w:tc>
      </w:tr>
      <w:tr w:rsidR="00A80364" w:rsidRPr="000039B3" w14:paraId="5F8C04EE" w14:textId="77777777" w:rsidTr="008D058C">
        <w:trPr>
          <w:trHeight w:val="394"/>
          <w:jc w:val="center"/>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67B3A45E" w14:textId="77777777" w:rsidR="00A80364" w:rsidRPr="00D46E51" w:rsidRDefault="00A80364" w:rsidP="00A80364">
            <w:pPr>
              <w:spacing w:after="0"/>
              <w:jc w:val="center"/>
            </w:pPr>
            <w:r w:rsidRPr="00D46E51">
              <w:rPr>
                <w:sz w:val="20"/>
              </w:rPr>
              <w:lastRenderedPageBreak/>
              <w:t>x</w:t>
            </w:r>
          </w:p>
        </w:tc>
        <w:tc>
          <w:tcPr>
            <w:tcW w:w="8295" w:type="dxa"/>
            <w:shd w:val="clear" w:color="auto" w:fill="auto"/>
            <w:vAlign w:val="center"/>
          </w:tcPr>
          <w:p w14:paraId="71B59E6F" w14:textId="77777777" w:rsidR="00A80364" w:rsidRPr="00D46E51" w:rsidRDefault="00A80364" w:rsidP="00A8036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D46E51">
              <w:rPr>
                <w:sz w:val="20"/>
                <w:szCs w:val="20"/>
              </w:rPr>
              <w:t>Nacionalni spomenici i vrijednosti</w:t>
            </w:r>
          </w:p>
        </w:tc>
      </w:tr>
    </w:tbl>
    <w:p w14:paraId="19A5FB00" w14:textId="77777777" w:rsidR="00743077" w:rsidRPr="000039B3" w:rsidRDefault="00743077" w:rsidP="00743077">
      <w:pPr>
        <w:rPr>
          <w:highlight w:val="yellow"/>
          <w:lang w:bidi="en-US"/>
        </w:rPr>
      </w:pPr>
      <w:bookmarkStart w:id="155" w:name="_Toc492284943"/>
      <w:bookmarkStart w:id="156" w:name="_Toc496856099"/>
    </w:p>
    <w:p w14:paraId="0F9AEEFE" w14:textId="2BACF0E8" w:rsidR="00A80364" w:rsidRPr="00D46E51" w:rsidRDefault="006F1772" w:rsidP="00CC45B3">
      <w:pPr>
        <w:pStyle w:val="Heading3"/>
      </w:pPr>
      <w:bookmarkStart w:id="157" w:name="_Toc9596637"/>
      <w:bookmarkStart w:id="158" w:name="_Toc127882961"/>
      <w:r>
        <w:t>6.2.</w:t>
      </w:r>
      <w:r w:rsidR="00081459" w:rsidRPr="00D46E51">
        <w:t xml:space="preserve">4 </w:t>
      </w:r>
      <w:r w:rsidR="00A80364" w:rsidRPr="00D46E51">
        <w:t>Kontekst</w:t>
      </w:r>
      <w:bookmarkEnd w:id="155"/>
      <w:bookmarkEnd w:id="156"/>
      <w:bookmarkEnd w:id="157"/>
      <w:bookmarkEnd w:id="158"/>
    </w:p>
    <w:p w14:paraId="45CF3E65" w14:textId="77777777" w:rsidR="00546719" w:rsidRPr="00D46E51" w:rsidRDefault="001F16D6" w:rsidP="00546719">
      <w:pPr>
        <w:spacing w:before="120" w:after="120"/>
        <w:rPr>
          <w:rFonts w:eastAsiaTheme="minorHAnsi"/>
          <w:iCs/>
        </w:rPr>
      </w:pPr>
      <w:r w:rsidRPr="00D46E51">
        <w:rPr>
          <w:rFonts w:eastAsiaTheme="minorHAnsi"/>
          <w:iCs/>
        </w:rPr>
        <w:t xml:space="preserve">Područje Republike Hrvatske nalazi se u mediteransko-transazijskom pojasu </w:t>
      </w:r>
      <w:r w:rsidR="00B8212F" w:rsidRPr="00D46E51">
        <w:rPr>
          <w:rFonts w:eastAsiaTheme="minorHAnsi"/>
          <w:iCs/>
        </w:rPr>
        <w:t>visoke seizmičke</w:t>
      </w:r>
      <w:r w:rsidRPr="00D46E51">
        <w:rPr>
          <w:rFonts w:eastAsiaTheme="minorHAnsi"/>
          <w:iCs/>
        </w:rPr>
        <w:t xml:space="preserve"> aktivno</w:t>
      </w:r>
      <w:r w:rsidR="00B8212F" w:rsidRPr="00D46E51">
        <w:rPr>
          <w:rFonts w:eastAsiaTheme="minorHAnsi"/>
          <w:iCs/>
        </w:rPr>
        <w:t>sti</w:t>
      </w:r>
      <w:r w:rsidRPr="00D46E51">
        <w:rPr>
          <w:rFonts w:eastAsiaTheme="minorHAnsi"/>
          <w:iCs/>
        </w:rPr>
        <w:t xml:space="preserve">. </w:t>
      </w:r>
      <w:r w:rsidR="00B8212F" w:rsidRPr="00D46E51">
        <w:rPr>
          <w:rFonts w:eastAsiaTheme="minorHAnsi"/>
          <w:iCs/>
        </w:rPr>
        <w:t>Potresima je najviše izloženo priobalno područje, posebice južna Dalmacija te sjeverozapadna Hrvatska.</w:t>
      </w:r>
    </w:p>
    <w:p w14:paraId="3A998467" w14:textId="77777777" w:rsidR="005514D0" w:rsidRPr="00D46E51" w:rsidRDefault="005514D0" w:rsidP="00B8212F">
      <w:pPr>
        <w:tabs>
          <w:tab w:val="left" w:pos="2785"/>
        </w:tabs>
        <w:spacing w:before="120" w:after="120"/>
        <w:jc w:val="center"/>
        <w:rPr>
          <w:rFonts w:eastAsiaTheme="minorHAnsi"/>
          <w:iCs/>
        </w:rPr>
      </w:pPr>
      <w:r w:rsidRPr="00D46E51">
        <w:rPr>
          <w:rFonts w:eastAsiaTheme="minorHAnsi"/>
          <w:iCs/>
          <w:noProof/>
          <w:lang w:eastAsia="hr-HR"/>
        </w:rPr>
        <w:drawing>
          <wp:inline distT="0" distB="0" distL="0" distR="0" wp14:anchorId="46F147D3" wp14:editId="315D4418">
            <wp:extent cx="5262113" cy="5270235"/>
            <wp:effectExtent l="0" t="0" r="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otr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63374" cy="5271498"/>
                    </a:xfrm>
                    <a:prstGeom prst="rect">
                      <a:avLst/>
                    </a:prstGeom>
                  </pic:spPr>
                </pic:pic>
              </a:graphicData>
            </a:graphic>
          </wp:inline>
        </w:drawing>
      </w:r>
    </w:p>
    <w:p w14:paraId="2E7949D9" w14:textId="0355C99B" w:rsidR="00EA6C89" w:rsidRPr="00D46E51" w:rsidRDefault="00A80554" w:rsidP="00D46E51">
      <w:pPr>
        <w:pStyle w:val="Caption"/>
        <w:spacing w:after="0"/>
      </w:pPr>
      <w:r w:rsidRPr="00D46E51">
        <w:t xml:space="preserve">Slika </w:t>
      </w:r>
      <w:r w:rsidR="003670C2" w:rsidRPr="00D46E51">
        <w:rPr>
          <w:noProof/>
        </w:rPr>
        <w:fldChar w:fldCharType="begin"/>
      </w:r>
      <w:r w:rsidR="006C333A" w:rsidRPr="00D46E51">
        <w:rPr>
          <w:noProof/>
        </w:rPr>
        <w:instrText xml:space="preserve"> SEQ Slika \* ARABIC </w:instrText>
      </w:r>
      <w:r w:rsidR="003670C2" w:rsidRPr="00D46E51">
        <w:rPr>
          <w:noProof/>
        </w:rPr>
        <w:fldChar w:fldCharType="separate"/>
      </w:r>
      <w:r w:rsidR="00DD0006">
        <w:rPr>
          <w:noProof/>
        </w:rPr>
        <w:t>5</w:t>
      </w:r>
      <w:r w:rsidR="003670C2" w:rsidRPr="00D46E51">
        <w:rPr>
          <w:noProof/>
        </w:rPr>
        <w:fldChar w:fldCharType="end"/>
      </w:r>
      <w:r w:rsidRPr="00D46E51">
        <w:t xml:space="preserve">. </w:t>
      </w:r>
      <w:r w:rsidR="00EA6C89" w:rsidRPr="00D46E51">
        <w:t>Prikaz epicentara potresa u Republici Hrvatskoj</w:t>
      </w:r>
    </w:p>
    <w:p w14:paraId="7E12C8EB" w14:textId="77777777" w:rsidR="00B8212F" w:rsidRPr="00D46E51" w:rsidRDefault="00EA6C89" w:rsidP="00F3374A">
      <w:pPr>
        <w:pStyle w:val="Caption"/>
      </w:pPr>
      <w:r w:rsidRPr="00D46E51">
        <w:t xml:space="preserve">Izvor: Geofizički odsjek, </w:t>
      </w:r>
      <w:r w:rsidR="00A80554" w:rsidRPr="00D46E51">
        <w:t>Prirodoslovno</w:t>
      </w:r>
      <w:r w:rsidRPr="00D46E51">
        <w:t>-matematički fakultet</w:t>
      </w:r>
      <w:r w:rsidR="00B8212F" w:rsidRPr="00D46E51">
        <w:t xml:space="preserve"> </w:t>
      </w:r>
    </w:p>
    <w:p w14:paraId="31B2DD54" w14:textId="77777777" w:rsidR="00B8212F" w:rsidRPr="000039B3" w:rsidRDefault="00B8212F" w:rsidP="005514D0">
      <w:pPr>
        <w:tabs>
          <w:tab w:val="left" w:pos="5955"/>
        </w:tabs>
        <w:spacing w:before="0" w:after="0"/>
        <w:rPr>
          <w:rFonts w:eastAsiaTheme="minorHAnsi"/>
          <w:iCs/>
          <w:color w:val="auto"/>
          <w:highlight w:val="yellow"/>
        </w:rPr>
      </w:pPr>
    </w:p>
    <w:p w14:paraId="35E1A008" w14:textId="53380F34" w:rsidR="005514D0" w:rsidRPr="00D46E51" w:rsidRDefault="005514D0" w:rsidP="005514D0">
      <w:pPr>
        <w:tabs>
          <w:tab w:val="left" w:pos="5955"/>
        </w:tabs>
        <w:spacing w:before="0" w:after="0"/>
        <w:rPr>
          <w:rFonts w:eastAsiaTheme="minorHAnsi"/>
          <w:iCs/>
        </w:rPr>
      </w:pPr>
      <w:r w:rsidRPr="00D46E51">
        <w:rPr>
          <w:rFonts w:eastAsiaTheme="minorHAnsi"/>
          <w:iCs/>
          <w:color w:val="auto"/>
        </w:rPr>
        <w:t xml:space="preserve">Analizom epicentara potresa u </w:t>
      </w:r>
      <w:r w:rsidRPr="00650DAF">
        <w:rPr>
          <w:rFonts w:eastAsiaTheme="minorHAnsi"/>
          <w:iCs/>
          <w:color w:val="auto"/>
        </w:rPr>
        <w:t xml:space="preserve">Hrvatskoj (Slika </w:t>
      </w:r>
      <w:r w:rsidR="008D7E20">
        <w:rPr>
          <w:rFonts w:eastAsiaTheme="minorHAnsi"/>
          <w:iCs/>
          <w:color w:val="auto"/>
        </w:rPr>
        <w:t>7</w:t>
      </w:r>
      <w:r w:rsidR="00EA6C89" w:rsidRPr="00650DAF">
        <w:rPr>
          <w:rFonts w:eastAsiaTheme="minorHAnsi"/>
          <w:iCs/>
          <w:color w:val="auto"/>
        </w:rPr>
        <w:t>.</w:t>
      </w:r>
      <w:r w:rsidRPr="00650DAF">
        <w:rPr>
          <w:rFonts w:eastAsiaTheme="minorHAnsi"/>
          <w:iCs/>
          <w:color w:val="auto"/>
        </w:rPr>
        <w:t>)</w:t>
      </w:r>
      <w:r w:rsidRPr="00D46E51">
        <w:rPr>
          <w:rFonts w:eastAsiaTheme="minorHAnsi"/>
          <w:iCs/>
          <w:color w:val="auto"/>
        </w:rPr>
        <w:t xml:space="preserve"> u </w:t>
      </w:r>
      <w:r w:rsidRPr="00D46E51">
        <w:rPr>
          <w:rFonts w:eastAsiaTheme="minorHAnsi"/>
          <w:iCs/>
        </w:rPr>
        <w:t xml:space="preserve">povratnom razdoblju od 1850. – 2015. godine može se zaključiti da se područje </w:t>
      </w:r>
      <w:r w:rsidR="00D46E51">
        <w:rPr>
          <w:rFonts w:eastAsiaTheme="minorHAnsi"/>
          <w:iCs/>
        </w:rPr>
        <w:t xml:space="preserve">Općine </w:t>
      </w:r>
      <w:r w:rsidR="00725744">
        <w:rPr>
          <w:rFonts w:eastAsiaTheme="minorHAnsi"/>
          <w:iCs/>
        </w:rPr>
        <w:t>Lišane Ostrovičke</w:t>
      </w:r>
      <w:r w:rsidR="00731367" w:rsidRPr="00D46E51">
        <w:rPr>
          <w:rFonts w:eastAsiaTheme="minorHAnsi"/>
          <w:iCs/>
        </w:rPr>
        <w:t xml:space="preserve"> </w:t>
      </w:r>
      <w:r w:rsidRPr="00D46E51">
        <w:rPr>
          <w:rFonts w:eastAsiaTheme="minorHAnsi"/>
          <w:iCs/>
        </w:rPr>
        <w:t>nalazi na seizmički aktivnijim, područjima</w:t>
      </w:r>
      <w:r w:rsidR="00731367" w:rsidRPr="00D46E51">
        <w:rPr>
          <w:rFonts w:eastAsiaTheme="minorHAnsi"/>
          <w:iCs/>
        </w:rPr>
        <w:t xml:space="preserve"> gdje postoji</w:t>
      </w:r>
      <w:r w:rsidRPr="00D46E51">
        <w:rPr>
          <w:rFonts w:eastAsiaTheme="minorHAnsi"/>
          <w:iCs/>
        </w:rPr>
        <w:t xml:space="preserve"> opasnost od potr</w:t>
      </w:r>
      <w:r w:rsidR="00731367" w:rsidRPr="00D46E51">
        <w:rPr>
          <w:rFonts w:eastAsiaTheme="minorHAnsi"/>
          <w:iCs/>
        </w:rPr>
        <w:t>esa.</w:t>
      </w:r>
    </w:p>
    <w:p w14:paraId="2BC51572" w14:textId="77777777" w:rsidR="00B8212F" w:rsidRPr="00D46E51" w:rsidRDefault="00B8212F" w:rsidP="005514D0">
      <w:pPr>
        <w:tabs>
          <w:tab w:val="left" w:pos="5955"/>
        </w:tabs>
        <w:spacing w:before="0" w:after="0"/>
        <w:rPr>
          <w:rFonts w:eastAsiaTheme="minorHAnsi"/>
          <w:iCs/>
        </w:rPr>
      </w:pPr>
    </w:p>
    <w:p w14:paraId="42D47547" w14:textId="77777777" w:rsidR="00B8212F" w:rsidRPr="00D46E51" w:rsidRDefault="00B8212F" w:rsidP="005514D0">
      <w:pPr>
        <w:tabs>
          <w:tab w:val="left" w:pos="5955"/>
        </w:tabs>
        <w:spacing w:before="0" w:after="0"/>
        <w:rPr>
          <w:rFonts w:eastAsiaTheme="minorHAnsi"/>
          <w:iCs/>
        </w:rPr>
      </w:pPr>
      <w:r w:rsidRPr="00D46E51">
        <w:rPr>
          <w:rFonts w:eastAsiaTheme="minorHAnsi"/>
          <w:iCs/>
        </w:rPr>
        <w:t xml:space="preserve">Jačina potresa ovisi o više čimbenika kao što su količina oslobođene energije, dubina hipocentra, udaljenosti epicentra i građi Zemljine kore. Potresi imaju primarne i sekundarne učinke. Primarni učinci potresa su rušenje zgrada, štete na infrastrukturi, zarobljeni ljudi u </w:t>
      </w:r>
      <w:r w:rsidRPr="00D46E51">
        <w:rPr>
          <w:rFonts w:eastAsiaTheme="minorHAnsi"/>
          <w:iCs/>
        </w:rPr>
        <w:lastRenderedPageBreak/>
        <w:t>srušenim zgradama, kvarovi komunalnih usluga. Sekundarni učinci potresa su požari, poplave, klizanje tla, bolesti.</w:t>
      </w:r>
    </w:p>
    <w:p w14:paraId="6BA40DD7" w14:textId="66B98DF0" w:rsidR="00B8212F" w:rsidRPr="00D46E51" w:rsidRDefault="00B8212F" w:rsidP="00B8212F">
      <w:pPr>
        <w:spacing w:before="120" w:after="120"/>
        <w:rPr>
          <w:rFonts w:eastAsiaTheme="minorHAnsi"/>
          <w:iCs/>
        </w:rPr>
      </w:pPr>
      <w:r w:rsidRPr="00D46E51">
        <w:rPr>
          <w:rFonts w:eastAsiaTheme="minorHAnsi"/>
          <w:iCs/>
        </w:rPr>
        <w:t xml:space="preserve">Seizmičnost se prikazuje na dva načina. Jedan način je opisivanje intenziteta potresa (mjera učinka potresa na ljude i objekte) i prikazuje se preko Mercalli-Cancani-Sieberg (MCS) ljestvice koja ima </w:t>
      </w:r>
      <w:r w:rsidRPr="00486C2C">
        <w:rPr>
          <w:rFonts w:eastAsiaTheme="minorHAnsi"/>
          <w:iCs/>
        </w:rPr>
        <w:t xml:space="preserve">12 stupnjeva </w:t>
      </w:r>
      <w:r w:rsidRPr="00486C2C">
        <w:rPr>
          <w:rFonts w:eastAsiaTheme="minorHAnsi"/>
          <w:iCs/>
          <w:color w:val="auto"/>
        </w:rPr>
        <w:t>te prema Europskoj makroseizmičkoj ljestvici EMS-98 koja također ima 12 stupnjeva (</w:t>
      </w:r>
      <w:r w:rsidR="00486C2C" w:rsidRPr="00486C2C">
        <w:rPr>
          <w:rFonts w:eastAsiaTheme="minorHAnsi"/>
          <w:iCs/>
          <w:color w:val="auto"/>
        </w:rPr>
        <w:t xml:space="preserve">Tablica </w:t>
      </w:r>
      <w:r w:rsidR="00725744">
        <w:rPr>
          <w:rFonts w:eastAsiaTheme="minorHAnsi"/>
          <w:iCs/>
          <w:color w:val="auto"/>
        </w:rPr>
        <w:t>27</w:t>
      </w:r>
      <w:r w:rsidRPr="00486C2C">
        <w:rPr>
          <w:rFonts w:eastAsiaTheme="minorHAnsi"/>
          <w:iCs/>
          <w:color w:val="auto"/>
        </w:rPr>
        <w:t xml:space="preserve">.). Drugi </w:t>
      </w:r>
      <w:r w:rsidRPr="00486C2C">
        <w:rPr>
          <w:rFonts w:eastAsiaTheme="minorHAnsi"/>
          <w:iCs/>
        </w:rPr>
        <w:t>način opisivanja je jačina potresa preko magnitude potresa (mjera energije oslobođene tijekom potresa) i prikazuje se preko Richterove ljestvice koja ima 10 stupnjeva.</w:t>
      </w:r>
      <w:r w:rsidRPr="00D46E51">
        <w:rPr>
          <w:rFonts w:eastAsiaTheme="minorHAnsi"/>
          <w:iCs/>
        </w:rPr>
        <w:t xml:space="preserve"> </w:t>
      </w:r>
    </w:p>
    <w:p w14:paraId="0FB3E446" w14:textId="350DC8DD" w:rsidR="00B8212F" w:rsidRPr="00D46E51" w:rsidRDefault="00B8212F" w:rsidP="00B8212F">
      <w:pPr>
        <w:spacing w:before="0" w:after="240"/>
        <w:jc w:val="center"/>
        <w:rPr>
          <w:rFonts w:eastAsia="Calibri"/>
          <w:bCs/>
          <w:color w:val="54883D"/>
          <w:sz w:val="20"/>
          <w:szCs w:val="18"/>
        </w:rPr>
      </w:pPr>
      <w:r w:rsidRPr="00D46E51">
        <w:rPr>
          <w:rFonts w:eastAsia="Calibri"/>
          <w:bCs/>
          <w:color w:val="54883D"/>
          <w:sz w:val="20"/>
          <w:szCs w:val="18"/>
        </w:rPr>
        <w:t xml:space="preserve">Tablica </w:t>
      </w:r>
      <w:r w:rsidR="003670C2" w:rsidRPr="00D46E51">
        <w:rPr>
          <w:rFonts w:eastAsia="Calibri"/>
          <w:bCs/>
          <w:color w:val="54883D"/>
          <w:sz w:val="20"/>
          <w:szCs w:val="18"/>
        </w:rPr>
        <w:fldChar w:fldCharType="begin"/>
      </w:r>
      <w:r w:rsidRPr="00D46E51">
        <w:rPr>
          <w:rFonts w:eastAsia="Calibri"/>
          <w:bCs/>
          <w:color w:val="54883D"/>
          <w:sz w:val="20"/>
          <w:szCs w:val="18"/>
        </w:rPr>
        <w:instrText xml:space="preserve"> SEQ Tabela \* ARABIC </w:instrText>
      </w:r>
      <w:r w:rsidR="003670C2" w:rsidRPr="00D46E51">
        <w:rPr>
          <w:rFonts w:eastAsia="Calibri"/>
          <w:bCs/>
          <w:color w:val="54883D"/>
          <w:sz w:val="20"/>
          <w:szCs w:val="18"/>
        </w:rPr>
        <w:fldChar w:fldCharType="separate"/>
      </w:r>
      <w:r w:rsidR="00DD0006">
        <w:rPr>
          <w:rFonts w:eastAsia="Calibri"/>
          <w:bCs/>
          <w:noProof/>
          <w:color w:val="54883D"/>
          <w:sz w:val="20"/>
          <w:szCs w:val="18"/>
        </w:rPr>
        <w:t>25</w:t>
      </w:r>
      <w:r w:rsidR="003670C2" w:rsidRPr="00D46E51">
        <w:rPr>
          <w:rFonts w:eastAsia="Calibri"/>
          <w:bCs/>
          <w:noProof/>
          <w:color w:val="54883D"/>
          <w:sz w:val="20"/>
          <w:szCs w:val="18"/>
        </w:rPr>
        <w:fldChar w:fldCharType="end"/>
      </w:r>
      <w:r w:rsidRPr="00D46E51">
        <w:rPr>
          <w:rFonts w:eastAsia="Calibri"/>
          <w:bCs/>
          <w:color w:val="54883D"/>
          <w:sz w:val="20"/>
          <w:szCs w:val="18"/>
        </w:rPr>
        <w:t>. EMS-98 ljestvica intenziteta potresa</w:t>
      </w:r>
    </w:p>
    <w:tbl>
      <w:tblPr>
        <w:tblStyle w:val="ivopisnatablicareetke6-isticanje31"/>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205"/>
        <w:gridCol w:w="1552"/>
        <w:gridCol w:w="6877"/>
      </w:tblGrid>
      <w:tr w:rsidR="00B8212F" w:rsidRPr="00D46E51" w14:paraId="13AD1E33" w14:textId="77777777" w:rsidTr="00D46E51">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083" w:type="dxa"/>
            <w:tcBorders>
              <w:bottom w:val="none" w:sz="0" w:space="0" w:color="auto"/>
            </w:tcBorders>
            <w:shd w:val="clear" w:color="auto" w:fill="auto"/>
            <w:vAlign w:val="center"/>
          </w:tcPr>
          <w:p w14:paraId="03490BF4" w14:textId="77777777" w:rsidR="00B8212F" w:rsidRPr="00D46E51" w:rsidRDefault="00B8212F" w:rsidP="00B8212F">
            <w:pPr>
              <w:spacing w:after="0"/>
              <w:jc w:val="center"/>
              <w:rPr>
                <w:color w:val="auto"/>
                <w:sz w:val="20"/>
                <w:szCs w:val="20"/>
              </w:rPr>
            </w:pPr>
            <w:r w:rsidRPr="00D46E51">
              <w:rPr>
                <w:color w:val="auto"/>
                <w:sz w:val="20"/>
                <w:szCs w:val="20"/>
              </w:rPr>
              <w:t>Stupanj intenziteta potresa</w:t>
            </w:r>
          </w:p>
        </w:tc>
        <w:tc>
          <w:tcPr>
            <w:tcW w:w="1562" w:type="dxa"/>
            <w:tcBorders>
              <w:bottom w:val="none" w:sz="0" w:space="0" w:color="auto"/>
            </w:tcBorders>
            <w:shd w:val="clear" w:color="auto" w:fill="auto"/>
            <w:vAlign w:val="center"/>
          </w:tcPr>
          <w:p w14:paraId="245C3DCC" w14:textId="77777777" w:rsidR="00B8212F" w:rsidRPr="00D46E51" w:rsidRDefault="00B8212F" w:rsidP="00B8212F">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Opis</w:t>
            </w:r>
          </w:p>
        </w:tc>
        <w:tc>
          <w:tcPr>
            <w:tcW w:w="6989" w:type="dxa"/>
            <w:tcBorders>
              <w:bottom w:val="none" w:sz="0" w:space="0" w:color="auto"/>
            </w:tcBorders>
            <w:shd w:val="clear" w:color="auto" w:fill="auto"/>
            <w:vAlign w:val="center"/>
          </w:tcPr>
          <w:p w14:paraId="01BB90C2" w14:textId="77777777" w:rsidR="00B8212F" w:rsidRPr="00D46E51" w:rsidRDefault="00B8212F" w:rsidP="00B8212F">
            <w:pPr>
              <w:tabs>
                <w:tab w:val="left" w:pos="380"/>
                <w:tab w:val="center" w:pos="2824"/>
              </w:tabs>
              <w:spacing w:after="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ab/>
            </w:r>
            <w:r w:rsidRPr="00D46E51">
              <w:rPr>
                <w:color w:val="auto"/>
                <w:sz w:val="20"/>
                <w:szCs w:val="20"/>
              </w:rPr>
              <w:tab/>
              <w:t>Učinak potresa</w:t>
            </w:r>
          </w:p>
        </w:tc>
      </w:tr>
      <w:tr w:rsidR="00B8212F" w:rsidRPr="00D46E51" w14:paraId="6DB9E4C0" w14:textId="77777777" w:rsidTr="00B8212F">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736C3516" w14:textId="77777777" w:rsidR="00B8212F" w:rsidRPr="00D46E51" w:rsidRDefault="00B8212F" w:rsidP="00B8212F">
            <w:pPr>
              <w:spacing w:after="0"/>
              <w:jc w:val="center"/>
              <w:rPr>
                <w:color w:val="auto"/>
                <w:sz w:val="20"/>
                <w:szCs w:val="20"/>
              </w:rPr>
            </w:pPr>
            <w:r w:rsidRPr="00D46E51">
              <w:rPr>
                <w:color w:val="auto"/>
                <w:sz w:val="20"/>
                <w:szCs w:val="20"/>
              </w:rPr>
              <w:t>I.</w:t>
            </w:r>
          </w:p>
        </w:tc>
        <w:tc>
          <w:tcPr>
            <w:tcW w:w="1562" w:type="dxa"/>
            <w:shd w:val="clear" w:color="auto" w:fill="auto"/>
            <w:vAlign w:val="center"/>
          </w:tcPr>
          <w:p w14:paraId="193D846E" w14:textId="77777777" w:rsidR="00B8212F" w:rsidRPr="00D46E51" w:rsidRDefault="00B8212F" w:rsidP="00B8212F">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Neosjetan</w:t>
            </w:r>
          </w:p>
        </w:tc>
        <w:tc>
          <w:tcPr>
            <w:tcW w:w="6989" w:type="dxa"/>
            <w:shd w:val="clear" w:color="auto" w:fill="auto"/>
            <w:vAlign w:val="center"/>
          </w:tcPr>
          <w:p w14:paraId="680E381D"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a) ne osjeća se</w:t>
            </w:r>
          </w:p>
          <w:p w14:paraId="048BADAB"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b) nema učinaka</w:t>
            </w:r>
          </w:p>
          <w:p w14:paraId="7D9239A2"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c) nema štete</w:t>
            </w:r>
          </w:p>
        </w:tc>
      </w:tr>
      <w:tr w:rsidR="00B8212F" w:rsidRPr="00D46E51" w14:paraId="1B796CF3" w14:textId="77777777" w:rsidTr="00B8212F">
        <w:trPr>
          <w:trHeight w:val="468"/>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0F897EFB" w14:textId="77777777" w:rsidR="00B8212F" w:rsidRPr="00D46E51" w:rsidRDefault="00B8212F" w:rsidP="00B8212F">
            <w:pPr>
              <w:spacing w:after="0"/>
              <w:jc w:val="center"/>
              <w:rPr>
                <w:color w:val="auto"/>
                <w:sz w:val="20"/>
                <w:szCs w:val="20"/>
              </w:rPr>
            </w:pPr>
            <w:r w:rsidRPr="00D46E51">
              <w:rPr>
                <w:color w:val="auto"/>
                <w:sz w:val="20"/>
                <w:szCs w:val="20"/>
              </w:rPr>
              <w:t>II.</w:t>
            </w:r>
          </w:p>
        </w:tc>
        <w:tc>
          <w:tcPr>
            <w:tcW w:w="1562" w:type="dxa"/>
            <w:shd w:val="clear" w:color="auto" w:fill="auto"/>
            <w:vAlign w:val="center"/>
          </w:tcPr>
          <w:p w14:paraId="28D925F2" w14:textId="77777777" w:rsidR="00B8212F" w:rsidRPr="00D46E51" w:rsidRDefault="00B8212F" w:rsidP="00B8212F">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Jedva osjetan</w:t>
            </w:r>
          </w:p>
        </w:tc>
        <w:tc>
          <w:tcPr>
            <w:tcW w:w="6989" w:type="dxa"/>
            <w:shd w:val="clear" w:color="auto" w:fill="auto"/>
            <w:vAlign w:val="center"/>
          </w:tcPr>
          <w:p w14:paraId="2D9188AF"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a) podrhtavanje osjećaju samo na izdvojenim mjestima (&lt;1%) osobe koje se odmaraju i u posebnom su položaju u prostorijama</w:t>
            </w:r>
          </w:p>
          <w:p w14:paraId="43357E43"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b) nema učinaka</w:t>
            </w:r>
          </w:p>
          <w:p w14:paraId="76399E43"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c) nema štete</w:t>
            </w:r>
          </w:p>
        </w:tc>
      </w:tr>
      <w:tr w:rsidR="00B8212F" w:rsidRPr="00D46E51" w14:paraId="76D9314F" w14:textId="77777777" w:rsidTr="00B8212F">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1C555C74" w14:textId="77777777" w:rsidR="00B8212F" w:rsidRPr="00D46E51" w:rsidRDefault="00B8212F" w:rsidP="00B8212F">
            <w:pPr>
              <w:spacing w:after="0"/>
              <w:jc w:val="center"/>
              <w:rPr>
                <w:color w:val="auto"/>
                <w:sz w:val="20"/>
                <w:szCs w:val="20"/>
              </w:rPr>
            </w:pPr>
            <w:r w:rsidRPr="00D46E51">
              <w:rPr>
                <w:color w:val="auto"/>
                <w:sz w:val="20"/>
                <w:szCs w:val="20"/>
              </w:rPr>
              <w:t>III.</w:t>
            </w:r>
          </w:p>
        </w:tc>
        <w:tc>
          <w:tcPr>
            <w:tcW w:w="1562" w:type="dxa"/>
            <w:shd w:val="clear" w:color="auto" w:fill="auto"/>
            <w:vAlign w:val="center"/>
          </w:tcPr>
          <w:p w14:paraId="11C88E22" w14:textId="77777777" w:rsidR="00B8212F" w:rsidRPr="00D46E51" w:rsidRDefault="00B8212F" w:rsidP="00B8212F">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t>Slab</w:t>
            </w:r>
          </w:p>
        </w:tc>
        <w:tc>
          <w:tcPr>
            <w:tcW w:w="6989" w:type="dxa"/>
            <w:shd w:val="clear" w:color="auto" w:fill="auto"/>
            <w:vAlign w:val="center"/>
          </w:tcPr>
          <w:p w14:paraId="56016679"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a) neki ljudi u prostorijama osjete potres; ljudi koji se odmaraju osjećaju ljuljanje ili podrhtavanje svjetiljaka</w:t>
            </w:r>
          </w:p>
          <w:p w14:paraId="0EC50BAC"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b) viseći predmeti se lagano ljuljaju</w:t>
            </w:r>
          </w:p>
          <w:p w14:paraId="385D858D"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c) nema štete</w:t>
            </w:r>
          </w:p>
        </w:tc>
      </w:tr>
      <w:tr w:rsidR="00B8212F" w:rsidRPr="00D46E51" w14:paraId="47F4226C" w14:textId="77777777" w:rsidTr="00B8212F">
        <w:trPr>
          <w:trHeight w:val="872"/>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0545A1A8" w14:textId="77777777" w:rsidR="00B8212F" w:rsidRPr="00D46E51" w:rsidRDefault="00B8212F" w:rsidP="00B8212F">
            <w:pPr>
              <w:spacing w:after="0"/>
              <w:jc w:val="center"/>
              <w:rPr>
                <w:color w:val="auto"/>
                <w:sz w:val="20"/>
                <w:szCs w:val="20"/>
              </w:rPr>
            </w:pPr>
            <w:r w:rsidRPr="00D46E51">
              <w:rPr>
                <w:color w:val="auto"/>
                <w:sz w:val="20"/>
                <w:szCs w:val="20"/>
              </w:rPr>
              <w:t>IV.</w:t>
            </w:r>
          </w:p>
        </w:tc>
        <w:tc>
          <w:tcPr>
            <w:tcW w:w="1562" w:type="dxa"/>
            <w:shd w:val="clear" w:color="auto" w:fill="auto"/>
            <w:vAlign w:val="center"/>
          </w:tcPr>
          <w:p w14:paraId="5B576A8B" w14:textId="77777777" w:rsidR="00B8212F" w:rsidRPr="00D46E51" w:rsidRDefault="00B8212F" w:rsidP="00B8212F">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Primijećen</w:t>
            </w:r>
          </w:p>
        </w:tc>
        <w:tc>
          <w:tcPr>
            <w:tcW w:w="6989" w:type="dxa"/>
            <w:shd w:val="clear" w:color="auto" w:fill="auto"/>
            <w:vAlign w:val="center"/>
          </w:tcPr>
          <w:p w14:paraId="439F3F65"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a) potres osjete mnogi u prostorijama a vani samo neki; mali se broj ljudi probudi; razina vibracija ne zastrašuje; vibracija je umjerena; opaža se lako podrhtavanje ili ljuljanje zgrada, prostorija ili kreveta, stolica itd.</w:t>
            </w:r>
          </w:p>
          <w:p w14:paraId="4F4FEAEB"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b) posuđe, čaše, prozori i vrata zveče; obješeni se predmeti ljuljaju; u nekim se slučajevima lako pokućstvo vidljivo trese; drvene konstrukcije ponegdje škripe</w:t>
            </w:r>
          </w:p>
        </w:tc>
      </w:tr>
      <w:tr w:rsidR="00B8212F" w:rsidRPr="00D46E51" w14:paraId="1EC727E0" w14:textId="77777777" w:rsidTr="00B8212F">
        <w:trPr>
          <w:cnfStyle w:val="000000100000" w:firstRow="0" w:lastRow="0" w:firstColumn="0" w:lastColumn="0" w:oddVBand="0" w:evenVBand="0" w:oddHBand="1" w:evenHBand="0" w:firstRowFirstColumn="0" w:firstRowLastColumn="0" w:lastRowFirstColumn="0" w:lastRowLastColumn="0"/>
          <w:trHeight w:val="922"/>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7BD95608" w14:textId="77777777" w:rsidR="00B8212F" w:rsidRPr="00D46E51" w:rsidRDefault="00B8212F" w:rsidP="00B8212F">
            <w:pPr>
              <w:spacing w:after="0"/>
              <w:jc w:val="center"/>
              <w:rPr>
                <w:color w:val="auto"/>
                <w:sz w:val="20"/>
                <w:szCs w:val="20"/>
              </w:rPr>
            </w:pPr>
            <w:r w:rsidRPr="00D46E51">
              <w:rPr>
                <w:color w:val="auto"/>
                <w:sz w:val="20"/>
                <w:szCs w:val="20"/>
              </w:rPr>
              <w:t>V.</w:t>
            </w:r>
          </w:p>
        </w:tc>
        <w:tc>
          <w:tcPr>
            <w:tcW w:w="1562" w:type="dxa"/>
            <w:shd w:val="clear" w:color="auto" w:fill="auto"/>
            <w:vAlign w:val="center"/>
          </w:tcPr>
          <w:p w14:paraId="5BC67813" w14:textId="77777777" w:rsidR="00B8212F" w:rsidRPr="00D46E51" w:rsidRDefault="00B8212F" w:rsidP="00B8212F">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Jak</w:t>
            </w:r>
          </w:p>
        </w:tc>
        <w:tc>
          <w:tcPr>
            <w:tcW w:w="6989" w:type="dxa"/>
            <w:shd w:val="clear" w:color="auto" w:fill="auto"/>
            <w:vAlign w:val="center"/>
          </w:tcPr>
          <w:p w14:paraId="67F964D0"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a) većina osjeća potres u prostorijama, vani samo neki; mali broj ljudi je uplašen i istrčava van; mnogi se zaspali bude; osjeća se jako potresanje ili ljuljanje cijele zgrade, prostorija ili namještaja</w:t>
            </w:r>
          </w:p>
          <w:p w14:paraId="659D7FB0"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b) obješeni se predmeti jako ljuljaju; posuđe i čaše međusobno se sudaraju; mali predmeti teški u gornjemu dijelu i/ili nesigurno pridržani mogu kliznuti ili pasti; vrata i prozori se ljuljaju, otvaraju ili lupaju; u malo slučajeva pucaju prozorska stakla; tekućine osciliraju i mogu isteći iz napunjenih spremnika; životinje u prostorijama postaju nemirne</w:t>
            </w:r>
          </w:p>
          <w:p w14:paraId="66387401"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c) šteta 1. stupnja na malo zgrada razreda oštetljivosti A i B</w:t>
            </w:r>
          </w:p>
        </w:tc>
      </w:tr>
      <w:tr w:rsidR="00B8212F" w:rsidRPr="00D46E51" w14:paraId="48AC98E4" w14:textId="77777777" w:rsidTr="00B8212F">
        <w:trPr>
          <w:trHeight w:val="835"/>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59518A39" w14:textId="77777777" w:rsidR="00B8212F" w:rsidRPr="00D46E51" w:rsidRDefault="00B8212F" w:rsidP="00B8212F">
            <w:pPr>
              <w:spacing w:after="0"/>
              <w:jc w:val="center"/>
              <w:rPr>
                <w:color w:val="auto"/>
                <w:sz w:val="20"/>
                <w:szCs w:val="20"/>
              </w:rPr>
            </w:pPr>
            <w:r w:rsidRPr="00D46E51">
              <w:rPr>
                <w:color w:val="auto"/>
                <w:sz w:val="20"/>
                <w:szCs w:val="20"/>
              </w:rPr>
              <w:t>VI.</w:t>
            </w:r>
          </w:p>
        </w:tc>
        <w:tc>
          <w:tcPr>
            <w:tcW w:w="1562" w:type="dxa"/>
            <w:shd w:val="clear" w:color="auto" w:fill="auto"/>
            <w:vAlign w:val="center"/>
          </w:tcPr>
          <w:p w14:paraId="2830A259" w14:textId="77777777" w:rsidR="00B8212F" w:rsidRPr="00D46E51" w:rsidRDefault="00B8212F" w:rsidP="00B8212F">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Malo štetan</w:t>
            </w:r>
          </w:p>
        </w:tc>
        <w:tc>
          <w:tcPr>
            <w:tcW w:w="6989" w:type="dxa"/>
            <w:shd w:val="clear" w:color="auto" w:fill="auto"/>
            <w:vAlign w:val="center"/>
          </w:tcPr>
          <w:p w14:paraId="6CD0EA8D"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a) većina ga osjeti u prostorijama, a mnogi i vani; mali broj osoba gubi ravnotežu; mnogi su uplašeni i bježe van</w:t>
            </w:r>
          </w:p>
          <w:p w14:paraId="25C3023C"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b) mali predmeti oblične stabilnosti mogu pasti a namještaj može klizati; u malo slučajeva posuđe i stakleni predmeti se lome; seoske životinje (čak i vani) mogu se poplašiti</w:t>
            </w:r>
          </w:p>
          <w:p w14:paraId="45397790"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c) šteta 1. stupnja na mnogim zgradama razreda oštetljivosti A i B; šteta 2. stupnja na malo zgrada razreda A i B; šteta 1. stupnja na malo zgrada razreda C</w:t>
            </w:r>
          </w:p>
        </w:tc>
      </w:tr>
      <w:tr w:rsidR="00B8212F" w:rsidRPr="00D46E51" w14:paraId="2ECB5B8A" w14:textId="77777777" w:rsidTr="00B8212F">
        <w:trPr>
          <w:cnfStyle w:val="000000100000" w:firstRow="0" w:lastRow="0" w:firstColumn="0" w:lastColumn="0" w:oddVBand="0" w:evenVBand="0" w:oddHBand="1"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20724AE8" w14:textId="77777777" w:rsidR="00B8212F" w:rsidRPr="00D46E51" w:rsidRDefault="00B8212F" w:rsidP="00B8212F">
            <w:pPr>
              <w:spacing w:after="0"/>
              <w:jc w:val="center"/>
              <w:rPr>
                <w:color w:val="auto"/>
                <w:sz w:val="20"/>
                <w:szCs w:val="20"/>
              </w:rPr>
            </w:pPr>
            <w:r w:rsidRPr="00D46E51">
              <w:rPr>
                <w:color w:val="auto"/>
                <w:sz w:val="20"/>
                <w:szCs w:val="20"/>
              </w:rPr>
              <w:lastRenderedPageBreak/>
              <w:t>VII.</w:t>
            </w:r>
          </w:p>
        </w:tc>
        <w:tc>
          <w:tcPr>
            <w:tcW w:w="1562" w:type="dxa"/>
            <w:shd w:val="clear" w:color="auto" w:fill="auto"/>
            <w:vAlign w:val="center"/>
          </w:tcPr>
          <w:p w14:paraId="5BB06538" w14:textId="77777777" w:rsidR="00B8212F" w:rsidRPr="00D46E51" w:rsidRDefault="00B8212F" w:rsidP="00B8212F">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Štetan</w:t>
            </w:r>
          </w:p>
        </w:tc>
        <w:tc>
          <w:tcPr>
            <w:tcW w:w="6989" w:type="dxa"/>
            <w:shd w:val="clear" w:color="auto" w:fill="auto"/>
            <w:vAlign w:val="center"/>
          </w:tcPr>
          <w:p w14:paraId="1928055D"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a) većina ljudi je uplašena i istrčava van; mnogi teško stoje, posebno na višim katovima</w:t>
            </w:r>
          </w:p>
          <w:p w14:paraId="2F628978"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b) namještaj kliže, a namještaj s visokim težištem može se prevrnuti; veliki broj predmeta pada s polica; voda se izlijeva iz spremnika i bazena</w:t>
            </w:r>
          </w:p>
          <w:p w14:paraId="72407B69"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c) šteta 3. stupnja na mnogim zgradama razreda oštetljivosti A; šteta 4. stupnja na malo zgrada razreda A; šteta 2. stupnja na mnogim zgradama razreda B: šteta 3. stupnja na malo zgrada razreda B; šteta 2. stupnja na malo zgrada razreda C; šteta 1. stupnja na malo zgrada razreda D</w:t>
            </w:r>
          </w:p>
        </w:tc>
      </w:tr>
      <w:tr w:rsidR="00B8212F" w:rsidRPr="00D46E51" w14:paraId="440B7359" w14:textId="77777777" w:rsidTr="00B8212F">
        <w:trPr>
          <w:trHeight w:val="922"/>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4A83824B" w14:textId="77777777" w:rsidR="00B8212F" w:rsidRPr="00D46E51" w:rsidRDefault="00B8212F" w:rsidP="00B8212F">
            <w:pPr>
              <w:spacing w:after="0"/>
              <w:jc w:val="center"/>
              <w:rPr>
                <w:color w:val="auto"/>
                <w:sz w:val="20"/>
                <w:szCs w:val="20"/>
              </w:rPr>
            </w:pPr>
            <w:r w:rsidRPr="00D46E51">
              <w:rPr>
                <w:color w:val="auto"/>
                <w:sz w:val="20"/>
                <w:szCs w:val="20"/>
              </w:rPr>
              <w:t>VIII.</w:t>
            </w:r>
          </w:p>
        </w:tc>
        <w:tc>
          <w:tcPr>
            <w:tcW w:w="1562" w:type="dxa"/>
            <w:shd w:val="clear" w:color="auto" w:fill="auto"/>
            <w:vAlign w:val="center"/>
          </w:tcPr>
          <w:p w14:paraId="322A43D3" w14:textId="77777777" w:rsidR="00B8212F" w:rsidRPr="00D46E51" w:rsidRDefault="00B8212F" w:rsidP="00B8212F">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Jako štetan</w:t>
            </w:r>
          </w:p>
        </w:tc>
        <w:tc>
          <w:tcPr>
            <w:tcW w:w="6989" w:type="dxa"/>
            <w:shd w:val="clear" w:color="auto" w:fill="auto"/>
            <w:vAlign w:val="center"/>
          </w:tcPr>
          <w:p w14:paraId="1A78C18F"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a) mnogi ljudi teško stoje, čak i vani</w:t>
            </w:r>
          </w:p>
          <w:p w14:paraId="25A63E80"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b) namještaj se prevrće; predmeti kao što su televizori, pisaći strojevi itd. padaju na tlo; nadgrobni spomenici se negdje pomiču, uvrću ili prevrću; na mekom se tlu mogu vidjeti valovi</w:t>
            </w:r>
          </w:p>
          <w:p w14:paraId="75B88D23"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c) šteta 4. stupnja na mnogim, a šteta 5. stupnja na nekim zgradama razreda A; šteta 3. stupnja na mnogim, a šteta 4. stupnja na nekim zgradama razreda B; šteta 2. stupnja na mnogim, a šteta 3. stupnja na nekim zgradama razreda C; šteta 2. stupnja na nekim zgradama razreda D</w:t>
            </w:r>
          </w:p>
        </w:tc>
      </w:tr>
      <w:tr w:rsidR="00B8212F" w:rsidRPr="00D46E51" w14:paraId="73C4E2E1" w14:textId="77777777" w:rsidTr="00B8212F">
        <w:trPr>
          <w:cnfStyle w:val="000000100000" w:firstRow="0" w:lastRow="0" w:firstColumn="0" w:lastColumn="0" w:oddVBand="0" w:evenVBand="0" w:oddHBand="1"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0654EC16" w14:textId="77777777" w:rsidR="00B8212F" w:rsidRPr="00D46E51" w:rsidRDefault="00B8212F" w:rsidP="00B8212F">
            <w:pPr>
              <w:spacing w:after="0"/>
              <w:jc w:val="center"/>
              <w:rPr>
                <w:color w:val="auto"/>
                <w:sz w:val="20"/>
                <w:szCs w:val="20"/>
              </w:rPr>
            </w:pPr>
            <w:r w:rsidRPr="00D46E51">
              <w:rPr>
                <w:color w:val="auto"/>
                <w:sz w:val="20"/>
                <w:szCs w:val="20"/>
              </w:rPr>
              <w:t>IX.</w:t>
            </w:r>
          </w:p>
        </w:tc>
        <w:tc>
          <w:tcPr>
            <w:tcW w:w="1562" w:type="dxa"/>
            <w:shd w:val="clear" w:color="auto" w:fill="auto"/>
            <w:vAlign w:val="center"/>
          </w:tcPr>
          <w:p w14:paraId="02F1B7CD" w14:textId="77777777" w:rsidR="00B8212F" w:rsidRPr="00D46E51" w:rsidRDefault="00B8212F" w:rsidP="00B8212F">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Razoran</w:t>
            </w:r>
          </w:p>
        </w:tc>
        <w:tc>
          <w:tcPr>
            <w:tcW w:w="6989" w:type="dxa"/>
            <w:shd w:val="clear" w:color="auto" w:fill="auto"/>
            <w:vAlign w:val="center"/>
          </w:tcPr>
          <w:p w14:paraId="0E24E29B"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a) opća panika; potres ljude baca na tlo</w:t>
            </w:r>
          </w:p>
          <w:p w14:paraId="38161174"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b) mnogi spomenici i stupovi padaju ili se uvrću; na mekom se tlu vide valovi</w:t>
            </w:r>
          </w:p>
          <w:p w14:paraId="41A86203"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c) šteta 5. stupnja na mnogim zgradama razreda A; šteta 4. stupnja na mnogim, a šteta 5. stupnja na nekim zgradama razreda B; šteta 3. stupnja na mnogim, a šteta 4. stupnja na nekim zgradama razreda C; šteta 2. stupnja na mnogim, a šteta 3. stupnja na nekim zgradama razreda D; šteta 2. stupnja na nekim zgradama razreda E</w:t>
            </w:r>
          </w:p>
        </w:tc>
      </w:tr>
      <w:tr w:rsidR="00B8212F" w:rsidRPr="00D46E51" w14:paraId="1BD12B14" w14:textId="77777777" w:rsidTr="00B8212F">
        <w:trPr>
          <w:trHeight w:val="1300"/>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6340D11D" w14:textId="77777777" w:rsidR="00B8212F" w:rsidRPr="00D46E51" w:rsidRDefault="00B8212F" w:rsidP="00B8212F">
            <w:pPr>
              <w:spacing w:after="0"/>
              <w:jc w:val="center"/>
              <w:rPr>
                <w:color w:val="auto"/>
                <w:sz w:val="20"/>
                <w:szCs w:val="20"/>
              </w:rPr>
            </w:pPr>
            <w:r w:rsidRPr="00D46E51">
              <w:rPr>
                <w:color w:val="auto"/>
                <w:sz w:val="20"/>
                <w:szCs w:val="20"/>
              </w:rPr>
              <w:t>X.</w:t>
            </w:r>
          </w:p>
        </w:tc>
        <w:tc>
          <w:tcPr>
            <w:tcW w:w="1562" w:type="dxa"/>
            <w:shd w:val="clear" w:color="auto" w:fill="auto"/>
            <w:vAlign w:val="center"/>
          </w:tcPr>
          <w:p w14:paraId="48A33DA5" w14:textId="77777777" w:rsidR="00B8212F" w:rsidRPr="00D46E51" w:rsidRDefault="00B8212F" w:rsidP="00B8212F">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Vrlo razoran</w:t>
            </w:r>
          </w:p>
        </w:tc>
        <w:tc>
          <w:tcPr>
            <w:tcW w:w="6989" w:type="dxa"/>
            <w:shd w:val="clear" w:color="auto" w:fill="auto"/>
            <w:vAlign w:val="center"/>
          </w:tcPr>
          <w:p w14:paraId="3980C34D"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a) šteta 5. stupnja na većini zgrada razreda A; šteta 5. stupnja na mnogim zgradama razreda B; šteta 4. stupnja na mnogim, a šteta 5. stupnja na nekim zgradama razreda C; šteta 3. stupnja na mnogim, a šteta 4. stupnja na nekim zgradama razreda D; šteta 2. stupnja na mnogim, a šteta 3. stupnja na nekim zgradama razreda E; šteta 2. stupnja na nekim zgradama razreda F</w:t>
            </w:r>
          </w:p>
        </w:tc>
      </w:tr>
      <w:tr w:rsidR="00B8212F" w:rsidRPr="00D46E51" w14:paraId="56DE5705" w14:textId="77777777" w:rsidTr="00B8212F">
        <w:trPr>
          <w:cnfStyle w:val="000000100000" w:firstRow="0" w:lastRow="0" w:firstColumn="0" w:lastColumn="0" w:oddVBand="0" w:evenVBand="0" w:oddHBand="1"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426E6A65" w14:textId="77777777" w:rsidR="00B8212F" w:rsidRPr="00D46E51" w:rsidRDefault="00B8212F" w:rsidP="00B8212F">
            <w:pPr>
              <w:spacing w:after="0"/>
              <w:jc w:val="center"/>
              <w:rPr>
                <w:color w:val="auto"/>
                <w:sz w:val="20"/>
                <w:szCs w:val="20"/>
              </w:rPr>
            </w:pPr>
            <w:r w:rsidRPr="00D46E51">
              <w:rPr>
                <w:color w:val="auto"/>
                <w:sz w:val="20"/>
                <w:szCs w:val="20"/>
              </w:rPr>
              <w:t>XI.</w:t>
            </w:r>
          </w:p>
        </w:tc>
        <w:tc>
          <w:tcPr>
            <w:tcW w:w="1562" w:type="dxa"/>
            <w:shd w:val="clear" w:color="auto" w:fill="auto"/>
            <w:vAlign w:val="center"/>
          </w:tcPr>
          <w:p w14:paraId="20F46D26" w14:textId="77777777" w:rsidR="00B8212F" w:rsidRPr="00D46E51" w:rsidRDefault="00B8212F" w:rsidP="00B8212F">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Pustošan</w:t>
            </w:r>
          </w:p>
        </w:tc>
        <w:tc>
          <w:tcPr>
            <w:tcW w:w="6989" w:type="dxa"/>
            <w:shd w:val="clear" w:color="auto" w:fill="auto"/>
            <w:vAlign w:val="center"/>
          </w:tcPr>
          <w:p w14:paraId="5C0C1715" w14:textId="77777777" w:rsidR="00B8212F" w:rsidRPr="00D46E51" w:rsidRDefault="00B8212F" w:rsidP="00B8212F">
            <w:pPr>
              <w:spacing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D46E51">
              <w:rPr>
                <w:color w:val="auto"/>
                <w:sz w:val="20"/>
                <w:szCs w:val="20"/>
              </w:rPr>
              <w:t>a) šteta 5. stupnja na većini zgrada razreda B; šteta 4. stupnja na većini, a šteta 5. stupnja na mnogim zgradama razreda C; šteta 4. stupnja na mnogim, a šteta 5. stupnja na nekim zgradama razreda D; šteta 3. stupnja na mnogim, a šteta 4. stupnja na nekim zgradama razreda E; šteta 2. stupnja na mnogim, a šteta 3. stupnja na nekim zgradama razreda F</w:t>
            </w:r>
          </w:p>
        </w:tc>
      </w:tr>
      <w:tr w:rsidR="00B8212F" w:rsidRPr="00D46E51" w14:paraId="1C5BBFB2" w14:textId="77777777" w:rsidTr="00B8212F">
        <w:trPr>
          <w:trHeight w:val="525"/>
          <w:jc w:val="center"/>
        </w:trPr>
        <w:tc>
          <w:tcPr>
            <w:cnfStyle w:val="001000000000" w:firstRow="0" w:lastRow="0" w:firstColumn="1" w:lastColumn="0" w:oddVBand="0" w:evenVBand="0" w:oddHBand="0" w:evenHBand="0" w:firstRowFirstColumn="0" w:firstRowLastColumn="0" w:lastRowFirstColumn="0" w:lastRowLastColumn="0"/>
            <w:tcW w:w="1083" w:type="dxa"/>
            <w:shd w:val="clear" w:color="auto" w:fill="auto"/>
            <w:vAlign w:val="center"/>
          </w:tcPr>
          <w:p w14:paraId="2ABD4537" w14:textId="77777777" w:rsidR="00B8212F" w:rsidRPr="00D46E51" w:rsidRDefault="00B8212F" w:rsidP="00B8212F">
            <w:pPr>
              <w:spacing w:after="0"/>
              <w:jc w:val="center"/>
              <w:rPr>
                <w:color w:val="auto"/>
                <w:sz w:val="20"/>
                <w:szCs w:val="20"/>
              </w:rPr>
            </w:pPr>
            <w:r w:rsidRPr="00D46E51">
              <w:rPr>
                <w:color w:val="auto"/>
                <w:sz w:val="20"/>
                <w:szCs w:val="20"/>
              </w:rPr>
              <w:t>XII.</w:t>
            </w:r>
          </w:p>
        </w:tc>
        <w:tc>
          <w:tcPr>
            <w:tcW w:w="1562" w:type="dxa"/>
            <w:shd w:val="clear" w:color="auto" w:fill="auto"/>
            <w:vAlign w:val="center"/>
          </w:tcPr>
          <w:p w14:paraId="3A15261F" w14:textId="77777777" w:rsidR="00B8212F" w:rsidRPr="00D46E51" w:rsidRDefault="00B8212F" w:rsidP="00B8212F">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U cijelosti pustošan</w:t>
            </w:r>
          </w:p>
        </w:tc>
        <w:tc>
          <w:tcPr>
            <w:tcW w:w="6989" w:type="dxa"/>
            <w:shd w:val="clear" w:color="auto" w:fill="auto"/>
            <w:vAlign w:val="center"/>
          </w:tcPr>
          <w:p w14:paraId="5864569E" w14:textId="77777777" w:rsidR="00B8212F" w:rsidRPr="00D46E51" w:rsidRDefault="00B8212F" w:rsidP="00B8212F">
            <w:p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D46E51">
              <w:rPr>
                <w:color w:val="auto"/>
                <w:sz w:val="20"/>
                <w:szCs w:val="20"/>
              </w:rPr>
              <w:t>a) sve zgrade razreda A, B i praktično sve do razreda C su razorene; većina zgrada razreda D, E i F su razorene; potres je dostigao je najveći pojmljiv učinak</w:t>
            </w:r>
          </w:p>
        </w:tc>
      </w:tr>
    </w:tbl>
    <w:p w14:paraId="06D5D068" w14:textId="77777777" w:rsidR="00B8212F" w:rsidRPr="00D46E51" w:rsidRDefault="00B8212F" w:rsidP="00B8212F"/>
    <w:p w14:paraId="53A8D6DC" w14:textId="098AA04C" w:rsidR="00B8212F" w:rsidRPr="00486C2C" w:rsidRDefault="00B8212F" w:rsidP="00B8212F">
      <w:r w:rsidRPr="00486C2C">
        <w:t xml:space="preserve">U </w:t>
      </w:r>
      <w:r w:rsidRPr="00486C2C">
        <w:rPr>
          <w:i/>
        </w:rPr>
        <w:t>tablici</w:t>
      </w:r>
      <w:r w:rsidR="00D152B3" w:rsidRPr="00486C2C">
        <w:rPr>
          <w:i/>
        </w:rPr>
        <w:t xml:space="preserve"> </w:t>
      </w:r>
      <w:r w:rsidR="00725744">
        <w:rPr>
          <w:i/>
        </w:rPr>
        <w:t>2</w:t>
      </w:r>
      <w:r w:rsidR="00E471FE">
        <w:rPr>
          <w:i/>
        </w:rPr>
        <w:t>6</w:t>
      </w:r>
      <w:r w:rsidRPr="00486C2C">
        <w:rPr>
          <w:i/>
        </w:rPr>
        <w:t>.</w:t>
      </w:r>
      <w:r w:rsidRPr="00486C2C">
        <w:t xml:space="preserve"> </w:t>
      </w:r>
      <w:r w:rsidRPr="00486C2C">
        <w:rPr>
          <w:i/>
        </w:rPr>
        <w:t xml:space="preserve">EMS-98 ljestvica intenziteta potresa </w:t>
      </w:r>
      <w:r w:rsidRPr="00486C2C">
        <w:t>slova a) predstavlja učinke na ljude, b) učinke na predmete i prirodu, c) učinke na zgrade. Količine su podijeljene u tri skupine, neki – predstavlja količinu od 0-20%, mnogi – količinu od 10-60% te većina – količinu od 60-100%.</w:t>
      </w:r>
    </w:p>
    <w:p w14:paraId="0F478ECA" w14:textId="251A8FDB" w:rsidR="00B8212F" w:rsidRPr="00D46E51" w:rsidRDefault="00B8212F" w:rsidP="00B8212F">
      <w:r w:rsidRPr="00486C2C">
        <w:t xml:space="preserve">Na Karti potresnih područja – Poredbeno vršno ubrzanje tla tipa A s vjerojatnosti premašaja 10% u 50 (povratno razdoblje 475 godina) izraženo u jedinicama gravitacijskog ubrzanja, g. Područje </w:t>
      </w:r>
      <w:r w:rsidR="00D46E51" w:rsidRPr="00486C2C">
        <w:t>Općine</w:t>
      </w:r>
      <w:r w:rsidR="00D46E51">
        <w:t xml:space="preserve"> </w:t>
      </w:r>
      <w:r w:rsidR="00725744">
        <w:t>Lišane Ostrovičke</w:t>
      </w:r>
      <w:r w:rsidRPr="00D46E51">
        <w:t xml:space="preserve"> nalazi se u području vršnog ubrzanja tla za povratni period od 475 godina </w:t>
      </w:r>
      <w:r w:rsidRPr="006F2A2A">
        <w:t xml:space="preserve">u području </w:t>
      </w:r>
      <w:r w:rsidR="006F4B5E" w:rsidRPr="006F2A2A">
        <w:t>0,20</w:t>
      </w:r>
      <w:r w:rsidRPr="006F2A2A">
        <w:t xml:space="preserve"> g što odgovara</w:t>
      </w:r>
      <w:r w:rsidR="00D152B3" w:rsidRPr="006F2A2A">
        <w:t xml:space="preserve"> </w:t>
      </w:r>
      <w:r w:rsidRPr="006F2A2A">
        <w:t>VII ° po MCS ljestvici.</w:t>
      </w:r>
    </w:p>
    <w:p w14:paraId="473D9F31" w14:textId="5210E353" w:rsidR="00A80364" w:rsidRPr="000039B3" w:rsidRDefault="00177534" w:rsidP="00B6335B">
      <w:pPr>
        <w:jc w:val="center"/>
        <w:rPr>
          <w:highlight w:val="yellow"/>
        </w:rPr>
      </w:pPr>
      <w:r w:rsidRPr="000039B3">
        <w:rPr>
          <w:noProof/>
          <w:highlight w:val="yellow"/>
          <w:lang w:eastAsia="hr-HR"/>
        </w:rPr>
        <w:lastRenderedPageBreak/>
        <w:drawing>
          <wp:inline distT="0" distB="0" distL="0" distR="0" wp14:anchorId="4CF67EAF" wp14:editId="6CEDCC01">
            <wp:extent cx="5759450" cy="550481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475 godin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5504815"/>
                    </a:xfrm>
                    <a:prstGeom prst="rect">
                      <a:avLst/>
                    </a:prstGeom>
                  </pic:spPr>
                </pic:pic>
              </a:graphicData>
            </a:graphic>
          </wp:inline>
        </w:drawing>
      </w:r>
    </w:p>
    <w:p w14:paraId="22110367" w14:textId="7D3029F9" w:rsidR="00D152B3" w:rsidRPr="006F4B5E" w:rsidRDefault="00A80554" w:rsidP="006F4B5E">
      <w:pPr>
        <w:pStyle w:val="Caption"/>
        <w:spacing w:after="0"/>
      </w:pPr>
      <w:r w:rsidRPr="006F4B5E">
        <w:t xml:space="preserve">Slika </w:t>
      </w:r>
      <w:r w:rsidR="003670C2" w:rsidRPr="006F4B5E">
        <w:rPr>
          <w:noProof/>
        </w:rPr>
        <w:fldChar w:fldCharType="begin"/>
      </w:r>
      <w:r w:rsidR="006C333A" w:rsidRPr="006F4B5E">
        <w:rPr>
          <w:noProof/>
        </w:rPr>
        <w:instrText xml:space="preserve"> SEQ Slika \* ARABIC </w:instrText>
      </w:r>
      <w:r w:rsidR="003670C2" w:rsidRPr="006F4B5E">
        <w:rPr>
          <w:noProof/>
        </w:rPr>
        <w:fldChar w:fldCharType="separate"/>
      </w:r>
      <w:r w:rsidR="00DD0006">
        <w:rPr>
          <w:noProof/>
        </w:rPr>
        <w:t>6</w:t>
      </w:r>
      <w:r w:rsidR="003670C2" w:rsidRPr="006F4B5E">
        <w:rPr>
          <w:noProof/>
        </w:rPr>
        <w:fldChar w:fldCharType="end"/>
      </w:r>
      <w:r w:rsidRPr="006F4B5E">
        <w:t xml:space="preserve">. </w:t>
      </w:r>
      <w:r w:rsidR="00D152B3" w:rsidRPr="006F4B5E">
        <w:t>Karta potresnih područja Republike Hrvatske - HRN EN 1998-1:2011/NA:2011, Eurokod 8: Projektiranje potresne otpornosti konstrukcija - 1. dio: Opća pravila, potresna djelovanja i pravila za zgrade</w:t>
      </w:r>
    </w:p>
    <w:p w14:paraId="01BC4FC7" w14:textId="77777777" w:rsidR="00177534" w:rsidRPr="006F4B5E" w:rsidRDefault="00D152B3" w:rsidP="00F3374A">
      <w:pPr>
        <w:pStyle w:val="Caption"/>
      </w:pPr>
      <w:r w:rsidRPr="006F4B5E">
        <w:t>Izvor: http://seizkarta.gfz.hr/karta.php</w:t>
      </w:r>
    </w:p>
    <w:p w14:paraId="304D321A" w14:textId="09B173E7" w:rsidR="006F4B5E" w:rsidRPr="006F4B5E" w:rsidRDefault="006F2A2A" w:rsidP="006F4B5E">
      <w:pPr>
        <w:jc w:val="center"/>
        <w:rPr>
          <w:rFonts w:cstheme="minorHAnsi"/>
        </w:rPr>
      </w:pPr>
      <w:bookmarkStart w:id="159" w:name="_Toc406573010"/>
      <w:r w:rsidRPr="006F2A2A">
        <w:rPr>
          <w:rFonts w:cstheme="minorHAnsi"/>
          <w:noProof/>
        </w:rPr>
        <w:lastRenderedPageBreak/>
        <w:drawing>
          <wp:inline distT="0" distB="0" distL="0" distR="0" wp14:anchorId="77B81E59" wp14:editId="60E31DDB">
            <wp:extent cx="4338082" cy="411480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51635" cy="4127656"/>
                    </a:xfrm>
                    <a:prstGeom prst="rect">
                      <a:avLst/>
                    </a:prstGeom>
                  </pic:spPr>
                </pic:pic>
              </a:graphicData>
            </a:graphic>
          </wp:inline>
        </w:drawing>
      </w:r>
    </w:p>
    <w:p w14:paraId="1C87DAC1" w14:textId="0575CED9" w:rsidR="006F4B5E" w:rsidRPr="006F4B5E" w:rsidRDefault="006F4B5E" w:rsidP="006F4B5E">
      <w:pPr>
        <w:spacing w:before="0" w:after="0" w:line="240" w:lineRule="auto"/>
        <w:jc w:val="center"/>
        <w:rPr>
          <w:rFonts w:eastAsiaTheme="minorHAnsi"/>
          <w:bCs/>
          <w:color w:val="54883D"/>
          <w:sz w:val="20"/>
          <w:szCs w:val="18"/>
          <w:lang w:bidi="en-US"/>
        </w:rPr>
      </w:pPr>
      <w:r w:rsidRPr="006F4B5E">
        <w:rPr>
          <w:rFonts w:eastAsiaTheme="minorHAnsi"/>
          <w:bCs/>
          <w:color w:val="54883D"/>
          <w:sz w:val="20"/>
          <w:szCs w:val="18"/>
          <w:lang w:bidi="en-US"/>
        </w:rPr>
        <w:t xml:space="preserve">Slika </w:t>
      </w:r>
      <w:r w:rsidR="003670C2" w:rsidRPr="006F4B5E">
        <w:rPr>
          <w:rFonts w:eastAsiaTheme="minorHAnsi"/>
          <w:bCs/>
          <w:noProof/>
          <w:color w:val="54883D"/>
          <w:sz w:val="20"/>
          <w:szCs w:val="18"/>
          <w:lang w:bidi="en-US"/>
        </w:rPr>
        <w:fldChar w:fldCharType="begin"/>
      </w:r>
      <w:r w:rsidRPr="006F4B5E">
        <w:rPr>
          <w:rFonts w:eastAsiaTheme="minorHAnsi"/>
          <w:bCs/>
          <w:noProof/>
          <w:color w:val="54883D"/>
          <w:sz w:val="20"/>
          <w:szCs w:val="18"/>
          <w:lang w:bidi="en-US"/>
        </w:rPr>
        <w:instrText xml:space="preserve"> SEQ Slika \* ARABIC </w:instrText>
      </w:r>
      <w:r w:rsidR="003670C2" w:rsidRPr="006F4B5E">
        <w:rPr>
          <w:rFonts w:eastAsiaTheme="minorHAnsi"/>
          <w:bCs/>
          <w:noProof/>
          <w:color w:val="54883D"/>
          <w:sz w:val="20"/>
          <w:szCs w:val="18"/>
          <w:lang w:bidi="en-US"/>
        </w:rPr>
        <w:fldChar w:fldCharType="separate"/>
      </w:r>
      <w:r w:rsidR="00DD0006">
        <w:rPr>
          <w:rFonts w:eastAsiaTheme="minorHAnsi"/>
          <w:bCs/>
          <w:noProof/>
          <w:color w:val="54883D"/>
          <w:sz w:val="20"/>
          <w:szCs w:val="18"/>
          <w:lang w:bidi="en-US"/>
        </w:rPr>
        <w:t>7</w:t>
      </w:r>
      <w:r w:rsidR="003670C2" w:rsidRPr="006F4B5E">
        <w:rPr>
          <w:rFonts w:eastAsiaTheme="minorHAnsi"/>
          <w:bCs/>
          <w:noProof/>
          <w:color w:val="54883D"/>
          <w:sz w:val="20"/>
          <w:szCs w:val="18"/>
          <w:lang w:bidi="en-US"/>
        </w:rPr>
        <w:fldChar w:fldCharType="end"/>
      </w:r>
      <w:r w:rsidRPr="006F4B5E">
        <w:rPr>
          <w:rFonts w:eastAsiaTheme="minorHAnsi"/>
          <w:bCs/>
          <w:color w:val="54883D"/>
          <w:sz w:val="20"/>
          <w:szCs w:val="18"/>
          <w:lang w:bidi="en-US"/>
        </w:rPr>
        <w:t>. Isječak karte potresnih područja Republike Hrvatske - HRN EN 1998-1:2011/NA:2011, Eurokod 8: Projektiranje potresne otpornosti konstrukcija - 1. dio: Opća pravila, potresna djelovanja i pravila za zgrade</w:t>
      </w:r>
    </w:p>
    <w:p w14:paraId="22DFD749" w14:textId="77777777" w:rsidR="006F4B5E" w:rsidRPr="006F4B5E" w:rsidRDefault="006F4B5E" w:rsidP="006F4B5E">
      <w:pPr>
        <w:spacing w:before="0" w:after="0" w:line="240" w:lineRule="auto"/>
        <w:jc w:val="center"/>
        <w:rPr>
          <w:rFonts w:eastAsiaTheme="minorHAnsi"/>
          <w:bCs/>
          <w:color w:val="54883D"/>
          <w:sz w:val="20"/>
          <w:szCs w:val="18"/>
          <w:lang w:bidi="en-US"/>
        </w:rPr>
      </w:pPr>
      <w:r w:rsidRPr="006F4B5E">
        <w:rPr>
          <w:rFonts w:eastAsiaTheme="minorHAnsi"/>
          <w:bCs/>
          <w:color w:val="54883D"/>
          <w:sz w:val="20"/>
          <w:szCs w:val="18"/>
          <w:lang w:bidi="en-US"/>
        </w:rPr>
        <w:t>Izvor: http://seizkarta.gfz.hr/karta.php</w:t>
      </w:r>
    </w:p>
    <w:p w14:paraId="0052D5B4" w14:textId="77777777" w:rsidR="00A80554" w:rsidRPr="006F4B5E" w:rsidRDefault="005621B4" w:rsidP="00A80364">
      <w:pPr>
        <w:rPr>
          <w:rFonts w:cstheme="minorHAnsi"/>
        </w:rPr>
      </w:pPr>
      <w:r w:rsidRPr="006F4B5E">
        <w:rPr>
          <w:rFonts w:cstheme="minorHAnsi"/>
        </w:rPr>
        <w:t xml:space="preserve">Veza između vršnih ubrzanja i MCS ljestvice prikazana je </w:t>
      </w:r>
      <w:r w:rsidR="00A80364" w:rsidRPr="006F4B5E">
        <w:rPr>
          <w:rFonts w:cstheme="minorHAnsi"/>
        </w:rPr>
        <w:t>u sljedećoj tablici.</w:t>
      </w:r>
    </w:p>
    <w:p w14:paraId="04DD0720" w14:textId="496951C7" w:rsidR="00A80364" w:rsidRPr="006F4B5E" w:rsidRDefault="00A80554" w:rsidP="00F3374A">
      <w:pPr>
        <w:pStyle w:val="Caption"/>
      </w:pPr>
      <w:r w:rsidRPr="006F4B5E">
        <w:t xml:space="preserve">Tablica </w:t>
      </w:r>
      <w:r w:rsidR="003670C2" w:rsidRPr="006F4B5E">
        <w:rPr>
          <w:noProof/>
        </w:rPr>
        <w:fldChar w:fldCharType="begin"/>
      </w:r>
      <w:r w:rsidR="006C333A" w:rsidRPr="006F4B5E">
        <w:rPr>
          <w:noProof/>
        </w:rPr>
        <w:instrText xml:space="preserve"> SEQ Tabela \* ARABIC </w:instrText>
      </w:r>
      <w:r w:rsidR="003670C2" w:rsidRPr="006F4B5E">
        <w:rPr>
          <w:noProof/>
        </w:rPr>
        <w:fldChar w:fldCharType="separate"/>
      </w:r>
      <w:r w:rsidR="00DD0006">
        <w:rPr>
          <w:noProof/>
        </w:rPr>
        <w:t>26</w:t>
      </w:r>
      <w:r w:rsidR="003670C2" w:rsidRPr="006F4B5E">
        <w:rPr>
          <w:noProof/>
        </w:rPr>
        <w:fldChar w:fldCharType="end"/>
      </w:r>
      <w:r w:rsidRPr="006F4B5E">
        <w:t xml:space="preserve">. </w:t>
      </w:r>
      <w:r w:rsidR="00A80364" w:rsidRPr="006F4B5E">
        <w:t>Veza između vrijednosti vršnog ubrzanja tla i MCS ljestvice</w:t>
      </w:r>
      <w:bookmarkEnd w:id="159"/>
    </w:p>
    <w:tbl>
      <w:tblPr>
        <w:tblStyle w:val="ivopisnatablicareetke6-isticanje31"/>
        <w:tblW w:w="87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988"/>
        <w:gridCol w:w="1702"/>
        <w:gridCol w:w="1274"/>
        <w:gridCol w:w="4762"/>
      </w:tblGrid>
      <w:tr w:rsidR="00BB76F8" w:rsidRPr="006F4B5E" w14:paraId="44DC2F29" w14:textId="77777777" w:rsidTr="006F4B5E">
        <w:trPr>
          <w:cnfStyle w:val="100000000000" w:firstRow="1" w:lastRow="0" w:firstColumn="0" w:lastColumn="0" w:oddVBand="0" w:evenVBand="0" w:oddHBand="0" w:evenHBand="0" w:firstRowFirstColumn="0" w:firstRowLastColumn="0" w:lastRowFirstColumn="0" w:lastRowLastColumn="0"/>
          <w:trHeight w:val="521"/>
          <w:tblHeader/>
          <w:jc w:val="center"/>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shd w:val="clear" w:color="auto" w:fill="auto"/>
            <w:vAlign w:val="center"/>
          </w:tcPr>
          <w:p w14:paraId="2E671AF6" w14:textId="77777777" w:rsidR="00BB76F8" w:rsidRPr="006F4B5E" w:rsidRDefault="00BB76F8" w:rsidP="00A80364">
            <w:pPr>
              <w:jc w:val="center"/>
              <w:rPr>
                <w:sz w:val="20"/>
              </w:rPr>
            </w:pPr>
            <w:r w:rsidRPr="006F4B5E">
              <w:rPr>
                <w:sz w:val="20"/>
              </w:rPr>
              <w:t>MCS stupanj potresa</w:t>
            </w:r>
          </w:p>
        </w:tc>
        <w:tc>
          <w:tcPr>
            <w:cnfStyle w:val="000010000000" w:firstRow="0" w:lastRow="0" w:firstColumn="0" w:lastColumn="0" w:oddVBand="1" w:evenVBand="0" w:oddHBand="0" w:evenHBand="0" w:firstRowFirstColumn="0" w:firstRowLastColumn="0" w:lastRowFirstColumn="0" w:lastRowLastColumn="0"/>
            <w:tcW w:w="1702" w:type="dxa"/>
            <w:tcBorders>
              <w:bottom w:val="none" w:sz="0" w:space="0" w:color="auto"/>
            </w:tcBorders>
            <w:shd w:val="clear" w:color="auto" w:fill="auto"/>
            <w:vAlign w:val="center"/>
          </w:tcPr>
          <w:p w14:paraId="44822A64" w14:textId="77777777" w:rsidR="00BB76F8" w:rsidRPr="006F4B5E" w:rsidRDefault="00BB76F8" w:rsidP="00BB76F8">
            <w:pPr>
              <w:jc w:val="center"/>
              <w:rPr>
                <w:sz w:val="20"/>
              </w:rPr>
            </w:pPr>
            <w:r w:rsidRPr="006F4B5E">
              <w:rPr>
                <w:sz w:val="20"/>
              </w:rPr>
              <w:t>VRŠNO UBRZANJE TLA (jedinica gravitacijskog ubrzanja, g)</w:t>
            </w:r>
          </w:p>
        </w:tc>
        <w:tc>
          <w:tcPr>
            <w:tcW w:w="1274" w:type="dxa"/>
            <w:tcBorders>
              <w:bottom w:val="none" w:sz="0" w:space="0" w:color="auto"/>
            </w:tcBorders>
            <w:shd w:val="clear" w:color="auto" w:fill="auto"/>
            <w:vAlign w:val="center"/>
          </w:tcPr>
          <w:p w14:paraId="50A11BE0" w14:textId="77777777" w:rsidR="00BB76F8" w:rsidRPr="006F4B5E" w:rsidRDefault="00BB76F8" w:rsidP="00A80364">
            <w:pPr>
              <w:jc w:val="center"/>
              <w:cnfStyle w:val="100000000000" w:firstRow="1" w:lastRow="0" w:firstColumn="0" w:lastColumn="0" w:oddVBand="0" w:evenVBand="0" w:oddHBand="0" w:evenHBand="0" w:firstRowFirstColumn="0" w:firstRowLastColumn="0" w:lastRowFirstColumn="0" w:lastRowLastColumn="0"/>
              <w:rPr>
                <w:sz w:val="20"/>
              </w:rPr>
            </w:pPr>
            <w:r w:rsidRPr="006F4B5E">
              <w:rPr>
                <w:sz w:val="20"/>
              </w:rPr>
              <w:t>NAZIV POTRESA</w:t>
            </w:r>
          </w:p>
        </w:tc>
        <w:tc>
          <w:tcPr>
            <w:cnfStyle w:val="000010000000" w:firstRow="0" w:lastRow="0" w:firstColumn="0" w:lastColumn="0" w:oddVBand="1" w:evenVBand="0" w:oddHBand="0" w:evenHBand="0" w:firstRowFirstColumn="0" w:firstRowLastColumn="0" w:lastRowFirstColumn="0" w:lastRowLastColumn="0"/>
            <w:tcW w:w="4762" w:type="dxa"/>
            <w:tcBorders>
              <w:bottom w:val="none" w:sz="0" w:space="0" w:color="auto"/>
            </w:tcBorders>
            <w:shd w:val="clear" w:color="auto" w:fill="auto"/>
            <w:vAlign w:val="center"/>
          </w:tcPr>
          <w:p w14:paraId="4FB744EE" w14:textId="77777777" w:rsidR="00BB76F8" w:rsidRPr="006F4B5E" w:rsidRDefault="00BB76F8" w:rsidP="006F4B5E">
            <w:pPr>
              <w:jc w:val="center"/>
              <w:rPr>
                <w:b w:val="0"/>
                <w:bCs w:val="0"/>
                <w:sz w:val="20"/>
              </w:rPr>
            </w:pPr>
            <w:r w:rsidRPr="006F4B5E">
              <w:rPr>
                <w:sz w:val="20"/>
              </w:rPr>
              <w:t>OPIS POTRESA</w:t>
            </w:r>
          </w:p>
        </w:tc>
      </w:tr>
      <w:tr w:rsidR="00BB76F8" w:rsidRPr="006F4B5E" w14:paraId="27347D72" w14:textId="77777777" w:rsidTr="00D152B3">
        <w:trPr>
          <w:cnfStyle w:val="000000100000" w:firstRow="0" w:lastRow="0" w:firstColumn="0" w:lastColumn="0" w:oddVBand="0" w:evenVBand="0" w:oddHBand="1" w:evenHBand="0" w:firstRowFirstColumn="0" w:firstRowLastColumn="0" w:lastRowFirstColumn="0" w:lastRowLastColumn="0"/>
          <w:trHeight w:val="1048"/>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4E0A036C" w14:textId="77777777" w:rsidR="00BB76F8" w:rsidRPr="006F4B5E" w:rsidRDefault="00BB76F8" w:rsidP="00A80364">
            <w:pPr>
              <w:jc w:val="center"/>
              <w:rPr>
                <w:sz w:val="20"/>
              </w:rPr>
            </w:pPr>
            <w:r w:rsidRPr="006F4B5E">
              <w:rPr>
                <w:sz w:val="20"/>
              </w:rPr>
              <w:t>VI.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713223AB" w14:textId="77777777" w:rsidR="00BB76F8" w:rsidRPr="006F4B5E" w:rsidRDefault="00BB76F8" w:rsidP="00BB76F8">
            <w:pPr>
              <w:jc w:val="center"/>
              <w:rPr>
                <w:sz w:val="20"/>
              </w:rPr>
            </w:pPr>
            <w:r w:rsidRPr="006F4B5E">
              <w:rPr>
                <w:sz w:val="20"/>
              </w:rPr>
              <w:t>0,05 g</w:t>
            </w:r>
          </w:p>
        </w:tc>
        <w:tc>
          <w:tcPr>
            <w:tcW w:w="1274" w:type="dxa"/>
            <w:shd w:val="clear" w:color="auto" w:fill="auto"/>
            <w:noWrap/>
            <w:vAlign w:val="center"/>
          </w:tcPr>
          <w:p w14:paraId="2B8F445E" w14:textId="77777777" w:rsidR="00BB76F8" w:rsidRPr="006F4B5E" w:rsidRDefault="00BB76F8" w:rsidP="00A80364">
            <w:pPr>
              <w:jc w:val="center"/>
              <w:cnfStyle w:val="000000100000" w:firstRow="0" w:lastRow="0" w:firstColumn="0" w:lastColumn="0" w:oddVBand="0" w:evenVBand="0" w:oddHBand="1" w:evenHBand="0" w:firstRowFirstColumn="0" w:firstRowLastColumn="0" w:lastRowFirstColumn="0" w:lastRowLastColumn="0"/>
              <w:rPr>
                <w:sz w:val="20"/>
              </w:rPr>
            </w:pPr>
            <w:r w:rsidRPr="006F4B5E">
              <w:rPr>
                <w:sz w:val="20"/>
              </w:rPr>
              <w:t>jak</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323E9DB2" w14:textId="77777777" w:rsidR="00BB76F8" w:rsidRPr="006F4B5E" w:rsidRDefault="00BB76F8" w:rsidP="00A80364">
            <w:pPr>
              <w:spacing w:before="120" w:after="120"/>
              <w:rPr>
                <w:i/>
                <w:sz w:val="20"/>
              </w:rPr>
            </w:pPr>
            <w:r w:rsidRPr="006F4B5E">
              <w:rPr>
                <w:sz w:val="20"/>
              </w:rPr>
              <w:t>Ljudi bježe iz zgrada. Sa zidova padaju slike, ruše se predmeti, razbija se posuđe, pomiče ili prevrće pokućstvo. Zvone manja crkvena zvona. Lagano se oštećuju pojedine dobro građene kuće.</w:t>
            </w:r>
          </w:p>
        </w:tc>
      </w:tr>
      <w:tr w:rsidR="00BB76F8" w:rsidRPr="006F4B5E" w14:paraId="64D08EFA" w14:textId="77777777" w:rsidTr="00D152B3">
        <w:trPr>
          <w:trHeight w:val="601"/>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23BD58B4" w14:textId="77777777" w:rsidR="00BB76F8" w:rsidRPr="006F4B5E" w:rsidRDefault="00BB76F8" w:rsidP="00A80364">
            <w:pPr>
              <w:jc w:val="center"/>
              <w:rPr>
                <w:sz w:val="20"/>
              </w:rPr>
            </w:pPr>
            <w:r w:rsidRPr="006F4B5E">
              <w:rPr>
                <w:sz w:val="20"/>
              </w:rPr>
              <w:t>VII.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3200C683" w14:textId="77777777" w:rsidR="00BB76F8" w:rsidRPr="006F4B5E" w:rsidRDefault="00BB76F8" w:rsidP="00A80364">
            <w:pPr>
              <w:jc w:val="center"/>
              <w:rPr>
                <w:sz w:val="20"/>
              </w:rPr>
            </w:pPr>
            <w:r w:rsidRPr="006F4B5E">
              <w:rPr>
                <w:sz w:val="20"/>
              </w:rPr>
              <w:t>0,1 g</w:t>
            </w:r>
          </w:p>
        </w:tc>
        <w:tc>
          <w:tcPr>
            <w:tcW w:w="1274" w:type="dxa"/>
            <w:shd w:val="clear" w:color="auto" w:fill="auto"/>
            <w:noWrap/>
            <w:vAlign w:val="center"/>
          </w:tcPr>
          <w:p w14:paraId="62CC5040" w14:textId="77777777" w:rsidR="00BB76F8" w:rsidRPr="006F4B5E" w:rsidRDefault="00BB76F8" w:rsidP="00A80364">
            <w:pPr>
              <w:jc w:val="center"/>
              <w:cnfStyle w:val="000000000000" w:firstRow="0" w:lastRow="0" w:firstColumn="0" w:lastColumn="0" w:oddVBand="0" w:evenVBand="0" w:oddHBand="0" w:evenHBand="0" w:firstRowFirstColumn="0" w:firstRowLastColumn="0" w:lastRowFirstColumn="0" w:lastRowLastColumn="0"/>
              <w:rPr>
                <w:sz w:val="20"/>
              </w:rPr>
            </w:pPr>
            <w:r w:rsidRPr="006F4B5E">
              <w:rPr>
                <w:sz w:val="20"/>
              </w:rPr>
              <w:t>vrlo jak</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532F9E16" w14:textId="77777777" w:rsidR="00BB76F8" w:rsidRPr="006F4B5E" w:rsidRDefault="00BB76F8" w:rsidP="00A80364">
            <w:pPr>
              <w:spacing w:before="120" w:after="120"/>
              <w:rPr>
                <w:i/>
                <w:sz w:val="20"/>
              </w:rPr>
            </w:pPr>
            <w:r w:rsidRPr="006F4B5E">
              <w:rPr>
                <w:sz w:val="20"/>
              </w:rPr>
              <w:t>Crijepovi se lome i kližu s krova, ruše se dimnjaci. Oštećuje se pokućstvo u zgradama. Ruše se slabije građene zgrade, a na jačima nastaju oštećenja.</w:t>
            </w:r>
          </w:p>
        </w:tc>
      </w:tr>
      <w:tr w:rsidR="00BB76F8" w:rsidRPr="006F4B5E" w14:paraId="59AACF45" w14:textId="77777777" w:rsidTr="00D152B3">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3009F69F" w14:textId="77777777" w:rsidR="00BB76F8" w:rsidRPr="006F4B5E" w:rsidRDefault="00BB76F8" w:rsidP="00A80364">
            <w:pPr>
              <w:jc w:val="center"/>
              <w:rPr>
                <w:sz w:val="20"/>
              </w:rPr>
            </w:pPr>
            <w:r w:rsidRPr="006F4B5E">
              <w:rPr>
                <w:sz w:val="20"/>
              </w:rPr>
              <w:t>VIII.</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0946F786" w14:textId="77777777" w:rsidR="00BB76F8" w:rsidRPr="006F4B5E" w:rsidRDefault="00BB76F8" w:rsidP="00A80364">
            <w:pPr>
              <w:jc w:val="center"/>
              <w:rPr>
                <w:sz w:val="20"/>
              </w:rPr>
            </w:pPr>
            <w:r w:rsidRPr="006F4B5E">
              <w:rPr>
                <w:sz w:val="20"/>
              </w:rPr>
              <w:t>0,2 g</w:t>
            </w:r>
          </w:p>
        </w:tc>
        <w:tc>
          <w:tcPr>
            <w:tcW w:w="1274" w:type="dxa"/>
            <w:shd w:val="clear" w:color="auto" w:fill="auto"/>
            <w:noWrap/>
            <w:vAlign w:val="center"/>
          </w:tcPr>
          <w:p w14:paraId="02928748" w14:textId="77777777" w:rsidR="00BB76F8" w:rsidRPr="006F4B5E" w:rsidRDefault="00BB76F8" w:rsidP="00A80364">
            <w:pPr>
              <w:jc w:val="center"/>
              <w:cnfStyle w:val="000000100000" w:firstRow="0" w:lastRow="0" w:firstColumn="0" w:lastColumn="0" w:oddVBand="0" w:evenVBand="0" w:oddHBand="1" w:evenHBand="0" w:firstRowFirstColumn="0" w:firstRowLastColumn="0" w:lastRowFirstColumn="0" w:lastRowLastColumn="0"/>
              <w:rPr>
                <w:sz w:val="20"/>
              </w:rPr>
            </w:pPr>
            <w:r w:rsidRPr="006F4B5E">
              <w:rPr>
                <w:sz w:val="20"/>
              </w:rPr>
              <w:t>razoran</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4A5C8017" w14:textId="77777777" w:rsidR="00BB76F8" w:rsidRPr="006F4B5E" w:rsidRDefault="00BB76F8" w:rsidP="00A80364">
            <w:pPr>
              <w:spacing w:before="120" w:after="120"/>
              <w:rPr>
                <w:i/>
                <w:sz w:val="20"/>
              </w:rPr>
            </w:pPr>
            <w:r w:rsidRPr="006F4B5E">
              <w:rPr>
                <w:sz w:val="20"/>
              </w:rPr>
              <w:t>Znatno oštećuje do 25% zgrada. Pojedine se kuće ruše, a veliki broj ih je neprikladan za stanovanje. U tlu nastaju pukotine, a na padinama klizišta.</w:t>
            </w:r>
          </w:p>
        </w:tc>
      </w:tr>
      <w:tr w:rsidR="00BB76F8" w:rsidRPr="006F4B5E" w14:paraId="55AEB4D0" w14:textId="77777777" w:rsidTr="00D152B3">
        <w:trPr>
          <w:trHeight w:val="902"/>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auto"/>
            <w:noWrap/>
            <w:vAlign w:val="center"/>
          </w:tcPr>
          <w:p w14:paraId="08DE5D8A" w14:textId="77777777" w:rsidR="00BB76F8" w:rsidRPr="006F4B5E" w:rsidRDefault="00BB76F8" w:rsidP="00A80364">
            <w:pPr>
              <w:jc w:val="center"/>
              <w:rPr>
                <w:sz w:val="20"/>
              </w:rPr>
            </w:pPr>
            <w:r w:rsidRPr="006F4B5E">
              <w:rPr>
                <w:sz w:val="20"/>
              </w:rPr>
              <w:lastRenderedPageBreak/>
              <w:t>IX.</w:t>
            </w:r>
          </w:p>
        </w:tc>
        <w:tc>
          <w:tcPr>
            <w:cnfStyle w:val="000010000000" w:firstRow="0" w:lastRow="0" w:firstColumn="0" w:lastColumn="0" w:oddVBand="1" w:evenVBand="0" w:oddHBand="0" w:evenHBand="0" w:firstRowFirstColumn="0" w:firstRowLastColumn="0" w:lastRowFirstColumn="0" w:lastRowLastColumn="0"/>
            <w:tcW w:w="1702" w:type="dxa"/>
            <w:shd w:val="clear" w:color="auto" w:fill="auto"/>
            <w:noWrap/>
            <w:vAlign w:val="center"/>
          </w:tcPr>
          <w:p w14:paraId="55B737F2" w14:textId="77777777" w:rsidR="00BB76F8" w:rsidRPr="006F4B5E" w:rsidRDefault="00BB76F8" w:rsidP="00BB76F8">
            <w:pPr>
              <w:jc w:val="center"/>
              <w:rPr>
                <w:sz w:val="20"/>
              </w:rPr>
            </w:pPr>
            <w:r w:rsidRPr="006F4B5E">
              <w:rPr>
                <w:sz w:val="20"/>
              </w:rPr>
              <w:t>0,3 g</w:t>
            </w:r>
          </w:p>
        </w:tc>
        <w:tc>
          <w:tcPr>
            <w:tcW w:w="1274" w:type="dxa"/>
            <w:shd w:val="clear" w:color="auto" w:fill="auto"/>
            <w:noWrap/>
            <w:vAlign w:val="center"/>
          </w:tcPr>
          <w:p w14:paraId="70EA1D52" w14:textId="77777777" w:rsidR="00BB76F8" w:rsidRPr="006F4B5E" w:rsidRDefault="00BB76F8" w:rsidP="00A80364">
            <w:pPr>
              <w:jc w:val="center"/>
              <w:cnfStyle w:val="000000000000" w:firstRow="0" w:lastRow="0" w:firstColumn="0" w:lastColumn="0" w:oddVBand="0" w:evenVBand="0" w:oddHBand="0" w:evenHBand="0" w:firstRowFirstColumn="0" w:firstRowLastColumn="0" w:lastRowFirstColumn="0" w:lastRowLastColumn="0"/>
              <w:rPr>
                <w:sz w:val="20"/>
              </w:rPr>
            </w:pPr>
            <w:r w:rsidRPr="006F4B5E">
              <w:rPr>
                <w:sz w:val="20"/>
              </w:rPr>
              <w:t>pustošni</w:t>
            </w:r>
          </w:p>
        </w:tc>
        <w:tc>
          <w:tcPr>
            <w:cnfStyle w:val="000010000000" w:firstRow="0" w:lastRow="0" w:firstColumn="0" w:lastColumn="0" w:oddVBand="1" w:evenVBand="0" w:oddHBand="0" w:evenHBand="0" w:firstRowFirstColumn="0" w:firstRowLastColumn="0" w:lastRowFirstColumn="0" w:lastRowLastColumn="0"/>
            <w:tcW w:w="4762" w:type="dxa"/>
            <w:shd w:val="clear" w:color="auto" w:fill="auto"/>
          </w:tcPr>
          <w:p w14:paraId="6073CDE5" w14:textId="77777777" w:rsidR="00BB76F8" w:rsidRPr="006F4B5E" w:rsidRDefault="00BB76F8" w:rsidP="00A80364">
            <w:pPr>
              <w:spacing w:before="120" w:after="120"/>
              <w:rPr>
                <w:i/>
                <w:sz w:val="20"/>
              </w:rPr>
            </w:pPr>
            <w:r w:rsidRPr="006F4B5E">
              <w:rPr>
                <w:sz w:val="20"/>
              </w:rPr>
              <w:t>Oštećuje 50% zgrada. Mnoge se zgrade ruše, a većina ih je neupotrebljiva. U tlu se javljaju velike pukotine, a na padinama klizišta i odroni.</w:t>
            </w:r>
          </w:p>
        </w:tc>
      </w:tr>
    </w:tbl>
    <w:p w14:paraId="2A5B7B9C" w14:textId="77777777" w:rsidR="000D4384" w:rsidRPr="006F4B5E" w:rsidRDefault="000D4384" w:rsidP="00D152B3"/>
    <w:p w14:paraId="12A1E6AB" w14:textId="77777777" w:rsidR="00D152B3" w:rsidRPr="000039B3" w:rsidRDefault="00D152B3" w:rsidP="00D152B3">
      <w:pPr>
        <w:rPr>
          <w:rFonts w:eastAsia="Calibri"/>
          <w:bCs/>
          <w:color w:val="54883D"/>
          <w:sz w:val="20"/>
          <w:szCs w:val="20"/>
          <w:highlight w:val="yellow"/>
        </w:rPr>
      </w:pPr>
      <w:r w:rsidRPr="006F4B5E">
        <w:t>Klasična podjela oštećenja zgrada koja se najčešće navodi i često upotrebljava kao osnova za slične kategorizacije temelji se na Europskoj makroseizmičkoj ljestvici EMS-98, s kategorijama oštećenja od I do V, pomoću koje se uobičajeno određuje i intenzitet potresnog djelovanja.</w:t>
      </w:r>
    </w:p>
    <w:p w14:paraId="681ADD2D" w14:textId="79EEEE92" w:rsidR="00D152B3" w:rsidRPr="006F4B5E" w:rsidRDefault="00D152B3" w:rsidP="00D152B3">
      <w:pPr>
        <w:jc w:val="center"/>
        <w:rPr>
          <w:rFonts w:ascii="Calibri" w:eastAsia="Calibri" w:hAnsi="Calibri" w:cs="Times New Roman"/>
          <w:color w:val="auto"/>
          <w:szCs w:val="22"/>
        </w:rPr>
      </w:pPr>
      <w:r w:rsidRPr="006F4B5E">
        <w:rPr>
          <w:rFonts w:eastAsia="Calibri"/>
          <w:bCs/>
          <w:color w:val="54883D"/>
          <w:sz w:val="20"/>
          <w:szCs w:val="20"/>
        </w:rPr>
        <w:t xml:space="preserve">Tablica </w:t>
      </w:r>
      <w:r w:rsidR="003670C2" w:rsidRPr="006F4B5E">
        <w:rPr>
          <w:rFonts w:eastAsia="Calibri"/>
          <w:bCs/>
          <w:color w:val="54883D"/>
          <w:sz w:val="20"/>
          <w:szCs w:val="20"/>
        </w:rPr>
        <w:fldChar w:fldCharType="begin"/>
      </w:r>
      <w:r w:rsidRPr="006F4B5E">
        <w:rPr>
          <w:rFonts w:eastAsia="Calibri"/>
          <w:bCs/>
          <w:color w:val="54883D"/>
          <w:sz w:val="20"/>
          <w:szCs w:val="20"/>
        </w:rPr>
        <w:instrText xml:space="preserve"> SEQ Tabela \* ARABIC </w:instrText>
      </w:r>
      <w:r w:rsidR="003670C2" w:rsidRPr="006F4B5E">
        <w:rPr>
          <w:rFonts w:eastAsia="Calibri"/>
          <w:bCs/>
          <w:color w:val="54883D"/>
          <w:sz w:val="20"/>
          <w:szCs w:val="20"/>
        </w:rPr>
        <w:fldChar w:fldCharType="separate"/>
      </w:r>
      <w:r w:rsidR="00DD0006">
        <w:rPr>
          <w:rFonts w:eastAsia="Calibri"/>
          <w:bCs/>
          <w:noProof/>
          <w:color w:val="54883D"/>
          <w:sz w:val="20"/>
          <w:szCs w:val="20"/>
        </w:rPr>
        <w:t>27</w:t>
      </w:r>
      <w:r w:rsidR="003670C2" w:rsidRPr="006F4B5E">
        <w:rPr>
          <w:rFonts w:eastAsia="Calibri"/>
          <w:bCs/>
          <w:noProof/>
          <w:color w:val="54883D"/>
          <w:sz w:val="20"/>
          <w:szCs w:val="20"/>
        </w:rPr>
        <w:fldChar w:fldCharType="end"/>
      </w:r>
      <w:r w:rsidRPr="006F4B5E">
        <w:rPr>
          <w:rFonts w:eastAsia="Calibri"/>
          <w:bCs/>
          <w:color w:val="54883D"/>
          <w:sz w:val="20"/>
          <w:szCs w:val="20"/>
        </w:rPr>
        <w:t>. Stupnjevi oštećenja za zidane građevne prema EMS-98 klasifikaciji</w:t>
      </w:r>
    </w:p>
    <w:tbl>
      <w:tblPr>
        <w:tblStyle w:val="TableGrid"/>
        <w:tblW w:w="9351"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305"/>
        <w:gridCol w:w="3793"/>
        <w:gridCol w:w="4253"/>
      </w:tblGrid>
      <w:tr w:rsidR="00D152B3" w:rsidRPr="006F4B5E" w14:paraId="3F9968D6" w14:textId="77777777" w:rsidTr="006F4B5E">
        <w:trPr>
          <w:tblHeader/>
        </w:trPr>
        <w:tc>
          <w:tcPr>
            <w:tcW w:w="1305" w:type="dxa"/>
            <w:vAlign w:val="center"/>
          </w:tcPr>
          <w:p w14:paraId="69A3E3E2" w14:textId="77777777" w:rsidR="00D152B3" w:rsidRPr="006F4B5E" w:rsidRDefault="00D152B3" w:rsidP="00CE37A9">
            <w:pPr>
              <w:spacing w:before="120" w:after="120"/>
              <w:jc w:val="center"/>
              <w:rPr>
                <w:rFonts w:eastAsia="Calibri" w:cs="Times New Roman"/>
                <w:b/>
                <w:noProof/>
                <w:color w:val="auto"/>
                <w:sz w:val="20"/>
              </w:rPr>
            </w:pPr>
            <w:r w:rsidRPr="006F4B5E">
              <w:rPr>
                <w:rFonts w:eastAsia="Calibri" w:cs="Times New Roman"/>
                <w:b/>
                <w:noProof/>
                <w:color w:val="auto"/>
                <w:sz w:val="20"/>
              </w:rPr>
              <w:t>Kategorija</w:t>
            </w:r>
          </w:p>
        </w:tc>
        <w:tc>
          <w:tcPr>
            <w:tcW w:w="3793" w:type="dxa"/>
            <w:vAlign w:val="center"/>
          </w:tcPr>
          <w:p w14:paraId="4F6A3B74" w14:textId="77777777" w:rsidR="00D152B3" w:rsidRPr="006F4B5E" w:rsidRDefault="00D152B3" w:rsidP="00CE37A9">
            <w:pPr>
              <w:spacing w:before="120" w:after="120"/>
              <w:jc w:val="center"/>
              <w:rPr>
                <w:rFonts w:eastAsia="Calibri" w:cs="Times New Roman"/>
                <w:b/>
                <w:noProof/>
                <w:color w:val="auto"/>
                <w:sz w:val="20"/>
              </w:rPr>
            </w:pPr>
            <w:r w:rsidRPr="006F4B5E">
              <w:rPr>
                <w:rFonts w:eastAsia="Calibri" w:cs="Times New Roman"/>
                <w:b/>
                <w:noProof/>
                <w:color w:val="auto"/>
                <w:sz w:val="20"/>
              </w:rPr>
              <w:t>Skica</w:t>
            </w:r>
          </w:p>
        </w:tc>
        <w:tc>
          <w:tcPr>
            <w:tcW w:w="4253" w:type="dxa"/>
            <w:vAlign w:val="center"/>
          </w:tcPr>
          <w:p w14:paraId="3977AFA0" w14:textId="77777777" w:rsidR="00D152B3" w:rsidRPr="006F4B5E" w:rsidRDefault="00D152B3" w:rsidP="00CE37A9">
            <w:pPr>
              <w:spacing w:before="120" w:after="120"/>
              <w:jc w:val="center"/>
              <w:rPr>
                <w:rFonts w:eastAsia="Calibri" w:cs="Times New Roman"/>
                <w:b/>
                <w:noProof/>
                <w:color w:val="auto"/>
                <w:sz w:val="20"/>
              </w:rPr>
            </w:pPr>
            <w:r w:rsidRPr="006F4B5E">
              <w:rPr>
                <w:rFonts w:eastAsia="Calibri" w:cs="Times New Roman"/>
                <w:b/>
                <w:noProof/>
                <w:color w:val="auto"/>
                <w:sz w:val="20"/>
              </w:rPr>
              <w:t>Opis</w:t>
            </w:r>
          </w:p>
        </w:tc>
      </w:tr>
      <w:tr w:rsidR="00D152B3" w:rsidRPr="006F4B5E" w14:paraId="3BA49ECA" w14:textId="77777777" w:rsidTr="00CE37A9">
        <w:tc>
          <w:tcPr>
            <w:tcW w:w="1305" w:type="dxa"/>
            <w:shd w:val="clear" w:color="auto" w:fill="92D050"/>
            <w:vAlign w:val="center"/>
          </w:tcPr>
          <w:p w14:paraId="7B57C02A"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I.</w:t>
            </w:r>
          </w:p>
        </w:tc>
        <w:tc>
          <w:tcPr>
            <w:tcW w:w="3793" w:type="dxa"/>
            <w:vAlign w:val="center"/>
          </w:tcPr>
          <w:p w14:paraId="70741712"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73E80020" wp14:editId="2659B50D">
                  <wp:extent cx="1984075" cy="1148971"/>
                  <wp:effectExtent l="0" t="0" r="0"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994820" cy="1155193"/>
                          </a:xfrm>
                          <a:prstGeom prst="rect">
                            <a:avLst/>
                          </a:prstGeom>
                        </pic:spPr>
                      </pic:pic>
                    </a:graphicData>
                  </a:graphic>
                </wp:inline>
              </w:drawing>
            </w:r>
          </w:p>
        </w:tc>
        <w:tc>
          <w:tcPr>
            <w:tcW w:w="4253" w:type="dxa"/>
            <w:vAlign w:val="center"/>
          </w:tcPr>
          <w:p w14:paraId="30A60BA5"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Neznatno do blago oštećenje</w:t>
            </w:r>
          </w:p>
          <w:p w14:paraId="6D198764"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zanemarivo konstruktivno oštećenje</w:t>
            </w:r>
          </w:p>
          <w:p w14:paraId="076BE7FD"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blago nekonstruktivno oštećenje</w:t>
            </w:r>
          </w:p>
          <w:p w14:paraId="51AF94AC"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Vrlo tanke pukotine u ponekim zidovima.</w:t>
            </w:r>
          </w:p>
          <w:p w14:paraId="57E77A6D"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Otpadanje malih komada žbuke</w:t>
            </w:r>
          </w:p>
          <w:p w14:paraId="66508FAC"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Vrlo rijetko otpadanje pojedinačnih odvojenih dijelova ziđa.</w:t>
            </w:r>
          </w:p>
        </w:tc>
      </w:tr>
      <w:tr w:rsidR="00D152B3" w:rsidRPr="006F4B5E" w14:paraId="1DB17498" w14:textId="77777777" w:rsidTr="00CE37A9">
        <w:tc>
          <w:tcPr>
            <w:tcW w:w="1305" w:type="dxa"/>
            <w:shd w:val="clear" w:color="auto" w:fill="FFC000"/>
            <w:vAlign w:val="center"/>
          </w:tcPr>
          <w:p w14:paraId="356C750A"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II.</w:t>
            </w:r>
          </w:p>
        </w:tc>
        <w:tc>
          <w:tcPr>
            <w:tcW w:w="3793" w:type="dxa"/>
            <w:vAlign w:val="center"/>
          </w:tcPr>
          <w:p w14:paraId="1CD2C951"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5A837D13" wp14:editId="01623B71">
                  <wp:extent cx="1923690" cy="1011595"/>
                  <wp:effectExtent l="0" t="0" r="635" b="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936843" cy="1018512"/>
                          </a:xfrm>
                          <a:prstGeom prst="rect">
                            <a:avLst/>
                          </a:prstGeom>
                        </pic:spPr>
                      </pic:pic>
                    </a:graphicData>
                  </a:graphic>
                </wp:inline>
              </w:drawing>
            </w:r>
          </w:p>
        </w:tc>
        <w:tc>
          <w:tcPr>
            <w:tcW w:w="4253" w:type="dxa"/>
            <w:vAlign w:val="center"/>
          </w:tcPr>
          <w:p w14:paraId="5D81E33E"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Umjereno oštećenje</w:t>
            </w:r>
          </w:p>
          <w:p w14:paraId="5AF7B1EA"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blago konstruktivno oštećenje</w:t>
            </w:r>
          </w:p>
          <w:p w14:paraId="6B714987"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umjereno nekonstruktivno oštećenje</w:t>
            </w:r>
          </w:p>
          <w:p w14:paraId="741EB2FB"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Pukotine u brojnim zidovima.</w:t>
            </w:r>
          </w:p>
          <w:p w14:paraId="58C53999"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Otpadanje većih komada žbuke.</w:t>
            </w:r>
          </w:p>
          <w:p w14:paraId="213F8A83"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Djelomično otkazivanje dimnjaka.</w:t>
            </w:r>
          </w:p>
        </w:tc>
      </w:tr>
      <w:tr w:rsidR="00D152B3" w:rsidRPr="006F4B5E" w14:paraId="508CA1FA" w14:textId="77777777" w:rsidTr="00CE37A9">
        <w:tc>
          <w:tcPr>
            <w:tcW w:w="1305" w:type="dxa"/>
            <w:shd w:val="clear" w:color="auto" w:fill="FFC000"/>
            <w:vAlign w:val="center"/>
          </w:tcPr>
          <w:p w14:paraId="3BD2BD1E"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III.</w:t>
            </w:r>
          </w:p>
        </w:tc>
        <w:tc>
          <w:tcPr>
            <w:tcW w:w="3793" w:type="dxa"/>
            <w:vAlign w:val="center"/>
          </w:tcPr>
          <w:p w14:paraId="1EADEFD5"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308F02FE" wp14:editId="797292CD">
                  <wp:extent cx="1890940" cy="1147313"/>
                  <wp:effectExtent l="0" t="0" r="0" b="0"/>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902639" cy="1154411"/>
                          </a:xfrm>
                          <a:prstGeom prst="rect">
                            <a:avLst/>
                          </a:prstGeom>
                        </pic:spPr>
                      </pic:pic>
                    </a:graphicData>
                  </a:graphic>
                </wp:inline>
              </w:drawing>
            </w:r>
          </w:p>
        </w:tc>
        <w:tc>
          <w:tcPr>
            <w:tcW w:w="4253" w:type="dxa"/>
            <w:vAlign w:val="center"/>
          </w:tcPr>
          <w:p w14:paraId="11D6803E"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Značajno do teško oštećenje</w:t>
            </w:r>
          </w:p>
          <w:p w14:paraId="6D029766"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umjereno konstruktivno oštećenje</w:t>
            </w:r>
          </w:p>
          <w:p w14:paraId="17770BD5"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teško nekonstruktivno oštećenje</w:t>
            </w:r>
          </w:p>
          <w:p w14:paraId="4D0DB3E2"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Velike, razvedene pukotine u većini zidova.</w:t>
            </w:r>
          </w:p>
          <w:p w14:paraId="21BAC636"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Otpadanje crijepa.</w:t>
            </w:r>
          </w:p>
          <w:p w14:paraId="1552C8AE"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Otkazivanje dimnjaka u razini krova</w:t>
            </w:r>
          </w:p>
          <w:p w14:paraId="23E9847E"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Otkazivanja pojedinačnih nekonstruktivnih elemenata (pregradni, zabatni zidovi)</w:t>
            </w:r>
          </w:p>
        </w:tc>
      </w:tr>
      <w:tr w:rsidR="00D152B3" w:rsidRPr="006F4B5E" w14:paraId="093B5A77" w14:textId="77777777" w:rsidTr="00CE37A9">
        <w:tc>
          <w:tcPr>
            <w:tcW w:w="1305" w:type="dxa"/>
            <w:shd w:val="clear" w:color="auto" w:fill="FF0000"/>
            <w:vAlign w:val="center"/>
          </w:tcPr>
          <w:p w14:paraId="3E2EC33F"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lastRenderedPageBreak/>
              <w:t>IV.</w:t>
            </w:r>
          </w:p>
        </w:tc>
        <w:tc>
          <w:tcPr>
            <w:tcW w:w="3793" w:type="dxa"/>
            <w:vAlign w:val="center"/>
          </w:tcPr>
          <w:p w14:paraId="2305100B"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3B76C795" wp14:editId="56D38029">
                  <wp:extent cx="2234241" cy="1106872"/>
                  <wp:effectExtent l="0" t="0" r="0" b="0"/>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45928" cy="1112662"/>
                          </a:xfrm>
                          <a:prstGeom prst="rect">
                            <a:avLst/>
                          </a:prstGeom>
                        </pic:spPr>
                      </pic:pic>
                    </a:graphicData>
                  </a:graphic>
                </wp:inline>
              </w:drawing>
            </w:r>
          </w:p>
        </w:tc>
        <w:tc>
          <w:tcPr>
            <w:tcW w:w="4253" w:type="dxa"/>
            <w:vAlign w:val="center"/>
          </w:tcPr>
          <w:p w14:paraId="14454CC4"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Vrlo teško oštećenje</w:t>
            </w:r>
          </w:p>
          <w:p w14:paraId="419EBBB7"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teško konstruktivno oštećenje</w:t>
            </w:r>
          </w:p>
          <w:p w14:paraId="01944462"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vrlo teško nekonstruktivno oštećenje</w:t>
            </w:r>
          </w:p>
          <w:p w14:paraId="30102278"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Značajno otkazivanje zidova.</w:t>
            </w:r>
          </w:p>
          <w:p w14:paraId="76071847"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Djelomično otkazivanje konstrukcija krovova i međukatnih konstrukcija.</w:t>
            </w:r>
          </w:p>
        </w:tc>
      </w:tr>
      <w:tr w:rsidR="00D152B3" w:rsidRPr="006F4B5E" w14:paraId="5E493557" w14:textId="77777777" w:rsidTr="00CE37A9">
        <w:tc>
          <w:tcPr>
            <w:tcW w:w="1305" w:type="dxa"/>
            <w:shd w:val="clear" w:color="auto" w:fill="FF0000"/>
            <w:vAlign w:val="center"/>
          </w:tcPr>
          <w:p w14:paraId="450A2A12"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V.</w:t>
            </w:r>
          </w:p>
        </w:tc>
        <w:tc>
          <w:tcPr>
            <w:tcW w:w="3793" w:type="dxa"/>
            <w:vAlign w:val="center"/>
          </w:tcPr>
          <w:p w14:paraId="31FCE023"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0AE8875B" wp14:editId="159D5519">
                  <wp:extent cx="2182483" cy="771692"/>
                  <wp:effectExtent l="0" t="0" r="8890" b="0"/>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3135" cy="775458"/>
                          </a:xfrm>
                          <a:prstGeom prst="rect">
                            <a:avLst/>
                          </a:prstGeom>
                          <a:noFill/>
                          <a:ln>
                            <a:noFill/>
                          </a:ln>
                        </pic:spPr>
                      </pic:pic>
                    </a:graphicData>
                  </a:graphic>
                </wp:inline>
              </w:drawing>
            </w:r>
          </w:p>
        </w:tc>
        <w:tc>
          <w:tcPr>
            <w:tcW w:w="4253" w:type="dxa"/>
            <w:vAlign w:val="center"/>
          </w:tcPr>
          <w:p w14:paraId="4D2F7242"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Otkazivanje</w:t>
            </w:r>
          </w:p>
          <w:p w14:paraId="303F3C1F"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vrlo teško konstruktivno oštećenje</w:t>
            </w:r>
          </w:p>
          <w:p w14:paraId="04F24B8E"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Potpuno ili gotovo potpuno rušenje</w:t>
            </w:r>
          </w:p>
        </w:tc>
      </w:tr>
    </w:tbl>
    <w:p w14:paraId="399031A2" w14:textId="77777777" w:rsidR="00D152B3" w:rsidRPr="006F4B5E" w:rsidRDefault="00D152B3" w:rsidP="00D152B3">
      <w:pPr>
        <w:spacing w:before="120" w:after="120" w:line="240" w:lineRule="auto"/>
        <w:jc w:val="center"/>
        <w:rPr>
          <w:rFonts w:eastAsia="Calibri" w:cs="Times New Roman"/>
          <w:noProof/>
          <w:color w:val="54883D"/>
          <w:sz w:val="20"/>
          <w:lang w:eastAsia="hr-HR"/>
        </w:rPr>
      </w:pPr>
    </w:p>
    <w:p w14:paraId="6BCCE452" w14:textId="54AD6EF0" w:rsidR="00D152B3" w:rsidRPr="006F4B5E" w:rsidRDefault="00D152B3" w:rsidP="00D152B3">
      <w:pPr>
        <w:tabs>
          <w:tab w:val="left" w:pos="897"/>
          <w:tab w:val="center" w:pos="4535"/>
        </w:tabs>
        <w:spacing w:before="0" w:line="259" w:lineRule="auto"/>
        <w:jc w:val="center"/>
        <w:rPr>
          <w:rFonts w:ascii="Calibri" w:eastAsia="Calibri" w:hAnsi="Calibri" w:cs="Times New Roman"/>
          <w:color w:val="auto"/>
          <w:szCs w:val="22"/>
        </w:rPr>
      </w:pPr>
      <w:r w:rsidRPr="006F4B5E">
        <w:rPr>
          <w:rFonts w:eastAsia="Calibri"/>
          <w:bCs/>
          <w:color w:val="54883D"/>
          <w:sz w:val="20"/>
          <w:szCs w:val="20"/>
        </w:rPr>
        <w:t xml:space="preserve">Tablica </w:t>
      </w:r>
      <w:r w:rsidR="003670C2" w:rsidRPr="006F4B5E">
        <w:rPr>
          <w:rFonts w:eastAsia="Calibri"/>
          <w:bCs/>
          <w:color w:val="54883D"/>
          <w:sz w:val="20"/>
          <w:szCs w:val="20"/>
        </w:rPr>
        <w:fldChar w:fldCharType="begin"/>
      </w:r>
      <w:r w:rsidRPr="006F4B5E">
        <w:rPr>
          <w:rFonts w:eastAsia="Calibri"/>
          <w:bCs/>
          <w:color w:val="54883D"/>
          <w:sz w:val="20"/>
          <w:szCs w:val="20"/>
        </w:rPr>
        <w:instrText xml:space="preserve"> SEQ Tabela \* ARABIC </w:instrText>
      </w:r>
      <w:r w:rsidR="003670C2" w:rsidRPr="006F4B5E">
        <w:rPr>
          <w:rFonts w:eastAsia="Calibri"/>
          <w:bCs/>
          <w:color w:val="54883D"/>
          <w:sz w:val="20"/>
          <w:szCs w:val="20"/>
        </w:rPr>
        <w:fldChar w:fldCharType="separate"/>
      </w:r>
      <w:r w:rsidR="00DD0006">
        <w:rPr>
          <w:rFonts w:eastAsia="Calibri"/>
          <w:bCs/>
          <w:noProof/>
          <w:color w:val="54883D"/>
          <w:sz w:val="20"/>
          <w:szCs w:val="20"/>
        </w:rPr>
        <w:t>28</w:t>
      </w:r>
      <w:r w:rsidR="003670C2" w:rsidRPr="006F4B5E">
        <w:rPr>
          <w:rFonts w:eastAsia="Calibri"/>
          <w:bCs/>
          <w:noProof/>
          <w:color w:val="54883D"/>
          <w:sz w:val="20"/>
          <w:szCs w:val="20"/>
        </w:rPr>
        <w:fldChar w:fldCharType="end"/>
      </w:r>
      <w:r w:rsidRPr="006F4B5E">
        <w:rPr>
          <w:rFonts w:eastAsia="Calibri"/>
          <w:bCs/>
          <w:color w:val="54883D"/>
          <w:sz w:val="20"/>
          <w:szCs w:val="20"/>
        </w:rPr>
        <w:t>. Stupnjevi oštećenja za AB građevne prema EMS-98 klasifikaciji</w:t>
      </w:r>
    </w:p>
    <w:tbl>
      <w:tblPr>
        <w:tblStyle w:val="TableGrid"/>
        <w:tblW w:w="9445"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305"/>
        <w:gridCol w:w="3510"/>
        <w:gridCol w:w="4630"/>
      </w:tblGrid>
      <w:tr w:rsidR="00D152B3" w:rsidRPr="006F4B5E" w14:paraId="6EA1D3F7" w14:textId="77777777" w:rsidTr="006F4B5E">
        <w:trPr>
          <w:tblHeader/>
        </w:trPr>
        <w:tc>
          <w:tcPr>
            <w:tcW w:w="1305" w:type="dxa"/>
            <w:vAlign w:val="center"/>
          </w:tcPr>
          <w:p w14:paraId="2E602124" w14:textId="77777777" w:rsidR="00D152B3" w:rsidRPr="006F4B5E" w:rsidRDefault="00D152B3" w:rsidP="00CE37A9">
            <w:pPr>
              <w:spacing w:before="120" w:after="120"/>
              <w:jc w:val="center"/>
              <w:rPr>
                <w:rFonts w:eastAsia="Calibri" w:cs="Times New Roman"/>
                <w:b/>
                <w:noProof/>
                <w:color w:val="auto"/>
                <w:sz w:val="20"/>
              </w:rPr>
            </w:pPr>
            <w:r w:rsidRPr="006F4B5E">
              <w:rPr>
                <w:rFonts w:eastAsia="Calibri" w:cs="Times New Roman"/>
                <w:b/>
                <w:noProof/>
                <w:color w:val="auto"/>
                <w:sz w:val="20"/>
              </w:rPr>
              <w:t>Kategorija</w:t>
            </w:r>
          </w:p>
        </w:tc>
        <w:tc>
          <w:tcPr>
            <w:tcW w:w="3510" w:type="dxa"/>
            <w:vAlign w:val="center"/>
          </w:tcPr>
          <w:p w14:paraId="38E42597" w14:textId="77777777" w:rsidR="00D152B3" w:rsidRPr="006F4B5E" w:rsidRDefault="00D152B3" w:rsidP="00CE37A9">
            <w:pPr>
              <w:spacing w:before="120" w:after="120"/>
              <w:jc w:val="center"/>
              <w:rPr>
                <w:rFonts w:eastAsia="Calibri" w:cs="Times New Roman"/>
                <w:b/>
                <w:noProof/>
                <w:color w:val="auto"/>
                <w:sz w:val="20"/>
              </w:rPr>
            </w:pPr>
            <w:r w:rsidRPr="006F4B5E">
              <w:rPr>
                <w:rFonts w:eastAsia="Calibri" w:cs="Times New Roman"/>
                <w:b/>
                <w:noProof/>
                <w:color w:val="auto"/>
                <w:sz w:val="20"/>
              </w:rPr>
              <w:t>Skica</w:t>
            </w:r>
          </w:p>
        </w:tc>
        <w:tc>
          <w:tcPr>
            <w:tcW w:w="4630" w:type="dxa"/>
            <w:vAlign w:val="center"/>
          </w:tcPr>
          <w:p w14:paraId="2382DE96" w14:textId="77777777" w:rsidR="00D152B3" w:rsidRPr="006F4B5E" w:rsidRDefault="00D152B3" w:rsidP="00CE37A9">
            <w:pPr>
              <w:spacing w:before="120" w:after="120"/>
              <w:jc w:val="center"/>
              <w:rPr>
                <w:rFonts w:eastAsia="Calibri" w:cs="Times New Roman"/>
                <w:b/>
                <w:noProof/>
                <w:color w:val="auto"/>
                <w:sz w:val="20"/>
              </w:rPr>
            </w:pPr>
            <w:r w:rsidRPr="006F4B5E">
              <w:rPr>
                <w:rFonts w:eastAsia="Calibri" w:cs="Times New Roman"/>
                <w:b/>
                <w:noProof/>
                <w:color w:val="auto"/>
                <w:sz w:val="20"/>
              </w:rPr>
              <w:t>Opis</w:t>
            </w:r>
          </w:p>
        </w:tc>
      </w:tr>
      <w:tr w:rsidR="00D152B3" w:rsidRPr="006F4B5E" w14:paraId="3C0BD3B4" w14:textId="77777777" w:rsidTr="00CE37A9">
        <w:tc>
          <w:tcPr>
            <w:tcW w:w="1305" w:type="dxa"/>
            <w:shd w:val="clear" w:color="auto" w:fill="92D050"/>
            <w:vAlign w:val="center"/>
          </w:tcPr>
          <w:p w14:paraId="514DA2C4"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I.</w:t>
            </w:r>
          </w:p>
        </w:tc>
        <w:tc>
          <w:tcPr>
            <w:tcW w:w="3510" w:type="dxa"/>
            <w:vAlign w:val="center"/>
          </w:tcPr>
          <w:p w14:paraId="2A6A12BE"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4FD66BE9" wp14:editId="6FF69C96">
                  <wp:extent cx="2044700" cy="810895"/>
                  <wp:effectExtent l="0" t="0" r="0" b="8255"/>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4700" cy="810895"/>
                          </a:xfrm>
                          <a:prstGeom prst="rect">
                            <a:avLst/>
                          </a:prstGeom>
                          <a:noFill/>
                          <a:ln>
                            <a:noFill/>
                          </a:ln>
                        </pic:spPr>
                      </pic:pic>
                    </a:graphicData>
                  </a:graphic>
                </wp:inline>
              </w:drawing>
            </w:r>
          </w:p>
        </w:tc>
        <w:tc>
          <w:tcPr>
            <w:tcW w:w="4630" w:type="dxa"/>
            <w:vAlign w:val="center"/>
          </w:tcPr>
          <w:p w14:paraId="425DDF2F"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Neznatno do blago oštećenje</w:t>
            </w:r>
          </w:p>
          <w:p w14:paraId="2647F7F3"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zanemarivo konstruktivno oštećenje</w:t>
            </w:r>
          </w:p>
          <w:p w14:paraId="31FFF201"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blago nekonstruktivno oštećenje</w:t>
            </w:r>
          </w:p>
          <w:p w14:paraId="42F3EA34"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Tanke pukotine u žbuci okvirnih elemenata ili zidova prizemlja.</w:t>
            </w:r>
          </w:p>
          <w:p w14:paraId="226C9E91"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Tanke pukotine u pregradnim zidovima i ispuni.</w:t>
            </w:r>
          </w:p>
        </w:tc>
      </w:tr>
      <w:tr w:rsidR="00D152B3" w:rsidRPr="006F4B5E" w14:paraId="5F18A4BA" w14:textId="77777777" w:rsidTr="00CE37A9">
        <w:tc>
          <w:tcPr>
            <w:tcW w:w="1305" w:type="dxa"/>
            <w:shd w:val="clear" w:color="auto" w:fill="FFC000"/>
            <w:vAlign w:val="center"/>
          </w:tcPr>
          <w:p w14:paraId="2CC56E9E"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II.</w:t>
            </w:r>
          </w:p>
        </w:tc>
        <w:tc>
          <w:tcPr>
            <w:tcW w:w="3510" w:type="dxa"/>
            <w:vAlign w:val="center"/>
          </w:tcPr>
          <w:p w14:paraId="2D316F27"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62E2299D" wp14:editId="19636772">
                  <wp:extent cx="2044700" cy="888365"/>
                  <wp:effectExtent l="0" t="0" r="0" b="6985"/>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4700" cy="888365"/>
                          </a:xfrm>
                          <a:prstGeom prst="rect">
                            <a:avLst/>
                          </a:prstGeom>
                          <a:noFill/>
                          <a:ln>
                            <a:noFill/>
                          </a:ln>
                        </pic:spPr>
                      </pic:pic>
                    </a:graphicData>
                  </a:graphic>
                </wp:inline>
              </w:drawing>
            </w:r>
          </w:p>
        </w:tc>
        <w:tc>
          <w:tcPr>
            <w:tcW w:w="4630" w:type="dxa"/>
            <w:vAlign w:val="center"/>
          </w:tcPr>
          <w:p w14:paraId="5C81F725"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Umjereno oštećenje</w:t>
            </w:r>
          </w:p>
          <w:p w14:paraId="00F32754"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blago konstruktivno oštećenje</w:t>
            </w:r>
          </w:p>
          <w:p w14:paraId="0B386FAD"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umjereno nekonstruktivno oštećenje</w:t>
            </w:r>
          </w:p>
          <w:p w14:paraId="0F20EF22"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Pukotine u stupovima, gredama ili nosivim zidovima.</w:t>
            </w:r>
          </w:p>
          <w:p w14:paraId="7D829B91"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Pukotine u pregradnim zidovima i ispuni.</w:t>
            </w:r>
          </w:p>
          <w:p w14:paraId="1696F251"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Otpadanje lomljive obloge i žbuke.</w:t>
            </w:r>
          </w:p>
          <w:p w14:paraId="37DAC732"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Otpadanje morta iz sljubnica nenosivog ziđa.</w:t>
            </w:r>
          </w:p>
        </w:tc>
      </w:tr>
      <w:tr w:rsidR="00D152B3" w:rsidRPr="006F4B5E" w14:paraId="45AD1864" w14:textId="77777777" w:rsidTr="00CE37A9">
        <w:tc>
          <w:tcPr>
            <w:tcW w:w="1305" w:type="dxa"/>
            <w:shd w:val="clear" w:color="auto" w:fill="FFC000"/>
            <w:vAlign w:val="center"/>
          </w:tcPr>
          <w:p w14:paraId="4F744C0F"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III.</w:t>
            </w:r>
          </w:p>
        </w:tc>
        <w:tc>
          <w:tcPr>
            <w:tcW w:w="3510" w:type="dxa"/>
            <w:vAlign w:val="center"/>
          </w:tcPr>
          <w:p w14:paraId="3B96C925"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15843A1D" wp14:editId="0CB618C5">
                  <wp:extent cx="2044700" cy="1017905"/>
                  <wp:effectExtent l="0" t="0" r="0" b="0"/>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4700" cy="1017905"/>
                          </a:xfrm>
                          <a:prstGeom prst="rect">
                            <a:avLst/>
                          </a:prstGeom>
                          <a:noFill/>
                          <a:ln>
                            <a:noFill/>
                          </a:ln>
                        </pic:spPr>
                      </pic:pic>
                    </a:graphicData>
                  </a:graphic>
                </wp:inline>
              </w:drawing>
            </w:r>
          </w:p>
        </w:tc>
        <w:tc>
          <w:tcPr>
            <w:tcW w:w="4630" w:type="dxa"/>
            <w:vAlign w:val="center"/>
          </w:tcPr>
          <w:p w14:paraId="22AF6749"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Značajno do teško oštećenje</w:t>
            </w:r>
          </w:p>
          <w:p w14:paraId="3E1A2300"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umjereno konstruktivno oštećenje</w:t>
            </w:r>
          </w:p>
          <w:p w14:paraId="0BBD9BC8"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teško nekonstruktivno oštećenje</w:t>
            </w:r>
          </w:p>
          <w:p w14:paraId="040E06E6"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Pukotine u spojevima okvira u prizemlju i spojevima povezanih zidova.</w:t>
            </w:r>
          </w:p>
          <w:p w14:paraId="292B64B9"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Otpadanje zaštitnog sloja betona.</w:t>
            </w:r>
          </w:p>
          <w:p w14:paraId="00C3C568"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Izvijanje šipki armature.</w:t>
            </w:r>
          </w:p>
          <w:p w14:paraId="7178E319"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Velike pukotine u pregradnim.</w:t>
            </w:r>
          </w:p>
        </w:tc>
      </w:tr>
      <w:tr w:rsidR="00D152B3" w:rsidRPr="006F4B5E" w14:paraId="39D3E1B2" w14:textId="77777777" w:rsidTr="00CE37A9">
        <w:tc>
          <w:tcPr>
            <w:tcW w:w="1305" w:type="dxa"/>
            <w:shd w:val="clear" w:color="auto" w:fill="FF0000"/>
            <w:vAlign w:val="center"/>
          </w:tcPr>
          <w:p w14:paraId="1C8D7F55"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lastRenderedPageBreak/>
              <w:t>IV.</w:t>
            </w:r>
          </w:p>
        </w:tc>
        <w:tc>
          <w:tcPr>
            <w:tcW w:w="3510" w:type="dxa"/>
            <w:vAlign w:val="center"/>
          </w:tcPr>
          <w:p w14:paraId="7B5AB2E5"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40E0F3D1" wp14:editId="10F65FE3">
                  <wp:extent cx="2044700" cy="1017905"/>
                  <wp:effectExtent l="0" t="0" r="0" b="0"/>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4700" cy="1017905"/>
                          </a:xfrm>
                          <a:prstGeom prst="rect">
                            <a:avLst/>
                          </a:prstGeom>
                          <a:noFill/>
                          <a:ln>
                            <a:noFill/>
                          </a:ln>
                        </pic:spPr>
                      </pic:pic>
                    </a:graphicData>
                  </a:graphic>
                </wp:inline>
              </w:drawing>
            </w:r>
          </w:p>
        </w:tc>
        <w:tc>
          <w:tcPr>
            <w:tcW w:w="4630" w:type="dxa"/>
            <w:vAlign w:val="center"/>
          </w:tcPr>
          <w:p w14:paraId="618E0548"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Vrlo teško oštećenje</w:t>
            </w:r>
          </w:p>
          <w:p w14:paraId="206D925F"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teško konstruktivno oštećenje</w:t>
            </w:r>
          </w:p>
          <w:p w14:paraId="2694F99D"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vrlo teško nekonstruktivno oštećenje</w:t>
            </w:r>
          </w:p>
          <w:p w14:paraId="3C38D13B"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Velike pukotine u konstruktivnim elementima uz otkazivanje betona u tlaku.</w:t>
            </w:r>
          </w:p>
          <w:p w14:paraId="6ABF8C10"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Lom i proklizavanje armature.</w:t>
            </w:r>
          </w:p>
          <w:p w14:paraId="516D3487"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Naginjanje stupova, otkazivanje nekoliko stupova</w:t>
            </w:r>
          </w:p>
          <w:p w14:paraId="6584FC67"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xml:space="preserve"> i cijelog gornjeg kata.</w:t>
            </w:r>
          </w:p>
        </w:tc>
      </w:tr>
      <w:tr w:rsidR="00D152B3" w:rsidRPr="000039B3" w14:paraId="2189F534" w14:textId="77777777" w:rsidTr="00CE37A9">
        <w:tc>
          <w:tcPr>
            <w:tcW w:w="1305" w:type="dxa"/>
            <w:shd w:val="clear" w:color="auto" w:fill="FF0000"/>
            <w:vAlign w:val="center"/>
          </w:tcPr>
          <w:p w14:paraId="1086412F"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V.</w:t>
            </w:r>
          </w:p>
        </w:tc>
        <w:tc>
          <w:tcPr>
            <w:tcW w:w="3510" w:type="dxa"/>
            <w:vAlign w:val="center"/>
          </w:tcPr>
          <w:p w14:paraId="097F618C"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drawing>
                <wp:inline distT="0" distB="0" distL="0" distR="0" wp14:anchorId="56C93B77" wp14:editId="00FB2052">
                  <wp:extent cx="2044700" cy="793750"/>
                  <wp:effectExtent l="0" t="0" r="0" b="6350"/>
                  <wp:docPr id="473" name="Slik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4700" cy="793750"/>
                          </a:xfrm>
                          <a:prstGeom prst="rect">
                            <a:avLst/>
                          </a:prstGeom>
                          <a:noFill/>
                          <a:ln>
                            <a:noFill/>
                          </a:ln>
                        </pic:spPr>
                      </pic:pic>
                    </a:graphicData>
                  </a:graphic>
                </wp:inline>
              </w:drawing>
            </w:r>
          </w:p>
        </w:tc>
        <w:tc>
          <w:tcPr>
            <w:tcW w:w="4630" w:type="dxa"/>
            <w:vAlign w:val="center"/>
          </w:tcPr>
          <w:p w14:paraId="76CDF78C"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Otkazivanje</w:t>
            </w:r>
          </w:p>
          <w:p w14:paraId="569E9ED5"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 vrlo teško konstruktivno oštećenje</w:t>
            </w:r>
          </w:p>
          <w:p w14:paraId="1E403DA7" w14:textId="77777777" w:rsidR="00D152B3" w:rsidRPr="006F4B5E" w:rsidRDefault="00D152B3" w:rsidP="00CE37A9">
            <w:pPr>
              <w:spacing w:before="120" w:after="120"/>
              <w:jc w:val="center"/>
              <w:rPr>
                <w:rFonts w:eastAsia="Calibri" w:cs="Times New Roman"/>
                <w:noProof/>
                <w:color w:val="auto"/>
                <w:sz w:val="20"/>
              </w:rPr>
            </w:pPr>
            <w:r w:rsidRPr="006F4B5E">
              <w:rPr>
                <w:rFonts w:eastAsia="Calibri" w:cs="Times New Roman"/>
                <w:noProof/>
                <w:color w:val="auto"/>
                <w:sz w:val="20"/>
              </w:rPr>
              <w:t>Rušenje prizemlja ili dijelova konstrukcije.</w:t>
            </w:r>
          </w:p>
        </w:tc>
      </w:tr>
    </w:tbl>
    <w:p w14:paraId="449094F2" w14:textId="77777777" w:rsidR="00144BB3" w:rsidRPr="000404FD" w:rsidRDefault="00144BB3" w:rsidP="00A80364">
      <w:pPr>
        <w:rPr>
          <w:u w:val="single"/>
        </w:rPr>
      </w:pPr>
    </w:p>
    <w:p w14:paraId="79AEE592" w14:textId="77777777" w:rsidR="00A80364" w:rsidRPr="000404FD" w:rsidRDefault="00A80364" w:rsidP="00A80364">
      <w:pPr>
        <w:rPr>
          <w:u w:val="single"/>
        </w:rPr>
      </w:pPr>
      <w:r w:rsidRPr="000404FD">
        <w:rPr>
          <w:u w:val="single"/>
        </w:rPr>
        <w:t>Stanovništvo i društvo</w:t>
      </w:r>
    </w:p>
    <w:p w14:paraId="45AA1431" w14:textId="241D67DD" w:rsidR="00C5695F" w:rsidRPr="000404FD" w:rsidRDefault="00D152B3" w:rsidP="00731367">
      <w:r w:rsidRPr="000404FD">
        <w:t xml:space="preserve">U </w:t>
      </w:r>
      <w:r w:rsidR="000404FD" w:rsidRPr="000404FD">
        <w:t xml:space="preserve">Općini </w:t>
      </w:r>
      <w:r w:rsidR="006F2A2A">
        <w:t>Lišane Ostrovičke</w:t>
      </w:r>
      <w:r w:rsidRPr="000404FD">
        <w:t xml:space="preserve"> na površini od </w:t>
      </w:r>
      <w:r w:rsidR="006F2A2A">
        <w:t>49,93</w:t>
      </w:r>
      <w:r w:rsidRPr="000404FD">
        <w:t xml:space="preserve"> km</w:t>
      </w:r>
      <w:r w:rsidRPr="000404FD">
        <w:rPr>
          <w:vertAlign w:val="superscript"/>
        </w:rPr>
        <w:t>2</w:t>
      </w:r>
      <w:r w:rsidRPr="000404FD">
        <w:t xml:space="preserve"> živi ukupno </w:t>
      </w:r>
      <w:r w:rsidR="006F2A2A">
        <w:t>593</w:t>
      </w:r>
      <w:r w:rsidR="006F1772">
        <w:t xml:space="preserve"> </w:t>
      </w:r>
      <w:r w:rsidRPr="000404FD">
        <w:t>stanovnika</w:t>
      </w:r>
      <w:r w:rsidR="00C17A1C" w:rsidRPr="000404FD">
        <w:t xml:space="preserve"> </w:t>
      </w:r>
      <w:r w:rsidR="00F23163" w:rsidRPr="000404FD">
        <w:t>(prema popisu stanovništva iz 20</w:t>
      </w:r>
      <w:r w:rsidR="006F2A2A">
        <w:t>2</w:t>
      </w:r>
      <w:r w:rsidR="00F23163" w:rsidRPr="000404FD">
        <w:t>1. godine)</w:t>
      </w:r>
      <w:r w:rsidR="000404FD" w:rsidRPr="000404FD">
        <w:t>,</w:t>
      </w:r>
      <w:r w:rsidR="00F23163" w:rsidRPr="000404FD">
        <w:t xml:space="preserve"> </w:t>
      </w:r>
      <w:r w:rsidR="000404FD" w:rsidRPr="000404FD">
        <w:t xml:space="preserve">odnosno gustoća </w:t>
      </w:r>
      <w:r w:rsidR="000404FD" w:rsidRPr="007B0127">
        <w:t xml:space="preserve">stanovnika iznosi </w:t>
      </w:r>
      <w:r w:rsidR="007B0127">
        <w:t>11,87</w:t>
      </w:r>
      <w:r w:rsidR="000404FD" w:rsidRPr="000404FD">
        <w:t xml:space="preserve"> st/km</w:t>
      </w:r>
      <w:r w:rsidR="000404FD" w:rsidRPr="000404FD">
        <w:rPr>
          <w:vertAlign w:val="superscript"/>
        </w:rPr>
        <w:t>2</w:t>
      </w:r>
      <w:r w:rsidRPr="000404FD">
        <w:t>.</w:t>
      </w:r>
      <w:r w:rsidR="00C17A1C" w:rsidRPr="000404FD">
        <w:t xml:space="preserve"> </w:t>
      </w:r>
      <w:r w:rsidR="000404FD" w:rsidRPr="000404FD">
        <w:t xml:space="preserve">Općinu </w:t>
      </w:r>
      <w:r w:rsidR="00453E6E">
        <w:t>Lišane Ostrovičke</w:t>
      </w:r>
      <w:r w:rsidR="00C17A1C" w:rsidRPr="000404FD">
        <w:t xml:space="preserve"> čine </w:t>
      </w:r>
      <w:r w:rsidR="00453E6E">
        <w:t>tri</w:t>
      </w:r>
      <w:r w:rsidR="00C17A1C" w:rsidRPr="000404FD">
        <w:t xml:space="preserve"> naselja. </w:t>
      </w:r>
    </w:p>
    <w:p w14:paraId="28D562E9" w14:textId="6B20760E" w:rsidR="00A80364" w:rsidRPr="001105F4" w:rsidRDefault="00A80364" w:rsidP="00A80364">
      <w:r w:rsidRPr="001105F4">
        <w:t xml:space="preserve">Na području </w:t>
      </w:r>
      <w:r w:rsidR="000404FD" w:rsidRPr="001105F4">
        <w:t xml:space="preserve">Općine </w:t>
      </w:r>
      <w:r w:rsidR="007B0127">
        <w:t>Lišane Ostrovičke</w:t>
      </w:r>
      <w:r w:rsidRPr="001105F4">
        <w:t xml:space="preserve"> nalazi se </w:t>
      </w:r>
      <w:r w:rsidR="007B0127">
        <w:t>448</w:t>
      </w:r>
      <w:r w:rsidR="006E086F" w:rsidRPr="001105F4">
        <w:t xml:space="preserve"> </w:t>
      </w:r>
      <w:r w:rsidR="000404FD" w:rsidRPr="001105F4">
        <w:t>stambena</w:t>
      </w:r>
      <w:r w:rsidR="00F23163" w:rsidRPr="001105F4">
        <w:t xml:space="preserve"> jedinica</w:t>
      </w:r>
      <w:r w:rsidRPr="001105F4">
        <w:t>, od ko</w:t>
      </w:r>
      <w:r w:rsidR="001105F4" w:rsidRPr="001105F4">
        <w:t xml:space="preserve">jih je ukupno stalno nastanjeno </w:t>
      </w:r>
      <w:r w:rsidR="001105F4" w:rsidRPr="007B0127">
        <w:t>njih</w:t>
      </w:r>
      <w:r w:rsidR="000404FD" w:rsidRPr="007B0127">
        <w:t xml:space="preserve"> </w:t>
      </w:r>
      <w:r w:rsidR="007B0127" w:rsidRPr="007B0127">
        <w:t>391</w:t>
      </w:r>
      <w:r w:rsidRPr="007B0127">
        <w:t>.</w:t>
      </w:r>
      <w:r w:rsidR="00C5695F" w:rsidRPr="001105F4">
        <w:t xml:space="preserve"> Osim stambenih jedinica na području </w:t>
      </w:r>
      <w:r w:rsidR="001105F4" w:rsidRPr="001105F4">
        <w:t xml:space="preserve">Općine </w:t>
      </w:r>
      <w:r w:rsidR="007B0127">
        <w:t>Lišane Ostrovičke</w:t>
      </w:r>
      <w:r w:rsidR="00C5695F" w:rsidRPr="001105F4">
        <w:t xml:space="preserve"> </w:t>
      </w:r>
      <w:r w:rsidR="006F1772">
        <w:t>nalaze se i gospodarski objekti</w:t>
      </w:r>
      <w:r w:rsidR="007B0127">
        <w:t xml:space="preserve"> i</w:t>
      </w:r>
      <w:r w:rsidR="006F1772">
        <w:t xml:space="preserve"> </w:t>
      </w:r>
      <w:r w:rsidR="00C5695F" w:rsidRPr="007B0127">
        <w:t>osnovn</w:t>
      </w:r>
      <w:r w:rsidR="006F1772" w:rsidRPr="007B0127">
        <w:t>a škola</w:t>
      </w:r>
      <w:r w:rsidR="007B0127">
        <w:t>.</w:t>
      </w:r>
      <w:r w:rsidR="006F1772" w:rsidRPr="007B0127">
        <w:t xml:space="preserve"> </w:t>
      </w:r>
      <w:r w:rsidR="00C5695F" w:rsidRPr="001105F4">
        <w:t xml:space="preserve">Također na području </w:t>
      </w:r>
      <w:r w:rsidR="001105F4" w:rsidRPr="001105F4">
        <w:t>Općine nalazi</w:t>
      </w:r>
      <w:r w:rsidR="00C5695F" w:rsidRPr="001105F4">
        <w:t xml:space="preserve"> se i</w:t>
      </w:r>
      <w:r w:rsidR="001105F4" w:rsidRPr="001105F4">
        <w:t xml:space="preserve"> ambulanta opće medicine,</w:t>
      </w:r>
      <w:r w:rsidR="007B0127">
        <w:t xml:space="preserve"> veterinarska stanica,</w:t>
      </w:r>
      <w:r w:rsidR="001105F4" w:rsidRPr="001105F4">
        <w:t xml:space="preserve"> </w:t>
      </w:r>
      <w:r w:rsidR="00C5695F" w:rsidRPr="001105F4">
        <w:t xml:space="preserve">dobrovoljna vatrogasna društva i drugo. </w:t>
      </w:r>
    </w:p>
    <w:p w14:paraId="1D404695" w14:textId="025633A9" w:rsidR="00634071" w:rsidRDefault="001105F4" w:rsidP="00A80364">
      <w:r w:rsidRPr="001105F4">
        <w:t xml:space="preserve">U sljedećoj tablici navedeni su objekti u kojima može biti ugrožen veći broj ljudi na području </w:t>
      </w:r>
      <w:r>
        <w:t xml:space="preserve">Općine </w:t>
      </w:r>
      <w:r w:rsidR="007B0127">
        <w:t>Lišane Ostrovičke</w:t>
      </w:r>
      <w:r w:rsidRPr="001105F4">
        <w:t>. Budući da se u navedenim objektima kreće i boravi veći broj ljudi u slučaju jačeg potresa, moglo bi doći i do stradavanja tih osoba naročito zbog panike.</w:t>
      </w:r>
    </w:p>
    <w:p w14:paraId="48779E1E" w14:textId="77777777" w:rsidR="00671CF6" w:rsidRDefault="00671CF6" w:rsidP="00A80364"/>
    <w:p w14:paraId="45E095F9" w14:textId="19775712" w:rsidR="00881E9F" w:rsidRPr="00881E9F" w:rsidRDefault="00881E9F" w:rsidP="00881E9F">
      <w:pPr>
        <w:spacing w:before="0" w:after="240" w:line="240" w:lineRule="auto"/>
        <w:jc w:val="center"/>
        <w:rPr>
          <w:rFonts w:eastAsiaTheme="minorHAnsi"/>
          <w:bCs/>
          <w:color w:val="54883D"/>
          <w:sz w:val="20"/>
          <w:szCs w:val="18"/>
          <w:lang w:bidi="en-US"/>
        </w:rPr>
      </w:pPr>
      <w:r w:rsidRPr="00881E9F">
        <w:rPr>
          <w:rFonts w:eastAsiaTheme="minorHAnsi"/>
          <w:bCs/>
          <w:color w:val="54883D"/>
          <w:sz w:val="20"/>
          <w:szCs w:val="18"/>
          <w:lang w:bidi="en-US"/>
        </w:rPr>
        <w:t xml:space="preserve">Tablica </w:t>
      </w:r>
      <w:r w:rsidR="003670C2" w:rsidRPr="00881E9F">
        <w:rPr>
          <w:rFonts w:eastAsiaTheme="minorHAnsi"/>
          <w:bCs/>
          <w:noProof/>
          <w:color w:val="54883D"/>
          <w:sz w:val="20"/>
          <w:szCs w:val="18"/>
          <w:lang w:bidi="en-US"/>
        </w:rPr>
        <w:fldChar w:fldCharType="begin"/>
      </w:r>
      <w:r w:rsidRPr="00881E9F">
        <w:rPr>
          <w:rFonts w:eastAsiaTheme="minorHAnsi"/>
          <w:bCs/>
          <w:noProof/>
          <w:color w:val="54883D"/>
          <w:sz w:val="20"/>
          <w:szCs w:val="18"/>
          <w:lang w:bidi="en-US"/>
        </w:rPr>
        <w:instrText xml:space="preserve"> SEQ Tabela \* ARABIC </w:instrText>
      </w:r>
      <w:r w:rsidR="003670C2" w:rsidRPr="00881E9F">
        <w:rPr>
          <w:rFonts w:eastAsiaTheme="minorHAnsi"/>
          <w:bCs/>
          <w:noProof/>
          <w:color w:val="54883D"/>
          <w:sz w:val="20"/>
          <w:szCs w:val="18"/>
          <w:lang w:bidi="en-US"/>
        </w:rPr>
        <w:fldChar w:fldCharType="separate"/>
      </w:r>
      <w:r w:rsidR="00DD0006">
        <w:rPr>
          <w:rFonts w:eastAsiaTheme="minorHAnsi"/>
          <w:bCs/>
          <w:noProof/>
          <w:color w:val="54883D"/>
          <w:sz w:val="20"/>
          <w:szCs w:val="18"/>
          <w:lang w:bidi="en-US"/>
        </w:rPr>
        <w:t>29</w:t>
      </w:r>
      <w:r w:rsidR="003670C2" w:rsidRPr="00881E9F">
        <w:rPr>
          <w:rFonts w:eastAsiaTheme="minorHAnsi"/>
          <w:bCs/>
          <w:noProof/>
          <w:color w:val="54883D"/>
          <w:sz w:val="20"/>
          <w:szCs w:val="18"/>
          <w:lang w:bidi="en-US"/>
        </w:rPr>
        <w:fldChar w:fldCharType="end"/>
      </w:r>
      <w:r w:rsidRPr="00881E9F">
        <w:rPr>
          <w:rFonts w:eastAsiaTheme="minorHAnsi"/>
          <w:bCs/>
          <w:color w:val="54883D"/>
          <w:sz w:val="20"/>
          <w:szCs w:val="18"/>
          <w:lang w:bidi="en-US"/>
        </w:rPr>
        <w:t>. Pregled građevina i prostora gdje povremeno ili stalno boravi veći broj osoba</w:t>
      </w:r>
    </w:p>
    <w:tbl>
      <w:tblPr>
        <w:tblStyle w:val="TableNormal1"/>
        <w:tblW w:w="8880" w:type="dxa"/>
        <w:tblInd w:w="250"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1E0" w:firstRow="1" w:lastRow="1" w:firstColumn="1" w:lastColumn="1" w:noHBand="0" w:noVBand="0"/>
      </w:tblPr>
      <w:tblGrid>
        <w:gridCol w:w="738"/>
        <w:gridCol w:w="6520"/>
        <w:gridCol w:w="1622"/>
      </w:tblGrid>
      <w:tr w:rsidR="00881E9F" w:rsidRPr="002C3B74" w14:paraId="465C0357" w14:textId="77777777" w:rsidTr="007673CD">
        <w:trPr>
          <w:trHeight w:val="514"/>
        </w:trPr>
        <w:tc>
          <w:tcPr>
            <w:tcW w:w="8880" w:type="dxa"/>
            <w:gridSpan w:val="3"/>
            <w:shd w:val="clear" w:color="auto" w:fill="auto"/>
            <w:vAlign w:val="center"/>
          </w:tcPr>
          <w:p w14:paraId="53E6551C" w14:textId="77777777" w:rsidR="00881E9F" w:rsidRPr="007673CD" w:rsidRDefault="00881E9F" w:rsidP="00881E9F">
            <w:pPr>
              <w:spacing w:before="131" w:after="0"/>
              <w:ind w:left="3092"/>
              <w:jc w:val="left"/>
              <w:rPr>
                <w:b/>
                <w:color w:val="auto"/>
                <w:sz w:val="20"/>
                <w:szCs w:val="20"/>
              </w:rPr>
            </w:pPr>
            <w:proofErr w:type="spellStart"/>
            <w:r w:rsidRPr="007673CD">
              <w:rPr>
                <w:b/>
                <w:color w:val="auto"/>
                <w:sz w:val="20"/>
                <w:szCs w:val="20"/>
              </w:rPr>
              <w:t>Odgojno</w:t>
            </w:r>
            <w:proofErr w:type="spellEnd"/>
            <w:r w:rsidRPr="007673CD">
              <w:rPr>
                <w:b/>
                <w:color w:val="auto"/>
                <w:sz w:val="20"/>
                <w:szCs w:val="20"/>
              </w:rPr>
              <w:t xml:space="preserve"> </w:t>
            </w:r>
            <w:proofErr w:type="spellStart"/>
            <w:r w:rsidRPr="007673CD">
              <w:rPr>
                <w:b/>
                <w:color w:val="auto"/>
                <w:sz w:val="20"/>
                <w:szCs w:val="20"/>
              </w:rPr>
              <w:t>obrazovne</w:t>
            </w:r>
            <w:proofErr w:type="spellEnd"/>
            <w:r w:rsidRPr="007673CD">
              <w:rPr>
                <w:b/>
                <w:color w:val="auto"/>
                <w:sz w:val="20"/>
                <w:szCs w:val="20"/>
              </w:rPr>
              <w:t xml:space="preserve"> </w:t>
            </w:r>
            <w:proofErr w:type="spellStart"/>
            <w:r w:rsidRPr="007673CD">
              <w:rPr>
                <w:b/>
                <w:color w:val="auto"/>
                <w:sz w:val="20"/>
                <w:szCs w:val="20"/>
              </w:rPr>
              <w:t>ustanove</w:t>
            </w:r>
            <w:proofErr w:type="spellEnd"/>
          </w:p>
        </w:tc>
      </w:tr>
      <w:tr w:rsidR="00881E9F" w:rsidRPr="002C3B74" w14:paraId="2ED7B71C" w14:textId="77777777" w:rsidTr="007673CD">
        <w:trPr>
          <w:trHeight w:val="308"/>
        </w:trPr>
        <w:tc>
          <w:tcPr>
            <w:tcW w:w="738" w:type="dxa"/>
            <w:shd w:val="clear" w:color="auto" w:fill="auto"/>
            <w:vAlign w:val="center"/>
          </w:tcPr>
          <w:p w14:paraId="52F8F739" w14:textId="77777777" w:rsidR="00881E9F" w:rsidRPr="007673CD" w:rsidRDefault="00881E9F" w:rsidP="00881E9F">
            <w:pPr>
              <w:spacing w:before="21" w:after="0" w:line="267" w:lineRule="exact"/>
              <w:ind w:left="111"/>
              <w:jc w:val="left"/>
              <w:rPr>
                <w:b/>
                <w:color w:val="auto"/>
                <w:sz w:val="20"/>
                <w:szCs w:val="20"/>
              </w:rPr>
            </w:pPr>
            <w:r w:rsidRPr="007673CD">
              <w:rPr>
                <w:b/>
                <w:color w:val="auto"/>
                <w:sz w:val="20"/>
                <w:szCs w:val="20"/>
              </w:rPr>
              <w:t>R. br.</w:t>
            </w:r>
          </w:p>
        </w:tc>
        <w:tc>
          <w:tcPr>
            <w:tcW w:w="6520" w:type="dxa"/>
            <w:shd w:val="clear" w:color="auto" w:fill="auto"/>
            <w:vAlign w:val="center"/>
          </w:tcPr>
          <w:p w14:paraId="34311EA6" w14:textId="77777777" w:rsidR="00881E9F" w:rsidRPr="007673CD" w:rsidRDefault="00881E9F" w:rsidP="00881E9F">
            <w:pPr>
              <w:spacing w:before="21" w:after="0" w:line="267" w:lineRule="exact"/>
              <w:ind w:left="1912"/>
              <w:jc w:val="left"/>
              <w:rPr>
                <w:b/>
                <w:color w:val="auto"/>
                <w:sz w:val="20"/>
                <w:szCs w:val="20"/>
              </w:rPr>
            </w:pPr>
            <w:proofErr w:type="spellStart"/>
            <w:r w:rsidRPr="007673CD">
              <w:rPr>
                <w:b/>
                <w:color w:val="auto"/>
                <w:sz w:val="20"/>
                <w:szCs w:val="20"/>
              </w:rPr>
              <w:t>Naziv</w:t>
            </w:r>
            <w:proofErr w:type="spellEnd"/>
            <w:r w:rsidRPr="007673CD">
              <w:rPr>
                <w:b/>
                <w:color w:val="auto"/>
                <w:sz w:val="20"/>
                <w:szCs w:val="20"/>
              </w:rPr>
              <w:t xml:space="preserve"> </w:t>
            </w:r>
            <w:proofErr w:type="spellStart"/>
            <w:r w:rsidRPr="007673CD">
              <w:rPr>
                <w:b/>
                <w:color w:val="auto"/>
                <w:sz w:val="20"/>
                <w:szCs w:val="20"/>
              </w:rPr>
              <w:t>pravne</w:t>
            </w:r>
            <w:proofErr w:type="spellEnd"/>
            <w:r w:rsidRPr="007673CD">
              <w:rPr>
                <w:b/>
                <w:color w:val="auto"/>
                <w:sz w:val="20"/>
                <w:szCs w:val="20"/>
              </w:rPr>
              <w:t xml:space="preserve"> </w:t>
            </w:r>
            <w:proofErr w:type="spellStart"/>
            <w:r w:rsidRPr="007673CD">
              <w:rPr>
                <w:b/>
                <w:color w:val="auto"/>
                <w:sz w:val="20"/>
                <w:szCs w:val="20"/>
              </w:rPr>
              <w:t>osobe</w:t>
            </w:r>
            <w:proofErr w:type="spellEnd"/>
            <w:r w:rsidRPr="007673CD">
              <w:rPr>
                <w:b/>
                <w:color w:val="auto"/>
                <w:sz w:val="20"/>
                <w:szCs w:val="20"/>
              </w:rPr>
              <w:t xml:space="preserve"> / </w:t>
            </w:r>
            <w:proofErr w:type="spellStart"/>
            <w:r w:rsidRPr="007673CD">
              <w:rPr>
                <w:b/>
                <w:color w:val="auto"/>
                <w:sz w:val="20"/>
                <w:szCs w:val="20"/>
              </w:rPr>
              <w:t>objekta</w:t>
            </w:r>
            <w:proofErr w:type="spellEnd"/>
          </w:p>
        </w:tc>
        <w:tc>
          <w:tcPr>
            <w:tcW w:w="1622" w:type="dxa"/>
            <w:shd w:val="clear" w:color="auto" w:fill="auto"/>
            <w:vAlign w:val="center"/>
          </w:tcPr>
          <w:p w14:paraId="5B719115" w14:textId="77777777" w:rsidR="00881E9F" w:rsidRPr="007673CD" w:rsidRDefault="00881E9F" w:rsidP="00881E9F">
            <w:pPr>
              <w:spacing w:before="21" w:after="0" w:line="267" w:lineRule="exact"/>
              <w:ind w:left="174" w:right="126"/>
              <w:jc w:val="center"/>
              <w:rPr>
                <w:b/>
                <w:color w:val="auto"/>
                <w:sz w:val="20"/>
                <w:szCs w:val="20"/>
              </w:rPr>
            </w:pPr>
            <w:proofErr w:type="spellStart"/>
            <w:r w:rsidRPr="007673CD">
              <w:rPr>
                <w:b/>
                <w:color w:val="auto"/>
                <w:sz w:val="20"/>
                <w:szCs w:val="20"/>
              </w:rPr>
              <w:t>Broj</w:t>
            </w:r>
            <w:proofErr w:type="spellEnd"/>
            <w:r w:rsidRPr="007673CD">
              <w:rPr>
                <w:b/>
                <w:color w:val="auto"/>
                <w:sz w:val="20"/>
                <w:szCs w:val="20"/>
              </w:rPr>
              <w:t xml:space="preserve"> </w:t>
            </w:r>
            <w:proofErr w:type="spellStart"/>
            <w:r w:rsidRPr="007673CD">
              <w:rPr>
                <w:b/>
                <w:color w:val="auto"/>
                <w:sz w:val="20"/>
                <w:szCs w:val="20"/>
              </w:rPr>
              <w:t>osoba</w:t>
            </w:r>
            <w:proofErr w:type="spellEnd"/>
          </w:p>
        </w:tc>
      </w:tr>
      <w:tr w:rsidR="00881E9F" w:rsidRPr="002C3B74" w14:paraId="5D03DB10" w14:textId="77777777" w:rsidTr="007673CD">
        <w:trPr>
          <w:trHeight w:val="320"/>
        </w:trPr>
        <w:tc>
          <w:tcPr>
            <w:tcW w:w="738" w:type="dxa"/>
            <w:shd w:val="clear" w:color="auto" w:fill="auto"/>
            <w:vAlign w:val="center"/>
          </w:tcPr>
          <w:p w14:paraId="249876E7" w14:textId="77777777" w:rsidR="00881E9F" w:rsidRPr="007673CD" w:rsidRDefault="00881E9F" w:rsidP="00881E9F">
            <w:pPr>
              <w:spacing w:before="29" w:after="0" w:line="271" w:lineRule="exact"/>
              <w:ind w:left="231"/>
              <w:jc w:val="left"/>
              <w:rPr>
                <w:color w:val="auto"/>
                <w:sz w:val="20"/>
                <w:szCs w:val="20"/>
              </w:rPr>
            </w:pPr>
            <w:r w:rsidRPr="007673CD">
              <w:rPr>
                <w:color w:val="auto"/>
                <w:sz w:val="20"/>
                <w:szCs w:val="20"/>
              </w:rPr>
              <w:t>1.</w:t>
            </w:r>
          </w:p>
        </w:tc>
        <w:tc>
          <w:tcPr>
            <w:tcW w:w="6520" w:type="dxa"/>
            <w:shd w:val="clear" w:color="auto" w:fill="auto"/>
            <w:vAlign w:val="center"/>
          </w:tcPr>
          <w:p w14:paraId="08164B92" w14:textId="4CD18A6C" w:rsidR="00881E9F" w:rsidRPr="007673CD" w:rsidRDefault="007B0127" w:rsidP="0048445A">
            <w:pPr>
              <w:spacing w:before="41" w:after="0" w:line="259" w:lineRule="exact"/>
              <w:ind w:left="114"/>
              <w:jc w:val="left"/>
              <w:rPr>
                <w:color w:val="auto"/>
                <w:sz w:val="20"/>
                <w:szCs w:val="20"/>
              </w:rPr>
            </w:pPr>
            <w:r w:rsidRPr="007B0127">
              <w:rPr>
                <w:color w:val="auto"/>
                <w:sz w:val="20"/>
                <w:szCs w:val="20"/>
                <w:lang w:val="hr-HR"/>
              </w:rPr>
              <w:t>O.Š. "IVANA GORANA KOVAČIĆA"</w:t>
            </w:r>
          </w:p>
        </w:tc>
        <w:tc>
          <w:tcPr>
            <w:tcW w:w="1622" w:type="dxa"/>
            <w:shd w:val="clear" w:color="auto" w:fill="auto"/>
            <w:vAlign w:val="center"/>
          </w:tcPr>
          <w:p w14:paraId="5A5DD6BC" w14:textId="22ECDBA7" w:rsidR="00881E9F" w:rsidRPr="007673CD" w:rsidRDefault="007B0127" w:rsidP="00881E9F">
            <w:pPr>
              <w:spacing w:before="29" w:after="0" w:line="271" w:lineRule="exact"/>
              <w:ind w:left="168" w:right="126"/>
              <w:jc w:val="center"/>
              <w:rPr>
                <w:color w:val="auto"/>
                <w:sz w:val="20"/>
                <w:szCs w:val="20"/>
              </w:rPr>
            </w:pPr>
            <w:r>
              <w:rPr>
                <w:color w:val="auto"/>
                <w:sz w:val="20"/>
                <w:szCs w:val="20"/>
              </w:rPr>
              <w:t>70</w:t>
            </w:r>
          </w:p>
        </w:tc>
      </w:tr>
      <w:tr w:rsidR="00881E9F" w:rsidRPr="002C3B74" w14:paraId="5E75D321" w14:textId="77777777" w:rsidTr="007673CD">
        <w:trPr>
          <w:trHeight w:val="321"/>
        </w:trPr>
        <w:tc>
          <w:tcPr>
            <w:tcW w:w="738" w:type="dxa"/>
            <w:shd w:val="clear" w:color="auto" w:fill="auto"/>
            <w:vAlign w:val="center"/>
          </w:tcPr>
          <w:p w14:paraId="77F7DCCF" w14:textId="77777777" w:rsidR="00881E9F" w:rsidRPr="007673CD" w:rsidRDefault="00881E9F" w:rsidP="00881E9F">
            <w:pPr>
              <w:spacing w:before="30" w:after="0" w:line="271" w:lineRule="exact"/>
              <w:ind w:left="231"/>
              <w:jc w:val="left"/>
              <w:rPr>
                <w:color w:val="auto"/>
                <w:sz w:val="20"/>
                <w:szCs w:val="20"/>
              </w:rPr>
            </w:pPr>
            <w:r w:rsidRPr="007673CD">
              <w:rPr>
                <w:color w:val="auto"/>
                <w:sz w:val="20"/>
                <w:szCs w:val="20"/>
              </w:rPr>
              <w:t>2.</w:t>
            </w:r>
          </w:p>
        </w:tc>
        <w:tc>
          <w:tcPr>
            <w:tcW w:w="6520" w:type="dxa"/>
            <w:shd w:val="clear" w:color="auto" w:fill="auto"/>
            <w:vAlign w:val="center"/>
          </w:tcPr>
          <w:p w14:paraId="7ADEF5E5" w14:textId="46BB2B7D" w:rsidR="00881E9F" w:rsidRPr="007673CD" w:rsidRDefault="007B0127" w:rsidP="0048445A">
            <w:pPr>
              <w:spacing w:before="42" w:after="0" w:line="259" w:lineRule="exact"/>
              <w:ind w:left="114"/>
              <w:jc w:val="left"/>
              <w:rPr>
                <w:color w:val="auto"/>
                <w:sz w:val="20"/>
                <w:szCs w:val="20"/>
              </w:rPr>
            </w:pPr>
            <w:r w:rsidRPr="007B0127">
              <w:rPr>
                <w:color w:val="auto"/>
                <w:sz w:val="20"/>
                <w:szCs w:val="20"/>
              </w:rPr>
              <w:t xml:space="preserve">CRKVA </w:t>
            </w:r>
            <w:proofErr w:type="spellStart"/>
            <w:r w:rsidRPr="007B0127">
              <w:rPr>
                <w:color w:val="auto"/>
                <w:sz w:val="20"/>
                <w:szCs w:val="20"/>
              </w:rPr>
              <w:t>Sv</w:t>
            </w:r>
            <w:proofErr w:type="spellEnd"/>
            <w:r w:rsidRPr="007B0127">
              <w:rPr>
                <w:color w:val="auto"/>
                <w:sz w:val="20"/>
                <w:szCs w:val="20"/>
              </w:rPr>
              <w:t>. NIKOLA TAVELIĆ</w:t>
            </w:r>
          </w:p>
        </w:tc>
        <w:tc>
          <w:tcPr>
            <w:tcW w:w="1622" w:type="dxa"/>
            <w:shd w:val="clear" w:color="auto" w:fill="auto"/>
            <w:vAlign w:val="center"/>
          </w:tcPr>
          <w:p w14:paraId="568C4667" w14:textId="5CAB2938" w:rsidR="00881E9F" w:rsidRPr="007673CD" w:rsidRDefault="007B0127" w:rsidP="00881E9F">
            <w:pPr>
              <w:spacing w:before="30" w:after="0" w:line="271" w:lineRule="exact"/>
              <w:ind w:left="168" w:right="126"/>
              <w:jc w:val="center"/>
              <w:rPr>
                <w:color w:val="auto"/>
                <w:sz w:val="20"/>
                <w:szCs w:val="20"/>
              </w:rPr>
            </w:pPr>
            <w:r>
              <w:rPr>
                <w:color w:val="auto"/>
                <w:sz w:val="20"/>
                <w:szCs w:val="20"/>
              </w:rPr>
              <w:t>150</w:t>
            </w:r>
          </w:p>
        </w:tc>
      </w:tr>
      <w:tr w:rsidR="00881E9F" w:rsidRPr="002C3B74" w14:paraId="76236ED8" w14:textId="77777777" w:rsidTr="007673CD">
        <w:trPr>
          <w:trHeight w:val="318"/>
        </w:trPr>
        <w:tc>
          <w:tcPr>
            <w:tcW w:w="738" w:type="dxa"/>
            <w:shd w:val="clear" w:color="auto" w:fill="auto"/>
            <w:vAlign w:val="center"/>
          </w:tcPr>
          <w:p w14:paraId="69318089" w14:textId="77777777" w:rsidR="00881E9F" w:rsidRPr="007673CD" w:rsidRDefault="00881E9F" w:rsidP="00881E9F">
            <w:pPr>
              <w:spacing w:before="27" w:after="0" w:line="271" w:lineRule="exact"/>
              <w:ind w:left="231"/>
              <w:jc w:val="left"/>
              <w:rPr>
                <w:color w:val="auto"/>
                <w:sz w:val="20"/>
                <w:szCs w:val="20"/>
              </w:rPr>
            </w:pPr>
            <w:r w:rsidRPr="007673CD">
              <w:rPr>
                <w:color w:val="auto"/>
                <w:sz w:val="20"/>
                <w:szCs w:val="20"/>
              </w:rPr>
              <w:t>3.</w:t>
            </w:r>
          </w:p>
        </w:tc>
        <w:tc>
          <w:tcPr>
            <w:tcW w:w="6520" w:type="dxa"/>
            <w:shd w:val="clear" w:color="auto" w:fill="auto"/>
            <w:vAlign w:val="center"/>
          </w:tcPr>
          <w:p w14:paraId="2B1D0906" w14:textId="53EC7161" w:rsidR="00881E9F" w:rsidRPr="007673CD" w:rsidRDefault="007B0127" w:rsidP="0048445A">
            <w:pPr>
              <w:spacing w:before="39" w:after="0" w:line="259" w:lineRule="exact"/>
              <w:ind w:left="114"/>
              <w:jc w:val="left"/>
              <w:rPr>
                <w:color w:val="auto"/>
                <w:sz w:val="20"/>
                <w:szCs w:val="20"/>
              </w:rPr>
            </w:pPr>
            <w:r w:rsidRPr="007B0127">
              <w:rPr>
                <w:color w:val="auto"/>
                <w:sz w:val="20"/>
                <w:szCs w:val="20"/>
              </w:rPr>
              <w:t>ZGRADA OPĆINE LIŠANE OSTROVIČKE</w:t>
            </w:r>
          </w:p>
        </w:tc>
        <w:tc>
          <w:tcPr>
            <w:tcW w:w="1622" w:type="dxa"/>
            <w:shd w:val="clear" w:color="auto" w:fill="auto"/>
            <w:vAlign w:val="center"/>
          </w:tcPr>
          <w:p w14:paraId="13EFEB52" w14:textId="46C98C51" w:rsidR="00881E9F" w:rsidRPr="007673CD" w:rsidRDefault="007B0127" w:rsidP="00881E9F">
            <w:pPr>
              <w:spacing w:before="27" w:after="0" w:line="271" w:lineRule="exact"/>
              <w:ind w:left="168" w:right="126"/>
              <w:jc w:val="center"/>
              <w:rPr>
                <w:color w:val="auto"/>
                <w:sz w:val="20"/>
                <w:szCs w:val="20"/>
              </w:rPr>
            </w:pPr>
            <w:r>
              <w:rPr>
                <w:color w:val="auto"/>
                <w:sz w:val="20"/>
                <w:szCs w:val="20"/>
              </w:rPr>
              <w:t>10</w:t>
            </w:r>
          </w:p>
        </w:tc>
      </w:tr>
      <w:tr w:rsidR="00B679E0" w:rsidRPr="002C3B74" w14:paraId="36C2FA84" w14:textId="77777777" w:rsidTr="007673CD">
        <w:trPr>
          <w:trHeight w:val="318"/>
        </w:trPr>
        <w:tc>
          <w:tcPr>
            <w:tcW w:w="738" w:type="dxa"/>
            <w:shd w:val="clear" w:color="auto" w:fill="auto"/>
            <w:vAlign w:val="center"/>
          </w:tcPr>
          <w:p w14:paraId="03331C26" w14:textId="44942FEE" w:rsidR="00B679E0" w:rsidRPr="007673CD" w:rsidRDefault="00B679E0" w:rsidP="00881E9F">
            <w:pPr>
              <w:spacing w:before="27" w:after="0" w:line="271" w:lineRule="exact"/>
              <w:ind w:left="231"/>
              <w:jc w:val="left"/>
              <w:rPr>
                <w:color w:val="auto"/>
                <w:sz w:val="20"/>
                <w:szCs w:val="20"/>
              </w:rPr>
            </w:pPr>
            <w:r>
              <w:rPr>
                <w:color w:val="auto"/>
                <w:sz w:val="20"/>
                <w:szCs w:val="20"/>
              </w:rPr>
              <w:t>4.</w:t>
            </w:r>
          </w:p>
        </w:tc>
        <w:tc>
          <w:tcPr>
            <w:tcW w:w="6520" w:type="dxa"/>
            <w:shd w:val="clear" w:color="auto" w:fill="auto"/>
            <w:vAlign w:val="center"/>
          </w:tcPr>
          <w:p w14:paraId="5ACB8C69" w14:textId="2627639B" w:rsidR="00B679E0" w:rsidRPr="007B0127" w:rsidRDefault="00B679E0" w:rsidP="0048445A">
            <w:pPr>
              <w:spacing w:before="39" w:after="0" w:line="259" w:lineRule="exact"/>
              <w:ind w:left="114"/>
              <w:jc w:val="left"/>
              <w:rPr>
                <w:color w:val="auto"/>
                <w:sz w:val="20"/>
                <w:szCs w:val="20"/>
              </w:rPr>
            </w:pPr>
            <w:r>
              <w:rPr>
                <w:color w:val="auto"/>
                <w:sz w:val="20"/>
                <w:szCs w:val="20"/>
              </w:rPr>
              <w:t>ZGRADA VRTIĆA</w:t>
            </w:r>
          </w:p>
        </w:tc>
        <w:tc>
          <w:tcPr>
            <w:tcW w:w="1622" w:type="dxa"/>
            <w:shd w:val="clear" w:color="auto" w:fill="auto"/>
            <w:vAlign w:val="center"/>
          </w:tcPr>
          <w:p w14:paraId="4DD6713C" w14:textId="77777777" w:rsidR="00B679E0" w:rsidRDefault="00B679E0" w:rsidP="00881E9F">
            <w:pPr>
              <w:spacing w:before="27" w:after="0" w:line="271" w:lineRule="exact"/>
              <w:ind w:left="168" w:right="126"/>
              <w:jc w:val="center"/>
              <w:rPr>
                <w:color w:val="auto"/>
                <w:sz w:val="20"/>
                <w:szCs w:val="20"/>
              </w:rPr>
            </w:pPr>
          </w:p>
        </w:tc>
      </w:tr>
    </w:tbl>
    <w:p w14:paraId="0CF2F049" w14:textId="77777777" w:rsidR="0048445A" w:rsidRPr="0048445A" w:rsidRDefault="0048445A" w:rsidP="0048445A">
      <w:bookmarkStart w:id="160" w:name="_Toc492284944"/>
      <w:bookmarkStart w:id="161" w:name="_Toc496856100"/>
      <w:bookmarkStart w:id="162" w:name="_Toc9596638"/>
    </w:p>
    <w:p w14:paraId="4FADEFC5" w14:textId="318C18C4" w:rsidR="00A80364" w:rsidRPr="00881E9F" w:rsidRDefault="00717B9A" w:rsidP="00CC45B3">
      <w:pPr>
        <w:pStyle w:val="Heading3"/>
      </w:pPr>
      <w:bookmarkStart w:id="163" w:name="_Toc127882962"/>
      <w:r>
        <w:t>6.2</w:t>
      </w:r>
      <w:r w:rsidR="00081459" w:rsidRPr="00881E9F">
        <w:t xml:space="preserve">.5 </w:t>
      </w:r>
      <w:r w:rsidR="00A80364" w:rsidRPr="00881E9F">
        <w:t>Uzrok</w:t>
      </w:r>
      <w:bookmarkEnd w:id="160"/>
      <w:bookmarkEnd w:id="161"/>
      <w:bookmarkEnd w:id="162"/>
      <w:bookmarkEnd w:id="163"/>
    </w:p>
    <w:p w14:paraId="5ED43567" w14:textId="4C7DE15B" w:rsidR="00A80364" w:rsidRPr="00881E9F" w:rsidRDefault="00A80364" w:rsidP="00A80364">
      <w:pPr>
        <w:rPr>
          <w:u w:val="single"/>
        </w:rPr>
      </w:pPr>
      <w:r w:rsidRPr="00881E9F">
        <w:t xml:space="preserve">Unutarnji procesi uzrokovani su konvekcijskim gibanjima u unutrašnjosti Zemlje, koja su posljedica toplinske energije Zemlje i odgovorni su za kretanje oceanskih i kontinentalnih </w:t>
      </w:r>
      <w:r w:rsidRPr="00881E9F">
        <w:lastRenderedPageBreak/>
        <w:t>ploča.</w:t>
      </w:r>
      <w:r w:rsidRPr="00881E9F">
        <w:rPr>
          <w:shd w:val="clear" w:color="auto" w:fill="FFFFFF"/>
        </w:rPr>
        <w:t xml:space="preserve"> Ploče se mogu međusobno primicati, razmicati ili kliziti jedna uz drugu, a granice između ploča područja su rezultat tektonskih aktivnosti.</w:t>
      </w:r>
      <w:r w:rsidRPr="00881E9F">
        <w:t xml:space="preserve"> Na kontaktima ploča oslobađa se golema količina energije koja uzrokuje deformacije stijena i nastanak potresa. Unutarnji procesi utječu na kretanje masa u zemljinoj unutrašnjosti i na formiranje tektonskih pokreta, koji djeluju kao okidač za nastanak potresa. Republika Hrvatska nalazi se na Euroazijskoj ploči koja je litosferna ploča te obuhvaća </w:t>
      </w:r>
      <w:hyperlink r:id="rId45" w:tooltip="Euroazija" w:history="1">
        <w:r w:rsidRPr="00881E9F">
          <w:t>Euroaziju</w:t>
        </w:r>
      </w:hyperlink>
      <w:r w:rsidRPr="00881E9F">
        <w:t xml:space="preserve"> (kontinentalnu masu koja se sastoji od </w:t>
      </w:r>
      <w:hyperlink r:id="rId46" w:tooltip="Europa" w:history="1">
        <w:r w:rsidRPr="00881E9F">
          <w:t>Europe</w:t>
        </w:r>
      </w:hyperlink>
      <w:r w:rsidRPr="00881E9F">
        <w:t xml:space="preserve"> i </w:t>
      </w:r>
      <w:hyperlink r:id="rId47" w:tooltip="Azija" w:history="1">
        <w:r w:rsidRPr="00881E9F">
          <w:t>Azije</w:t>
        </w:r>
      </w:hyperlink>
      <w:r w:rsidRPr="00881E9F">
        <w:t xml:space="preserve">, bez </w:t>
      </w:r>
      <w:hyperlink r:id="rId48" w:tooltip="Indija" w:history="1">
        <w:r w:rsidRPr="00881E9F">
          <w:t>Indijskog potkontinenta</w:t>
        </w:r>
      </w:hyperlink>
      <w:r w:rsidRPr="00881E9F">
        <w:t xml:space="preserve">, </w:t>
      </w:r>
      <w:hyperlink r:id="rId49" w:tooltip="Arapski poluotok" w:history="1">
        <w:r w:rsidRPr="00881E9F">
          <w:t>Arapskog poluotoka</w:t>
        </w:r>
      </w:hyperlink>
      <w:r w:rsidRPr="00881E9F">
        <w:t xml:space="preserve"> i područja istočno od lanca Verkojansk u istočnome </w:t>
      </w:r>
      <w:hyperlink r:id="rId50" w:tooltip="Sibir" w:history="1">
        <w:r w:rsidRPr="00881E9F">
          <w:t>Sibiru</w:t>
        </w:r>
      </w:hyperlink>
      <w:r w:rsidRPr="00881E9F">
        <w:t>). Na zapadu se proteže sve do Srednjeatlantskog hrpta.</w:t>
      </w:r>
    </w:p>
    <w:p w14:paraId="0E118C49" w14:textId="77777777" w:rsidR="00A80364" w:rsidRPr="00881E9F" w:rsidRDefault="00A80364" w:rsidP="00A80364">
      <w:pPr>
        <w:rPr>
          <w:u w:val="single"/>
        </w:rPr>
      </w:pPr>
      <w:r w:rsidRPr="00881E9F">
        <w:rPr>
          <w:u w:val="single"/>
        </w:rPr>
        <w:t>RAZVOJ DOGAĐAJA KOJI JE PRETHODIO VELIKOJ NESREĆI</w:t>
      </w:r>
    </w:p>
    <w:p w14:paraId="523F7428" w14:textId="77777777" w:rsidR="00634071" w:rsidRPr="00881E9F" w:rsidRDefault="00A80364" w:rsidP="00A80364">
      <w:r w:rsidRPr="00881E9F">
        <w:t xml:space="preserve">Tektonski poremećaji u litosferi, kao što su kretanje litosfernih ploča u zoni subdukcije, mogu dovesti do pojave potresa. Uzrok nastanka potresa </w:t>
      </w:r>
      <w:r w:rsidR="00364EE4" w:rsidRPr="00881E9F">
        <w:t>u sjeverozapadnom kontinentalnom dijelu su kompresijski procesi zbog pomaka Dinarida i Alpa</w:t>
      </w:r>
      <w:r w:rsidRPr="00881E9F">
        <w:t>. Rasjedi, kao potencijalne žarišne točke, osim toga nastaju unutar pojedinih tektonskih ploča kao posljedica diferencijaln</w:t>
      </w:r>
      <w:r w:rsidR="00144BB3" w:rsidRPr="00881E9F">
        <w:t>ih naprezanja u Zemljinoj kori.</w:t>
      </w:r>
    </w:p>
    <w:p w14:paraId="6757FFBD" w14:textId="77777777" w:rsidR="00144BB3" w:rsidRPr="00881E9F" w:rsidRDefault="00A80364" w:rsidP="00A80364">
      <w:pPr>
        <w:rPr>
          <w:u w:val="single"/>
        </w:rPr>
      </w:pPr>
      <w:r w:rsidRPr="00881E9F">
        <w:rPr>
          <w:u w:val="single"/>
        </w:rPr>
        <w:t>OKIDAČ KOJI JE UZROKOVAO VELIKU NESREĆU</w:t>
      </w:r>
    </w:p>
    <w:p w14:paraId="35FAF45D" w14:textId="5A0449E7" w:rsidR="00634071" w:rsidRDefault="00A80364" w:rsidP="00A80364">
      <w:pPr>
        <w:rPr>
          <w:shd w:val="clear" w:color="auto" w:fill="FFFFFF"/>
        </w:rPr>
      </w:pPr>
      <w:r w:rsidRPr="00881E9F">
        <w:rPr>
          <w:shd w:val="clear" w:color="auto" w:fill="FFFFFF"/>
        </w:rPr>
        <w:t xml:space="preserve">Naglo otpuštanje napetosti u litosferi dovodi do nastanka potresa. Potres nastaje u unutrašnjosti Zemlje, u mjestu koje nazivamo žarište ili </w:t>
      </w:r>
      <w:hyperlink r:id="rId51" w:tooltip="Hipocentar" w:history="1">
        <w:r w:rsidRPr="00881E9F">
          <w:rPr>
            <w:shd w:val="clear" w:color="auto" w:fill="FFFFFF"/>
          </w:rPr>
          <w:t>hipocentar</w:t>
        </w:r>
      </w:hyperlink>
      <w:r w:rsidRPr="00881E9F">
        <w:rPr>
          <w:shd w:val="clear" w:color="auto" w:fill="FFFFFF"/>
        </w:rPr>
        <w:t xml:space="preserve">. Mjesto na površini Zemlje gdje se potres najjače osjeti zove se </w:t>
      </w:r>
      <w:hyperlink r:id="rId52" w:tooltip="Epicentar" w:history="1">
        <w:r w:rsidRPr="00881E9F">
          <w:rPr>
            <w:shd w:val="clear" w:color="auto" w:fill="FFFFFF"/>
          </w:rPr>
          <w:t>epicentar</w:t>
        </w:r>
      </w:hyperlink>
      <w:r w:rsidRPr="00881E9F">
        <w:rPr>
          <w:shd w:val="clear" w:color="auto" w:fill="FFFFFF"/>
        </w:rPr>
        <w:t>.</w:t>
      </w:r>
    </w:p>
    <w:p w14:paraId="53CEBDC1" w14:textId="77777777" w:rsidR="007673CD" w:rsidRPr="00881E9F" w:rsidRDefault="007673CD" w:rsidP="00A80364">
      <w:pPr>
        <w:rPr>
          <w:shd w:val="clear" w:color="auto" w:fill="FFFFFF"/>
        </w:rPr>
      </w:pPr>
    </w:p>
    <w:p w14:paraId="777D738A" w14:textId="04012156" w:rsidR="00A80364" w:rsidRPr="00881E9F" w:rsidRDefault="00E338E3" w:rsidP="00CC45B3">
      <w:pPr>
        <w:pStyle w:val="Heading3"/>
      </w:pPr>
      <w:bookmarkStart w:id="164" w:name="_Toc492284945"/>
      <w:bookmarkStart w:id="165" w:name="_Toc496856101"/>
      <w:bookmarkStart w:id="166" w:name="_Toc9596639"/>
      <w:bookmarkStart w:id="167" w:name="_Toc127882963"/>
      <w:r w:rsidRPr="00881E9F">
        <w:t>6.</w:t>
      </w:r>
      <w:r w:rsidR="00717B9A">
        <w:t>2</w:t>
      </w:r>
      <w:r w:rsidR="00081459" w:rsidRPr="00881E9F">
        <w:t xml:space="preserve">.6 </w:t>
      </w:r>
      <w:bookmarkEnd w:id="164"/>
      <w:bookmarkEnd w:id="165"/>
      <w:bookmarkEnd w:id="166"/>
      <w:r w:rsidR="008C0967" w:rsidRPr="008C0967">
        <w:t>Događaj s najgorim mogućim posljedicama</w:t>
      </w:r>
      <w:bookmarkEnd w:id="167"/>
    </w:p>
    <w:p w14:paraId="22C67A95" w14:textId="038A840B" w:rsidR="00A80364" w:rsidRDefault="006248DA" w:rsidP="00A80364">
      <w:r w:rsidRPr="00881E9F">
        <w:t xml:space="preserve">Najvjerojatniji neželjeni događaj </w:t>
      </w:r>
      <w:r w:rsidR="00A80364" w:rsidRPr="00881E9F">
        <w:t>pretpost</w:t>
      </w:r>
      <w:r w:rsidR="00064DFB" w:rsidRPr="00881E9F">
        <w:t>avlja nastanak potresa jačine V</w:t>
      </w:r>
      <w:r w:rsidR="00881E9F" w:rsidRPr="00881E9F">
        <w:t>I</w:t>
      </w:r>
      <w:r w:rsidR="00A80364" w:rsidRPr="00881E9F">
        <w:t>I</w:t>
      </w:r>
      <w:r w:rsidR="003F7A72" w:rsidRPr="00881E9F">
        <w:t>°</w:t>
      </w:r>
      <w:r w:rsidR="00A80364" w:rsidRPr="00881E9F">
        <w:t xml:space="preserve"> MCS ljestvice na području </w:t>
      </w:r>
      <w:r w:rsidR="00881E9F" w:rsidRPr="00881E9F">
        <w:t xml:space="preserve">Općine </w:t>
      </w:r>
      <w:r w:rsidR="007B0127">
        <w:t>Lišane Ostrovičke.</w:t>
      </w:r>
      <w:r w:rsidR="00881E9F" w:rsidRPr="00881E9F">
        <w:t xml:space="preserve"> </w:t>
      </w:r>
    </w:p>
    <w:p w14:paraId="33596CF0" w14:textId="77777777" w:rsidR="00881E9F" w:rsidRDefault="00881E9F" w:rsidP="00881E9F">
      <w:r>
        <w:t>Potrebno je istaknuti da trenutno nisu raspoloživi adekvatni ulazni podaci za detaljan proračun posljedica potresa. Trenutno ne postoji katastar građevina prema tipu gradnje u odnosu na otpornost na potrese stoga su i rezultati dobiveni raspoloživim ulaznim podacima aproksimativni.</w:t>
      </w:r>
    </w:p>
    <w:p w14:paraId="08B4FF9E" w14:textId="0BD46318" w:rsidR="00881E9F" w:rsidRPr="00881E9F" w:rsidRDefault="00881E9F" w:rsidP="00881E9F">
      <w:r>
        <w:t xml:space="preserve">U svrhu preciznijih rezultata te same procjene rizika potrebno je da Općina </w:t>
      </w:r>
      <w:r w:rsidR="007B0127">
        <w:t>Lišane Ostrovičke</w:t>
      </w:r>
      <w:r>
        <w:t xml:space="preserve"> izradi posebnu studiju koje bi sadržavale katastar građevina. Isto je potrebno napraviti i za prometnu infrastrukturu.</w:t>
      </w:r>
    </w:p>
    <w:p w14:paraId="22BF0E5E" w14:textId="77777777" w:rsidR="00A80364" w:rsidRPr="00A779B6" w:rsidRDefault="00A80364" w:rsidP="00A80364">
      <w:pPr>
        <w:rPr>
          <w:b/>
        </w:rPr>
      </w:pPr>
      <w:r w:rsidRPr="00A779B6">
        <w:rPr>
          <w:b/>
        </w:rPr>
        <w:t>Prognoza šteta na stambenom fondu</w:t>
      </w:r>
    </w:p>
    <w:p w14:paraId="1696E7F2" w14:textId="42423E93" w:rsidR="00A80364" w:rsidRPr="00A779B6" w:rsidRDefault="00A80364" w:rsidP="000D4384">
      <w:r w:rsidRPr="00A779B6">
        <w:t xml:space="preserve">Izračun procjene štete na stambenom fondu </w:t>
      </w:r>
      <w:r w:rsidR="00881E9F" w:rsidRPr="00A779B6">
        <w:t xml:space="preserve">Općine </w:t>
      </w:r>
      <w:r w:rsidR="007B0127">
        <w:t>Lišane Ostrovičke</w:t>
      </w:r>
      <w:r w:rsidRPr="00A779B6">
        <w:t xml:space="preserve"> izrađuje se uz sljedeće pretpostavke:</w:t>
      </w:r>
    </w:p>
    <w:p w14:paraId="364CE071" w14:textId="02676705" w:rsidR="00A80364" w:rsidRPr="00A779B6" w:rsidRDefault="00A80364" w:rsidP="001D0B8D">
      <w:pPr>
        <w:pStyle w:val="ListParagraph"/>
        <w:numPr>
          <w:ilvl w:val="0"/>
          <w:numId w:val="8"/>
        </w:numPr>
      </w:pPr>
      <w:r w:rsidRPr="00A779B6">
        <w:t>potres jačine V</w:t>
      </w:r>
      <w:r w:rsidR="00881E9F" w:rsidRPr="00A779B6">
        <w:t>I</w:t>
      </w:r>
      <w:r w:rsidR="006461D7" w:rsidRPr="00A779B6">
        <w:t>I</w:t>
      </w:r>
      <w:r w:rsidR="005C63A5" w:rsidRPr="00A779B6">
        <w:t>°</w:t>
      </w:r>
      <w:r w:rsidR="00081459" w:rsidRPr="00A779B6">
        <w:t xml:space="preserve"> MCS ljestvice</w:t>
      </w:r>
      <w:r w:rsidRPr="00A779B6">
        <w:t xml:space="preserve"> pogodio</w:t>
      </w:r>
      <w:r w:rsidR="00081459" w:rsidRPr="00A779B6">
        <w:t xml:space="preserve"> je</w:t>
      </w:r>
      <w:r w:rsidRPr="00A779B6">
        <w:t xml:space="preserve"> </w:t>
      </w:r>
      <w:r w:rsidR="00CE37A9" w:rsidRPr="00A779B6">
        <w:t xml:space="preserve">područje </w:t>
      </w:r>
      <w:r w:rsidR="00881E9F" w:rsidRPr="00A779B6">
        <w:t>Općin</w:t>
      </w:r>
      <w:r w:rsidR="00650DAF">
        <w:t>e</w:t>
      </w:r>
      <w:r w:rsidRPr="00A779B6">
        <w:t>;</w:t>
      </w:r>
    </w:p>
    <w:p w14:paraId="3E4B2B5D" w14:textId="33D5D759" w:rsidR="00A80364" w:rsidRPr="00A779B6" w:rsidRDefault="00A80364" w:rsidP="001D0B8D">
      <w:pPr>
        <w:pStyle w:val="ListParagraph"/>
        <w:numPr>
          <w:ilvl w:val="0"/>
          <w:numId w:val="8"/>
        </w:numPr>
      </w:pPr>
      <w:r w:rsidRPr="00A779B6">
        <w:t xml:space="preserve">prema Karti potresnih područja </w:t>
      </w:r>
      <w:r w:rsidR="005A491A" w:rsidRPr="00A779B6">
        <w:t>Republike Hrvatske</w:t>
      </w:r>
      <w:r w:rsidRPr="00A779B6">
        <w:t xml:space="preserve"> za 475 godina, područje </w:t>
      </w:r>
      <w:r w:rsidR="00881E9F" w:rsidRPr="00A779B6">
        <w:t xml:space="preserve">Općine </w:t>
      </w:r>
      <w:r w:rsidR="007B0127">
        <w:t>Lišane Ostrovičke</w:t>
      </w:r>
      <w:r w:rsidR="003F7A72" w:rsidRPr="00A779B6">
        <w:t xml:space="preserve"> n</w:t>
      </w:r>
      <w:r w:rsidRPr="00A779B6">
        <w:t xml:space="preserve">alazi se u području s vršnom akceleracijom </w:t>
      </w:r>
      <w:r w:rsidR="00CE37A9" w:rsidRPr="00A779B6">
        <w:t>0,</w:t>
      </w:r>
      <w:r w:rsidR="00881E9F" w:rsidRPr="00A779B6">
        <w:t>20</w:t>
      </w:r>
      <w:r w:rsidRPr="00A779B6">
        <w:t xml:space="preserve"> g</w:t>
      </w:r>
      <w:r w:rsidR="003F7A72" w:rsidRPr="00A779B6">
        <w:t>,</w:t>
      </w:r>
    </w:p>
    <w:p w14:paraId="64CB603B" w14:textId="77777777" w:rsidR="00A80364" w:rsidRPr="00A779B6" w:rsidRDefault="00A80364" w:rsidP="001D0B8D">
      <w:pPr>
        <w:pStyle w:val="ListParagraph"/>
        <w:numPr>
          <w:ilvl w:val="0"/>
          <w:numId w:val="8"/>
        </w:numPr>
      </w:pPr>
      <w:r w:rsidRPr="00A779B6">
        <w:t>trajanje potresa je 15 sekundi;</w:t>
      </w:r>
    </w:p>
    <w:p w14:paraId="6937A247" w14:textId="52371437" w:rsidR="00A80364" w:rsidRPr="00A779B6" w:rsidRDefault="00A80554" w:rsidP="001D0B8D">
      <w:pPr>
        <w:pStyle w:val="ListParagraph"/>
        <w:numPr>
          <w:ilvl w:val="0"/>
          <w:numId w:val="8"/>
        </w:numPr>
      </w:pPr>
      <w:r w:rsidRPr="00A779B6">
        <w:t xml:space="preserve">ukupan broj stanovnika u </w:t>
      </w:r>
      <w:r w:rsidR="00A779B6" w:rsidRPr="00A779B6">
        <w:t>Općini</w:t>
      </w:r>
      <w:r w:rsidR="00081459" w:rsidRPr="00A779B6">
        <w:t xml:space="preserve"> </w:t>
      </w:r>
      <w:r w:rsidRPr="00A779B6">
        <w:t xml:space="preserve">iznosi </w:t>
      </w:r>
      <w:r w:rsidR="007B0127">
        <w:t>593</w:t>
      </w:r>
    </w:p>
    <w:p w14:paraId="16597EBF" w14:textId="3E9388EF" w:rsidR="00A80364" w:rsidRPr="00A779B6" w:rsidRDefault="006461D7" w:rsidP="001D0B8D">
      <w:pPr>
        <w:pStyle w:val="ListParagraph"/>
        <w:numPr>
          <w:ilvl w:val="0"/>
          <w:numId w:val="8"/>
        </w:numPr>
      </w:pPr>
      <w:r w:rsidRPr="00A779B6">
        <w:t xml:space="preserve">ukupan broj </w:t>
      </w:r>
      <w:r w:rsidR="00F23163" w:rsidRPr="00A779B6">
        <w:t xml:space="preserve">stambenih jedinica na području </w:t>
      </w:r>
      <w:r w:rsidR="00A779B6" w:rsidRPr="00A779B6">
        <w:t>Općine</w:t>
      </w:r>
      <w:r w:rsidR="00F23163" w:rsidRPr="00A779B6">
        <w:t xml:space="preserve"> iznosi </w:t>
      </w:r>
      <w:r w:rsidR="007B0127">
        <w:t>448</w:t>
      </w:r>
    </w:p>
    <w:p w14:paraId="02603005" w14:textId="77777777" w:rsidR="00A80364" w:rsidRPr="00A779B6" w:rsidRDefault="00A80364" w:rsidP="001D0B8D">
      <w:pPr>
        <w:pStyle w:val="ListParagraph"/>
        <w:numPr>
          <w:ilvl w:val="0"/>
          <w:numId w:val="8"/>
        </w:numPr>
      </w:pPr>
      <w:r w:rsidRPr="00A779B6">
        <w:t xml:space="preserve">u cilju sagledavanja mogućih šteta korišten je proračun koji određuje štete na objektima po kategorijama gradnje, broj ranjenih i poginulih, </w:t>
      </w:r>
    </w:p>
    <w:p w14:paraId="1E840B9D" w14:textId="7E1AA397" w:rsidR="00E93368" w:rsidRPr="007B0127" w:rsidRDefault="00A80364" w:rsidP="001D0B8D">
      <w:pPr>
        <w:pStyle w:val="ListParagraph"/>
        <w:numPr>
          <w:ilvl w:val="0"/>
          <w:numId w:val="8"/>
        </w:numPr>
      </w:pPr>
      <w:r w:rsidRPr="00A779B6">
        <w:t xml:space="preserve">u trenutku potresa se svi stanovnici nalaze u </w:t>
      </w:r>
      <w:r w:rsidR="006461D7" w:rsidRPr="00A779B6">
        <w:t xml:space="preserve">svojim </w:t>
      </w:r>
      <w:r w:rsidR="00350B5C" w:rsidRPr="00A779B6">
        <w:t>stambenim</w:t>
      </w:r>
      <w:r w:rsidR="006461D7" w:rsidRPr="00A779B6">
        <w:t xml:space="preserve"> jedinicama</w:t>
      </w:r>
      <w:r w:rsidRPr="00A779B6">
        <w:t>.</w:t>
      </w:r>
    </w:p>
    <w:p w14:paraId="4ABE4593" w14:textId="77777777" w:rsidR="00CE37A9" w:rsidRPr="00A779B6" w:rsidRDefault="00CE37A9" w:rsidP="00CE37A9">
      <w:pPr>
        <w:rPr>
          <w:i/>
          <w:u w:val="single"/>
        </w:rPr>
      </w:pPr>
      <w:r w:rsidRPr="00A779B6">
        <w:rPr>
          <w:i/>
          <w:u w:val="single"/>
        </w:rPr>
        <w:lastRenderedPageBreak/>
        <w:t>Podjela objekata prema razredu ranjivosti:</w:t>
      </w:r>
    </w:p>
    <w:p w14:paraId="007FF372" w14:textId="1AB36C13" w:rsidR="00CE37A9" w:rsidRPr="00A779B6" w:rsidRDefault="00CE37A9" w:rsidP="00CE37A9">
      <w:pPr>
        <w:tabs>
          <w:tab w:val="left" w:pos="897"/>
          <w:tab w:val="center" w:pos="4535"/>
        </w:tabs>
        <w:spacing w:before="0" w:line="259" w:lineRule="auto"/>
        <w:jc w:val="center"/>
        <w:rPr>
          <w:rFonts w:ascii="Calibri" w:eastAsia="Calibri" w:hAnsi="Calibri" w:cs="Times New Roman"/>
          <w:color w:val="auto"/>
          <w:szCs w:val="22"/>
        </w:rPr>
      </w:pPr>
      <w:r w:rsidRPr="00A779B6">
        <w:rPr>
          <w:rFonts w:eastAsia="Calibri"/>
          <w:bCs/>
          <w:color w:val="54883D"/>
          <w:sz w:val="20"/>
          <w:szCs w:val="20"/>
        </w:rPr>
        <w:t xml:space="preserve">Tablica </w:t>
      </w:r>
      <w:r w:rsidR="003670C2" w:rsidRPr="00A779B6">
        <w:rPr>
          <w:rFonts w:eastAsia="Calibri"/>
          <w:bCs/>
          <w:color w:val="54883D"/>
          <w:sz w:val="20"/>
          <w:szCs w:val="20"/>
        </w:rPr>
        <w:fldChar w:fldCharType="begin"/>
      </w:r>
      <w:r w:rsidRPr="00A779B6">
        <w:rPr>
          <w:rFonts w:eastAsia="Calibri"/>
          <w:bCs/>
          <w:color w:val="54883D"/>
          <w:sz w:val="20"/>
          <w:szCs w:val="20"/>
        </w:rPr>
        <w:instrText xml:space="preserve"> SEQ Tabela \* ARABIC </w:instrText>
      </w:r>
      <w:r w:rsidR="003670C2" w:rsidRPr="00A779B6">
        <w:rPr>
          <w:rFonts w:eastAsia="Calibri"/>
          <w:bCs/>
          <w:color w:val="54883D"/>
          <w:sz w:val="20"/>
          <w:szCs w:val="20"/>
        </w:rPr>
        <w:fldChar w:fldCharType="separate"/>
      </w:r>
      <w:r w:rsidR="00DD0006">
        <w:rPr>
          <w:rFonts w:eastAsia="Calibri"/>
          <w:bCs/>
          <w:noProof/>
          <w:color w:val="54883D"/>
          <w:sz w:val="20"/>
          <w:szCs w:val="20"/>
        </w:rPr>
        <w:t>30</w:t>
      </w:r>
      <w:r w:rsidR="003670C2" w:rsidRPr="00A779B6">
        <w:rPr>
          <w:rFonts w:eastAsia="Calibri"/>
          <w:bCs/>
          <w:noProof/>
          <w:color w:val="54883D"/>
          <w:sz w:val="20"/>
          <w:szCs w:val="20"/>
        </w:rPr>
        <w:fldChar w:fldCharType="end"/>
      </w:r>
      <w:r w:rsidRPr="00A779B6">
        <w:rPr>
          <w:rFonts w:eastAsia="Calibri"/>
          <w:bCs/>
          <w:color w:val="54883D"/>
          <w:sz w:val="20"/>
          <w:szCs w:val="20"/>
        </w:rPr>
        <w:t>. Razredi ranjivosti različitih tipova zgrada (EMS-98)</w:t>
      </w: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4673"/>
        <w:gridCol w:w="709"/>
        <w:gridCol w:w="22"/>
        <w:gridCol w:w="636"/>
        <w:gridCol w:w="95"/>
        <w:gridCol w:w="660"/>
        <w:gridCol w:w="71"/>
        <w:gridCol w:w="684"/>
        <w:gridCol w:w="47"/>
        <w:gridCol w:w="708"/>
        <w:gridCol w:w="23"/>
        <w:gridCol w:w="732"/>
      </w:tblGrid>
      <w:tr w:rsidR="00CE37A9" w:rsidRPr="00A779B6" w14:paraId="13CC7586" w14:textId="77777777" w:rsidTr="00A779B6">
        <w:trPr>
          <w:trHeight w:val="231"/>
          <w:tblHeader/>
          <w:jc w:val="center"/>
        </w:trPr>
        <w:tc>
          <w:tcPr>
            <w:tcW w:w="4673" w:type="dxa"/>
            <w:vMerge w:val="restart"/>
            <w:vAlign w:val="center"/>
          </w:tcPr>
          <w:p w14:paraId="47AB0420" w14:textId="77777777" w:rsidR="00CE37A9" w:rsidRPr="00650DAF" w:rsidRDefault="00CE37A9" w:rsidP="00CE37A9">
            <w:pPr>
              <w:spacing w:before="120" w:after="120"/>
              <w:jc w:val="center"/>
              <w:rPr>
                <w:rFonts w:eastAsia="Calibri" w:cs="Times New Roman"/>
                <w:b/>
                <w:noProof/>
                <w:color w:val="auto"/>
                <w:sz w:val="20"/>
              </w:rPr>
            </w:pPr>
            <w:r w:rsidRPr="00650DAF">
              <w:rPr>
                <w:rFonts w:eastAsia="Calibri" w:cs="Times New Roman"/>
                <w:b/>
                <w:noProof/>
                <w:color w:val="auto"/>
                <w:sz w:val="20"/>
              </w:rPr>
              <w:t>Tip konstrukcije</w:t>
            </w:r>
          </w:p>
        </w:tc>
        <w:tc>
          <w:tcPr>
            <w:tcW w:w="4387" w:type="dxa"/>
            <w:gridSpan w:val="11"/>
            <w:vAlign w:val="center"/>
          </w:tcPr>
          <w:p w14:paraId="06CA23CF" w14:textId="77777777" w:rsidR="00CE37A9" w:rsidRPr="00650DAF" w:rsidRDefault="00CE37A9" w:rsidP="00CE37A9">
            <w:pPr>
              <w:spacing w:before="120" w:after="120"/>
              <w:jc w:val="center"/>
              <w:rPr>
                <w:rFonts w:eastAsia="Calibri" w:cs="Times New Roman"/>
                <w:b/>
                <w:noProof/>
                <w:color w:val="auto"/>
                <w:sz w:val="20"/>
              </w:rPr>
            </w:pPr>
            <w:r w:rsidRPr="00650DAF">
              <w:rPr>
                <w:rFonts w:eastAsia="Calibri" w:cs="Times New Roman"/>
                <w:b/>
                <w:noProof/>
                <w:color w:val="auto"/>
                <w:sz w:val="20"/>
              </w:rPr>
              <w:t>Razred ranjivosti</w:t>
            </w:r>
          </w:p>
        </w:tc>
      </w:tr>
      <w:tr w:rsidR="00CE37A9" w:rsidRPr="00A779B6" w14:paraId="1249FC75" w14:textId="77777777" w:rsidTr="00A779B6">
        <w:trPr>
          <w:trHeight w:val="231"/>
          <w:tblHeader/>
          <w:jc w:val="center"/>
        </w:trPr>
        <w:tc>
          <w:tcPr>
            <w:tcW w:w="4673" w:type="dxa"/>
            <w:vMerge/>
            <w:vAlign w:val="center"/>
          </w:tcPr>
          <w:p w14:paraId="25C5476F" w14:textId="77777777" w:rsidR="00CE37A9" w:rsidRPr="00650DAF" w:rsidRDefault="00CE37A9" w:rsidP="00CE37A9">
            <w:pPr>
              <w:spacing w:before="120" w:after="120"/>
              <w:jc w:val="center"/>
              <w:rPr>
                <w:rFonts w:eastAsia="Calibri" w:cs="Times New Roman"/>
                <w:b/>
                <w:noProof/>
                <w:color w:val="auto"/>
                <w:sz w:val="20"/>
              </w:rPr>
            </w:pPr>
          </w:p>
        </w:tc>
        <w:tc>
          <w:tcPr>
            <w:tcW w:w="709" w:type="dxa"/>
            <w:vAlign w:val="center"/>
          </w:tcPr>
          <w:p w14:paraId="1C52382E" w14:textId="77777777" w:rsidR="00CE37A9" w:rsidRPr="00650DAF" w:rsidRDefault="00CE37A9" w:rsidP="00CE37A9">
            <w:pPr>
              <w:spacing w:before="120" w:after="120"/>
              <w:jc w:val="center"/>
              <w:rPr>
                <w:rFonts w:eastAsia="Calibri" w:cs="Times New Roman"/>
                <w:b/>
                <w:noProof/>
                <w:color w:val="auto"/>
                <w:sz w:val="20"/>
              </w:rPr>
            </w:pPr>
            <w:r w:rsidRPr="00650DAF">
              <w:rPr>
                <w:rFonts w:eastAsia="Calibri" w:cs="Times New Roman"/>
                <w:b/>
                <w:noProof/>
                <w:color w:val="auto"/>
                <w:sz w:val="20"/>
              </w:rPr>
              <w:t>A</w:t>
            </w:r>
          </w:p>
        </w:tc>
        <w:tc>
          <w:tcPr>
            <w:tcW w:w="658" w:type="dxa"/>
            <w:gridSpan w:val="2"/>
            <w:vAlign w:val="center"/>
          </w:tcPr>
          <w:p w14:paraId="194201CC" w14:textId="77777777" w:rsidR="00CE37A9" w:rsidRPr="00650DAF" w:rsidRDefault="00CE37A9" w:rsidP="00CE37A9">
            <w:pPr>
              <w:spacing w:before="120" w:after="120"/>
              <w:jc w:val="center"/>
              <w:rPr>
                <w:rFonts w:eastAsia="Calibri" w:cs="Times New Roman"/>
                <w:b/>
                <w:noProof/>
                <w:color w:val="auto"/>
                <w:sz w:val="20"/>
              </w:rPr>
            </w:pPr>
            <w:r w:rsidRPr="00650DAF">
              <w:rPr>
                <w:rFonts w:eastAsia="Calibri" w:cs="Times New Roman"/>
                <w:b/>
                <w:noProof/>
                <w:color w:val="auto"/>
                <w:sz w:val="20"/>
              </w:rPr>
              <w:t>B</w:t>
            </w:r>
          </w:p>
        </w:tc>
        <w:tc>
          <w:tcPr>
            <w:tcW w:w="755" w:type="dxa"/>
            <w:gridSpan w:val="2"/>
            <w:vAlign w:val="center"/>
          </w:tcPr>
          <w:p w14:paraId="144BB4B9" w14:textId="77777777" w:rsidR="00CE37A9" w:rsidRPr="00650DAF" w:rsidRDefault="00CE37A9" w:rsidP="00CE37A9">
            <w:pPr>
              <w:spacing w:before="120" w:after="120"/>
              <w:jc w:val="center"/>
              <w:rPr>
                <w:rFonts w:eastAsia="Calibri" w:cs="Times New Roman"/>
                <w:b/>
                <w:noProof/>
                <w:color w:val="auto"/>
                <w:sz w:val="20"/>
              </w:rPr>
            </w:pPr>
            <w:r w:rsidRPr="00650DAF">
              <w:rPr>
                <w:rFonts w:eastAsia="Calibri" w:cs="Times New Roman"/>
                <w:b/>
                <w:noProof/>
                <w:color w:val="auto"/>
                <w:sz w:val="20"/>
              </w:rPr>
              <w:t>C</w:t>
            </w:r>
          </w:p>
        </w:tc>
        <w:tc>
          <w:tcPr>
            <w:tcW w:w="755" w:type="dxa"/>
            <w:gridSpan w:val="2"/>
            <w:vAlign w:val="center"/>
          </w:tcPr>
          <w:p w14:paraId="3760C6DE" w14:textId="77777777" w:rsidR="00CE37A9" w:rsidRPr="00650DAF" w:rsidRDefault="00CE37A9" w:rsidP="00CE37A9">
            <w:pPr>
              <w:spacing w:before="120" w:after="120"/>
              <w:jc w:val="center"/>
              <w:rPr>
                <w:rFonts w:eastAsia="Calibri" w:cs="Times New Roman"/>
                <w:b/>
                <w:noProof/>
                <w:color w:val="auto"/>
                <w:sz w:val="20"/>
              </w:rPr>
            </w:pPr>
            <w:r w:rsidRPr="00650DAF">
              <w:rPr>
                <w:rFonts w:eastAsia="Calibri" w:cs="Times New Roman"/>
                <w:b/>
                <w:noProof/>
                <w:color w:val="auto"/>
                <w:sz w:val="20"/>
              </w:rPr>
              <w:t>D</w:t>
            </w:r>
          </w:p>
        </w:tc>
        <w:tc>
          <w:tcPr>
            <w:tcW w:w="755" w:type="dxa"/>
            <w:gridSpan w:val="2"/>
            <w:vAlign w:val="center"/>
          </w:tcPr>
          <w:p w14:paraId="16BA0C31" w14:textId="77777777" w:rsidR="00CE37A9" w:rsidRPr="00650DAF" w:rsidRDefault="00CE37A9" w:rsidP="00CE37A9">
            <w:pPr>
              <w:spacing w:before="120" w:after="120"/>
              <w:jc w:val="center"/>
              <w:rPr>
                <w:rFonts w:eastAsia="Calibri" w:cs="Times New Roman"/>
                <w:b/>
                <w:noProof/>
                <w:color w:val="auto"/>
                <w:sz w:val="20"/>
              </w:rPr>
            </w:pPr>
            <w:r w:rsidRPr="00650DAF">
              <w:rPr>
                <w:rFonts w:eastAsia="Calibri" w:cs="Times New Roman"/>
                <w:b/>
                <w:noProof/>
                <w:color w:val="auto"/>
                <w:sz w:val="20"/>
              </w:rPr>
              <w:t>E</w:t>
            </w:r>
          </w:p>
        </w:tc>
        <w:tc>
          <w:tcPr>
            <w:tcW w:w="755" w:type="dxa"/>
            <w:gridSpan w:val="2"/>
            <w:vAlign w:val="center"/>
          </w:tcPr>
          <w:p w14:paraId="7A726999" w14:textId="77777777" w:rsidR="00CE37A9" w:rsidRPr="00650DAF" w:rsidRDefault="00CE37A9" w:rsidP="00CE37A9">
            <w:pPr>
              <w:spacing w:before="120" w:after="120"/>
              <w:jc w:val="center"/>
              <w:rPr>
                <w:rFonts w:eastAsia="Calibri" w:cs="Times New Roman"/>
                <w:b/>
                <w:noProof/>
                <w:color w:val="auto"/>
                <w:sz w:val="20"/>
              </w:rPr>
            </w:pPr>
            <w:r w:rsidRPr="00650DAF">
              <w:rPr>
                <w:rFonts w:eastAsia="Calibri" w:cs="Times New Roman"/>
                <w:b/>
                <w:noProof/>
                <w:color w:val="auto"/>
                <w:sz w:val="20"/>
              </w:rPr>
              <w:t>F</w:t>
            </w:r>
          </w:p>
        </w:tc>
      </w:tr>
      <w:tr w:rsidR="00CE37A9" w:rsidRPr="00A779B6" w14:paraId="74DE4E24" w14:textId="77777777" w:rsidTr="00CE37A9">
        <w:trPr>
          <w:jc w:val="center"/>
        </w:trPr>
        <w:tc>
          <w:tcPr>
            <w:tcW w:w="9060" w:type="dxa"/>
            <w:gridSpan w:val="12"/>
            <w:vAlign w:val="center"/>
          </w:tcPr>
          <w:p w14:paraId="3B66E14E"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Zidane zgrade</w:t>
            </w:r>
          </w:p>
        </w:tc>
      </w:tr>
      <w:tr w:rsidR="00CE37A9" w:rsidRPr="00A779B6" w14:paraId="03CF3361" w14:textId="77777777" w:rsidTr="00CE37A9">
        <w:trPr>
          <w:jc w:val="center"/>
        </w:trPr>
        <w:tc>
          <w:tcPr>
            <w:tcW w:w="4673" w:type="dxa"/>
            <w:vAlign w:val="center"/>
          </w:tcPr>
          <w:p w14:paraId="0F68AEFF"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Od prirodnog, lomljenog i neobrađenog kamena</w:t>
            </w:r>
          </w:p>
        </w:tc>
        <w:tc>
          <w:tcPr>
            <w:tcW w:w="709" w:type="dxa"/>
            <w:vAlign w:val="center"/>
          </w:tcPr>
          <w:p w14:paraId="3E0E201D"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w:t>
            </w:r>
          </w:p>
        </w:tc>
        <w:tc>
          <w:tcPr>
            <w:tcW w:w="658" w:type="dxa"/>
            <w:gridSpan w:val="2"/>
            <w:vAlign w:val="center"/>
          </w:tcPr>
          <w:p w14:paraId="3EF2CA35"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03442CA6"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6971842A"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42E83160"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60BB12DB"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79AF1C34" w14:textId="77777777" w:rsidTr="00CE37A9">
        <w:trPr>
          <w:jc w:val="center"/>
        </w:trPr>
        <w:tc>
          <w:tcPr>
            <w:tcW w:w="4673" w:type="dxa"/>
            <w:vAlign w:val="center"/>
          </w:tcPr>
          <w:p w14:paraId="3EF2BF38"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Od nepečene opeke</w:t>
            </w:r>
          </w:p>
        </w:tc>
        <w:tc>
          <w:tcPr>
            <w:tcW w:w="709" w:type="dxa"/>
            <w:vAlign w:val="center"/>
          </w:tcPr>
          <w:p w14:paraId="019E9CEA"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w:t>
            </w:r>
          </w:p>
        </w:tc>
        <w:tc>
          <w:tcPr>
            <w:tcW w:w="658" w:type="dxa"/>
            <w:gridSpan w:val="2"/>
            <w:vAlign w:val="center"/>
          </w:tcPr>
          <w:p w14:paraId="3CF6811E" w14:textId="6C983924" w:rsidR="00CE37A9" w:rsidRPr="00A779B6" w:rsidRDefault="0080175F" w:rsidP="00CE37A9">
            <w:pPr>
              <w:spacing w:before="120" w:after="120"/>
              <w:jc w:val="center"/>
              <w:rPr>
                <w:rFonts w:eastAsia="Calibri"/>
                <w:noProof/>
                <w:color w:val="auto"/>
                <w:sz w:val="20"/>
                <w:szCs w:val="20"/>
              </w:rPr>
            </w:pPr>
            <w:r>
              <w:rPr>
                <w:rFonts w:eastAsia="Calibri" w:cs="Times New Roman"/>
                <w:noProof/>
                <w:color w:val="auto"/>
                <w:sz w:val="20"/>
              </w:rPr>
              <mc:AlternateContent>
                <mc:Choice Requires="wps">
                  <w:drawing>
                    <wp:anchor distT="0" distB="0" distL="114300" distR="114300" simplePos="0" relativeHeight="251841536" behindDoc="0" locked="0" layoutInCell="1" allowOverlap="1" wp14:anchorId="3D13A655" wp14:editId="78ABA9A6">
                      <wp:simplePos x="0" y="0"/>
                      <wp:positionH relativeFrom="column">
                        <wp:posOffset>-208915</wp:posOffset>
                      </wp:positionH>
                      <wp:positionV relativeFrom="paragraph">
                        <wp:posOffset>94615</wp:posOffset>
                      </wp:positionV>
                      <wp:extent cx="284480" cy="128905"/>
                      <wp:effectExtent l="0" t="0" r="20320" b="23495"/>
                      <wp:wrapNone/>
                      <wp:docPr id="246" name="Strelica lijevo-desno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DE6A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elica lijevo-desno 465" o:spid="_x0000_s1026" type="#_x0000_t69" style="position:absolute;margin-left:-16.45pt;margin-top:7.45pt;width:22.4pt;height:10.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" adj="4894" fillcolor="#54883d" strokecolor="#54883d" strokeweight="2pt">
                      <v:path arrowok="t"/>
                    </v:shape>
                  </w:pict>
                </mc:Fallback>
              </mc:AlternateContent>
            </w:r>
          </w:p>
        </w:tc>
        <w:tc>
          <w:tcPr>
            <w:tcW w:w="755" w:type="dxa"/>
            <w:gridSpan w:val="2"/>
            <w:vAlign w:val="center"/>
          </w:tcPr>
          <w:p w14:paraId="57C43A02"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1DF2496D"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72F7A73F"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21D8151F"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0A98B79A" w14:textId="77777777" w:rsidTr="00CE37A9">
        <w:trPr>
          <w:jc w:val="center"/>
        </w:trPr>
        <w:tc>
          <w:tcPr>
            <w:tcW w:w="4673" w:type="dxa"/>
            <w:vAlign w:val="center"/>
          </w:tcPr>
          <w:p w14:paraId="4DD9DDD7"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Od grubo obrađenog kamena</w:t>
            </w:r>
          </w:p>
        </w:tc>
        <w:tc>
          <w:tcPr>
            <w:tcW w:w="709" w:type="dxa"/>
            <w:vAlign w:val="center"/>
          </w:tcPr>
          <w:p w14:paraId="3A207120"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09A0A14F"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w:t>
            </w:r>
          </w:p>
        </w:tc>
        <w:tc>
          <w:tcPr>
            <w:tcW w:w="755" w:type="dxa"/>
            <w:gridSpan w:val="2"/>
            <w:vAlign w:val="center"/>
          </w:tcPr>
          <w:p w14:paraId="72590E84"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5D8ECE58"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4A8EF17E"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68D33B59"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0EECA131" w14:textId="77777777" w:rsidTr="00CE37A9">
        <w:trPr>
          <w:jc w:val="center"/>
        </w:trPr>
        <w:tc>
          <w:tcPr>
            <w:tcW w:w="4673" w:type="dxa"/>
            <w:vAlign w:val="center"/>
          </w:tcPr>
          <w:p w14:paraId="1FC84280"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Od obrađenog kamena</w:t>
            </w:r>
          </w:p>
        </w:tc>
        <w:tc>
          <w:tcPr>
            <w:tcW w:w="709" w:type="dxa"/>
            <w:vAlign w:val="center"/>
          </w:tcPr>
          <w:p w14:paraId="60ABDAC6"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3BF4D990" w14:textId="0B65BDE1"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42560" behindDoc="0" locked="0" layoutInCell="1" allowOverlap="1" wp14:anchorId="35E0DBBB" wp14:editId="0DA1988B">
                      <wp:simplePos x="0" y="0"/>
                      <wp:positionH relativeFrom="column">
                        <wp:posOffset>198120</wp:posOffset>
                      </wp:positionH>
                      <wp:positionV relativeFrom="paragraph">
                        <wp:posOffset>60325</wp:posOffset>
                      </wp:positionV>
                      <wp:extent cx="284480" cy="128905"/>
                      <wp:effectExtent l="0" t="0" r="20320" b="23495"/>
                      <wp:wrapNone/>
                      <wp:docPr id="244" name="Strelica lijevo-desn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364F" id="Strelica lijevo-desno 466" o:spid="_x0000_s1026" type="#_x0000_t69" style="position:absolute;margin-left:15.6pt;margin-top:4.75pt;width:22.4pt;height:10.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" adj="4894" fillcolor="#54883d" strokecolor="#54883d" strokeweight="2pt">
                      <v:path arrowok="t"/>
                    </v:shape>
                  </w:pict>
                </mc:Fallback>
              </mc:AlternateContent>
            </w:r>
          </w:p>
        </w:tc>
        <w:tc>
          <w:tcPr>
            <w:tcW w:w="755" w:type="dxa"/>
            <w:gridSpan w:val="2"/>
            <w:vAlign w:val="center"/>
          </w:tcPr>
          <w:p w14:paraId="3B4B37EA"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w:t>
            </w:r>
          </w:p>
        </w:tc>
        <w:tc>
          <w:tcPr>
            <w:tcW w:w="755" w:type="dxa"/>
            <w:gridSpan w:val="2"/>
            <w:vAlign w:val="center"/>
          </w:tcPr>
          <w:p w14:paraId="4FACD43D"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345705E6"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098A04F3"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1EE8DFE5" w14:textId="77777777" w:rsidTr="00CE37A9">
        <w:trPr>
          <w:jc w:val="center"/>
        </w:trPr>
        <w:tc>
          <w:tcPr>
            <w:tcW w:w="4673" w:type="dxa"/>
            <w:vAlign w:val="center"/>
          </w:tcPr>
          <w:p w14:paraId="26F09025"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Nearmirane, od proizvedenih zidnih elemenata</w:t>
            </w:r>
          </w:p>
        </w:tc>
        <w:tc>
          <w:tcPr>
            <w:tcW w:w="709" w:type="dxa"/>
            <w:vAlign w:val="center"/>
          </w:tcPr>
          <w:p w14:paraId="75D6AFE2"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48266624"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w:t>
            </w:r>
          </w:p>
        </w:tc>
        <w:tc>
          <w:tcPr>
            <w:tcW w:w="755" w:type="dxa"/>
            <w:gridSpan w:val="2"/>
            <w:vAlign w:val="center"/>
          </w:tcPr>
          <w:p w14:paraId="0429426E"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3DE63726"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43DE87B1"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4B0877CD"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79D0119D" w14:textId="77777777" w:rsidTr="00CE37A9">
        <w:trPr>
          <w:jc w:val="center"/>
        </w:trPr>
        <w:tc>
          <w:tcPr>
            <w:tcW w:w="4673" w:type="dxa"/>
            <w:vAlign w:val="center"/>
          </w:tcPr>
          <w:p w14:paraId="66E227A9"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Nearmirane, s armirano-betonskim stropovima</w:t>
            </w:r>
          </w:p>
        </w:tc>
        <w:tc>
          <w:tcPr>
            <w:tcW w:w="709" w:type="dxa"/>
            <w:vAlign w:val="center"/>
          </w:tcPr>
          <w:p w14:paraId="0D186593"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7BFD7072"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44CFC085" w14:textId="1F7CAD8D"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43584" behindDoc="0" locked="0" layoutInCell="1" allowOverlap="1" wp14:anchorId="0E5A5381" wp14:editId="7CF00855">
                      <wp:simplePos x="0" y="0"/>
                      <wp:positionH relativeFrom="column">
                        <wp:posOffset>-198755</wp:posOffset>
                      </wp:positionH>
                      <wp:positionV relativeFrom="paragraph">
                        <wp:posOffset>60325</wp:posOffset>
                      </wp:positionV>
                      <wp:extent cx="284480" cy="128905"/>
                      <wp:effectExtent l="0" t="0" r="20320" b="23495"/>
                      <wp:wrapNone/>
                      <wp:docPr id="239" name="Strelica lijevo-desno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DFF8" id="Strelica lijevo-desno 467" o:spid="_x0000_s1026" type="#_x0000_t69" style="position:absolute;margin-left:-15.65pt;margin-top:4.75pt;width:22.4pt;height:10.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" adj="4894" fillcolor="#54883d" strokecolor="#54883d" strokeweight="2pt">
                      <v:path arrowok="t"/>
                    </v:shape>
                  </w:pict>
                </mc:Fallback>
              </mc:AlternateContent>
            </w:r>
            <w:r w:rsidR="00CE37A9" w:rsidRPr="00A779B6">
              <w:rPr>
                <w:rFonts w:eastAsia="Calibri" w:cs="Times New Roman"/>
                <w:noProof/>
                <w:color w:val="auto"/>
                <w:sz w:val="20"/>
              </w:rPr>
              <w:t>O</w:t>
            </w:r>
          </w:p>
        </w:tc>
        <w:tc>
          <w:tcPr>
            <w:tcW w:w="755" w:type="dxa"/>
            <w:gridSpan w:val="2"/>
            <w:vAlign w:val="center"/>
          </w:tcPr>
          <w:p w14:paraId="711998F0"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7E0D1B3B"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57DAA3F0"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58B11F68" w14:textId="77777777" w:rsidTr="00CE37A9">
        <w:trPr>
          <w:jc w:val="center"/>
        </w:trPr>
        <w:tc>
          <w:tcPr>
            <w:tcW w:w="4673" w:type="dxa"/>
            <w:vAlign w:val="center"/>
          </w:tcPr>
          <w:p w14:paraId="3E40B5A9"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Armirane ili s omeđenim zidovima</w:t>
            </w:r>
          </w:p>
        </w:tc>
        <w:tc>
          <w:tcPr>
            <w:tcW w:w="709" w:type="dxa"/>
            <w:vAlign w:val="center"/>
          </w:tcPr>
          <w:p w14:paraId="5385F786"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5575B56E"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1FBE306D"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5E549BEA" w14:textId="1D0B0975"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44608" behindDoc="0" locked="0" layoutInCell="1" allowOverlap="1" wp14:anchorId="3A4222AD" wp14:editId="20EF7292">
                      <wp:simplePos x="0" y="0"/>
                      <wp:positionH relativeFrom="column">
                        <wp:posOffset>266700</wp:posOffset>
                      </wp:positionH>
                      <wp:positionV relativeFrom="paragraph">
                        <wp:posOffset>111760</wp:posOffset>
                      </wp:positionV>
                      <wp:extent cx="284480" cy="128905"/>
                      <wp:effectExtent l="0" t="0" r="20320" b="23495"/>
                      <wp:wrapNone/>
                      <wp:docPr id="238" name="Strelica lijevo-desno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2A6A9" id="Strelica lijevo-desno 468" o:spid="_x0000_s1026" type="#_x0000_t69" style="position:absolute;margin-left:21pt;margin-top:8.8pt;width:22.4pt;height:10.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" adj="4894" fillcolor="#54883d" strokecolor="#54883d" strokeweight="2pt">
                      <v:path arrowok="t"/>
                    </v:shape>
                  </w:pict>
                </mc:Fallback>
              </mc:AlternateContent>
            </w:r>
            <w:r w:rsidR="00CE37A9" w:rsidRPr="00A779B6">
              <w:rPr>
                <w:rFonts w:eastAsia="Calibri" w:cs="Times New Roman"/>
                <w:noProof/>
                <w:color w:val="auto"/>
                <w:sz w:val="20"/>
              </w:rPr>
              <w:t>O</w:t>
            </w:r>
          </w:p>
        </w:tc>
        <w:tc>
          <w:tcPr>
            <w:tcW w:w="755" w:type="dxa"/>
            <w:gridSpan w:val="2"/>
            <w:vAlign w:val="center"/>
          </w:tcPr>
          <w:p w14:paraId="6EEE436F"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459DFAF3"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36B05ADF" w14:textId="77777777" w:rsidTr="00CE37A9">
        <w:trPr>
          <w:jc w:val="center"/>
        </w:trPr>
        <w:tc>
          <w:tcPr>
            <w:tcW w:w="9060" w:type="dxa"/>
            <w:gridSpan w:val="12"/>
            <w:vAlign w:val="center"/>
          </w:tcPr>
          <w:p w14:paraId="1E0EBE89"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Armirano-betonske zgrade</w:t>
            </w:r>
          </w:p>
        </w:tc>
      </w:tr>
      <w:tr w:rsidR="00CE37A9" w:rsidRPr="00A779B6" w14:paraId="65F5D3C5" w14:textId="77777777" w:rsidTr="00CE37A9">
        <w:trPr>
          <w:jc w:val="center"/>
        </w:trPr>
        <w:tc>
          <w:tcPr>
            <w:tcW w:w="4673" w:type="dxa"/>
            <w:vAlign w:val="center"/>
          </w:tcPr>
          <w:p w14:paraId="269AF355"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Okvirne, neprojektirane za potres</w:t>
            </w:r>
          </w:p>
        </w:tc>
        <w:tc>
          <w:tcPr>
            <w:tcW w:w="709" w:type="dxa"/>
            <w:vAlign w:val="center"/>
          </w:tcPr>
          <w:p w14:paraId="2175C0F3"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3D77DF2D"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3AB9A454"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w:t>
            </w:r>
          </w:p>
        </w:tc>
        <w:tc>
          <w:tcPr>
            <w:tcW w:w="755" w:type="dxa"/>
            <w:gridSpan w:val="2"/>
            <w:vAlign w:val="center"/>
          </w:tcPr>
          <w:p w14:paraId="7EE20254"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3F804C39"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37F8FC5A"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1DF5FE6A" w14:textId="77777777" w:rsidTr="00CE37A9">
        <w:trPr>
          <w:jc w:val="center"/>
        </w:trPr>
        <w:tc>
          <w:tcPr>
            <w:tcW w:w="4673" w:type="dxa"/>
            <w:vAlign w:val="center"/>
          </w:tcPr>
          <w:p w14:paraId="22CA2CEC"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Okvirne, umjerene potresne otpornosti</w:t>
            </w:r>
          </w:p>
        </w:tc>
        <w:tc>
          <w:tcPr>
            <w:tcW w:w="709" w:type="dxa"/>
            <w:vAlign w:val="center"/>
          </w:tcPr>
          <w:p w14:paraId="412A12FB"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0626F856"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2011A3DB"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5FC7CD44" w14:textId="047B192D"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45632" behindDoc="0" locked="0" layoutInCell="1" allowOverlap="1" wp14:anchorId="16392423" wp14:editId="07027625">
                      <wp:simplePos x="0" y="0"/>
                      <wp:positionH relativeFrom="column">
                        <wp:posOffset>284480</wp:posOffset>
                      </wp:positionH>
                      <wp:positionV relativeFrom="paragraph">
                        <wp:posOffset>103505</wp:posOffset>
                      </wp:positionV>
                      <wp:extent cx="284480" cy="128905"/>
                      <wp:effectExtent l="0" t="0" r="20320" b="23495"/>
                      <wp:wrapNone/>
                      <wp:docPr id="231" name="Strelica lijevo-desno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3F277" id="Strelica lijevo-desno 474" o:spid="_x0000_s1026" type="#_x0000_t69" style="position:absolute;margin-left:22.4pt;margin-top:8.15pt;width:22.4pt;height:10.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" adj="4894" fillcolor="#54883d" strokecolor="#54883d" strokeweight="2pt">
                      <v:path arrowok="t"/>
                    </v:shape>
                  </w:pict>
                </mc:Fallback>
              </mc:AlternateContent>
            </w:r>
            <w:r w:rsidR="00CE37A9" w:rsidRPr="00A779B6">
              <w:rPr>
                <w:rFonts w:eastAsia="Calibri" w:cs="Times New Roman"/>
                <w:noProof/>
                <w:color w:val="auto"/>
                <w:sz w:val="20"/>
              </w:rPr>
              <w:t>O</w:t>
            </w:r>
          </w:p>
        </w:tc>
        <w:tc>
          <w:tcPr>
            <w:tcW w:w="755" w:type="dxa"/>
            <w:gridSpan w:val="2"/>
            <w:vAlign w:val="center"/>
          </w:tcPr>
          <w:p w14:paraId="0F1A9933"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0A73F7CC"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68006214" w14:textId="77777777" w:rsidTr="00CE37A9">
        <w:trPr>
          <w:jc w:val="center"/>
        </w:trPr>
        <w:tc>
          <w:tcPr>
            <w:tcW w:w="4673" w:type="dxa"/>
            <w:vAlign w:val="center"/>
          </w:tcPr>
          <w:p w14:paraId="012DEFEB"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Okvirne, velike potresne otpornosti</w:t>
            </w:r>
          </w:p>
        </w:tc>
        <w:tc>
          <w:tcPr>
            <w:tcW w:w="709" w:type="dxa"/>
            <w:vAlign w:val="center"/>
          </w:tcPr>
          <w:p w14:paraId="5A59C1D1"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406D58A7"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3DEEC8EC"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0C9EDFCD"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45FC7BB0" w14:textId="60E7AD89"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46656" behindDoc="0" locked="0" layoutInCell="1" allowOverlap="1" wp14:anchorId="292C0BA9" wp14:editId="6DAEAB1F">
                      <wp:simplePos x="0" y="0"/>
                      <wp:positionH relativeFrom="column">
                        <wp:posOffset>302260</wp:posOffset>
                      </wp:positionH>
                      <wp:positionV relativeFrom="paragraph">
                        <wp:posOffset>85725</wp:posOffset>
                      </wp:positionV>
                      <wp:extent cx="284480" cy="128905"/>
                      <wp:effectExtent l="0" t="0" r="20320" b="23495"/>
                      <wp:wrapNone/>
                      <wp:docPr id="224" name="Strelica lijevo-desno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2D053" id="Strelica lijevo-desno 475" o:spid="_x0000_s1026" type="#_x0000_t69" style="position:absolute;margin-left:23.8pt;margin-top:6.75pt;width:22.4pt;height:10.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" adj="4894" fillcolor="#54883d" strokecolor="#54883d" strokeweight="2pt">
                      <v:path arrowok="t"/>
                    </v:shape>
                  </w:pict>
                </mc:Fallback>
              </mc:AlternateContent>
            </w:r>
            <w:r w:rsidR="00CE37A9" w:rsidRPr="00A779B6">
              <w:rPr>
                <w:rFonts w:eastAsia="Calibri" w:cs="Times New Roman"/>
                <w:noProof/>
                <w:color w:val="auto"/>
                <w:sz w:val="20"/>
              </w:rPr>
              <w:t>O</w:t>
            </w:r>
          </w:p>
        </w:tc>
        <w:tc>
          <w:tcPr>
            <w:tcW w:w="755" w:type="dxa"/>
            <w:gridSpan w:val="2"/>
            <w:vAlign w:val="center"/>
          </w:tcPr>
          <w:p w14:paraId="0221DBF8"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65C0FFF7" w14:textId="77777777" w:rsidTr="00CE37A9">
        <w:trPr>
          <w:jc w:val="center"/>
        </w:trPr>
        <w:tc>
          <w:tcPr>
            <w:tcW w:w="4673" w:type="dxa"/>
            <w:vAlign w:val="center"/>
          </w:tcPr>
          <w:p w14:paraId="71BF80D1"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S nosivim zidovima, neprojektirane na potres</w:t>
            </w:r>
          </w:p>
        </w:tc>
        <w:tc>
          <w:tcPr>
            <w:tcW w:w="709" w:type="dxa"/>
            <w:vAlign w:val="center"/>
          </w:tcPr>
          <w:p w14:paraId="5ABDC3D1"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3D0E065D"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5E16E4AA"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w:t>
            </w:r>
          </w:p>
        </w:tc>
        <w:tc>
          <w:tcPr>
            <w:tcW w:w="755" w:type="dxa"/>
            <w:gridSpan w:val="2"/>
            <w:vAlign w:val="center"/>
          </w:tcPr>
          <w:p w14:paraId="2F4F4785" w14:textId="1F13E52D"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47680" behindDoc="0" locked="0" layoutInCell="1" allowOverlap="1" wp14:anchorId="19C82E09" wp14:editId="26658108">
                      <wp:simplePos x="0" y="0"/>
                      <wp:positionH relativeFrom="column">
                        <wp:posOffset>-215900</wp:posOffset>
                      </wp:positionH>
                      <wp:positionV relativeFrom="paragraph">
                        <wp:posOffset>68580</wp:posOffset>
                      </wp:positionV>
                      <wp:extent cx="284480" cy="128905"/>
                      <wp:effectExtent l="0" t="0" r="20320" b="23495"/>
                      <wp:wrapNone/>
                      <wp:docPr id="476" name="Strelica lijevo-desno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5CF5" id="Strelica lijevo-desno 476" o:spid="_x0000_s1026" type="#_x0000_t69" style="position:absolute;margin-left:-17pt;margin-top:5.4pt;width:22.4pt;height:10.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" adj="4894" fillcolor="#54883d" strokecolor="#54883d" strokeweight="2pt">
                      <v:path arrowok="t"/>
                    </v:shape>
                  </w:pict>
                </mc:Fallback>
              </mc:AlternateContent>
            </w:r>
          </w:p>
        </w:tc>
        <w:tc>
          <w:tcPr>
            <w:tcW w:w="755" w:type="dxa"/>
            <w:gridSpan w:val="2"/>
            <w:vAlign w:val="center"/>
          </w:tcPr>
          <w:p w14:paraId="0F77732A"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7489CE6C"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6097828A" w14:textId="77777777" w:rsidTr="00CE37A9">
        <w:trPr>
          <w:jc w:val="center"/>
        </w:trPr>
        <w:tc>
          <w:tcPr>
            <w:tcW w:w="4673" w:type="dxa"/>
            <w:vAlign w:val="center"/>
          </w:tcPr>
          <w:p w14:paraId="382894F3"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S nosivim zidovima, umjerene potresne otpornosti</w:t>
            </w:r>
          </w:p>
        </w:tc>
        <w:tc>
          <w:tcPr>
            <w:tcW w:w="709" w:type="dxa"/>
            <w:vAlign w:val="center"/>
          </w:tcPr>
          <w:p w14:paraId="07E70F8A"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464BCBC4"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64D5059A"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5B44D842"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w:t>
            </w:r>
          </w:p>
        </w:tc>
        <w:tc>
          <w:tcPr>
            <w:tcW w:w="755" w:type="dxa"/>
            <w:gridSpan w:val="2"/>
            <w:vAlign w:val="center"/>
          </w:tcPr>
          <w:p w14:paraId="7B294AB8" w14:textId="1687340D"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48704" behindDoc="0" locked="0" layoutInCell="1" allowOverlap="1" wp14:anchorId="2F9AC85E" wp14:editId="748B13E5">
                      <wp:simplePos x="0" y="0"/>
                      <wp:positionH relativeFrom="column">
                        <wp:posOffset>-172720</wp:posOffset>
                      </wp:positionH>
                      <wp:positionV relativeFrom="paragraph">
                        <wp:posOffset>85725</wp:posOffset>
                      </wp:positionV>
                      <wp:extent cx="284480" cy="128905"/>
                      <wp:effectExtent l="0" t="0" r="20320" b="23495"/>
                      <wp:wrapNone/>
                      <wp:docPr id="477" name="Strelica lijevo-desno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A021" id="Strelica lijevo-desno 477" o:spid="_x0000_s1026" type="#_x0000_t69" style="position:absolute;margin-left:-13.6pt;margin-top:6.75pt;width:22.4pt;height:10.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" adj="4894" fillcolor="#54883d" strokecolor="#54883d" strokeweight="2pt">
                      <v:path arrowok="t"/>
                    </v:shape>
                  </w:pict>
                </mc:Fallback>
              </mc:AlternateContent>
            </w:r>
          </w:p>
        </w:tc>
        <w:tc>
          <w:tcPr>
            <w:tcW w:w="755" w:type="dxa"/>
            <w:gridSpan w:val="2"/>
            <w:vAlign w:val="center"/>
          </w:tcPr>
          <w:p w14:paraId="7A246083"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761A5411" w14:textId="77777777" w:rsidTr="00CE37A9">
        <w:trPr>
          <w:jc w:val="center"/>
        </w:trPr>
        <w:tc>
          <w:tcPr>
            <w:tcW w:w="4673" w:type="dxa"/>
            <w:vAlign w:val="center"/>
          </w:tcPr>
          <w:p w14:paraId="2F77D933"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S nosivim zidovima, velike potresne otpornosti</w:t>
            </w:r>
          </w:p>
        </w:tc>
        <w:tc>
          <w:tcPr>
            <w:tcW w:w="709" w:type="dxa"/>
            <w:vAlign w:val="center"/>
          </w:tcPr>
          <w:p w14:paraId="23D4570A" w14:textId="77777777" w:rsidR="00CE37A9" w:rsidRPr="00A779B6" w:rsidRDefault="00CE37A9" w:rsidP="00CE37A9">
            <w:pPr>
              <w:spacing w:before="120" w:after="120"/>
              <w:jc w:val="center"/>
              <w:rPr>
                <w:rFonts w:eastAsia="Calibri" w:cs="Times New Roman"/>
                <w:noProof/>
                <w:color w:val="auto"/>
                <w:sz w:val="20"/>
              </w:rPr>
            </w:pPr>
          </w:p>
        </w:tc>
        <w:tc>
          <w:tcPr>
            <w:tcW w:w="658" w:type="dxa"/>
            <w:gridSpan w:val="2"/>
            <w:vAlign w:val="center"/>
          </w:tcPr>
          <w:p w14:paraId="241BE87C"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5DB2AC52"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2A89A660" w14:textId="77777777" w:rsidR="00CE37A9" w:rsidRPr="00A779B6" w:rsidRDefault="00CE37A9" w:rsidP="00CE37A9">
            <w:pPr>
              <w:spacing w:before="120" w:after="120"/>
              <w:jc w:val="center"/>
              <w:rPr>
                <w:rFonts w:eastAsia="Calibri" w:cs="Times New Roman"/>
                <w:noProof/>
                <w:color w:val="auto"/>
                <w:sz w:val="20"/>
              </w:rPr>
            </w:pPr>
          </w:p>
        </w:tc>
        <w:tc>
          <w:tcPr>
            <w:tcW w:w="755" w:type="dxa"/>
            <w:gridSpan w:val="2"/>
            <w:vAlign w:val="center"/>
          </w:tcPr>
          <w:p w14:paraId="7DC06984"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O</w:t>
            </w:r>
          </w:p>
        </w:tc>
        <w:tc>
          <w:tcPr>
            <w:tcW w:w="755" w:type="dxa"/>
            <w:gridSpan w:val="2"/>
            <w:vAlign w:val="center"/>
          </w:tcPr>
          <w:p w14:paraId="599CF971" w14:textId="493A3466"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49728" behindDoc="0" locked="0" layoutInCell="1" allowOverlap="1" wp14:anchorId="6005815C" wp14:editId="51266695">
                      <wp:simplePos x="0" y="0"/>
                      <wp:positionH relativeFrom="column">
                        <wp:posOffset>-215900</wp:posOffset>
                      </wp:positionH>
                      <wp:positionV relativeFrom="paragraph">
                        <wp:posOffset>103505</wp:posOffset>
                      </wp:positionV>
                      <wp:extent cx="284480" cy="128905"/>
                      <wp:effectExtent l="0" t="0" r="20320" b="23495"/>
                      <wp:wrapNone/>
                      <wp:docPr id="478" name="Strelica lijevo-desno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E16E" id="Strelica lijevo-desno 478" o:spid="_x0000_s1026" type="#_x0000_t69" style="position:absolute;margin-left:-17pt;margin-top:8.15pt;width:22.4pt;height:10.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" adj="4894" fillcolor="#54883d" strokecolor="#54883d" strokeweight="2pt">
                      <v:path arrowok="t"/>
                    </v:shape>
                  </w:pict>
                </mc:Fallback>
              </mc:AlternateContent>
            </w:r>
          </w:p>
        </w:tc>
      </w:tr>
      <w:tr w:rsidR="00CE37A9" w:rsidRPr="00A779B6" w14:paraId="12A6E8AE" w14:textId="77777777" w:rsidTr="00CE37A9">
        <w:trPr>
          <w:jc w:val="center"/>
        </w:trPr>
        <w:tc>
          <w:tcPr>
            <w:tcW w:w="9060" w:type="dxa"/>
            <w:gridSpan w:val="12"/>
            <w:vAlign w:val="center"/>
          </w:tcPr>
          <w:p w14:paraId="6B17FF38"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Čelične zgrade</w:t>
            </w:r>
          </w:p>
        </w:tc>
      </w:tr>
      <w:tr w:rsidR="00CE37A9" w:rsidRPr="00A779B6" w14:paraId="40B43B6E" w14:textId="77777777" w:rsidTr="00CE37A9">
        <w:trPr>
          <w:jc w:val="center"/>
        </w:trPr>
        <w:tc>
          <w:tcPr>
            <w:tcW w:w="4673" w:type="dxa"/>
            <w:vAlign w:val="center"/>
          </w:tcPr>
          <w:p w14:paraId="28390CE4"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Čelične zgrade</w:t>
            </w:r>
          </w:p>
        </w:tc>
        <w:tc>
          <w:tcPr>
            <w:tcW w:w="731" w:type="dxa"/>
            <w:gridSpan w:val="2"/>
            <w:vAlign w:val="center"/>
          </w:tcPr>
          <w:p w14:paraId="2FB04AB7" w14:textId="77777777" w:rsidR="00CE37A9" w:rsidRPr="00A779B6" w:rsidRDefault="00CE37A9" w:rsidP="00CE37A9">
            <w:pPr>
              <w:spacing w:before="120" w:after="120"/>
              <w:jc w:val="center"/>
              <w:rPr>
                <w:rFonts w:eastAsia="Calibri" w:cs="Times New Roman"/>
                <w:noProof/>
                <w:color w:val="auto"/>
                <w:sz w:val="20"/>
              </w:rPr>
            </w:pPr>
          </w:p>
        </w:tc>
        <w:tc>
          <w:tcPr>
            <w:tcW w:w="731" w:type="dxa"/>
            <w:gridSpan w:val="2"/>
            <w:vAlign w:val="center"/>
          </w:tcPr>
          <w:p w14:paraId="192F17B0" w14:textId="77777777" w:rsidR="00CE37A9" w:rsidRPr="00A779B6" w:rsidRDefault="00CE37A9" w:rsidP="00CE37A9">
            <w:pPr>
              <w:spacing w:before="120" w:after="120"/>
              <w:jc w:val="center"/>
              <w:rPr>
                <w:rFonts w:eastAsia="Calibri" w:cs="Times New Roman"/>
                <w:noProof/>
                <w:color w:val="auto"/>
                <w:sz w:val="20"/>
              </w:rPr>
            </w:pPr>
          </w:p>
        </w:tc>
        <w:tc>
          <w:tcPr>
            <w:tcW w:w="731" w:type="dxa"/>
            <w:gridSpan w:val="2"/>
            <w:vAlign w:val="center"/>
          </w:tcPr>
          <w:p w14:paraId="3EAC802C" w14:textId="77777777" w:rsidR="00CE37A9" w:rsidRPr="00A779B6" w:rsidRDefault="00CE37A9" w:rsidP="00CE37A9">
            <w:pPr>
              <w:spacing w:before="120" w:after="120"/>
              <w:jc w:val="center"/>
              <w:rPr>
                <w:rFonts w:eastAsia="Calibri" w:cs="Times New Roman"/>
                <w:noProof/>
                <w:color w:val="auto"/>
                <w:sz w:val="20"/>
              </w:rPr>
            </w:pPr>
          </w:p>
        </w:tc>
        <w:tc>
          <w:tcPr>
            <w:tcW w:w="731" w:type="dxa"/>
            <w:gridSpan w:val="2"/>
            <w:vAlign w:val="center"/>
          </w:tcPr>
          <w:p w14:paraId="7ABDEB87" w14:textId="77777777" w:rsidR="00CE37A9" w:rsidRPr="00A779B6" w:rsidRDefault="00CE37A9" w:rsidP="00CE37A9">
            <w:pPr>
              <w:spacing w:before="120" w:after="120"/>
              <w:jc w:val="center"/>
              <w:rPr>
                <w:rFonts w:eastAsia="Calibri" w:cs="Times New Roman"/>
                <w:noProof/>
                <w:color w:val="auto"/>
                <w:sz w:val="20"/>
              </w:rPr>
            </w:pPr>
          </w:p>
        </w:tc>
        <w:tc>
          <w:tcPr>
            <w:tcW w:w="731" w:type="dxa"/>
            <w:gridSpan w:val="2"/>
            <w:vAlign w:val="center"/>
          </w:tcPr>
          <w:p w14:paraId="63018830" w14:textId="15959F95"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50752" behindDoc="0" locked="0" layoutInCell="1" allowOverlap="1" wp14:anchorId="4E407DA3" wp14:editId="28FD398D">
                      <wp:simplePos x="0" y="0"/>
                      <wp:positionH relativeFrom="column">
                        <wp:posOffset>241300</wp:posOffset>
                      </wp:positionH>
                      <wp:positionV relativeFrom="paragraph">
                        <wp:posOffset>68580</wp:posOffset>
                      </wp:positionV>
                      <wp:extent cx="284480" cy="128905"/>
                      <wp:effectExtent l="0" t="0" r="20320" b="23495"/>
                      <wp:wrapNone/>
                      <wp:docPr id="479" name="Strelica lijevo-desno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1271" id="Strelica lijevo-desno 479" o:spid="_x0000_s1026" type="#_x0000_t69" style="position:absolute;margin-left:19pt;margin-top:5.4pt;width:22.4pt;height:10.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" adj="4894" fillcolor="#54883d" strokecolor="#54883d" strokeweight="2pt">
                      <v:path arrowok="t"/>
                    </v:shape>
                  </w:pict>
                </mc:Fallback>
              </mc:AlternateContent>
            </w:r>
            <w:r w:rsidR="00CE37A9" w:rsidRPr="00A779B6">
              <w:rPr>
                <w:rFonts w:eastAsia="Calibri" w:cs="Times New Roman"/>
                <w:noProof/>
                <w:color w:val="auto"/>
                <w:sz w:val="20"/>
              </w:rPr>
              <w:t>O</w:t>
            </w:r>
          </w:p>
        </w:tc>
        <w:tc>
          <w:tcPr>
            <w:tcW w:w="732" w:type="dxa"/>
            <w:vAlign w:val="center"/>
          </w:tcPr>
          <w:p w14:paraId="4CD273E0" w14:textId="77777777" w:rsidR="00CE37A9" w:rsidRPr="00A779B6" w:rsidRDefault="00CE37A9" w:rsidP="00CE37A9">
            <w:pPr>
              <w:spacing w:before="120" w:after="120"/>
              <w:jc w:val="center"/>
              <w:rPr>
                <w:rFonts w:eastAsia="Calibri" w:cs="Times New Roman"/>
                <w:noProof/>
                <w:color w:val="auto"/>
                <w:sz w:val="20"/>
              </w:rPr>
            </w:pPr>
          </w:p>
        </w:tc>
      </w:tr>
      <w:tr w:rsidR="00CE37A9" w:rsidRPr="00A779B6" w14:paraId="3240759C" w14:textId="77777777" w:rsidTr="00CE37A9">
        <w:trPr>
          <w:jc w:val="center"/>
        </w:trPr>
        <w:tc>
          <w:tcPr>
            <w:tcW w:w="9060" w:type="dxa"/>
            <w:gridSpan w:val="12"/>
            <w:vAlign w:val="center"/>
          </w:tcPr>
          <w:p w14:paraId="5D58C9BE"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Drvene zgrade</w:t>
            </w:r>
          </w:p>
        </w:tc>
      </w:tr>
      <w:tr w:rsidR="00CE37A9" w:rsidRPr="00A779B6" w14:paraId="6F356C42" w14:textId="77777777" w:rsidTr="00CE37A9">
        <w:trPr>
          <w:jc w:val="center"/>
        </w:trPr>
        <w:tc>
          <w:tcPr>
            <w:tcW w:w="4673" w:type="dxa"/>
            <w:vAlign w:val="center"/>
          </w:tcPr>
          <w:p w14:paraId="6DECB79D" w14:textId="77777777" w:rsidR="00CE37A9" w:rsidRPr="00A779B6" w:rsidRDefault="00CE37A9" w:rsidP="00CE37A9">
            <w:pPr>
              <w:spacing w:before="120" w:after="120"/>
              <w:jc w:val="center"/>
              <w:rPr>
                <w:rFonts w:eastAsia="Calibri" w:cs="Times New Roman"/>
                <w:noProof/>
                <w:color w:val="auto"/>
                <w:sz w:val="20"/>
              </w:rPr>
            </w:pPr>
            <w:r w:rsidRPr="00A779B6">
              <w:rPr>
                <w:rFonts w:eastAsia="Calibri" w:cs="Times New Roman"/>
                <w:noProof/>
                <w:color w:val="auto"/>
                <w:sz w:val="20"/>
              </w:rPr>
              <w:t>Drvene zgrade</w:t>
            </w:r>
          </w:p>
        </w:tc>
        <w:tc>
          <w:tcPr>
            <w:tcW w:w="731" w:type="dxa"/>
            <w:gridSpan w:val="2"/>
            <w:vAlign w:val="center"/>
          </w:tcPr>
          <w:p w14:paraId="2D4CE8FD" w14:textId="77777777" w:rsidR="00CE37A9" w:rsidRPr="00A779B6" w:rsidRDefault="00CE37A9" w:rsidP="00CE37A9">
            <w:pPr>
              <w:spacing w:before="120" w:after="120"/>
              <w:jc w:val="center"/>
              <w:rPr>
                <w:rFonts w:eastAsia="Calibri" w:cs="Times New Roman"/>
                <w:noProof/>
                <w:color w:val="auto"/>
                <w:sz w:val="20"/>
              </w:rPr>
            </w:pPr>
          </w:p>
        </w:tc>
        <w:tc>
          <w:tcPr>
            <w:tcW w:w="731" w:type="dxa"/>
            <w:gridSpan w:val="2"/>
            <w:vAlign w:val="center"/>
          </w:tcPr>
          <w:p w14:paraId="7A92FB90" w14:textId="77777777" w:rsidR="00CE37A9" w:rsidRPr="00A779B6" w:rsidRDefault="00CE37A9" w:rsidP="00CE37A9">
            <w:pPr>
              <w:spacing w:before="120" w:after="120"/>
              <w:jc w:val="center"/>
              <w:rPr>
                <w:rFonts w:eastAsia="Calibri" w:cs="Times New Roman"/>
                <w:noProof/>
                <w:color w:val="auto"/>
                <w:sz w:val="20"/>
              </w:rPr>
            </w:pPr>
          </w:p>
        </w:tc>
        <w:tc>
          <w:tcPr>
            <w:tcW w:w="731" w:type="dxa"/>
            <w:gridSpan w:val="2"/>
            <w:vAlign w:val="center"/>
          </w:tcPr>
          <w:p w14:paraId="73C9B25A" w14:textId="77777777" w:rsidR="00CE37A9" w:rsidRPr="00A779B6" w:rsidRDefault="00CE37A9" w:rsidP="00CE37A9">
            <w:pPr>
              <w:spacing w:before="120" w:after="120"/>
              <w:jc w:val="center"/>
              <w:rPr>
                <w:rFonts w:eastAsia="Calibri" w:cs="Times New Roman"/>
                <w:noProof/>
                <w:color w:val="auto"/>
                <w:sz w:val="20"/>
              </w:rPr>
            </w:pPr>
          </w:p>
        </w:tc>
        <w:tc>
          <w:tcPr>
            <w:tcW w:w="731" w:type="dxa"/>
            <w:gridSpan w:val="2"/>
            <w:vAlign w:val="center"/>
          </w:tcPr>
          <w:p w14:paraId="1BCC2E65" w14:textId="473CA637" w:rsidR="00CE37A9" w:rsidRPr="00A779B6" w:rsidRDefault="0080175F" w:rsidP="00CE37A9">
            <w:pPr>
              <w:spacing w:before="120" w:after="120"/>
              <w:jc w:val="center"/>
              <w:rPr>
                <w:rFonts w:eastAsia="Calibri" w:cs="Times New Roman"/>
                <w:noProof/>
                <w:color w:val="auto"/>
                <w:sz w:val="20"/>
              </w:rPr>
            </w:pPr>
            <w:r>
              <w:rPr>
                <w:rFonts w:eastAsia="Calibri" w:cs="Times New Roman"/>
                <w:noProof/>
                <w:color w:val="auto"/>
                <w:sz w:val="20"/>
              </w:rPr>
              <mc:AlternateContent>
                <mc:Choice Requires="wps">
                  <w:drawing>
                    <wp:anchor distT="0" distB="0" distL="114300" distR="114300" simplePos="0" relativeHeight="251851776" behindDoc="0" locked="0" layoutInCell="1" allowOverlap="1" wp14:anchorId="1B20C08A" wp14:editId="42580ECD">
                      <wp:simplePos x="0" y="0"/>
                      <wp:positionH relativeFrom="column">
                        <wp:posOffset>258445</wp:posOffset>
                      </wp:positionH>
                      <wp:positionV relativeFrom="paragraph">
                        <wp:posOffset>77470</wp:posOffset>
                      </wp:positionV>
                      <wp:extent cx="284480" cy="128905"/>
                      <wp:effectExtent l="0" t="0" r="20320" b="23495"/>
                      <wp:wrapNone/>
                      <wp:docPr id="225" name="Strelica lijevo-desno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28905"/>
                              </a:xfrm>
                              <a:prstGeom prst="leftRightArrow">
                                <a:avLst/>
                              </a:prstGeom>
                              <a:solidFill>
                                <a:srgbClr val="54883D"/>
                              </a:solidFill>
                              <a:ln w="25400" cap="flat" cmpd="sng" algn="ctr">
                                <a:solidFill>
                                  <a:srgbClr val="5488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3388E" id="Strelica lijevo-desno 225" o:spid="_x0000_s1026" type="#_x0000_t69" style="position:absolute;margin-left:20.35pt;margin-top:6.1pt;width:22.4pt;height:10.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" adj="4894" fillcolor="#54883d" strokecolor="#54883d" strokeweight="2pt">
                      <v:path arrowok="t"/>
                    </v:shape>
                  </w:pict>
                </mc:Fallback>
              </mc:AlternateContent>
            </w:r>
            <w:r w:rsidR="00CE37A9" w:rsidRPr="00A779B6">
              <w:rPr>
                <w:rFonts w:eastAsia="Calibri" w:cs="Times New Roman"/>
                <w:noProof/>
                <w:color w:val="auto"/>
                <w:sz w:val="20"/>
              </w:rPr>
              <w:t>O</w:t>
            </w:r>
          </w:p>
        </w:tc>
        <w:tc>
          <w:tcPr>
            <w:tcW w:w="731" w:type="dxa"/>
            <w:gridSpan w:val="2"/>
            <w:vAlign w:val="center"/>
          </w:tcPr>
          <w:p w14:paraId="031C8A5F" w14:textId="77777777" w:rsidR="00CE37A9" w:rsidRPr="00A779B6" w:rsidRDefault="00CE37A9" w:rsidP="00CE37A9">
            <w:pPr>
              <w:spacing w:before="120" w:after="120"/>
              <w:jc w:val="center"/>
              <w:rPr>
                <w:rFonts w:eastAsia="Calibri" w:cs="Times New Roman"/>
                <w:noProof/>
                <w:color w:val="auto"/>
                <w:sz w:val="20"/>
              </w:rPr>
            </w:pPr>
          </w:p>
        </w:tc>
        <w:tc>
          <w:tcPr>
            <w:tcW w:w="732" w:type="dxa"/>
            <w:vAlign w:val="center"/>
          </w:tcPr>
          <w:p w14:paraId="78F52265" w14:textId="77777777" w:rsidR="00CE37A9" w:rsidRPr="00A779B6" w:rsidRDefault="00CE37A9" w:rsidP="00CE37A9">
            <w:pPr>
              <w:spacing w:before="120" w:after="120"/>
              <w:jc w:val="center"/>
              <w:rPr>
                <w:rFonts w:eastAsia="Calibri" w:cs="Times New Roman"/>
                <w:noProof/>
                <w:color w:val="auto"/>
                <w:sz w:val="20"/>
              </w:rPr>
            </w:pPr>
          </w:p>
        </w:tc>
      </w:tr>
    </w:tbl>
    <w:p w14:paraId="6F872293" w14:textId="77777777" w:rsidR="00CE37A9" w:rsidRPr="00A779B6" w:rsidRDefault="00CE37A9" w:rsidP="00CE37A9">
      <w:pPr>
        <w:spacing w:before="120" w:after="120" w:line="240" w:lineRule="auto"/>
        <w:jc w:val="center"/>
        <w:rPr>
          <w:rFonts w:eastAsia="Calibri" w:cs="Times New Roman"/>
          <w:noProof/>
          <w:color w:val="54883D"/>
          <w:sz w:val="20"/>
          <w:lang w:eastAsia="hr-HR"/>
        </w:rPr>
      </w:pPr>
      <w:r w:rsidRPr="00A779B6">
        <w:rPr>
          <w:rFonts w:eastAsia="Calibri" w:cs="Times New Roman"/>
          <w:noProof/>
          <w:color w:val="54883D"/>
          <w:sz w:val="20"/>
          <w:lang w:eastAsia="hr-HR"/>
        </w:rPr>
        <w:t>Izvor: European Macroseismic Scale 1998, GFZ Potsdam, Germany 1998.</w:t>
      </w:r>
    </w:p>
    <w:p w14:paraId="2E465252" w14:textId="77777777" w:rsidR="00A779B6" w:rsidRDefault="00A779B6" w:rsidP="00A779B6">
      <w:pPr>
        <w:spacing w:before="0" w:after="0"/>
        <w:rPr>
          <w:highlight w:val="yellow"/>
        </w:rPr>
      </w:pPr>
    </w:p>
    <w:p w14:paraId="5AD0E370" w14:textId="31588D06" w:rsidR="00CE37A9" w:rsidRPr="00A779B6" w:rsidRDefault="00CE37A9" w:rsidP="00CE37A9">
      <w:r w:rsidRPr="00A779B6">
        <w:t xml:space="preserve">Prema navedenoj raspodjeli u </w:t>
      </w:r>
      <w:r w:rsidR="00A779B6">
        <w:t xml:space="preserve">Općini </w:t>
      </w:r>
      <w:r w:rsidR="009C315D">
        <w:t>Lišane Ostrovičke</w:t>
      </w:r>
      <w:r w:rsidRPr="00A779B6">
        <w:t xml:space="preserve"> ima sljedeći postotak tipova zgrada prema razredu ranjivosti:</w:t>
      </w:r>
    </w:p>
    <w:p w14:paraId="1AB21CC0" w14:textId="3A1E5097" w:rsidR="00CE37A9" w:rsidRPr="005C2065" w:rsidRDefault="00E471FE" w:rsidP="001D0B8D">
      <w:pPr>
        <w:numPr>
          <w:ilvl w:val="0"/>
          <w:numId w:val="18"/>
        </w:numPr>
        <w:tabs>
          <w:tab w:val="left" w:pos="2445"/>
        </w:tabs>
        <w:spacing w:beforeLines="30" w:before="72" w:afterLines="30" w:after="72"/>
        <w:contextualSpacing/>
        <w:rPr>
          <w:color w:val="auto"/>
          <w:szCs w:val="22"/>
          <w:lang w:eastAsia="hr-HR"/>
        </w:rPr>
      </w:pPr>
      <w:r w:rsidRPr="005C2065">
        <w:rPr>
          <w:b/>
          <w:color w:val="auto"/>
          <w:szCs w:val="22"/>
          <w:lang w:eastAsia="hr-HR"/>
        </w:rPr>
        <w:t>2</w:t>
      </w:r>
      <w:r w:rsidR="00CE37A9" w:rsidRPr="005C2065">
        <w:rPr>
          <w:b/>
          <w:color w:val="auto"/>
          <w:szCs w:val="22"/>
          <w:lang w:eastAsia="hr-HR"/>
        </w:rPr>
        <w:t>%</w:t>
      </w:r>
      <w:r w:rsidR="00CE37A9" w:rsidRPr="005C2065">
        <w:rPr>
          <w:color w:val="auto"/>
          <w:szCs w:val="22"/>
          <w:lang w:eastAsia="hr-HR"/>
        </w:rPr>
        <w:t xml:space="preserve"> zgrada tipa A</w:t>
      </w:r>
    </w:p>
    <w:p w14:paraId="3E05BC27" w14:textId="0F69195A" w:rsidR="00CE37A9" w:rsidRPr="005C2065" w:rsidRDefault="00064DFB" w:rsidP="001D0B8D">
      <w:pPr>
        <w:numPr>
          <w:ilvl w:val="0"/>
          <w:numId w:val="18"/>
        </w:numPr>
        <w:tabs>
          <w:tab w:val="left" w:pos="2445"/>
        </w:tabs>
        <w:spacing w:beforeLines="30" w:before="72" w:afterLines="30" w:after="72"/>
        <w:contextualSpacing/>
        <w:rPr>
          <w:color w:val="auto"/>
          <w:szCs w:val="22"/>
          <w:lang w:eastAsia="hr-HR"/>
        </w:rPr>
      </w:pPr>
      <w:r w:rsidRPr="005C2065">
        <w:rPr>
          <w:b/>
          <w:color w:val="auto"/>
          <w:szCs w:val="22"/>
          <w:lang w:eastAsia="hr-HR"/>
        </w:rPr>
        <w:t>5</w:t>
      </w:r>
      <w:r w:rsidR="00CE37A9" w:rsidRPr="005C2065">
        <w:rPr>
          <w:b/>
          <w:color w:val="auto"/>
          <w:szCs w:val="22"/>
          <w:lang w:eastAsia="hr-HR"/>
        </w:rPr>
        <w:t>%</w:t>
      </w:r>
      <w:r w:rsidR="00CE37A9" w:rsidRPr="005C2065">
        <w:rPr>
          <w:color w:val="auto"/>
          <w:szCs w:val="22"/>
          <w:lang w:eastAsia="hr-HR"/>
        </w:rPr>
        <w:t xml:space="preserve"> zgrada tipa B</w:t>
      </w:r>
    </w:p>
    <w:p w14:paraId="7D100C2A" w14:textId="06A37E66" w:rsidR="00CE37A9" w:rsidRPr="005C2065" w:rsidRDefault="00E471FE" w:rsidP="001D0B8D">
      <w:pPr>
        <w:numPr>
          <w:ilvl w:val="0"/>
          <w:numId w:val="18"/>
        </w:numPr>
        <w:tabs>
          <w:tab w:val="left" w:pos="2445"/>
        </w:tabs>
        <w:spacing w:beforeLines="30" w:before="72" w:afterLines="30" w:after="72"/>
        <w:contextualSpacing/>
        <w:rPr>
          <w:color w:val="auto"/>
          <w:szCs w:val="22"/>
          <w:lang w:eastAsia="hr-HR"/>
        </w:rPr>
      </w:pPr>
      <w:r w:rsidRPr="005C2065">
        <w:rPr>
          <w:b/>
          <w:color w:val="auto"/>
          <w:szCs w:val="22"/>
          <w:lang w:eastAsia="hr-HR"/>
        </w:rPr>
        <w:t>5</w:t>
      </w:r>
      <w:r w:rsidR="00CE37A9" w:rsidRPr="005C2065">
        <w:rPr>
          <w:b/>
          <w:color w:val="auto"/>
          <w:szCs w:val="22"/>
          <w:lang w:eastAsia="hr-HR"/>
        </w:rPr>
        <w:t>%</w:t>
      </w:r>
      <w:r w:rsidR="00CE37A9" w:rsidRPr="005C2065">
        <w:rPr>
          <w:color w:val="auto"/>
          <w:szCs w:val="22"/>
          <w:lang w:eastAsia="hr-HR"/>
        </w:rPr>
        <w:t xml:space="preserve"> zgrada tipa C</w:t>
      </w:r>
    </w:p>
    <w:p w14:paraId="6BAFABF4" w14:textId="48715938" w:rsidR="00CE37A9" w:rsidRPr="005C2065" w:rsidRDefault="00E471FE" w:rsidP="001D0B8D">
      <w:pPr>
        <w:numPr>
          <w:ilvl w:val="0"/>
          <w:numId w:val="18"/>
        </w:numPr>
        <w:tabs>
          <w:tab w:val="left" w:pos="2445"/>
        </w:tabs>
        <w:spacing w:beforeLines="30" w:before="72" w:afterLines="30" w:after="72"/>
        <w:contextualSpacing/>
        <w:rPr>
          <w:color w:val="auto"/>
          <w:szCs w:val="22"/>
          <w:lang w:eastAsia="hr-HR"/>
        </w:rPr>
      </w:pPr>
      <w:r w:rsidRPr="005C2065">
        <w:rPr>
          <w:b/>
          <w:color w:val="auto"/>
          <w:szCs w:val="22"/>
          <w:lang w:eastAsia="hr-HR"/>
        </w:rPr>
        <w:t>8</w:t>
      </w:r>
      <w:r w:rsidR="00CE37A9" w:rsidRPr="005C2065">
        <w:rPr>
          <w:b/>
          <w:color w:val="auto"/>
          <w:szCs w:val="22"/>
          <w:lang w:eastAsia="hr-HR"/>
        </w:rPr>
        <w:t>%</w:t>
      </w:r>
      <w:r w:rsidR="00CE37A9" w:rsidRPr="005C2065">
        <w:rPr>
          <w:color w:val="auto"/>
          <w:szCs w:val="22"/>
          <w:lang w:eastAsia="hr-HR"/>
        </w:rPr>
        <w:t xml:space="preserve"> zgrada tipa D</w:t>
      </w:r>
    </w:p>
    <w:p w14:paraId="4D64A3DB" w14:textId="0D038826" w:rsidR="00CE37A9" w:rsidRPr="00A779B6" w:rsidRDefault="00E471FE" w:rsidP="001D0B8D">
      <w:pPr>
        <w:numPr>
          <w:ilvl w:val="0"/>
          <w:numId w:val="18"/>
        </w:numPr>
        <w:tabs>
          <w:tab w:val="left" w:pos="2445"/>
        </w:tabs>
        <w:spacing w:beforeLines="30" w:before="72" w:afterLines="30" w:after="72"/>
        <w:contextualSpacing/>
        <w:rPr>
          <w:color w:val="auto"/>
          <w:szCs w:val="22"/>
          <w:lang w:eastAsia="hr-HR"/>
        </w:rPr>
      </w:pPr>
      <w:r>
        <w:rPr>
          <w:b/>
          <w:color w:val="auto"/>
          <w:szCs w:val="22"/>
          <w:lang w:eastAsia="hr-HR"/>
        </w:rPr>
        <w:lastRenderedPageBreak/>
        <w:t>80</w:t>
      </w:r>
      <w:r w:rsidR="00CE37A9" w:rsidRPr="00A779B6">
        <w:rPr>
          <w:b/>
          <w:color w:val="auto"/>
          <w:szCs w:val="22"/>
          <w:lang w:eastAsia="hr-HR"/>
        </w:rPr>
        <w:t>%</w:t>
      </w:r>
      <w:r w:rsidR="00CE37A9" w:rsidRPr="00A779B6">
        <w:rPr>
          <w:color w:val="auto"/>
          <w:szCs w:val="22"/>
          <w:lang w:eastAsia="hr-HR"/>
        </w:rPr>
        <w:t xml:space="preserve"> zgrada tipa E</w:t>
      </w:r>
    </w:p>
    <w:p w14:paraId="28EED7E9" w14:textId="77177325" w:rsidR="00CE37A9" w:rsidRPr="00A779B6" w:rsidRDefault="00E471FE" w:rsidP="001D0B8D">
      <w:pPr>
        <w:numPr>
          <w:ilvl w:val="0"/>
          <w:numId w:val="18"/>
        </w:numPr>
        <w:tabs>
          <w:tab w:val="left" w:pos="2445"/>
        </w:tabs>
        <w:spacing w:beforeLines="30" w:before="72" w:afterLines="30" w:after="72"/>
        <w:contextualSpacing/>
        <w:rPr>
          <w:color w:val="auto"/>
          <w:szCs w:val="22"/>
          <w:lang w:eastAsia="hr-HR"/>
        </w:rPr>
      </w:pPr>
      <w:r>
        <w:rPr>
          <w:b/>
          <w:color w:val="auto"/>
          <w:szCs w:val="22"/>
          <w:lang w:eastAsia="hr-HR"/>
        </w:rPr>
        <w:t>0</w:t>
      </w:r>
      <w:r w:rsidR="00CE37A9" w:rsidRPr="00A779B6">
        <w:rPr>
          <w:b/>
          <w:color w:val="auto"/>
          <w:szCs w:val="22"/>
          <w:lang w:eastAsia="hr-HR"/>
        </w:rPr>
        <w:t>%</w:t>
      </w:r>
      <w:r w:rsidR="00CE37A9" w:rsidRPr="00A779B6">
        <w:rPr>
          <w:color w:val="auto"/>
          <w:szCs w:val="22"/>
          <w:lang w:eastAsia="hr-HR"/>
        </w:rPr>
        <w:t xml:space="preserve"> zgrada tipa F</w:t>
      </w:r>
    </w:p>
    <w:p w14:paraId="6DDDC6D4" w14:textId="77777777" w:rsidR="00CE37A9" w:rsidRPr="000039B3" w:rsidRDefault="00CE37A9" w:rsidP="003670C2">
      <w:pPr>
        <w:tabs>
          <w:tab w:val="left" w:pos="2445"/>
        </w:tabs>
        <w:spacing w:beforeLines="30" w:before="72" w:afterLines="30" w:after="72"/>
        <w:contextualSpacing/>
        <w:rPr>
          <w:color w:val="auto"/>
          <w:szCs w:val="22"/>
          <w:highlight w:val="yellow"/>
          <w:lang w:eastAsia="hr-HR"/>
        </w:rPr>
      </w:pPr>
    </w:p>
    <w:tbl>
      <w:tblPr>
        <w:tblStyle w:val="TableGrid"/>
        <w:tblW w:w="9769"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271"/>
        <w:gridCol w:w="1694"/>
        <w:gridCol w:w="1134"/>
        <w:gridCol w:w="1134"/>
        <w:gridCol w:w="1134"/>
        <w:gridCol w:w="1134"/>
        <w:gridCol w:w="1134"/>
        <w:gridCol w:w="1134"/>
      </w:tblGrid>
      <w:tr w:rsidR="00CE37A9" w:rsidRPr="00B702F3" w14:paraId="4E77284B" w14:textId="77777777" w:rsidTr="00D30322">
        <w:trPr>
          <w:trHeight w:val="211"/>
        </w:trPr>
        <w:tc>
          <w:tcPr>
            <w:tcW w:w="1271" w:type="dxa"/>
            <w:vMerge w:val="restart"/>
            <w:vAlign w:val="center"/>
          </w:tcPr>
          <w:p w14:paraId="7021B444" w14:textId="77777777" w:rsidR="00CE37A9" w:rsidRPr="00B702F3" w:rsidRDefault="00CE37A9" w:rsidP="00A779B6">
            <w:pPr>
              <w:spacing w:before="0" w:after="0" w:line="276" w:lineRule="auto"/>
              <w:jc w:val="center"/>
              <w:rPr>
                <w:b/>
                <w:sz w:val="20"/>
                <w:szCs w:val="20"/>
              </w:rPr>
            </w:pPr>
            <w:r w:rsidRPr="00B702F3">
              <w:rPr>
                <w:b/>
                <w:sz w:val="20"/>
                <w:szCs w:val="20"/>
              </w:rPr>
              <w:t>Tip gradnje</w:t>
            </w:r>
          </w:p>
        </w:tc>
        <w:tc>
          <w:tcPr>
            <w:tcW w:w="1694" w:type="dxa"/>
            <w:vMerge w:val="restart"/>
            <w:vAlign w:val="center"/>
          </w:tcPr>
          <w:p w14:paraId="580D7B47" w14:textId="05BBECF0" w:rsidR="00CE37A9" w:rsidRPr="00B702F3" w:rsidRDefault="00CE37A9" w:rsidP="00100221">
            <w:pPr>
              <w:spacing w:before="0" w:after="0" w:line="276" w:lineRule="auto"/>
              <w:jc w:val="center"/>
              <w:rPr>
                <w:b/>
                <w:sz w:val="20"/>
                <w:szCs w:val="20"/>
              </w:rPr>
            </w:pPr>
            <w:r w:rsidRPr="00B702F3">
              <w:rPr>
                <w:b/>
                <w:sz w:val="20"/>
                <w:szCs w:val="20"/>
              </w:rPr>
              <w:t xml:space="preserve">Ukupno </w:t>
            </w:r>
            <w:r w:rsidR="00A60416" w:rsidRPr="00B702F3">
              <w:rPr>
                <w:b/>
                <w:sz w:val="20"/>
                <w:szCs w:val="20"/>
              </w:rPr>
              <w:t xml:space="preserve">stambenih jedinica </w:t>
            </w:r>
            <w:r w:rsidRPr="00B702F3">
              <w:rPr>
                <w:b/>
                <w:sz w:val="20"/>
                <w:szCs w:val="20"/>
              </w:rPr>
              <w:t xml:space="preserve">u </w:t>
            </w:r>
            <w:r w:rsidR="00A779B6" w:rsidRPr="00B702F3">
              <w:rPr>
                <w:b/>
                <w:sz w:val="20"/>
                <w:szCs w:val="20"/>
              </w:rPr>
              <w:t xml:space="preserve">Općini </w:t>
            </w:r>
          </w:p>
        </w:tc>
        <w:tc>
          <w:tcPr>
            <w:tcW w:w="6804" w:type="dxa"/>
            <w:gridSpan w:val="6"/>
            <w:vAlign w:val="center"/>
          </w:tcPr>
          <w:p w14:paraId="183F4643" w14:textId="77777777" w:rsidR="00CE37A9" w:rsidRPr="00B702F3" w:rsidRDefault="00CE37A9" w:rsidP="00A779B6">
            <w:pPr>
              <w:spacing w:before="0" w:after="0" w:line="276" w:lineRule="auto"/>
              <w:jc w:val="center"/>
              <w:rPr>
                <w:b/>
                <w:sz w:val="20"/>
                <w:szCs w:val="20"/>
              </w:rPr>
            </w:pPr>
            <w:r w:rsidRPr="00B702F3">
              <w:rPr>
                <w:b/>
                <w:sz w:val="20"/>
                <w:szCs w:val="20"/>
              </w:rPr>
              <w:t>OŠTEĆENJA</w:t>
            </w:r>
          </w:p>
        </w:tc>
      </w:tr>
      <w:tr w:rsidR="00CE37A9" w:rsidRPr="00B702F3" w14:paraId="3B198A4A" w14:textId="77777777" w:rsidTr="00D30322">
        <w:trPr>
          <w:trHeight w:val="165"/>
        </w:trPr>
        <w:tc>
          <w:tcPr>
            <w:tcW w:w="1271" w:type="dxa"/>
            <w:vMerge/>
            <w:vAlign w:val="center"/>
          </w:tcPr>
          <w:p w14:paraId="4C51A8AD" w14:textId="77777777" w:rsidR="00CE37A9" w:rsidRPr="00B702F3" w:rsidRDefault="00CE37A9" w:rsidP="00A779B6">
            <w:pPr>
              <w:spacing w:before="0" w:after="0" w:line="276" w:lineRule="auto"/>
              <w:jc w:val="center"/>
              <w:rPr>
                <w:b/>
                <w:sz w:val="20"/>
                <w:szCs w:val="20"/>
              </w:rPr>
            </w:pPr>
          </w:p>
        </w:tc>
        <w:tc>
          <w:tcPr>
            <w:tcW w:w="1694" w:type="dxa"/>
            <w:vMerge/>
            <w:vAlign w:val="center"/>
          </w:tcPr>
          <w:p w14:paraId="73C0D01C" w14:textId="77777777" w:rsidR="00CE37A9" w:rsidRPr="00B702F3" w:rsidRDefault="00CE37A9" w:rsidP="00A779B6">
            <w:pPr>
              <w:spacing w:before="0" w:after="0" w:line="276" w:lineRule="auto"/>
              <w:jc w:val="center"/>
              <w:rPr>
                <w:b/>
                <w:sz w:val="20"/>
                <w:szCs w:val="20"/>
              </w:rPr>
            </w:pPr>
          </w:p>
        </w:tc>
        <w:tc>
          <w:tcPr>
            <w:tcW w:w="1134" w:type="dxa"/>
            <w:vMerge w:val="restart"/>
            <w:vAlign w:val="center"/>
          </w:tcPr>
          <w:p w14:paraId="46FCA527" w14:textId="77777777" w:rsidR="00CE37A9" w:rsidRPr="00B702F3" w:rsidRDefault="00CE37A9" w:rsidP="00A779B6">
            <w:pPr>
              <w:spacing w:before="0" w:after="0" w:line="276" w:lineRule="auto"/>
              <w:jc w:val="center"/>
              <w:rPr>
                <w:b/>
                <w:sz w:val="20"/>
                <w:szCs w:val="20"/>
              </w:rPr>
            </w:pPr>
            <w:r w:rsidRPr="00B702F3">
              <w:rPr>
                <w:sz w:val="20"/>
                <w:szCs w:val="20"/>
              </w:rPr>
              <w:t>Nema oštećenja</w:t>
            </w:r>
          </w:p>
        </w:tc>
        <w:tc>
          <w:tcPr>
            <w:tcW w:w="1134" w:type="dxa"/>
            <w:shd w:val="clear" w:color="auto" w:fill="DAEEF3" w:themeFill="accent5" w:themeFillTint="33"/>
            <w:vAlign w:val="center"/>
          </w:tcPr>
          <w:p w14:paraId="6558A10F" w14:textId="77777777" w:rsidR="00CE37A9" w:rsidRPr="00B702F3" w:rsidRDefault="00CE37A9" w:rsidP="00A779B6">
            <w:pPr>
              <w:spacing w:before="0" w:after="0" w:line="276" w:lineRule="auto"/>
              <w:jc w:val="center"/>
              <w:rPr>
                <w:b/>
                <w:sz w:val="20"/>
                <w:szCs w:val="20"/>
              </w:rPr>
            </w:pPr>
            <w:r w:rsidRPr="00B702F3">
              <w:rPr>
                <w:b/>
                <w:sz w:val="20"/>
                <w:szCs w:val="20"/>
              </w:rPr>
              <w:t>I.</w:t>
            </w:r>
          </w:p>
        </w:tc>
        <w:tc>
          <w:tcPr>
            <w:tcW w:w="1134" w:type="dxa"/>
            <w:shd w:val="clear" w:color="auto" w:fill="92D050"/>
            <w:vAlign w:val="center"/>
          </w:tcPr>
          <w:p w14:paraId="142798C4" w14:textId="77777777" w:rsidR="00CE37A9" w:rsidRPr="00B702F3" w:rsidRDefault="00CE37A9" w:rsidP="00A779B6">
            <w:pPr>
              <w:spacing w:before="0" w:after="0" w:line="276" w:lineRule="auto"/>
              <w:jc w:val="center"/>
              <w:rPr>
                <w:b/>
                <w:sz w:val="20"/>
                <w:szCs w:val="20"/>
              </w:rPr>
            </w:pPr>
            <w:r w:rsidRPr="00B702F3">
              <w:rPr>
                <w:b/>
                <w:sz w:val="20"/>
                <w:szCs w:val="20"/>
              </w:rPr>
              <w:t>II.</w:t>
            </w:r>
          </w:p>
        </w:tc>
        <w:tc>
          <w:tcPr>
            <w:tcW w:w="1134" w:type="dxa"/>
            <w:shd w:val="clear" w:color="auto" w:fill="FFFF00"/>
            <w:vAlign w:val="center"/>
          </w:tcPr>
          <w:p w14:paraId="4E1C4249" w14:textId="77777777" w:rsidR="00CE37A9" w:rsidRPr="00B702F3" w:rsidRDefault="00CE37A9" w:rsidP="00A779B6">
            <w:pPr>
              <w:spacing w:before="0" w:after="0" w:line="276" w:lineRule="auto"/>
              <w:jc w:val="center"/>
              <w:rPr>
                <w:b/>
                <w:sz w:val="20"/>
                <w:szCs w:val="20"/>
              </w:rPr>
            </w:pPr>
            <w:r w:rsidRPr="00B702F3">
              <w:rPr>
                <w:b/>
                <w:sz w:val="20"/>
                <w:szCs w:val="20"/>
              </w:rPr>
              <w:t>III.</w:t>
            </w:r>
          </w:p>
        </w:tc>
        <w:tc>
          <w:tcPr>
            <w:tcW w:w="1134" w:type="dxa"/>
            <w:shd w:val="clear" w:color="auto" w:fill="FFC000"/>
            <w:vAlign w:val="center"/>
          </w:tcPr>
          <w:p w14:paraId="2D27D55E" w14:textId="77777777" w:rsidR="00CE37A9" w:rsidRPr="00B702F3" w:rsidRDefault="00CE37A9" w:rsidP="00A779B6">
            <w:pPr>
              <w:spacing w:before="0" w:after="0" w:line="276" w:lineRule="auto"/>
              <w:jc w:val="center"/>
              <w:rPr>
                <w:b/>
                <w:color w:val="auto"/>
                <w:sz w:val="20"/>
                <w:szCs w:val="20"/>
              </w:rPr>
            </w:pPr>
            <w:r w:rsidRPr="00B702F3">
              <w:rPr>
                <w:b/>
                <w:color w:val="auto"/>
                <w:sz w:val="20"/>
                <w:szCs w:val="20"/>
              </w:rPr>
              <w:t>IV.</w:t>
            </w:r>
          </w:p>
        </w:tc>
        <w:tc>
          <w:tcPr>
            <w:tcW w:w="1134" w:type="dxa"/>
            <w:shd w:val="clear" w:color="auto" w:fill="FF0000"/>
            <w:vAlign w:val="center"/>
          </w:tcPr>
          <w:p w14:paraId="6C3151BC" w14:textId="77777777" w:rsidR="00CE37A9" w:rsidRPr="00B702F3" w:rsidRDefault="00CE37A9" w:rsidP="00A779B6">
            <w:pPr>
              <w:spacing w:before="0" w:after="0" w:line="276" w:lineRule="auto"/>
              <w:jc w:val="center"/>
              <w:rPr>
                <w:b/>
                <w:sz w:val="20"/>
                <w:szCs w:val="20"/>
              </w:rPr>
            </w:pPr>
            <w:r w:rsidRPr="00B702F3">
              <w:rPr>
                <w:b/>
                <w:sz w:val="20"/>
                <w:szCs w:val="20"/>
              </w:rPr>
              <w:t>V.</w:t>
            </w:r>
          </w:p>
        </w:tc>
      </w:tr>
      <w:tr w:rsidR="00CE37A9" w:rsidRPr="00B702F3" w14:paraId="05F723AC" w14:textId="77777777" w:rsidTr="00D30322">
        <w:trPr>
          <w:trHeight w:val="319"/>
        </w:trPr>
        <w:tc>
          <w:tcPr>
            <w:tcW w:w="1271" w:type="dxa"/>
            <w:vMerge/>
            <w:vAlign w:val="center"/>
          </w:tcPr>
          <w:p w14:paraId="5DDB0F6C" w14:textId="77777777" w:rsidR="00CE37A9" w:rsidRPr="00B702F3" w:rsidRDefault="00CE37A9" w:rsidP="00A779B6">
            <w:pPr>
              <w:spacing w:before="0" w:after="0" w:line="276" w:lineRule="auto"/>
              <w:jc w:val="center"/>
              <w:rPr>
                <w:b/>
                <w:sz w:val="20"/>
                <w:szCs w:val="20"/>
              </w:rPr>
            </w:pPr>
          </w:p>
        </w:tc>
        <w:tc>
          <w:tcPr>
            <w:tcW w:w="1694" w:type="dxa"/>
            <w:vMerge/>
            <w:vAlign w:val="center"/>
          </w:tcPr>
          <w:p w14:paraId="37EB9A92" w14:textId="77777777" w:rsidR="00CE37A9" w:rsidRPr="00B702F3" w:rsidRDefault="00CE37A9" w:rsidP="00A779B6">
            <w:pPr>
              <w:spacing w:before="0" w:after="0" w:line="276" w:lineRule="auto"/>
              <w:jc w:val="center"/>
              <w:rPr>
                <w:b/>
                <w:sz w:val="20"/>
                <w:szCs w:val="20"/>
              </w:rPr>
            </w:pPr>
          </w:p>
        </w:tc>
        <w:tc>
          <w:tcPr>
            <w:tcW w:w="1134" w:type="dxa"/>
            <w:vMerge/>
            <w:shd w:val="clear" w:color="auto" w:fill="auto"/>
            <w:vAlign w:val="center"/>
          </w:tcPr>
          <w:p w14:paraId="6495A1F0" w14:textId="77777777" w:rsidR="00CE37A9" w:rsidRPr="00B702F3" w:rsidRDefault="00CE37A9" w:rsidP="00A779B6">
            <w:pPr>
              <w:spacing w:before="0" w:after="0" w:line="276" w:lineRule="auto"/>
              <w:jc w:val="center"/>
              <w:rPr>
                <w:sz w:val="20"/>
                <w:szCs w:val="20"/>
              </w:rPr>
            </w:pPr>
          </w:p>
        </w:tc>
        <w:tc>
          <w:tcPr>
            <w:tcW w:w="1134" w:type="dxa"/>
            <w:shd w:val="clear" w:color="auto" w:fill="DAEEF3" w:themeFill="accent5" w:themeFillTint="33"/>
            <w:vAlign w:val="center"/>
          </w:tcPr>
          <w:p w14:paraId="5B72584A" w14:textId="77777777" w:rsidR="00CE37A9" w:rsidRPr="00B702F3" w:rsidRDefault="00CE37A9" w:rsidP="00A779B6">
            <w:pPr>
              <w:spacing w:before="0" w:after="0" w:line="276" w:lineRule="auto"/>
              <w:jc w:val="center"/>
              <w:rPr>
                <w:sz w:val="20"/>
                <w:szCs w:val="20"/>
              </w:rPr>
            </w:pPr>
            <w:r w:rsidRPr="00B702F3">
              <w:rPr>
                <w:sz w:val="20"/>
                <w:szCs w:val="20"/>
              </w:rPr>
              <w:t>Neznatno do blago oštećenje</w:t>
            </w:r>
          </w:p>
        </w:tc>
        <w:tc>
          <w:tcPr>
            <w:tcW w:w="1134" w:type="dxa"/>
            <w:shd w:val="clear" w:color="auto" w:fill="92D050"/>
            <w:vAlign w:val="center"/>
          </w:tcPr>
          <w:p w14:paraId="4CB2027F" w14:textId="77777777" w:rsidR="00CE37A9" w:rsidRPr="00B702F3" w:rsidRDefault="00CE37A9" w:rsidP="00A779B6">
            <w:pPr>
              <w:spacing w:before="0" w:after="0" w:line="276" w:lineRule="auto"/>
              <w:jc w:val="center"/>
              <w:rPr>
                <w:sz w:val="20"/>
                <w:szCs w:val="20"/>
              </w:rPr>
            </w:pPr>
            <w:r w:rsidRPr="00B702F3">
              <w:rPr>
                <w:sz w:val="20"/>
                <w:szCs w:val="20"/>
              </w:rPr>
              <w:t>Umjereno oštećenje</w:t>
            </w:r>
          </w:p>
        </w:tc>
        <w:tc>
          <w:tcPr>
            <w:tcW w:w="1134" w:type="dxa"/>
            <w:shd w:val="clear" w:color="auto" w:fill="FFFF00"/>
            <w:vAlign w:val="center"/>
          </w:tcPr>
          <w:p w14:paraId="6416A664" w14:textId="77777777" w:rsidR="00CE37A9" w:rsidRPr="00B702F3" w:rsidRDefault="00CE37A9" w:rsidP="00A779B6">
            <w:pPr>
              <w:spacing w:before="0" w:after="0" w:line="276" w:lineRule="auto"/>
              <w:jc w:val="center"/>
              <w:rPr>
                <w:sz w:val="20"/>
                <w:szCs w:val="20"/>
              </w:rPr>
            </w:pPr>
            <w:r w:rsidRPr="00B702F3">
              <w:rPr>
                <w:sz w:val="20"/>
                <w:szCs w:val="20"/>
              </w:rPr>
              <w:t>Značajno do teško oštećenje</w:t>
            </w:r>
          </w:p>
        </w:tc>
        <w:tc>
          <w:tcPr>
            <w:tcW w:w="1134" w:type="dxa"/>
            <w:shd w:val="clear" w:color="auto" w:fill="FFC000"/>
            <w:vAlign w:val="center"/>
          </w:tcPr>
          <w:p w14:paraId="53FA2584" w14:textId="77777777" w:rsidR="00CE37A9" w:rsidRPr="00B702F3" w:rsidRDefault="00CE37A9" w:rsidP="00A779B6">
            <w:pPr>
              <w:spacing w:before="0" w:after="0" w:line="276" w:lineRule="auto"/>
              <w:jc w:val="center"/>
              <w:rPr>
                <w:color w:val="auto"/>
                <w:sz w:val="20"/>
                <w:szCs w:val="20"/>
              </w:rPr>
            </w:pPr>
            <w:r w:rsidRPr="00B702F3">
              <w:rPr>
                <w:color w:val="auto"/>
                <w:sz w:val="20"/>
                <w:szCs w:val="20"/>
              </w:rPr>
              <w:t>Vrlo teško oštećenje</w:t>
            </w:r>
          </w:p>
        </w:tc>
        <w:tc>
          <w:tcPr>
            <w:tcW w:w="1134" w:type="dxa"/>
            <w:shd w:val="clear" w:color="auto" w:fill="FF0000"/>
            <w:vAlign w:val="center"/>
          </w:tcPr>
          <w:p w14:paraId="3E7E14F7" w14:textId="77777777" w:rsidR="00CE37A9" w:rsidRPr="00B702F3" w:rsidRDefault="00CE37A9" w:rsidP="00A779B6">
            <w:pPr>
              <w:spacing w:before="0" w:after="0" w:line="276" w:lineRule="auto"/>
              <w:jc w:val="center"/>
              <w:rPr>
                <w:sz w:val="20"/>
                <w:szCs w:val="20"/>
              </w:rPr>
            </w:pPr>
            <w:r w:rsidRPr="00B702F3">
              <w:rPr>
                <w:sz w:val="20"/>
                <w:szCs w:val="20"/>
              </w:rPr>
              <w:t>Rušenje</w:t>
            </w:r>
          </w:p>
        </w:tc>
      </w:tr>
      <w:tr w:rsidR="00B702F3" w:rsidRPr="00B702F3" w14:paraId="2403C957" w14:textId="77777777" w:rsidTr="00B702F3">
        <w:trPr>
          <w:trHeight w:val="319"/>
        </w:trPr>
        <w:tc>
          <w:tcPr>
            <w:tcW w:w="1271" w:type="dxa"/>
            <w:vAlign w:val="center"/>
          </w:tcPr>
          <w:p w14:paraId="75202C16" w14:textId="77777777" w:rsidR="00B702F3" w:rsidRPr="00B702F3" w:rsidRDefault="00B702F3" w:rsidP="00B702F3">
            <w:pPr>
              <w:spacing w:before="0" w:after="0" w:line="276" w:lineRule="auto"/>
              <w:jc w:val="center"/>
              <w:rPr>
                <w:b/>
                <w:sz w:val="20"/>
                <w:szCs w:val="20"/>
              </w:rPr>
            </w:pPr>
            <w:r w:rsidRPr="00B702F3">
              <w:rPr>
                <w:b/>
                <w:sz w:val="20"/>
                <w:szCs w:val="20"/>
              </w:rPr>
              <w:t>A</w:t>
            </w:r>
          </w:p>
        </w:tc>
        <w:tc>
          <w:tcPr>
            <w:tcW w:w="1694" w:type="dxa"/>
            <w:shd w:val="clear" w:color="auto" w:fill="auto"/>
            <w:vAlign w:val="center"/>
          </w:tcPr>
          <w:p w14:paraId="6E484771" w14:textId="355B3FC6" w:rsidR="00B702F3" w:rsidRPr="00B702F3" w:rsidRDefault="00E471FE" w:rsidP="00B702F3">
            <w:pPr>
              <w:spacing w:before="0" w:after="0" w:line="276" w:lineRule="auto"/>
              <w:jc w:val="center"/>
              <w:rPr>
                <w:sz w:val="20"/>
                <w:szCs w:val="20"/>
              </w:rPr>
            </w:pPr>
            <w:r>
              <w:rPr>
                <w:sz w:val="20"/>
                <w:szCs w:val="20"/>
              </w:rPr>
              <w:t>9</w:t>
            </w:r>
          </w:p>
        </w:tc>
        <w:tc>
          <w:tcPr>
            <w:tcW w:w="1134" w:type="dxa"/>
            <w:shd w:val="clear" w:color="auto" w:fill="auto"/>
          </w:tcPr>
          <w:p w14:paraId="65E9B934" w14:textId="381E123D"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auto" w:fill="DAEEF3"/>
          </w:tcPr>
          <w:p w14:paraId="5272E32B" w14:textId="2A390DEB"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000000" w:fill="92D050"/>
          </w:tcPr>
          <w:p w14:paraId="1C81DC50" w14:textId="2022C640" w:rsidR="00B702F3" w:rsidRPr="00B702F3" w:rsidRDefault="00E471FE" w:rsidP="00B702F3">
            <w:pPr>
              <w:spacing w:before="0" w:after="0" w:line="276" w:lineRule="auto"/>
              <w:jc w:val="center"/>
              <w:rPr>
                <w:sz w:val="20"/>
                <w:szCs w:val="20"/>
              </w:rPr>
            </w:pPr>
            <w:r>
              <w:rPr>
                <w:sz w:val="20"/>
                <w:szCs w:val="20"/>
              </w:rPr>
              <w:t>1,792</w:t>
            </w:r>
          </w:p>
        </w:tc>
        <w:tc>
          <w:tcPr>
            <w:tcW w:w="1134" w:type="dxa"/>
            <w:shd w:val="clear" w:color="000000" w:fill="FFFF00"/>
          </w:tcPr>
          <w:p w14:paraId="3CEDADEC" w14:textId="3A38EE37" w:rsidR="00B702F3" w:rsidRPr="00B702F3" w:rsidRDefault="00E471FE" w:rsidP="00B702F3">
            <w:pPr>
              <w:spacing w:before="0" w:after="0" w:line="276" w:lineRule="auto"/>
              <w:jc w:val="center"/>
              <w:rPr>
                <w:sz w:val="20"/>
                <w:szCs w:val="20"/>
              </w:rPr>
            </w:pPr>
            <w:r>
              <w:rPr>
                <w:sz w:val="20"/>
                <w:szCs w:val="20"/>
              </w:rPr>
              <w:t>5</w:t>
            </w:r>
          </w:p>
        </w:tc>
        <w:tc>
          <w:tcPr>
            <w:tcW w:w="1134" w:type="dxa"/>
            <w:shd w:val="clear" w:color="auto" w:fill="FFC000"/>
          </w:tcPr>
          <w:p w14:paraId="05360DCE" w14:textId="5CEB8815" w:rsidR="00B702F3" w:rsidRPr="00B702F3" w:rsidRDefault="00E471FE" w:rsidP="00B702F3">
            <w:pPr>
              <w:spacing w:before="0" w:after="0" w:line="276" w:lineRule="auto"/>
              <w:jc w:val="center"/>
              <w:rPr>
                <w:color w:val="auto"/>
                <w:sz w:val="20"/>
                <w:szCs w:val="20"/>
              </w:rPr>
            </w:pPr>
            <w:r>
              <w:rPr>
                <w:color w:val="auto"/>
                <w:sz w:val="20"/>
                <w:szCs w:val="20"/>
              </w:rPr>
              <w:t>2</w:t>
            </w:r>
          </w:p>
        </w:tc>
        <w:tc>
          <w:tcPr>
            <w:tcW w:w="1134" w:type="dxa"/>
            <w:shd w:val="clear" w:color="000000" w:fill="FF0000"/>
          </w:tcPr>
          <w:p w14:paraId="05BC4DDD" w14:textId="15BF3A23" w:rsidR="00B702F3" w:rsidRPr="00B702F3" w:rsidRDefault="00E471FE" w:rsidP="00B702F3">
            <w:pPr>
              <w:spacing w:before="0" w:after="0" w:line="276" w:lineRule="auto"/>
              <w:jc w:val="center"/>
              <w:rPr>
                <w:sz w:val="20"/>
                <w:szCs w:val="20"/>
              </w:rPr>
            </w:pPr>
            <w:r>
              <w:rPr>
                <w:sz w:val="20"/>
                <w:szCs w:val="20"/>
              </w:rPr>
              <w:t>0</w:t>
            </w:r>
          </w:p>
        </w:tc>
      </w:tr>
      <w:tr w:rsidR="00B702F3" w:rsidRPr="00B702F3" w14:paraId="6B39C4A3" w14:textId="77777777" w:rsidTr="00B702F3">
        <w:trPr>
          <w:trHeight w:val="319"/>
        </w:trPr>
        <w:tc>
          <w:tcPr>
            <w:tcW w:w="1271" w:type="dxa"/>
            <w:vAlign w:val="center"/>
          </w:tcPr>
          <w:p w14:paraId="404FCEF8" w14:textId="77777777" w:rsidR="00B702F3" w:rsidRPr="00B702F3" w:rsidRDefault="00B702F3" w:rsidP="00B702F3">
            <w:pPr>
              <w:spacing w:before="0" w:after="0" w:line="276" w:lineRule="auto"/>
              <w:jc w:val="center"/>
              <w:rPr>
                <w:b/>
                <w:sz w:val="20"/>
                <w:szCs w:val="20"/>
              </w:rPr>
            </w:pPr>
            <w:r w:rsidRPr="00B702F3">
              <w:rPr>
                <w:b/>
                <w:sz w:val="20"/>
                <w:szCs w:val="20"/>
              </w:rPr>
              <w:t>B</w:t>
            </w:r>
          </w:p>
        </w:tc>
        <w:tc>
          <w:tcPr>
            <w:tcW w:w="1694" w:type="dxa"/>
            <w:shd w:val="clear" w:color="auto" w:fill="auto"/>
            <w:vAlign w:val="center"/>
          </w:tcPr>
          <w:p w14:paraId="50C3DB0E" w14:textId="0996C0DE" w:rsidR="00B702F3" w:rsidRPr="00B702F3" w:rsidRDefault="00E471FE" w:rsidP="00B702F3">
            <w:pPr>
              <w:spacing w:before="0" w:after="0" w:line="276" w:lineRule="auto"/>
              <w:jc w:val="center"/>
              <w:rPr>
                <w:sz w:val="20"/>
                <w:szCs w:val="20"/>
              </w:rPr>
            </w:pPr>
            <w:r>
              <w:rPr>
                <w:sz w:val="20"/>
                <w:szCs w:val="20"/>
              </w:rPr>
              <w:t>22</w:t>
            </w:r>
          </w:p>
        </w:tc>
        <w:tc>
          <w:tcPr>
            <w:tcW w:w="1134" w:type="dxa"/>
            <w:shd w:val="clear" w:color="auto" w:fill="auto"/>
          </w:tcPr>
          <w:p w14:paraId="04B7958F" w14:textId="74AE84D9"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auto" w:fill="DAEEF3"/>
          </w:tcPr>
          <w:p w14:paraId="11F150E4" w14:textId="69D7B78D" w:rsidR="00B702F3" w:rsidRPr="00B702F3" w:rsidRDefault="00E471FE" w:rsidP="00B702F3">
            <w:pPr>
              <w:spacing w:before="0" w:after="0" w:line="276" w:lineRule="auto"/>
              <w:jc w:val="center"/>
              <w:rPr>
                <w:sz w:val="20"/>
                <w:szCs w:val="20"/>
              </w:rPr>
            </w:pPr>
            <w:r>
              <w:rPr>
                <w:sz w:val="20"/>
                <w:szCs w:val="20"/>
              </w:rPr>
              <w:t>4</w:t>
            </w:r>
          </w:p>
        </w:tc>
        <w:tc>
          <w:tcPr>
            <w:tcW w:w="1134" w:type="dxa"/>
            <w:shd w:val="clear" w:color="000000" w:fill="92D050"/>
          </w:tcPr>
          <w:p w14:paraId="71B8E84F" w14:textId="045FBF3A" w:rsidR="00B702F3" w:rsidRPr="00B702F3" w:rsidRDefault="00E471FE" w:rsidP="00B702F3">
            <w:pPr>
              <w:spacing w:before="0" w:after="0" w:line="276" w:lineRule="auto"/>
              <w:jc w:val="center"/>
              <w:rPr>
                <w:sz w:val="20"/>
                <w:szCs w:val="20"/>
              </w:rPr>
            </w:pPr>
            <w:r>
              <w:rPr>
                <w:sz w:val="20"/>
                <w:szCs w:val="20"/>
              </w:rPr>
              <w:t>13,44</w:t>
            </w:r>
          </w:p>
        </w:tc>
        <w:tc>
          <w:tcPr>
            <w:tcW w:w="1134" w:type="dxa"/>
            <w:shd w:val="clear" w:color="000000" w:fill="FFFF00"/>
          </w:tcPr>
          <w:p w14:paraId="5DB5025A" w14:textId="35177432" w:rsidR="00B702F3" w:rsidRPr="00B702F3" w:rsidRDefault="00E471FE" w:rsidP="00B702F3">
            <w:pPr>
              <w:spacing w:before="0" w:after="0" w:line="276" w:lineRule="auto"/>
              <w:jc w:val="center"/>
              <w:rPr>
                <w:sz w:val="20"/>
                <w:szCs w:val="20"/>
              </w:rPr>
            </w:pPr>
            <w:r>
              <w:rPr>
                <w:sz w:val="20"/>
                <w:szCs w:val="20"/>
              </w:rPr>
              <w:t>4</w:t>
            </w:r>
          </w:p>
        </w:tc>
        <w:tc>
          <w:tcPr>
            <w:tcW w:w="1134" w:type="dxa"/>
            <w:shd w:val="clear" w:color="auto" w:fill="FFC000"/>
          </w:tcPr>
          <w:p w14:paraId="04282704" w14:textId="52D072B5" w:rsidR="00B702F3" w:rsidRPr="00B702F3" w:rsidRDefault="00E471FE" w:rsidP="00B702F3">
            <w:pPr>
              <w:spacing w:before="0" w:after="0" w:line="276" w:lineRule="auto"/>
              <w:jc w:val="center"/>
              <w:rPr>
                <w:color w:val="auto"/>
                <w:sz w:val="20"/>
                <w:szCs w:val="20"/>
              </w:rPr>
            </w:pPr>
            <w:r>
              <w:rPr>
                <w:color w:val="auto"/>
                <w:sz w:val="20"/>
                <w:szCs w:val="20"/>
              </w:rPr>
              <w:t>0</w:t>
            </w:r>
          </w:p>
        </w:tc>
        <w:tc>
          <w:tcPr>
            <w:tcW w:w="1134" w:type="dxa"/>
            <w:shd w:val="clear" w:color="000000" w:fill="FF0000"/>
          </w:tcPr>
          <w:p w14:paraId="136D82A6" w14:textId="642604B7" w:rsidR="00B702F3" w:rsidRPr="00B702F3" w:rsidRDefault="00E471FE" w:rsidP="00B702F3">
            <w:pPr>
              <w:spacing w:before="0" w:after="0" w:line="276" w:lineRule="auto"/>
              <w:jc w:val="center"/>
              <w:rPr>
                <w:sz w:val="20"/>
                <w:szCs w:val="20"/>
              </w:rPr>
            </w:pPr>
            <w:r>
              <w:rPr>
                <w:sz w:val="20"/>
                <w:szCs w:val="20"/>
              </w:rPr>
              <w:t>0</w:t>
            </w:r>
          </w:p>
        </w:tc>
      </w:tr>
      <w:tr w:rsidR="00B702F3" w:rsidRPr="00B702F3" w14:paraId="6BC46966" w14:textId="77777777" w:rsidTr="00B702F3">
        <w:trPr>
          <w:trHeight w:val="319"/>
        </w:trPr>
        <w:tc>
          <w:tcPr>
            <w:tcW w:w="1271" w:type="dxa"/>
            <w:vAlign w:val="center"/>
          </w:tcPr>
          <w:p w14:paraId="2239931C" w14:textId="77777777" w:rsidR="00B702F3" w:rsidRPr="00B702F3" w:rsidRDefault="00B702F3" w:rsidP="00B702F3">
            <w:pPr>
              <w:spacing w:before="0" w:after="0" w:line="276" w:lineRule="auto"/>
              <w:jc w:val="center"/>
              <w:rPr>
                <w:b/>
                <w:sz w:val="20"/>
                <w:szCs w:val="20"/>
              </w:rPr>
            </w:pPr>
            <w:r w:rsidRPr="00B702F3">
              <w:rPr>
                <w:b/>
                <w:sz w:val="20"/>
                <w:szCs w:val="20"/>
              </w:rPr>
              <w:t>C</w:t>
            </w:r>
          </w:p>
        </w:tc>
        <w:tc>
          <w:tcPr>
            <w:tcW w:w="1694" w:type="dxa"/>
            <w:shd w:val="clear" w:color="auto" w:fill="auto"/>
            <w:vAlign w:val="center"/>
          </w:tcPr>
          <w:p w14:paraId="15CD503F" w14:textId="6038BABA" w:rsidR="00B702F3" w:rsidRPr="00B702F3" w:rsidRDefault="00E471FE" w:rsidP="00B702F3">
            <w:pPr>
              <w:spacing w:before="0" w:after="0" w:line="276" w:lineRule="auto"/>
              <w:jc w:val="center"/>
              <w:rPr>
                <w:sz w:val="20"/>
                <w:szCs w:val="20"/>
              </w:rPr>
            </w:pPr>
            <w:r>
              <w:rPr>
                <w:sz w:val="20"/>
                <w:szCs w:val="20"/>
              </w:rPr>
              <w:t>22</w:t>
            </w:r>
          </w:p>
        </w:tc>
        <w:tc>
          <w:tcPr>
            <w:tcW w:w="1134" w:type="dxa"/>
            <w:shd w:val="clear" w:color="auto" w:fill="auto"/>
          </w:tcPr>
          <w:p w14:paraId="008C47C6" w14:textId="662B7F1A"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auto" w:fill="DAEEF3"/>
          </w:tcPr>
          <w:p w14:paraId="20AA23F7" w14:textId="6A59307F" w:rsidR="00B702F3" w:rsidRPr="00B702F3" w:rsidRDefault="00E471FE" w:rsidP="00B702F3">
            <w:pPr>
              <w:spacing w:before="0" w:after="0" w:line="276" w:lineRule="auto"/>
              <w:jc w:val="center"/>
              <w:rPr>
                <w:sz w:val="20"/>
                <w:szCs w:val="20"/>
              </w:rPr>
            </w:pPr>
            <w:r>
              <w:rPr>
                <w:sz w:val="20"/>
                <w:szCs w:val="20"/>
              </w:rPr>
              <w:t>18</w:t>
            </w:r>
          </w:p>
        </w:tc>
        <w:tc>
          <w:tcPr>
            <w:tcW w:w="1134" w:type="dxa"/>
            <w:shd w:val="clear" w:color="000000" w:fill="92D050"/>
          </w:tcPr>
          <w:p w14:paraId="3A327494" w14:textId="6837BC88" w:rsidR="00B702F3" w:rsidRPr="00B702F3" w:rsidRDefault="00E471FE" w:rsidP="00B702F3">
            <w:pPr>
              <w:spacing w:before="0" w:after="0" w:line="276" w:lineRule="auto"/>
              <w:jc w:val="center"/>
              <w:rPr>
                <w:sz w:val="20"/>
                <w:szCs w:val="20"/>
              </w:rPr>
            </w:pPr>
            <w:r>
              <w:rPr>
                <w:sz w:val="20"/>
                <w:szCs w:val="20"/>
              </w:rPr>
              <w:t>4</w:t>
            </w:r>
          </w:p>
        </w:tc>
        <w:tc>
          <w:tcPr>
            <w:tcW w:w="1134" w:type="dxa"/>
            <w:shd w:val="clear" w:color="000000" w:fill="FFFF00"/>
          </w:tcPr>
          <w:p w14:paraId="3CAF196F" w14:textId="5FD16F30"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auto" w:fill="FFC000"/>
          </w:tcPr>
          <w:p w14:paraId="246F9A62" w14:textId="21CD64DE" w:rsidR="00B702F3" w:rsidRPr="00B702F3" w:rsidRDefault="00E471FE" w:rsidP="00B702F3">
            <w:pPr>
              <w:spacing w:before="0" w:after="0" w:line="276" w:lineRule="auto"/>
              <w:jc w:val="center"/>
              <w:rPr>
                <w:color w:val="auto"/>
                <w:sz w:val="20"/>
                <w:szCs w:val="20"/>
              </w:rPr>
            </w:pPr>
            <w:r>
              <w:rPr>
                <w:color w:val="auto"/>
                <w:sz w:val="20"/>
                <w:szCs w:val="20"/>
              </w:rPr>
              <w:t>0</w:t>
            </w:r>
          </w:p>
        </w:tc>
        <w:tc>
          <w:tcPr>
            <w:tcW w:w="1134" w:type="dxa"/>
            <w:shd w:val="clear" w:color="000000" w:fill="FF0000"/>
          </w:tcPr>
          <w:p w14:paraId="68825A05" w14:textId="218FBC92" w:rsidR="00B702F3" w:rsidRPr="00B702F3" w:rsidRDefault="00E471FE" w:rsidP="00B702F3">
            <w:pPr>
              <w:spacing w:before="0" w:after="0" w:line="276" w:lineRule="auto"/>
              <w:jc w:val="center"/>
              <w:rPr>
                <w:sz w:val="20"/>
                <w:szCs w:val="20"/>
              </w:rPr>
            </w:pPr>
            <w:r>
              <w:rPr>
                <w:sz w:val="20"/>
                <w:szCs w:val="20"/>
              </w:rPr>
              <w:t>0</w:t>
            </w:r>
          </w:p>
        </w:tc>
      </w:tr>
      <w:tr w:rsidR="00B702F3" w:rsidRPr="00B702F3" w14:paraId="2706CB5F" w14:textId="77777777" w:rsidTr="00B702F3">
        <w:trPr>
          <w:trHeight w:val="319"/>
        </w:trPr>
        <w:tc>
          <w:tcPr>
            <w:tcW w:w="1271" w:type="dxa"/>
            <w:vAlign w:val="center"/>
          </w:tcPr>
          <w:p w14:paraId="690C6A5C" w14:textId="77777777" w:rsidR="00B702F3" w:rsidRPr="00B702F3" w:rsidRDefault="00B702F3" w:rsidP="00B702F3">
            <w:pPr>
              <w:spacing w:before="0" w:after="0" w:line="276" w:lineRule="auto"/>
              <w:jc w:val="center"/>
              <w:rPr>
                <w:b/>
                <w:sz w:val="20"/>
                <w:szCs w:val="20"/>
              </w:rPr>
            </w:pPr>
            <w:r w:rsidRPr="00B702F3">
              <w:rPr>
                <w:b/>
                <w:sz w:val="20"/>
                <w:szCs w:val="20"/>
              </w:rPr>
              <w:t>D</w:t>
            </w:r>
          </w:p>
        </w:tc>
        <w:tc>
          <w:tcPr>
            <w:tcW w:w="1694" w:type="dxa"/>
            <w:shd w:val="clear" w:color="auto" w:fill="auto"/>
            <w:vAlign w:val="center"/>
          </w:tcPr>
          <w:p w14:paraId="1C593273" w14:textId="3B19ABB6" w:rsidR="00B702F3" w:rsidRPr="00B702F3" w:rsidRDefault="00E471FE" w:rsidP="00B702F3">
            <w:pPr>
              <w:spacing w:before="0" w:after="0" w:line="276" w:lineRule="auto"/>
              <w:jc w:val="center"/>
              <w:rPr>
                <w:sz w:val="20"/>
                <w:szCs w:val="20"/>
              </w:rPr>
            </w:pPr>
            <w:r>
              <w:rPr>
                <w:sz w:val="20"/>
                <w:szCs w:val="20"/>
              </w:rPr>
              <w:t>36</w:t>
            </w:r>
          </w:p>
        </w:tc>
        <w:tc>
          <w:tcPr>
            <w:tcW w:w="1134" w:type="dxa"/>
            <w:shd w:val="clear" w:color="auto" w:fill="auto"/>
          </w:tcPr>
          <w:p w14:paraId="24F13641" w14:textId="0550BB16" w:rsidR="00B702F3" w:rsidRPr="00B702F3" w:rsidRDefault="00E471FE" w:rsidP="00B702F3">
            <w:pPr>
              <w:spacing w:before="0" w:after="0" w:line="276" w:lineRule="auto"/>
              <w:jc w:val="center"/>
              <w:rPr>
                <w:sz w:val="20"/>
                <w:szCs w:val="20"/>
              </w:rPr>
            </w:pPr>
            <w:r>
              <w:rPr>
                <w:sz w:val="20"/>
                <w:szCs w:val="20"/>
              </w:rPr>
              <w:t>29</w:t>
            </w:r>
          </w:p>
        </w:tc>
        <w:tc>
          <w:tcPr>
            <w:tcW w:w="1134" w:type="dxa"/>
            <w:shd w:val="clear" w:color="auto" w:fill="DAEEF3"/>
          </w:tcPr>
          <w:p w14:paraId="54BB123C" w14:textId="7AA65C2A" w:rsidR="00B702F3" w:rsidRPr="00B702F3" w:rsidRDefault="00E471FE" w:rsidP="00B702F3">
            <w:pPr>
              <w:spacing w:before="0" w:after="0" w:line="276" w:lineRule="auto"/>
              <w:jc w:val="center"/>
              <w:rPr>
                <w:sz w:val="20"/>
                <w:szCs w:val="20"/>
              </w:rPr>
            </w:pPr>
            <w:r>
              <w:rPr>
                <w:sz w:val="20"/>
                <w:szCs w:val="20"/>
              </w:rPr>
              <w:t>7</w:t>
            </w:r>
          </w:p>
        </w:tc>
        <w:tc>
          <w:tcPr>
            <w:tcW w:w="1134" w:type="dxa"/>
            <w:shd w:val="clear" w:color="000000" w:fill="92D050"/>
          </w:tcPr>
          <w:p w14:paraId="27B77199" w14:textId="3D488A8B"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000000" w:fill="FFFF00"/>
          </w:tcPr>
          <w:p w14:paraId="438DC057" w14:textId="00A37A27"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auto" w:fill="FFC000"/>
          </w:tcPr>
          <w:p w14:paraId="3018A791" w14:textId="5FA36DB1" w:rsidR="00B702F3" w:rsidRPr="00B702F3" w:rsidRDefault="00E471FE" w:rsidP="00B702F3">
            <w:pPr>
              <w:spacing w:before="0" w:after="0" w:line="276" w:lineRule="auto"/>
              <w:jc w:val="center"/>
              <w:rPr>
                <w:color w:val="auto"/>
                <w:sz w:val="20"/>
                <w:szCs w:val="20"/>
              </w:rPr>
            </w:pPr>
            <w:r>
              <w:rPr>
                <w:color w:val="auto"/>
                <w:sz w:val="20"/>
                <w:szCs w:val="20"/>
              </w:rPr>
              <w:t>0</w:t>
            </w:r>
          </w:p>
        </w:tc>
        <w:tc>
          <w:tcPr>
            <w:tcW w:w="1134" w:type="dxa"/>
            <w:shd w:val="clear" w:color="000000" w:fill="FF0000"/>
          </w:tcPr>
          <w:p w14:paraId="3CE136F9" w14:textId="2241E995" w:rsidR="00B702F3" w:rsidRPr="00B702F3" w:rsidRDefault="00E471FE" w:rsidP="00B702F3">
            <w:pPr>
              <w:spacing w:before="0" w:after="0" w:line="276" w:lineRule="auto"/>
              <w:jc w:val="center"/>
              <w:rPr>
                <w:sz w:val="20"/>
                <w:szCs w:val="20"/>
              </w:rPr>
            </w:pPr>
            <w:r>
              <w:rPr>
                <w:sz w:val="20"/>
                <w:szCs w:val="20"/>
              </w:rPr>
              <w:t>0</w:t>
            </w:r>
          </w:p>
        </w:tc>
      </w:tr>
      <w:tr w:rsidR="00B702F3" w:rsidRPr="00B702F3" w14:paraId="454579A6" w14:textId="77777777" w:rsidTr="00B702F3">
        <w:trPr>
          <w:trHeight w:val="319"/>
        </w:trPr>
        <w:tc>
          <w:tcPr>
            <w:tcW w:w="1271" w:type="dxa"/>
            <w:vAlign w:val="center"/>
          </w:tcPr>
          <w:p w14:paraId="4AB4B7FB" w14:textId="77777777" w:rsidR="00B702F3" w:rsidRPr="00B702F3" w:rsidRDefault="00B702F3" w:rsidP="00B702F3">
            <w:pPr>
              <w:spacing w:before="0" w:after="0" w:line="276" w:lineRule="auto"/>
              <w:jc w:val="center"/>
              <w:rPr>
                <w:b/>
                <w:sz w:val="20"/>
                <w:szCs w:val="20"/>
              </w:rPr>
            </w:pPr>
            <w:r w:rsidRPr="00B702F3">
              <w:rPr>
                <w:b/>
                <w:sz w:val="20"/>
                <w:szCs w:val="20"/>
              </w:rPr>
              <w:t>E</w:t>
            </w:r>
          </w:p>
        </w:tc>
        <w:tc>
          <w:tcPr>
            <w:tcW w:w="1694" w:type="dxa"/>
            <w:shd w:val="clear" w:color="auto" w:fill="auto"/>
            <w:vAlign w:val="center"/>
          </w:tcPr>
          <w:p w14:paraId="1202E211" w14:textId="0F4D50AB" w:rsidR="00B702F3" w:rsidRPr="00B702F3" w:rsidRDefault="00E471FE" w:rsidP="00B702F3">
            <w:pPr>
              <w:spacing w:before="0" w:after="0" w:line="276" w:lineRule="auto"/>
              <w:jc w:val="center"/>
              <w:rPr>
                <w:sz w:val="20"/>
                <w:szCs w:val="20"/>
              </w:rPr>
            </w:pPr>
            <w:r>
              <w:rPr>
                <w:sz w:val="20"/>
                <w:szCs w:val="20"/>
              </w:rPr>
              <w:t>358</w:t>
            </w:r>
          </w:p>
        </w:tc>
        <w:tc>
          <w:tcPr>
            <w:tcW w:w="1134" w:type="dxa"/>
            <w:shd w:val="clear" w:color="auto" w:fill="auto"/>
          </w:tcPr>
          <w:p w14:paraId="13A75D67" w14:textId="55F6C9C2" w:rsidR="00B702F3" w:rsidRPr="00B702F3" w:rsidRDefault="00E471FE" w:rsidP="00B702F3">
            <w:pPr>
              <w:spacing w:before="0" w:after="0" w:line="276" w:lineRule="auto"/>
              <w:jc w:val="center"/>
              <w:rPr>
                <w:sz w:val="20"/>
                <w:szCs w:val="20"/>
              </w:rPr>
            </w:pPr>
            <w:r>
              <w:rPr>
                <w:sz w:val="20"/>
                <w:szCs w:val="20"/>
              </w:rPr>
              <w:t>358</w:t>
            </w:r>
          </w:p>
        </w:tc>
        <w:tc>
          <w:tcPr>
            <w:tcW w:w="1134" w:type="dxa"/>
            <w:shd w:val="clear" w:color="auto" w:fill="DAEEF3"/>
          </w:tcPr>
          <w:p w14:paraId="16B6E6E0" w14:textId="5B2AA3E7"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000000" w:fill="92D050"/>
          </w:tcPr>
          <w:p w14:paraId="01C3EA88" w14:textId="22F7C7DF"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000000" w:fill="FFFF00"/>
          </w:tcPr>
          <w:p w14:paraId="54091E00" w14:textId="1A91EB5C"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auto" w:fill="FFC000"/>
          </w:tcPr>
          <w:p w14:paraId="7CD0C17D" w14:textId="1BB3FF5D" w:rsidR="00B702F3" w:rsidRPr="00B702F3" w:rsidRDefault="00E471FE" w:rsidP="00B702F3">
            <w:pPr>
              <w:spacing w:before="0" w:after="0" w:line="276" w:lineRule="auto"/>
              <w:jc w:val="center"/>
              <w:rPr>
                <w:color w:val="auto"/>
                <w:sz w:val="20"/>
                <w:szCs w:val="20"/>
              </w:rPr>
            </w:pPr>
            <w:r>
              <w:rPr>
                <w:color w:val="auto"/>
                <w:sz w:val="20"/>
                <w:szCs w:val="20"/>
              </w:rPr>
              <w:t>0</w:t>
            </w:r>
          </w:p>
        </w:tc>
        <w:tc>
          <w:tcPr>
            <w:tcW w:w="1134" w:type="dxa"/>
            <w:shd w:val="clear" w:color="000000" w:fill="FF0000"/>
          </w:tcPr>
          <w:p w14:paraId="6F9BC0EF" w14:textId="55AAC9FA" w:rsidR="00B702F3" w:rsidRPr="00B702F3" w:rsidRDefault="00E471FE" w:rsidP="00B702F3">
            <w:pPr>
              <w:spacing w:before="0" w:after="0" w:line="276" w:lineRule="auto"/>
              <w:jc w:val="center"/>
              <w:rPr>
                <w:sz w:val="20"/>
                <w:szCs w:val="20"/>
              </w:rPr>
            </w:pPr>
            <w:r>
              <w:rPr>
                <w:sz w:val="20"/>
                <w:szCs w:val="20"/>
              </w:rPr>
              <w:t>0</w:t>
            </w:r>
          </w:p>
        </w:tc>
      </w:tr>
      <w:tr w:rsidR="00B702F3" w:rsidRPr="00B702F3" w14:paraId="433AFE90" w14:textId="77777777" w:rsidTr="00B702F3">
        <w:trPr>
          <w:trHeight w:val="319"/>
        </w:trPr>
        <w:tc>
          <w:tcPr>
            <w:tcW w:w="1271" w:type="dxa"/>
            <w:vAlign w:val="center"/>
          </w:tcPr>
          <w:p w14:paraId="1558B3A4" w14:textId="77777777" w:rsidR="00B702F3" w:rsidRPr="00B702F3" w:rsidRDefault="00B702F3" w:rsidP="00B702F3">
            <w:pPr>
              <w:spacing w:before="0" w:after="0" w:line="276" w:lineRule="auto"/>
              <w:jc w:val="center"/>
              <w:rPr>
                <w:b/>
                <w:sz w:val="20"/>
                <w:szCs w:val="20"/>
              </w:rPr>
            </w:pPr>
            <w:r w:rsidRPr="00B702F3">
              <w:rPr>
                <w:b/>
                <w:sz w:val="20"/>
                <w:szCs w:val="20"/>
              </w:rPr>
              <w:t>F</w:t>
            </w:r>
          </w:p>
        </w:tc>
        <w:tc>
          <w:tcPr>
            <w:tcW w:w="1694" w:type="dxa"/>
            <w:shd w:val="clear" w:color="auto" w:fill="auto"/>
            <w:vAlign w:val="center"/>
          </w:tcPr>
          <w:p w14:paraId="06F0685C" w14:textId="241C69AB"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auto" w:fill="auto"/>
          </w:tcPr>
          <w:p w14:paraId="4FE0335D" w14:textId="77A6F6A2"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auto" w:fill="DAEEF3"/>
          </w:tcPr>
          <w:p w14:paraId="671F5B7D" w14:textId="0DDEBD72"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000000" w:fill="92D050"/>
          </w:tcPr>
          <w:p w14:paraId="3905A90C" w14:textId="16BB7388"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000000" w:fill="FFFF00"/>
          </w:tcPr>
          <w:p w14:paraId="2932F4A6" w14:textId="6AFEDCF2" w:rsidR="00B702F3" w:rsidRPr="00B702F3" w:rsidRDefault="00E471FE" w:rsidP="00B702F3">
            <w:pPr>
              <w:spacing w:before="0" w:after="0" w:line="276" w:lineRule="auto"/>
              <w:jc w:val="center"/>
              <w:rPr>
                <w:sz w:val="20"/>
                <w:szCs w:val="20"/>
              </w:rPr>
            </w:pPr>
            <w:r>
              <w:rPr>
                <w:sz w:val="20"/>
                <w:szCs w:val="20"/>
              </w:rPr>
              <w:t>0</w:t>
            </w:r>
          </w:p>
        </w:tc>
        <w:tc>
          <w:tcPr>
            <w:tcW w:w="1134" w:type="dxa"/>
            <w:shd w:val="clear" w:color="auto" w:fill="FFC000"/>
          </w:tcPr>
          <w:p w14:paraId="22E03C21" w14:textId="63584104" w:rsidR="00B702F3" w:rsidRPr="00B702F3" w:rsidRDefault="00E471FE" w:rsidP="00B702F3">
            <w:pPr>
              <w:spacing w:before="0" w:after="0" w:line="276" w:lineRule="auto"/>
              <w:jc w:val="center"/>
              <w:rPr>
                <w:color w:val="auto"/>
                <w:sz w:val="20"/>
                <w:szCs w:val="20"/>
              </w:rPr>
            </w:pPr>
            <w:r>
              <w:rPr>
                <w:color w:val="auto"/>
                <w:sz w:val="20"/>
                <w:szCs w:val="20"/>
              </w:rPr>
              <w:t>0</w:t>
            </w:r>
          </w:p>
        </w:tc>
        <w:tc>
          <w:tcPr>
            <w:tcW w:w="1134" w:type="dxa"/>
            <w:shd w:val="clear" w:color="000000" w:fill="FF0000"/>
          </w:tcPr>
          <w:p w14:paraId="0F6F7DD5" w14:textId="1413554A" w:rsidR="00B702F3" w:rsidRPr="00B702F3" w:rsidRDefault="00E471FE" w:rsidP="00B702F3">
            <w:pPr>
              <w:spacing w:before="0" w:after="0" w:line="276" w:lineRule="auto"/>
              <w:jc w:val="center"/>
              <w:rPr>
                <w:sz w:val="20"/>
                <w:szCs w:val="20"/>
              </w:rPr>
            </w:pPr>
            <w:r>
              <w:rPr>
                <w:sz w:val="20"/>
                <w:szCs w:val="20"/>
              </w:rPr>
              <w:t>0</w:t>
            </w:r>
          </w:p>
        </w:tc>
      </w:tr>
      <w:tr w:rsidR="00B702F3" w:rsidRPr="00B702F3" w14:paraId="3465C811" w14:textId="77777777" w:rsidTr="00B702F3">
        <w:trPr>
          <w:trHeight w:val="319"/>
        </w:trPr>
        <w:tc>
          <w:tcPr>
            <w:tcW w:w="1271" w:type="dxa"/>
            <w:vAlign w:val="center"/>
          </w:tcPr>
          <w:p w14:paraId="4944BE44" w14:textId="77777777" w:rsidR="00B702F3" w:rsidRPr="00B702F3" w:rsidRDefault="00B702F3" w:rsidP="00B702F3">
            <w:pPr>
              <w:spacing w:before="0" w:after="0" w:line="276" w:lineRule="auto"/>
              <w:jc w:val="center"/>
              <w:rPr>
                <w:b/>
                <w:sz w:val="20"/>
                <w:szCs w:val="20"/>
              </w:rPr>
            </w:pPr>
            <w:r w:rsidRPr="00B702F3">
              <w:rPr>
                <w:b/>
                <w:sz w:val="20"/>
                <w:szCs w:val="20"/>
              </w:rPr>
              <w:t>UKUPNO:</w:t>
            </w:r>
          </w:p>
        </w:tc>
        <w:tc>
          <w:tcPr>
            <w:tcW w:w="1694" w:type="dxa"/>
            <w:shd w:val="clear" w:color="auto" w:fill="auto"/>
            <w:vAlign w:val="center"/>
          </w:tcPr>
          <w:p w14:paraId="6D441C61" w14:textId="06CB162B" w:rsidR="00B702F3" w:rsidRPr="00B702F3" w:rsidRDefault="00E471FE" w:rsidP="00B702F3">
            <w:pPr>
              <w:spacing w:before="0" w:after="0" w:line="276" w:lineRule="auto"/>
              <w:jc w:val="center"/>
              <w:rPr>
                <w:b/>
                <w:sz w:val="20"/>
                <w:szCs w:val="20"/>
              </w:rPr>
            </w:pPr>
            <w:r>
              <w:rPr>
                <w:b/>
                <w:sz w:val="20"/>
                <w:szCs w:val="20"/>
              </w:rPr>
              <w:t>448</w:t>
            </w:r>
          </w:p>
        </w:tc>
        <w:tc>
          <w:tcPr>
            <w:tcW w:w="1134" w:type="dxa"/>
            <w:shd w:val="clear" w:color="auto" w:fill="auto"/>
          </w:tcPr>
          <w:p w14:paraId="6901A1BB" w14:textId="34E75873" w:rsidR="00B702F3" w:rsidRPr="00B702F3" w:rsidRDefault="00E471FE" w:rsidP="00B702F3">
            <w:pPr>
              <w:spacing w:before="0" w:after="0" w:line="276" w:lineRule="auto"/>
              <w:jc w:val="center"/>
              <w:rPr>
                <w:b/>
                <w:color w:val="000000"/>
                <w:sz w:val="20"/>
                <w:szCs w:val="20"/>
              </w:rPr>
            </w:pPr>
            <w:r>
              <w:rPr>
                <w:b/>
                <w:color w:val="000000"/>
                <w:sz w:val="20"/>
                <w:szCs w:val="20"/>
              </w:rPr>
              <w:t>387</w:t>
            </w:r>
          </w:p>
        </w:tc>
        <w:tc>
          <w:tcPr>
            <w:tcW w:w="1134" w:type="dxa"/>
            <w:shd w:val="clear" w:color="auto" w:fill="DAEEF3"/>
          </w:tcPr>
          <w:p w14:paraId="7EA683BB" w14:textId="3B580FC4" w:rsidR="00B702F3" w:rsidRPr="00B702F3" w:rsidRDefault="00E471FE" w:rsidP="00B702F3">
            <w:pPr>
              <w:spacing w:before="0" w:after="0" w:line="276" w:lineRule="auto"/>
              <w:jc w:val="center"/>
              <w:rPr>
                <w:b/>
                <w:color w:val="000000"/>
                <w:sz w:val="20"/>
                <w:szCs w:val="20"/>
              </w:rPr>
            </w:pPr>
            <w:r>
              <w:rPr>
                <w:b/>
                <w:color w:val="000000"/>
                <w:sz w:val="20"/>
                <w:szCs w:val="20"/>
              </w:rPr>
              <w:t>30</w:t>
            </w:r>
          </w:p>
        </w:tc>
        <w:tc>
          <w:tcPr>
            <w:tcW w:w="1134" w:type="dxa"/>
            <w:shd w:val="clear" w:color="000000" w:fill="92D050"/>
          </w:tcPr>
          <w:p w14:paraId="5518A65A" w14:textId="69FA165D" w:rsidR="00B702F3" w:rsidRPr="00B702F3" w:rsidRDefault="00E471FE" w:rsidP="00B702F3">
            <w:pPr>
              <w:spacing w:before="0" w:after="0" w:line="276" w:lineRule="auto"/>
              <w:jc w:val="center"/>
              <w:rPr>
                <w:b/>
                <w:color w:val="000000"/>
                <w:sz w:val="20"/>
                <w:szCs w:val="20"/>
              </w:rPr>
            </w:pPr>
            <w:r>
              <w:rPr>
                <w:b/>
                <w:color w:val="000000"/>
                <w:sz w:val="20"/>
                <w:szCs w:val="20"/>
              </w:rPr>
              <w:t>20</w:t>
            </w:r>
          </w:p>
        </w:tc>
        <w:tc>
          <w:tcPr>
            <w:tcW w:w="1134" w:type="dxa"/>
            <w:shd w:val="clear" w:color="000000" w:fill="FFFF00"/>
          </w:tcPr>
          <w:p w14:paraId="2DB2A9A2" w14:textId="1875091E" w:rsidR="00B702F3" w:rsidRPr="00B702F3" w:rsidRDefault="00E471FE" w:rsidP="00B702F3">
            <w:pPr>
              <w:spacing w:before="0" w:after="0" w:line="276" w:lineRule="auto"/>
              <w:jc w:val="center"/>
              <w:rPr>
                <w:b/>
                <w:color w:val="000000"/>
                <w:sz w:val="20"/>
                <w:szCs w:val="20"/>
              </w:rPr>
            </w:pPr>
            <w:r>
              <w:rPr>
                <w:b/>
                <w:color w:val="000000"/>
                <w:sz w:val="20"/>
                <w:szCs w:val="20"/>
              </w:rPr>
              <w:t>10</w:t>
            </w:r>
          </w:p>
        </w:tc>
        <w:tc>
          <w:tcPr>
            <w:tcW w:w="1134" w:type="dxa"/>
            <w:shd w:val="clear" w:color="auto" w:fill="FFC000"/>
          </w:tcPr>
          <w:p w14:paraId="3A2264A6" w14:textId="4BC31310" w:rsidR="00B702F3" w:rsidRPr="00B702F3" w:rsidRDefault="00E471FE" w:rsidP="00B702F3">
            <w:pPr>
              <w:spacing w:before="0" w:after="0" w:line="276" w:lineRule="auto"/>
              <w:jc w:val="center"/>
              <w:rPr>
                <w:b/>
                <w:color w:val="auto"/>
                <w:sz w:val="20"/>
                <w:szCs w:val="20"/>
              </w:rPr>
            </w:pPr>
            <w:r>
              <w:rPr>
                <w:b/>
                <w:color w:val="auto"/>
                <w:sz w:val="20"/>
                <w:szCs w:val="20"/>
              </w:rPr>
              <w:t>2</w:t>
            </w:r>
          </w:p>
        </w:tc>
        <w:tc>
          <w:tcPr>
            <w:tcW w:w="1134" w:type="dxa"/>
            <w:shd w:val="clear" w:color="000000" w:fill="FF0000"/>
          </w:tcPr>
          <w:p w14:paraId="547C0201" w14:textId="44BBA6B7" w:rsidR="00B702F3" w:rsidRPr="00B702F3" w:rsidRDefault="00E471FE" w:rsidP="00B702F3">
            <w:pPr>
              <w:spacing w:before="0" w:after="0" w:line="276" w:lineRule="auto"/>
              <w:jc w:val="center"/>
              <w:rPr>
                <w:b/>
                <w:color w:val="000000"/>
                <w:sz w:val="20"/>
                <w:szCs w:val="20"/>
              </w:rPr>
            </w:pPr>
            <w:r>
              <w:rPr>
                <w:b/>
                <w:color w:val="000000"/>
                <w:sz w:val="20"/>
                <w:szCs w:val="20"/>
              </w:rPr>
              <w:t>0</w:t>
            </w:r>
          </w:p>
        </w:tc>
      </w:tr>
    </w:tbl>
    <w:p w14:paraId="3FB8F6A3" w14:textId="77777777" w:rsidR="00CE37A9" w:rsidRPr="000039B3" w:rsidRDefault="00CE37A9" w:rsidP="00CE37A9">
      <w:pPr>
        <w:rPr>
          <w:szCs w:val="22"/>
          <w:highlight w:val="yellow"/>
        </w:rPr>
      </w:pPr>
    </w:p>
    <w:p w14:paraId="100F53E7" w14:textId="77777777" w:rsidR="00CE37A9" w:rsidRPr="00E471FE" w:rsidRDefault="00CE37A9" w:rsidP="00CE37A9">
      <w:pPr>
        <w:spacing w:line="360" w:lineRule="auto"/>
        <w:rPr>
          <w:szCs w:val="22"/>
        </w:rPr>
      </w:pPr>
      <w:r w:rsidRPr="00E471FE">
        <w:rPr>
          <w:szCs w:val="22"/>
        </w:rPr>
        <w:t>Objekti tipa B:</w:t>
      </w:r>
    </w:p>
    <w:p w14:paraId="37127672" w14:textId="2A0B9617" w:rsidR="00D30322" w:rsidRPr="00E471FE" w:rsidRDefault="00E471FE" w:rsidP="001D0B8D">
      <w:pPr>
        <w:numPr>
          <w:ilvl w:val="0"/>
          <w:numId w:val="14"/>
        </w:numPr>
        <w:tabs>
          <w:tab w:val="left" w:pos="2445"/>
        </w:tabs>
        <w:spacing w:beforeLines="30" w:before="72" w:afterLines="30" w:after="72" w:line="360" w:lineRule="auto"/>
        <w:contextualSpacing/>
        <w:rPr>
          <w:color w:val="auto"/>
          <w:szCs w:val="22"/>
          <w:lang w:eastAsia="hr-HR"/>
        </w:rPr>
      </w:pPr>
      <w:r w:rsidRPr="00E471FE">
        <w:rPr>
          <w:color w:val="auto"/>
          <w:szCs w:val="22"/>
          <w:lang w:eastAsia="hr-HR"/>
        </w:rPr>
        <w:t>13,44</w:t>
      </w:r>
      <w:r w:rsidR="00D30322" w:rsidRPr="00E471FE">
        <w:rPr>
          <w:color w:val="auto"/>
          <w:szCs w:val="22"/>
          <w:lang w:eastAsia="hr-HR"/>
        </w:rPr>
        <w:t xml:space="preserve"> objek</w:t>
      </w:r>
      <w:r w:rsidRPr="00E471FE">
        <w:rPr>
          <w:color w:val="auto"/>
          <w:szCs w:val="22"/>
          <w:lang w:eastAsia="hr-HR"/>
        </w:rPr>
        <w:t>a</w:t>
      </w:r>
      <w:r w:rsidR="00D30322" w:rsidRPr="00E471FE">
        <w:rPr>
          <w:color w:val="auto"/>
          <w:szCs w:val="22"/>
          <w:lang w:eastAsia="hr-HR"/>
        </w:rPr>
        <w:t>t</w:t>
      </w:r>
      <w:r w:rsidR="00A779B6" w:rsidRPr="00E471FE">
        <w:rPr>
          <w:color w:val="auto"/>
          <w:szCs w:val="22"/>
          <w:lang w:eastAsia="hr-HR"/>
        </w:rPr>
        <w:t>a</w:t>
      </w:r>
      <w:r w:rsidR="00D30322" w:rsidRPr="00E471FE">
        <w:rPr>
          <w:color w:val="auto"/>
          <w:szCs w:val="22"/>
          <w:lang w:eastAsia="hr-HR"/>
        </w:rPr>
        <w:t xml:space="preserve"> pretrpjeti će umjerena oštećenja,</w:t>
      </w:r>
    </w:p>
    <w:p w14:paraId="5A56CFB9" w14:textId="554CDB47" w:rsidR="00D30322" w:rsidRPr="00E471FE" w:rsidRDefault="00E471FE" w:rsidP="001D0B8D">
      <w:pPr>
        <w:numPr>
          <w:ilvl w:val="0"/>
          <w:numId w:val="14"/>
        </w:numPr>
        <w:tabs>
          <w:tab w:val="left" w:pos="2445"/>
        </w:tabs>
        <w:spacing w:beforeLines="30" w:before="72" w:afterLines="30" w:after="72" w:line="360" w:lineRule="auto"/>
        <w:contextualSpacing/>
        <w:rPr>
          <w:color w:val="auto"/>
          <w:szCs w:val="22"/>
          <w:lang w:eastAsia="hr-HR"/>
        </w:rPr>
      </w:pPr>
      <w:r w:rsidRPr="00E471FE">
        <w:rPr>
          <w:color w:val="auto"/>
          <w:szCs w:val="22"/>
          <w:lang w:eastAsia="hr-HR"/>
        </w:rPr>
        <w:t>4</w:t>
      </w:r>
      <w:r w:rsidR="00D30322" w:rsidRPr="00E471FE">
        <w:rPr>
          <w:color w:val="auto"/>
          <w:szCs w:val="22"/>
          <w:lang w:eastAsia="hr-HR"/>
        </w:rPr>
        <w:t xml:space="preserve"> objekata pretrpjeti će značajna do teška oštećenja</w:t>
      </w:r>
      <w:r w:rsidR="00A779B6" w:rsidRPr="00E471FE">
        <w:rPr>
          <w:color w:val="auto"/>
          <w:szCs w:val="22"/>
          <w:lang w:eastAsia="hr-HR"/>
        </w:rPr>
        <w:t>,</w:t>
      </w:r>
    </w:p>
    <w:p w14:paraId="4F6BE404" w14:textId="0A485FC7" w:rsidR="00A779B6" w:rsidRPr="00E471FE" w:rsidRDefault="00E471FE" w:rsidP="001D0B8D">
      <w:pPr>
        <w:numPr>
          <w:ilvl w:val="0"/>
          <w:numId w:val="14"/>
        </w:numPr>
        <w:tabs>
          <w:tab w:val="left" w:pos="2445"/>
        </w:tabs>
        <w:spacing w:beforeLines="30" w:before="72" w:afterLines="30" w:after="72" w:line="360" w:lineRule="auto"/>
        <w:contextualSpacing/>
        <w:rPr>
          <w:color w:val="auto"/>
          <w:szCs w:val="22"/>
          <w:lang w:eastAsia="hr-HR"/>
        </w:rPr>
      </w:pPr>
      <w:r w:rsidRPr="00E471FE">
        <w:rPr>
          <w:color w:val="auto"/>
          <w:szCs w:val="22"/>
          <w:lang w:eastAsia="hr-HR"/>
        </w:rPr>
        <w:t>0</w:t>
      </w:r>
      <w:r w:rsidR="00A779B6" w:rsidRPr="00E471FE">
        <w:t xml:space="preserve"> </w:t>
      </w:r>
      <w:r w:rsidR="00B702F3" w:rsidRPr="00E471FE">
        <w:rPr>
          <w:color w:val="auto"/>
          <w:szCs w:val="22"/>
          <w:lang w:eastAsia="hr-HR"/>
        </w:rPr>
        <w:t>objek</w:t>
      </w:r>
      <w:r w:rsidR="00A779B6" w:rsidRPr="00E471FE">
        <w:rPr>
          <w:color w:val="auto"/>
          <w:szCs w:val="22"/>
          <w:lang w:eastAsia="hr-HR"/>
        </w:rPr>
        <w:t>ta pretrpjeti će vrlo teška oštećenja.</w:t>
      </w:r>
    </w:p>
    <w:p w14:paraId="7917584C" w14:textId="77777777" w:rsidR="00CE37A9" w:rsidRPr="00E471FE" w:rsidRDefault="00CE37A9" w:rsidP="00CE37A9">
      <w:pPr>
        <w:spacing w:line="360" w:lineRule="auto"/>
      </w:pPr>
      <w:r w:rsidRPr="00E471FE">
        <w:t>Objekti tip C:</w:t>
      </w:r>
    </w:p>
    <w:p w14:paraId="0FA35C90" w14:textId="2D3BD4A0" w:rsidR="00CE37A9" w:rsidRPr="00E471FE" w:rsidRDefault="00B702F3" w:rsidP="001D0B8D">
      <w:pPr>
        <w:numPr>
          <w:ilvl w:val="0"/>
          <w:numId w:val="15"/>
        </w:numPr>
        <w:tabs>
          <w:tab w:val="left" w:pos="2445"/>
        </w:tabs>
        <w:spacing w:beforeLines="30" w:before="72" w:afterLines="30" w:after="72" w:line="360" w:lineRule="auto"/>
        <w:contextualSpacing/>
        <w:rPr>
          <w:color w:val="auto"/>
          <w:szCs w:val="22"/>
          <w:lang w:eastAsia="hr-HR"/>
        </w:rPr>
      </w:pPr>
      <w:r w:rsidRPr="00E471FE">
        <w:rPr>
          <w:color w:val="auto"/>
          <w:szCs w:val="22"/>
          <w:lang w:eastAsia="hr-HR"/>
        </w:rPr>
        <w:t>1</w:t>
      </w:r>
      <w:r w:rsidR="00E471FE" w:rsidRPr="00E471FE">
        <w:rPr>
          <w:color w:val="auto"/>
          <w:szCs w:val="22"/>
          <w:lang w:eastAsia="hr-HR"/>
        </w:rPr>
        <w:t>8</w:t>
      </w:r>
      <w:r w:rsidR="00A60416" w:rsidRPr="00E471FE">
        <w:rPr>
          <w:color w:val="auto"/>
          <w:szCs w:val="22"/>
          <w:lang w:eastAsia="hr-HR"/>
        </w:rPr>
        <w:t xml:space="preserve"> </w:t>
      </w:r>
      <w:r w:rsidR="00CE37A9" w:rsidRPr="00E471FE">
        <w:rPr>
          <w:color w:val="auto"/>
          <w:szCs w:val="22"/>
          <w:lang w:eastAsia="hr-HR"/>
        </w:rPr>
        <w:t>objek</w:t>
      </w:r>
      <w:r w:rsidR="00D30322" w:rsidRPr="00E471FE">
        <w:rPr>
          <w:color w:val="auto"/>
          <w:szCs w:val="22"/>
          <w:lang w:eastAsia="hr-HR"/>
        </w:rPr>
        <w:t>a</w:t>
      </w:r>
      <w:r w:rsidR="00CE37A9" w:rsidRPr="00E471FE">
        <w:rPr>
          <w:color w:val="auto"/>
          <w:szCs w:val="22"/>
          <w:lang w:eastAsia="hr-HR"/>
        </w:rPr>
        <w:t>ta pretrpjeti će neznatna do blaga oštećenja,</w:t>
      </w:r>
    </w:p>
    <w:p w14:paraId="0922CB05" w14:textId="6173ADDD" w:rsidR="00CE37A9" w:rsidRPr="00E471FE" w:rsidRDefault="00E471FE" w:rsidP="001D0B8D">
      <w:pPr>
        <w:numPr>
          <w:ilvl w:val="0"/>
          <w:numId w:val="15"/>
        </w:numPr>
        <w:tabs>
          <w:tab w:val="left" w:pos="2445"/>
        </w:tabs>
        <w:spacing w:beforeLines="30" w:before="72" w:afterLines="30" w:after="72" w:line="360" w:lineRule="auto"/>
        <w:contextualSpacing/>
        <w:rPr>
          <w:b/>
          <w:color w:val="auto"/>
          <w:szCs w:val="22"/>
          <w:lang w:eastAsia="hr-HR"/>
        </w:rPr>
      </w:pPr>
      <w:r w:rsidRPr="00E471FE">
        <w:rPr>
          <w:color w:val="auto"/>
          <w:szCs w:val="22"/>
          <w:lang w:eastAsia="hr-HR"/>
        </w:rPr>
        <w:t>4</w:t>
      </w:r>
      <w:r w:rsidR="00A60416" w:rsidRPr="00E471FE">
        <w:rPr>
          <w:color w:val="auto"/>
          <w:szCs w:val="22"/>
          <w:lang w:eastAsia="hr-HR"/>
        </w:rPr>
        <w:t xml:space="preserve"> objek</w:t>
      </w:r>
      <w:r w:rsidR="00B702F3" w:rsidRPr="00E471FE">
        <w:rPr>
          <w:color w:val="auto"/>
          <w:szCs w:val="22"/>
          <w:lang w:eastAsia="hr-HR"/>
        </w:rPr>
        <w:t>a</w:t>
      </w:r>
      <w:r w:rsidR="00A60416" w:rsidRPr="00E471FE">
        <w:rPr>
          <w:color w:val="auto"/>
          <w:szCs w:val="22"/>
          <w:lang w:eastAsia="hr-HR"/>
        </w:rPr>
        <w:t>ta</w:t>
      </w:r>
      <w:r w:rsidR="00CE37A9" w:rsidRPr="00E471FE">
        <w:rPr>
          <w:color w:val="auto"/>
          <w:szCs w:val="22"/>
          <w:lang w:eastAsia="hr-HR"/>
        </w:rPr>
        <w:t xml:space="preserve"> pretrpjeti će umjerena oštećen</w:t>
      </w:r>
      <w:r w:rsidR="00A779B6" w:rsidRPr="00E471FE">
        <w:rPr>
          <w:color w:val="auto"/>
          <w:szCs w:val="22"/>
          <w:lang w:eastAsia="hr-HR"/>
        </w:rPr>
        <w:t>ja,</w:t>
      </w:r>
    </w:p>
    <w:p w14:paraId="16D335F7" w14:textId="2DE1E355" w:rsidR="00A779B6" w:rsidRPr="00E471FE" w:rsidRDefault="00B702F3" w:rsidP="001D0B8D">
      <w:pPr>
        <w:numPr>
          <w:ilvl w:val="0"/>
          <w:numId w:val="15"/>
        </w:numPr>
        <w:tabs>
          <w:tab w:val="left" w:pos="2445"/>
        </w:tabs>
        <w:spacing w:beforeLines="30" w:before="72" w:afterLines="30" w:after="72" w:line="360" w:lineRule="auto"/>
        <w:contextualSpacing/>
        <w:rPr>
          <w:b/>
          <w:color w:val="auto"/>
          <w:szCs w:val="22"/>
          <w:lang w:eastAsia="hr-HR"/>
        </w:rPr>
      </w:pPr>
      <w:r w:rsidRPr="00E471FE">
        <w:rPr>
          <w:color w:val="auto"/>
          <w:szCs w:val="22"/>
          <w:lang w:eastAsia="hr-HR"/>
        </w:rPr>
        <w:t>0</w:t>
      </w:r>
      <w:r w:rsidR="00A779B6" w:rsidRPr="00E471FE">
        <w:t xml:space="preserve"> </w:t>
      </w:r>
      <w:r w:rsidR="00A779B6" w:rsidRPr="00E471FE">
        <w:rPr>
          <w:color w:val="auto"/>
          <w:szCs w:val="22"/>
          <w:lang w:eastAsia="hr-HR"/>
        </w:rPr>
        <w:t>objekata pretrpjeti će značajna do teška oštećenja.</w:t>
      </w:r>
    </w:p>
    <w:p w14:paraId="3FCA1295" w14:textId="77777777" w:rsidR="00CE37A9" w:rsidRPr="00E471FE" w:rsidRDefault="00CE37A9" w:rsidP="00CE37A9">
      <w:pPr>
        <w:spacing w:line="360" w:lineRule="auto"/>
      </w:pPr>
      <w:r w:rsidRPr="00E471FE">
        <w:t>Objekti tipa D:</w:t>
      </w:r>
    </w:p>
    <w:p w14:paraId="4637AD67" w14:textId="673CE26E" w:rsidR="00FA5491" w:rsidRPr="00E471FE" w:rsidRDefault="00E471FE" w:rsidP="001D0B8D">
      <w:pPr>
        <w:numPr>
          <w:ilvl w:val="0"/>
          <w:numId w:val="16"/>
        </w:numPr>
        <w:tabs>
          <w:tab w:val="left" w:pos="2445"/>
        </w:tabs>
        <w:spacing w:beforeLines="30" w:before="72" w:afterLines="30" w:after="72" w:line="360" w:lineRule="auto"/>
        <w:contextualSpacing/>
        <w:rPr>
          <w:color w:val="auto"/>
          <w:szCs w:val="22"/>
          <w:lang w:eastAsia="hr-HR"/>
        </w:rPr>
      </w:pPr>
      <w:r w:rsidRPr="00E471FE">
        <w:rPr>
          <w:color w:val="auto"/>
          <w:szCs w:val="22"/>
          <w:lang w:eastAsia="hr-HR"/>
        </w:rPr>
        <w:t>7</w:t>
      </w:r>
      <w:r w:rsidR="00D30322" w:rsidRPr="00E471FE">
        <w:rPr>
          <w:color w:val="auto"/>
          <w:szCs w:val="22"/>
          <w:lang w:eastAsia="hr-HR"/>
        </w:rPr>
        <w:t xml:space="preserve"> </w:t>
      </w:r>
      <w:r w:rsidR="00CE37A9" w:rsidRPr="00E471FE">
        <w:rPr>
          <w:color w:val="auto"/>
          <w:szCs w:val="22"/>
          <w:lang w:eastAsia="hr-HR"/>
        </w:rPr>
        <w:t>objek</w:t>
      </w:r>
      <w:r w:rsidR="00D30322" w:rsidRPr="00E471FE">
        <w:rPr>
          <w:color w:val="auto"/>
          <w:szCs w:val="22"/>
          <w:lang w:eastAsia="hr-HR"/>
        </w:rPr>
        <w:t>a</w:t>
      </w:r>
      <w:r w:rsidR="00CE37A9" w:rsidRPr="00E471FE">
        <w:rPr>
          <w:color w:val="auto"/>
          <w:szCs w:val="22"/>
          <w:lang w:eastAsia="hr-HR"/>
        </w:rPr>
        <w:t>ta pretrpjeti</w:t>
      </w:r>
      <w:r w:rsidR="00A779B6" w:rsidRPr="00E471FE">
        <w:rPr>
          <w:color w:val="auto"/>
          <w:szCs w:val="22"/>
          <w:lang w:eastAsia="hr-HR"/>
        </w:rPr>
        <w:t xml:space="preserve"> će neznatna do blaga oštećenja,</w:t>
      </w:r>
    </w:p>
    <w:p w14:paraId="61042900" w14:textId="1892C5F8" w:rsidR="00A779B6" w:rsidRPr="00E471FE" w:rsidRDefault="00E471FE" w:rsidP="001D0B8D">
      <w:pPr>
        <w:numPr>
          <w:ilvl w:val="0"/>
          <w:numId w:val="16"/>
        </w:numPr>
        <w:tabs>
          <w:tab w:val="left" w:pos="2445"/>
        </w:tabs>
        <w:spacing w:beforeLines="30" w:before="72" w:afterLines="30" w:after="72" w:line="360" w:lineRule="auto"/>
        <w:contextualSpacing/>
        <w:rPr>
          <w:color w:val="auto"/>
          <w:szCs w:val="22"/>
          <w:lang w:eastAsia="hr-HR"/>
        </w:rPr>
      </w:pPr>
      <w:r>
        <w:rPr>
          <w:color w:val="auto"/>
          <w:szCs w:val="22"/>
          <w:lang w:eastAsia="hr-HR"/>
        </w:rPr>
        <w:t xml:space="preserve">Niti jedan </w:t>
      </w:r>
      <w:r w:rsidR="00A779B6" w:rsidRPr="00E471FE">
        <w:rPr>
          <w:color w:val="auto"/>
          <w:szCs w:val="22"/>
          <w:lang w:eastAsia="hr-HR"/>
        </w:rPr>
        <w:t>objekt</w:t>
      </w:r>
      <w:r>
        <w:rPr>
          <w:color w:val="auto"/>
          <w:szCs w:val="22"/>
          <w:lang w:eastAsia="hr-HR"/>
        </w:rPr>
        <w:t xml:space="preserve"> neće</w:t>
      </w:r>
      <w:r w:rsidR="00A779B6" w:rsidRPr="00E471FE">
        <w:rPr>
          <w:color w:val="auto"/>
          <w:szCs w:val="22"/>
          <w:lang w:eastAsia="hr-HR"/>
        </w:rPr>
        <w:t xml:space="preserve"> pretrpjeti umjerena oštećenja</w:t>
      </w:r>
    </w:p>
    <w:p w14:paraId="77A5C402" w14:textId="77777777" w:rsidR="00CE37A9" w:rsidRPr="00E471FE" w:rsidRDefault="00CE37A9" w:rsidP="00CE37A9">
      <w:pPr>
        <w:rPr>
          <w:color w:val="auto"/>
        </w:rPr>
      </w:pPr>
      <w:r w:rsidRPr="00E471FE">
        <w:rPr>
          <w:color w:val="auto"/>
        </w:rPr>
        <w:t>Objekti tipa E:</w:t>
      </w:r>
    </w:p>
    <w:p w14:paraId="2D5D66DB" w14:textId="7416D44F" w:rsidR="00CE37A9" w:rsidRPr="00E471FE" w:rsidRDefault="00E471FE" w:rsidP="001D0B8D">
      <w:pPr>
        <w:numPr>
          <w:ilvl w:val="0"/>
          <w:numId w:val="16"/>
        </w:numPr>
        <w:tabs>
          <w:tab w:val="left" w:pos="2445"/>
        </w:tabs>
        <w:spacing w:beforeLines="30" w:before="72" w:afterLines="30" w:after="72" w:line="240" w:lineRule="auto"/>
        <w:contextualSpacing/>
        <w:rPr>
          <w:color w:val="auto"/>
          <w:szCs w:val="22"/>
          <w:lang w:eastAsia="hr-HR"/>
        </w:rPr>
      </w:pPr>
      <w:r w:rsidRPr="00E471FE">
        <w:rPr>
          <w:color w:val="auto"/>
          <w:szCs w:val="22"/>
          <w:lang w:eastAsia="hr-HR"/>
        </w:rPr>
        <w:t>358</w:t>
      </w:r>
      <w:r w:rsidR="00A779B6" w:rsidRPr="00E471FE">
        <w:rPr>
          <w:color w:val="auto"/>
          <w:szCs w:val="22"/>
          <w:lang w:eastAsia="hr-HR"/>
        </w:rPr>
        <w:t xml:space="preserve"> </w:t>
      </w:r>
      <w:r w:rsidR="00CE37A9" w:rsidRPr="00E471FE">
        <w:rPr>
          <w:color w:val="auto"/>
          <w:szCs w:val="22"/>
          <w:lang w:eastAsia="hr-HR"/>
        </w:rPr>
        <w:t>objek</w:t>
      </w:r>
      <w:r w:rsidR="00A779B6" w:rsidRPr="00E471FE">
        <w:rPr>
          <w:color w:val="auto"/>
          <w:szCs w:val="22"/>
          <w:lang w:eastAsia="hr-HR"/>
        </w:rPr>
        <w:t>a</w:t>
      </w:r>
      <w:r w:rsidR="00CE37A9" w:rsidRPr="00E471FE">
        <w:rPr>
          <w:color w:val="auto"/>
          <w:szCs w:val="22"/>
          <w:lang w:eastAsia="hr-HR"/>
        </w:rPr>
        <w:t>ta neće pretrpjeti nikakva oštećenja</w:t>
      </w:r>
      <w:r w:rsidR="00FA5491" w:rsidRPr="00E471FE">
        <w:rPr>
          <w:color w:val="auto"/>
          <w:szCs w:val="22"/>
          <w:lang w:eastAsia="hr-HR"/>
        </w:rPr>
        <w:t>.</w:t>
      </w:r>
    </w:p>
    <w:p w14:paraId="733FA936" w14:textId="77777777" w:rsidR="00FF5E74" w:rsidRPr="009C315D" w:rsidRDefault="00FF5E74" w:rsidP="003670C2">
      <w:pPr>
        <w:tabs>
          <w:tab w:val="left" w:pos="2445"/>
        </w:tabs>
        <w:spacing w:beforeLines="30" w:before="72" w:afterLines="30" w:after="72" w:line="240" w:lineRule="auto"/>
        <w:contextualSpacing/>
        <w:rPr>
          <w:color w:val="auto"/>
          <w:szCs w:val="22"/>
          <w:highlight w:val="yellow"/>
          <w:lang w:eastAsia="hr-HR"/>
        </w:rPr>
      </w:pPr>
    </w:p>
    <w:p w14:paraId="6C4B6BA9" w14:textId="77777777" w:rsidR="00FF5E74" w:rsidRPr="00E471FE" w:rsidRDefault="00FF5E74" w:rsidP="00FF5E74">
      <w:pPr>
        <w:rPr>
          <w:color w:val="auto"/>
        </w:rPr>
      </w:pPr>
      <w:r w:rsidRPr="00E471FE">
        <w:rPr>
          <w:color w:val="auto"/>
        </w:rPr>
        <w:t>Objekti tipa F:</w:t>
      </w:r>
    </w:p>
    <w:p w14:paraId="246E13BA" w14:textId="135CB39B" w:rsidR="00FF5E74" w:rsidRPr="00E471FE" w:rsidRDefault="00E471FE" w:rsidP="001D0B8D">
      <w:pPr>
        <w:numPr>
          <w:ilvl w:val="0"/>
          <w:numId w:val="16"/>
        </w:numPr>
        <w:tabs>
          <w:tab w:val="left" w:pos="2445"/>
        </w:tabs>
        <w:spacing w:beforeLines="30" w:before="72" w:afterLines="30" w:after="72" w:line="240" w:lineRule="auto"/>
        <w:contextualSpacing/>
        <w:rPr>
          <w:color w:val="auto"/>
          <w:szCs w:val="22"/>
          <w:lang w:eastAsia="hr-HR"/>
        </w:rPr>
      </w:pPr>
      <w:r w:rsidRPr="00E471FE">
        <w:rPr>
          <w:color w:val="auto"/>
          <w:szCs w:val="22"/>
          <w:lang w:eastAsia="hr-HR"/>
        </w:rPr>
        <w:t xml:space="preserve">Niti jedan </w:t>
      </w:r>
      <w:r w:rsidR="00A779B6" w:rsidRPr="00E471FE">
        <w:rPr>
          <w:color w:val="auto"/>
          <w:szCs w:val="22"/>
          <w:lang w:eastAsia="hr-HR"/>
        </w:rPr>
        <w:t>objek</w:t>
      </w:r>
      <w:r w:rsidR="00FF5E74" w:rsidRPr="00E471FE">
        <w:rPr>
          <w:color w:val="auto"/>
          <w:szCs w:val="22"/>
          <w:lang w:eastAsia="hr-HR"/>
        </w:rPr>
        <w:t>t neće pretrpjeti nikakva oštećenja</w:t>
      </w:r>
      <w:r w:rsidR="00FA5491" w:rsidRPr="00E471FE">
        <w:rPr>
          <w:color w:val="auto"/>
          <w:szCs w:val="22"/>
          <w:lang w:eastAsia="hr-HR"/>
        </w:rPr>
        <w:t>.</w:t>
      </w:r>
    </w:p>
    <w:p w14:paraId="2DF79E9D" w14:textId="77777777" w:rsidR="00CE37A9" w:rsidRPr="009C315D" w:rsidRDefault="00CE37A9" w:rsidP="00CE37A9">
      <w:pPr>
        <w:rPr>
          <w:color w:val="auto"/>
          <w:highlight w:val="yellow"/>
        </w:rPr>
      </w:pPr>
    </w:p>
    <w:p w14:paraId="5EF8E766" w14:textId="77777777" w:rsidR="0048445A" w:rsidRDefault="0048445A" w:rsidP="00CE37A9">
      <w:pPr>
        <w:rPr>
          <w:color w:val="auto"/>
          <w:highlight w:val="yellow"/>
        </w:rPr>
      </w:pPr>
    </w:p>
    <w:p w14:paraId="0DD22DD1" w14:textId="62CADABE" w:rsidR="0048445A" w:rsidRDefault="0048445A" w:rsidP="00CE37A9">
      <w:pPr>
        <w:rPr>
          <w:color w:val="auto"/>
          <w:highlight w:val="yellow"/>
        </w:rPr>
      </w:pPr>
    </w:p>
    <w:p w14:paraId="1B36A4EF" w14:textId="1A622C9C" w:rsidR="009C315D" w:rsidRDefault="009C315D" w:rsidP="00CE37A9">
      <w:pPr>
        <w:rPr>
          <w:color w:val="auto"/>
          <w:highlight w:val="yellow"/>
        </w:rPr>
      </w:pPr>
    </w:p>
    <w:p w14:paraId="43561099" w14:textId="77777777" w:rsidR="009C315D" w:rsidRPr="000039B3" w:rsidRDefault="009C315D" w:rsidP="00CE37A9">
      <w:pPr>
        <w:rPr>
          <w:color w:val="auto"/>
          <w:highlight w:val="yellow"/>
        </w:rPr>
      </w:pPr>
    </w:p>
    <w:p w14:paraId="0F8CB0EC" w14:textId="77777777" w:rsidR="00CE37A9" w:rsidRPr="001D6185" w:rsidRDefault="00CE37A9" w:rsidP="00CE37A9">
      <w:pPr>
        <w:rPr>
          <w:i/>
          <w:iCs/>
          <w:color w:val="auto"/>
          <w:u w:val="single"/>
        </w:rPr>
      </w:pPr>
      <w:r w:rsidRPr="001D6185">
        <w:rPr>
          <w:i/>
          <w:iCs/>
          <w:color w:val="auto"/>
          <w:u w:val="single"/>
        </w:rPr>
        <w:lastRenderedPageBreak/>
        <w:t>Procjena broja stradalih stanovnika</w:t>
      </w: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495"/>
        <w:gridCol w:w="1121"/>
        <w:gridCol w:w="1128"/>
        <w:gridCol w:w="1190"/>
        <w:gridCol w:w="1127"/>
        <w:gridCol w:w="1062"/>
        <w:gridCol w:w="1823"/>
      </w:tblGrid>
      <w:tr w:rsidR="00CE37A9" w:rsidRPr="00B702F3" w14:paraId="2C304C75" w14:textId="77777777" w:rsidTr="00B702F3">
        <w:trPr>
          <w:trHeight w:val="197"/>
          <w:jc w:val="center"/>
        </w:trPr>
        <w:tc>
          <w:tcPr>
            <w:tcW w:w="1495" w:type="dxa"/>
            <w:vMerge w:val="restart"/>
            <w:vAlign w:val="center"/>
          </w:tcPr>
          <w:p w14:paraId="236C16F1" w14:textId="77777777" w:rsidR="00CE37A9" w:rsidRPr="00B702F3" w:rsidRDefault="00CE37A9" w:rsidP="001D6185">
            <w:pPr>
              <w:spacing w:before="0" w:after="0" w:line="276" w:lineRule="auto"/>
              <w:jc w:val="center"/>
              <w:rPr>
                <w:b/>
                <w:sz w:val="20"/>
                <w:szCs w:val="20"/>
              </w:rPr>
            </w:pPr>
            <w:r w:rsidRPr="00B702F3">
              <w:rPr>
                <w:b/>
                <w:sz w:val="20"/>
                <w:szCs w:val="20"/>
              </w:rPr>
              <w:t>POSLJEDICE</w:t>
            </w:r>
          </w:p>
        </w:tc>
        <w:tc>
          <w:tcPr>
            <w:tcW w:w="5628" w:type="dxa"/>
            <w:gridSpan w:val="5"/>
            <w:vAlign w:val="center"/>
          </w:tcPr>
          <w:p w14:paraId="04B8E0CA" w14:textId="77777777" w:rsidR="00CE37A9" w:rsidRPr="00B702F3" w:rsidRDefault="00CE37A9" w:rsidP="001D6185">
            <w:pPr>
              <w:spacing w:before="0" w:after="0" w:line="276" w:lineRule="auto"/>
              <w:ind w:right="-493"/>
              <w:jc w:val="center"/>
              <w:rPr>
                <w:b/>
                <w:iCs/>
                <w:color w:val="54883D"/>
                <w:sz w:val="20"/>
                <w:szCs w:val="20"/>
              </w:rPr>
            </w:pPr>
            <w:r w:rsidRPr="00B702F3">
              <w:rPr>
                <w:b/>
                <w:iCs/>
                <w:color w:val="auto"/>
                <w:sz w:val="20"/>
                <w:szCs w:val="20"/>
              </w:rPr>
              <w:t>OŠTEĆENJA</w:t>
            </w:r>
          </w:p>
        </w:tc>
        <w:tc>
          <w:tcPr>
            <w:tcW w:w="1823" w:type="dxa"/>
            <w:vMerge w:val="restart"/>
            <w:vAlign w:val="center"/>
          </w:tcPr>
          <w:p w14:paraId="43945291" w14:textId="77777777" w:rsidR="00CE37A9" w:rsidRPr="00B702F3" w:rsidRDefault="00A60416" w:rsidP="001D6185">
            <w:pPr>
              <w:spacing w:before="0" w:after="0" w:line="276" w:lineRule="auto"/>
              <w:jc w:val="center"/>
              <w:rPr>
                <w:b/>
                <w:iCs/>
                <w:color w:val="auto"/>
                <w:sz w:val="20"/>
                <w:szCs w:val="20"/>
              </w:rPr>
            </w:pPr>
            <w:r w:rsidRPr="00B702F3">
              <w:rPr>
                <w:b/>
                <w:iCs/>
                <w:color w:val="auto"/>
                <w:sz w:val="20"/>
                <w:szCs w:val="20"/>
              </w:rPr>
              <w:t xml:space="preserve">BROJ </w:t>
            </w:r>
            <w:r w:rsidR="00CE37A9" w:rsidRPr="00B702F3">
              <w:rPr>
                <w:b/>
                <w:iCs/>
                <w:color w:val="auto"/>
                <w:sz w:val="20"/>
                <w:szCs w:val="20"/>
              </w:rPr>
              <w:t>ŽRTAVA</w:t>
            </w:r>
          </w:p>
        </w:tc>
      </w:tr>
      <w:tr w:rsidR="00CE37A9" w:rsidRPr="00B702F3" w14:paraId="773DE091" w14:textId="77777777" w:rsidTr="00B702F3">
        <w:trPr>
          <w:trHeight w:val="196"/>
          <w:jc w:val="center"/>
        </w:trPr>
        <w:tc>
          <w:tcPr>
            <w:tcW w:w="1495" w:type="dxa"/>
            <w:vMerge/>
            <w:vAlign w:val="center"/>
          </w:tcPr>
          <w:p w14:paraId="53F1FECB" w14:textId="77777777" w:rsidR="00CE37A9" w:rsidRPr="00B702F3" w:rsidRDefault="00CE37A9" w:rsidP="001D6185">
            <w:pPr>
              <w:spacing w:before="0" w:after="0" w:line="276" w:lineRule="auto"/>
              <w:jc w:val="center"/>
              <w:rPr>
                <w:sz w:val="20"/>
                <w:szCs w:val="20"/>
              </w:rPr>
            </w:pPr>
          </w:p>
        </w:tc>
        <w:tc>
          <w:tcPr>
            <w:tcW w:w="1121" w:type="dxa"/>
            <w:shd w:val="clear" w:color="auto" w:fill="DAEEF3" w:themeFill="accent5" w:themeFillTint="33"/>
            <w:vAlign w:val="center"/>
          </w:tcPr>
          <w:p w14:paraId="05C886DE" w14:textId="77777777" w:rsidR="00CE37A9" w:rsidRPr="00B702F3" w:rsidRDefault="00CE37A9" w:rsidP="001D6185">
            <w:pPr>
              <w:spacing w:before="0" w:after="0" w:line="276" w:lineRule="auto"/>
              <w:jc w:val="center"/>
              <w:rPr>
                <w:b/>
                <w:iCs/>
                <w:color w:val="auto"/>
                <w:sz w:val="20"/>
                <w:szCs w:val="20"/>
              </w:rPr>
            </w:pPr>
            <w:r w:rsidRPr="00B702F3">
              <w:rPr>
                <w:b/>
                <w:iCs/>
                <w:color w:val="auto"/>
                <w:sz w:val="20"/>
                <w:szCs w:val="20"/>
              </w:rPr>
              <w:t>I.</w:t>
            </w:r>
          </w:p>
        </w:tc>
        <w:tc>
          <w:tcPr>
            <w:tcW w:w="1128" w:type="dxa"/>
            <w:shd w:val="clear" w:color="auto" w:fill="92D050"/>
            <w:vAlign w:val="center"/>
          </w:tcPr>
          <w:p w14:paraId="78EAB34F" w14:textId="77777777" w:rsidR="00CE37A9" w:rsidRPr="00B702F3" w:rsidRDefault="00CE37A9" w:rsidP="001D6185">
            <w:pPr>
              <w:spacing w:before="0" w:after="0" w:line="276" w:lineRule="auto"/>
              <w:jc w:val="center"/>
              <w:rPr>
                <w:b/>
                <w:iCs/>
                <w:color w:val="auto"/>
                <w:sz w:val="20"/>
                <w:szCs w:val="20"/>
              </w:rPr>
            </w:pPr>
            <w:r w:rsidRPr="00B702F3">
              <w:rPr>
                <w:b/>
                <w:iCs/>
                <w:color w:val="auto"/>
                <w:sz w:val="20"/>
                <w:szCs w:val="20"/>
              </w:rPr>
              <w:t>II.</w:t>
            </w:r>
          </w:p>
        </w:tc>
        <w:tc>
          <w:tcPr>
            <w:tcW w:w="1190" w:type="dxa"/>
            <w:shd w:val="clear" w:color="auto" w:fill="FFFF00"/>
            <w:vAlign w:val="center"/>
          </w:tcPr>
          <w:p w14:paraId="5EEDD489" w14:textId="77777777" w:rsidR="00CE37A9" w:rsidRPr="00B702F3" w:rsidRDefault="00CE37A9" w:rsidP="001D6185">
            <w:pPr>
              <w:spacing w:before="0" w:after="0" w:line="276" w:lineRule="auto"/>
              <w:jc w:val="center"/>
              <w:rPr>
                <w:b/>
                <w:iCs/>
                <w:color w:val="auto"/>
                <w:sz w:val="20"/>
                <w:szCs w:val="20"/>
              </w:rPr>
            </w:pPr>
            <w:r w:rsidRPr="00B702F3">
              <w:rPr>
                <w:b/>
                <w:iCs/>
                <w:color w:val="auto"/>
                <w:sz w:val="20"/>
                <w:szCs w:val="20"/>
              </w:rPr>
              <w:t>III.</w:t>
            </w:r>
          </w:p>
        </w:tc>
        <w:tc>
          <w:tcPr>
            <w:tcW w:w="1127" w:type="dxa"/>
            <w:shd w:val="clear" w:color="auto" w:fill="FFC000"/>
            <w:vAlign w:val="center"/>
          </w:tcPr>
          <w:p w14:paraId="64FF68E7" w14:textId="77777777" w:rsidR="00CE37A9" w:rsidRPr="00B702F3" w:rsidRDefault="00CE37A9" w:rsidP="001D6185">
            <w:pPr>
              <w:spacing w:before="0" w:after="0" w:line="276" w:lineRule="auto"/>
              <w:jc w:val="center"/>
              <w:rPr>
                <w:b/>
                <w:iCs/>
                <w:color w:val="auto"/>
                <w:sz w:val="20"/>
                <w:szCs w:val="20"/>
              </w:rPr>
            </w:pPr>
            <w:r w:rsidRPr="00B702F3">
              <w:rPr>
                <w:b/>
                <w:iCs/>
                <w:color w:val="auto"/>
                <w:sz w:val="20"/>
                <w:szCs w:val="20"/>
              </w:rPr>
              <w:t>IV.</w:t>
            </w:r>
          </w:p>
        </w:tc>
        <w:tc>
          <w:tcPr>
            <w:tcW w:w="1062" w:type="dxa"/>
            <w:shd w:val="clear" w:color="auto" w:fill="FF0000"/>
            <w:vAlign w:val="center"/>
          </w:tcPr>
          <w:p w14:paraId="35685DA8" w14:textId="77777777" w:rsidR="00CE37A9" w:rsidRPr="00B702F3" w:rsidRDefault="00CE37A9" w:rsidP="001D6185">
            <w:pPr>
              <w:spacing w:before="0" w:after="0" w:line="276" w:lineRule="auto"/>
              <w:jc w:val="center"/>
              <w:rPr>
                <w:b/>
                <w:iCs/>
                <w:color w:val="auto"/>
                <w:sz w:val="20"/>
                <w:szCs w:val="20"/>
              </w:rPr>
            </w:pPr>
            <w:r w:rsidRPr="00B702F3">
              <w:rPr>
                <w:b/>
                <w:iCs/>
                <w:color w:val="auto"/>
                <w:sz w:val="20"/>
                <w:szCs w:val="20"/>
              </w:rPr>
              <w:t>V.</w:t>
            </w:r>
          </w:p>
        </w:tc>
        <w:tc>
          <w:tcPr>
            <w:tcW w:w="1823" w:type="dxa"/>
            <w:vMerge/>
            <w:shd w:val="clear" w:color="auto" w:fill="FF0000"/>
            <w:vAlign w:val="center"/>
          </w:tcPr>
          <w:p w14:paraId="7FDDB38B" w14:textId="77777777" w:rsidR="00CE37A9" w:rsidRPr="00B702F3" w:rsidRDefault="00CE37A9" w:rsidP="001D6185">
            <w:pPr>
              <w:spacing w:before="0" w:after="0" w:line="276" w:lineRule="auto"/>
              <w:jc w:val="center"/>
              <w:rPr>
                <w:sz w:val="20"/>
                <w:szCs w:val="20"/>
              </w:rPr>
            </w:pPr>
          </w:p>
        </w:tc>
      </w:tr>
      <w:tr w:rsidR="00B702F3" w:rsidRPr="00B702F3" w14:paraId="56371103" w14:textId="77777777" w:rsidTr="00B702F3">
        <w:trPr>
          <w:trHeight w:val="432"/>
          <w:jc w:val="center"/>
        </w:trPr>
        <w:tc>
          <w:tcPr>
            <w:tcW w:w="1495" w:type="dxa"/>
            <w:shd w:val="clear" w:color="000000" w:fill="DCE6F1"/>
            <w:vAlign w:val="center"/>
          </w:tcPr>
          <w:p w14:paraId="1BDD0B4C" w14:textId="77777777" w:rsidR="00B702F3" w:rsidRPr="00B702F3" w:rsidRDefault="00B702F3" w:rsidP="00B702F3">
            <w:pPr>
              <w:spacing w:before="0" w:after="0" w:line="276" w:lineRule="auto"/>
              <w:jc w:val="center"/>
              <w:rPr>
                <w:i/>
                <w:iCs/>
                <w:color w:val="54883D"/>
                <w:sz w:val="20"/>
                <w:szCs w:val="20"/>
              </w:rPr>
            </w:pPr>
            <w:r w:rsidRPr="00B702F3">
              <w:rPr>
                <w:color w:val="000000"/>
                <w:sz w:val="20"/>
                <w:szCs w:val="20"/>
              </w:rPr>
              <w:t>Bez ozljeda</w:t>
            </w:r>
          </w:p>
        </w:tc>
        <w:tc>
          <w:tcPr>
            <w:tcW w:w="1121" w:type="dxa"/>
            <w:shd w:val="clear" w:color="000000" w:fill="DCE6F1"/>
            <w:vAlign w:val="center"/>
          </w:tcPr>
          <w:p w14:paraId="0A071663" w14:textId="42A18CC8" w:rsidR="00B702F3" w:rsidRPr="00DC1B2E" w:rsidRDefault="00DC1B2E" w:rsidP="00B702F3">
            <w:pPr>
              <w:spacing w:before="0" w:after="0" w:line="276" w:lineRule="auto"/>
              <w:jc w:val="center"/>
              <w:rPr>
                <w:color w:val="auto"/>
                <w:sz w:val="20"/>
                <w:szCs w:val="20"/>
              </w:rPr>
            </w:pPr>
            <w:r w:rsidRPr="00DC1B2E">
              <w:rPr>
                <w:color w:val="auto"/>
                <w:sz w:val="20"/>
                <w:szCs w:val="20"/>
              </w:rPr>
              <w:t>551</w:t>
            </w:r>
          </w:p>
        </w:tc>
        <w:tc>
          <w:tcPr>
            <w:tcW w:w="1128" w:type="dxa"/>
            <w:shd w:val="clear" w:color="000000" w:fill="DCE6F1"/>
            <w:vAlign w:val="center"/>
          </w:tcPr>
          <w:p w14:paraId="4CF29B25" w14:textId="671ECAA4" w:rsidR="00B702F3" w:rsidRPr="00DC1B2E" w:rsidRDefault="00DC1B2E" w:rsidP="00B702F3">
            <w:pPr>
              <w:spacing w:before="0" w:after="0" w:line="276" w:lineRule="auto"/>
              <w:jc w:val="center"/>
              <w:rPr>
                <w:color w:val="auto"/>
                <w:sz w:val="20"/>
                <w:szCs w:val="20"/>
              </w:rPr>
            </w:pPr>
            <w:r w:rsidRPr="00DC1B2E">
              <w:rPr>
                <w:color w:val="auto"/>
                <w:sz w:val="20"/>
                <w:szCs w:val="20"/>
              </w:rPr>
              <w:t>25</w:t>
            </w:r>
          </w:p>
        </w:tc>
        <w:tc>
          <w:tcPr>
            <w:tcW w:w="1190" w:type="dxa"/>
            <w:shd w:val="clear" w:color="000000" w:fill="DCE6F1"/>
            <w:vAlign w:val="center"/>
          </w:tcPr>
          <w:p w14:paraId="1236C9B7" w14:textId="32A495C9" w:rsidR="00B702F3" w:rsidRPr="00DC1B2E" w:rsidRDefault="00DC1B2E" w:rsidP="00B702F3">
            <w:pPr>
              <w:spacing w:before="0" w:after="0" w:line="276" w:lineRule="auto"/>
              <w:jc w:val="center"/>
              <w:rPr>
                <w:color w:val="auto"/>
                <w:sz w:val="20"/>
                <w:szCs w:val="20"/>
              </w:rPr>
            </w:pPr>
            <w:r w:rsidRPr="00DC1B2E">
              <w:rPr>
                <w:color w:val="auto"/>
                <w:sz w:val="20"/>
                <w:szCs w:val="20"/>
              </w:rPr>
              <w:t>11</w:t>
            </w:r>
          </w:p>
        </w:tc>
        <w:tc>
          <w:tcPr>
            <w:tcW w:w="1127" w:type="dxa"/>
            <w:shd w:val="clear" w:color="000000" w:fill="DCE6F1"/>
            <w:vAlign w:val="center"/>
          </w:tcPr>
          <w:p w14:paraId="5AE51AD7" w14:textId="6D311823" w:rsidR="00B702F3" w:rsidRPr="00DC1B2E" w:rsidRDefault="00DC1B2E" w:rsidP="00B702F3">
            <w:pPr>
              <w:spacing w:before="0" w:after="0" w:line="276" w:lineRule="auto"/>
              <w:jc w:val="center"/>
              <w:rPr>
                <w:color w:val="auto"/>
                <w:sz w:val="20"/>
                <w:szCs w:val="20"/>
              </w:rPr>
            </w:pPr>
            <w:r w:rsidRPr="00DC1B2E">
              <w:rPr>
                <w:color w:val="auto"/>
                <w:sz w:val="20"/>
                <w:szCs w:val="20"/>
              </w:rPr>
              <w:t>2</w:t>
            </w:r>
          </w:p>
        </w:tc>
        <w:tc>
          <w:tcPr>
            <w:tcW w:w="1062" w:type="dxa"/>
            <w:shd w:val="clear" w:color="000000" w:fill="DCE6F1"/>
            <w:vAlign w:val="center"/>
          </w:tcPr>
          <w:p w14:paraId="22438E23" w14:textId="3CD0366E"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823" w:type="dxa"/>
            <w:shd w:val="clear" w:color="000000" w:fill="DCE6F1"/>
            <w:vAlign w:val="center"/>
          </w:tcPr>
          <w:p w14:paraId="14B09B00" w14:textId="3BA02EFA" w:rsidR="00B702F3" w:rsidRPr="00DC1B2E" w:rsidRDefault="00DC1B2E" w:rsidP="00B702F3">
            <w:pPr>
              <w:spacing w:before="0" w:after="0" w:line="276" w:lineRule="auto"/>
              <w:jc w:val="center"/>
              <w:rPr>
                <w:b/>
                <w:color w:val="auto"/>
                <w:sz w:val="20"/>
                <w:szCs w:val="20"/>
              </w:rPr>
            </w:pPr>
            <w:r w:rsidRPr="00DC1B2E">
              <w:rPr>
                <w:b/>
                <w:color w:val="auto"/>
                <w:sz w:val="20"/>
                <w:szCs w:val="20"/>
              </w:rPr>
              <w:t>589</w:t>
            </w:r>
          </w:p>
        </w:tc>
      </w:tr>
      <w:tr w:rsidR="00B702F3" w:rsidRPr="00B702F3" w14:paraId="36CC16AB" w14:textId="77777777" w:rsidTr="00B702F3">
        <w:trPr>
          <w:trHeight w:val="432"/>
          <w:jc w:val="center"/>
        </w:trPr>
        <w:tc>
          <w:tcPr>
            <w:tcW w:w="1495" w:type="dxa"/>
            <w:shd w:val="clear" w:color="000000" w:fill="92D050"/>
            <w:vAlign w:val="center"/>
          </w:tcPr>
          <w:p w14:paraId="19947AE8" w14:textId="77777777" w:rsidR="00B702F3" w:rsidRPr="00B702F3" w:rsidRDefault="00B702F3" w:rsidP="00B702F3">
            <w:pPr>
              <w:spacing w:before="0" w:after="0" w:line="276" w:lineRule="auto"/>
              <w:jc w:val="center"/>
              <w:rPr>
                <w:i/>
                <w:iCs/>
                <w:color w:val="54883D"/>
                <w:sz w:val="20"/>
                <w:szCs w:val="20"/>
              </w:rPr>
            </w:pPr>
            <w:r w:rsidRPr="00B702F3">
              <w:rPr>
                <w:color w:val="000000"/>
                <w:sz w:val="20"/>
                <w:szCs w:val="20"/>
              </w:rPr>
              <w:t>Lake ozlijede</w:t>
            </w:r>
          </w:p>
        </w:tc>
        <w:tc>
          <w:tcPr>
            <w:tcW w:w="1121" w:type="dxa"/>
            <w:shd w:val="clear" w:color="000000" w:fill="92D050"/>
            <w:vAlign w:val="center"/>
          </w:tcPr>
          <w:p w14:paraId="703BCF73" w14:textId="4AA2A3EE"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128" w:type="dxa"/>
            <w:shd w:val="clear" w:color="000000" w:fill="92D050"/>
            <w:vAlign w:val="center"/>
          </w:tcPr>
          <w:p w14:paraId="41925F52" w14:textId="2350D6C3" w:rsidR="00B702F3" w:rsidRPr="00DC1B2E" w:rsidRDefault="00DC1B2E" w:rsidP="00B702F3">
            <w:pPr>
              <w:spacing w:before="0" w:after="0" w:line="276" w:lineRule="auto"/>
              <w:jc w:val="center"/>
              <w:rPr>
                <w:color w:val="auto"/>
                <w:sz w:val="20"/>
                <w:szCs w:val="20"/>
              </w:rPr>
            </w:pPr>
            <w:r w:rsidRPr="00DC1B2E">
              <w:rPr>
                <w:color w:val="auto"/>
                <w:sz w:val="20"/>
                <w:szCs w:val="20"/>
              </w:rPr>
              <w:t>1</w:t>
            </w:r>
          </w:p>
        </w:tc>
        <w:tc>
          <w:tcPr>
            <w:tcW w:w="1190" w:type="dxa"/>
            <w:shd w:val="clear" w:color="000000" w:fill="92D050"/>
            <w:vAlign w:val="center"/>
          </w:tcPr>
          <w:p w14:paraId="275FA009" w14:textId="6F131908" w:rsidR="00B702F3" w:rsidRPr="00DC1B2E" w:rsidRDefault="00DC1B2E" w:rsidP="00B702F3">
            <w:pPr>
              <w:spacing w:before="0" w:after="0" w:line="276" w:lineRule="auto"/>
              <w:jc w:val="center"/>
              <w:rPr>
                <w:color w:val="auto"/>
                <w:sz w:val="20"/>
                <w:szCs w:val="20"/>
              </w:rPr>
            </w:pPr>
            <w:r w:rsidRPr="00DC1B2E">
              <w:rPr>
                <w:color w:val="auto"/>
                <w:sz w:val="20"/>
                <w:szCs w:val="20"/>
              </w:rPr>
              <w:t>2</w:t>
            </w:r>
          </w:p>
        </w:tc>
        <w:tc>
          <w:tcPr>
            <w:tcW w:w="1127" w:type="dxa"/>
            <w:shd w:val="clear" w:color="000000" w:fill="92D050"/>
            <w:vAlign w:val="center"/>
          </w:tcPr>
          <w:p w14:paraId="1A8B4B8B" w14:textId="0F77F38C"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062" w:type="dxa"/>
            <w:shd w:val="clear" w:color="000000" w:fill="92D050"/>
            <w:vAlign w:val="center"/>
          </w:tcPr>
          <w:p w14:paraId="6CDDD7E7" w14:textId="1AC4EC62"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823" w:type="dxa"/>
            <w:shd w:val="clear" w:color="000000" w:fill="92D050"/>
            <w:vAlign w:val="center"/>
          </w:tcPr>
          <w:p w14:paraId="15B0B2E7" w14:textId="0B370923" w:rsidR="00B702F3" w:rsidRPr="00DC1B2E" w:rsidRDefault="00DC1B2E" w:rsidP="00B702F3">
            <w:pPr>
              <w:spacing w:before="0" w:after="0" w:line="276" w:lineRule="auto"/>
              <w:jc w:val="center"/>
              <w:rPr>
                <w:b/>
                <w:color w:val="auto"/>
                <w:sz w:val="20"/>
                <w:szCs w:val="20"/>
              </w:rPr>
            </w:pPr>
            <w:r w:rsidRPr="00DC1B2E">
              <w:rPr>
                <w:b/>
                <w:color w:val="auto"/>
                <w:sz w:val="20"/>
                <w:szCs w:val="20"/>
              </w:rPr>
              <w:t>3</w:t>
            </w:r>
          </w:p>
        </w:tc>
      </w:tr>
      <w:tr w:rsidR="00B702F3" w:rsidRPr="00B702F3" w14:paraId="2231A923" w14:textId="77777777" w:rsidTr="00B702F3">
        <w:trPr>
          <w:trHeight w:val="648"/>
          <w:jc w:val="center"/>
        </w:trPr>
        <w:tc>
          <w:tcPr>
            <w:tcW w:w="1495" w:type="dxa"/>
            <w:shd w:val="clear" w:color="000000" w:fill="FFFF00"/>
            <w:vAlign w:val="center"/>
          </w:tcPr>
          <w:p w14:paraId="4E8E744A" w14:textId="77777777" w:rsidR="00B702F3" w:rsidRPr="00B702F3" w:rsidRDefault="00B702F3" w:rsidP="00B702F3">
            <w:pPr>
              <w:spacing w:before="0" w:after="0" w:line="276" w:lineRule="auto"/>
              <w:jc w:val="center"/>
              <w:rPr>
                <w:i/>
                <w:iCs/>
                <w:color w:val="54883D"/>
                <w:sz w:val="20"/>
                <w:szCs w:val="20"/>
              </w:rPr>
            </w:pPr>
            <w:r w:rsidRPr="00B702F3">
              <w:rPr>
                <w:color w:val="000000"/>
                <w:sz w:val="20"/>
                <w:szCs w:val="20"/>
              </w:rPr>
              <w:t>Liječenje kod doktora</w:t>
            </w:r>
          </w:p>
        </w:tc>
        <w:tc>
          <w:tcPr>
            <w:tcW w:w="1121" w:type="dxa"/>
            <w:shd w:val="clear" w:color="000000" w:fill="FFFF00"/>
            <w:vAlign w:val="center"/>
          </w:tcPr>
          <w:p w14:paraId="4A101060" w14:textId="5C77C20B"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128" w:type="dxa"/>
            <w:shd w:val="clear" w:color="000000" w:fill="FFFF00"/>
            <w:vAlign w:val="center"/>
          </w:tcPr>
          <w:p w14:paraId="65511661" w14:textId="6F4BC0DE" w:rsidR="00B702F3" w:rsidRPr="00DC1B2E" w:rsidRDefault="00DC1B2E" w:rsidP="00B702F3">
            <w:pPr>
              <w:spacing w:before="0" w:after="0" w:line="276" w:lineRule="auto"/>
              <w:jc w:val="center"/>
              <w:rPr>
                <w:color w:val="auto"/>
                <w:sz w:val="20"/>
                <w:szCs w:val="20"/>
              </w:rPr>
            </w:pPr>
            <w:r w:rsidRPr="00DC1B2E">
              <w:rPr>
                <w:color w:val="auto"/>
                <w:sz w:val="20"/>
                <w:szCs w:val="20"/>
              </w:rPr>
              <w:t>1</w:t>
            </w:r>
          </w:p>
        </w:tc>
        <w:tc>
          <w:tcPr>
            <w:tcW w:w="1190" w:type="dxa"/>
            <w:shd w:val="clear" w:color="000000" w:fill="FFFF00"/>
            <w:vAlign w:val="center"/>
          </w:tcPr>
          <w:p w14:paraId="72D46977" w14:textId="4AB44004" w:rsidR="00B702F3" w:rsidRPr="00DC1B2E" w:rsidRDefault="00DC1B2E" w:rsidP="00B702F3">
            <w:pPr>
              <w:spacing w:before="0" w:after="0" w:line="276" w:lineRule="auto"/>
              <w:jc w:val="center"/>
              <w:rPr>
                <w:color w:val="auto"/>
                <w:sz w:val="20"/>
                <w:szCs w:val="20"/>
              </w:rPr>
            </w:pPr>
            <w:r w:rsidRPr="00DC1B2E">
              <w:rPr>
                <w:color w:val="auto"/>
                <w:sz w:val="20"/>
                <w:szCs w:val="20"/>
              </w:rPr>
              <w:t>1</w:t>
            </w:r>
          </w:p>
        </w:tc>
        <w:tc>
          <w:tcPr>
            <w:tcW w:w="1127" w:type="dxa"/>
            <w:shd w:val="clear" w:color="000000" w:fill="FFFF00"/>
            <w:vAlign w:val="center"/>
          </w:tcPr>
          <w:p w14:paraId="59DEFF74" w14:textId="07C70D04"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062" w:type="dxa"/>
            <w:shd w:val="clear" w:color="000000" w:fill="FFFF00"/>
            <w:vAlign w:val="center"/>
          </w:tcPr>
          <w:p w14:paraId="5AFADD7B" w14:textId="0FAD3DF3"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823" w:type="dxa"/>
            <w:shd w:val="clear" w:color="000000" w:fill="FFFF00"/>
            <w:vAlign w:val="center"/>
          </w:tcPr>
          <w:p w14:paraId="650F9771" w14:textId="59662ECC" w:rsidR="00B702F3" w:rsidRPr="00DC1B2E" w:rsidRDefault="00DC1B2E" w:rsidP="00B702F3">
            <w:pPr>
              <w:spacing w:before="0" w:after="0" w:line="276" w:lineRule="auto"/>
              <w:jc w:val="center"/>
              <w:rPr>
                <w:b/>
                <w:color w:val="auto"/>
                <w:sz w:val="20"/>
                <w:szCs w:val="20"/>
              </w:rPr>
            </w:pPr>
            <w:r w:rsidRPr="00DC1B2E">
              <w:rPr>
                <w:b/>
                <w:color w:val="auto"/>
                <w:sz w:val="20"/>
                <w:szCs w:val="20"/>
              </w:rPr>
              <w:t>1</w:t>
            </w:r>
          </w:p>
        </w:tc>
      </w:tr>
      <w:tr w:rsidR="00B702F3" w:rsidRPr="00B702F3" w14:paraId="14825CDE" w14:textId="77777777" w:rsidTr="00B702F3">
        <w:trPr>
          <w:trHeight w:val="444"/>
          <w:jc w:val="center"/>
        </w:trPr>
        <w:tc>
          <w:tcPr>
            <w:tcW w:w="1495" w:type="dxa"/>
            <w:shd w:val="clear" w:color="auto" w:fill="FFC000"/>
            <w:vAlign w:val="center"/>
          </w:tcPr>
          <w:p w14:paraId="66326A72" w14:textId="77777777" w:rsidR="00B702F3" w:rsidRPr="00B702F3" w:rsidRDefault="00B702F3" w:rsidP="00B702F3">
            <w:pPr>
              <w:spacing w:before="0" w:after="0" w:line="276" w:lineRule="auto"/>
              <w:jc w:val="center"/>
              <w:rPr>
                <w:i/>
                <w:iCs/>
                <w:color w:val="54883D"/>
                <w:sz w:val="20"/>
                <w:szCs w:val="20"/>
              </w:rPr>
            </w:pPr>
            <w:r w:rsidRPr="00B702F3">
              <w:rPr>
                <w:color w:val="000000"/>
                <w:sz w:val="20"/>
                <w:szCs w:val="20"/>
              </w:rPr>
              <w:t>Hospitalizacija</w:t>
            </w:r>
          </w:p>
        </w:tc>
        <w:tc>
          <w:tcPr>
            <w:tcW w:w="1121" w:type="dxa"/>
            <w:shd w:val="clear" w:color="auto" w:fill="FFC000"/>
            <w:vAlign w:val="center"/>
          </w:tcPr>
          <w:p w14:paraId="372A833D" w14:textId="795BFF01"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128" w:type="dxa"/>
            <w:shd w:val="clear" w:color="auto" w:fill="FFC000"/>
            <w:vAlign w:val="center"/>
          </w:tcPr>
          <w:p w14:paraId="74F97D3E" w14:textId="4832F02C"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190" w:type="dxa"/>
            <w:shd w:val="clear" w:color="auto" w:fill="FFC000"/>
            <w:vAlign w:val="center"/>
          </w:tcPr>
          <w:p w14:paraId="2246BBAC" w14:textId="0008B9E4"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127" w:type="dxa"/>
            <w:shd w:val="clear" w:color="auto" w:fill="FFC000"/>
            <w:vAlign w:val="center"/>
          </w:tcPr>
          <w:p w14:paraId="0E9A6A9D" w14:textId="7A4B0D0B"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062" w:type="dxa"/>
            <w:shd w:val="clear" w:color="auto" w:fill="FFC000"/>
            <w:vAlign w:val="center"/>
          </w:tcPr>
          <w:p w14:paraId="54F8B431" w14:textId="042E5EA9"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823" w:type="dxa"/>
            <w:shd w:val="clear" w:color="auto" w:fill="FFC000"/>
            <w:vAlign w:val="center"/>
          </w:tcPr>
          <w:p w14:paraId="6425AD9D" w14:textId="401E32F5" w:rsidR="00B702F3" w:rsidRPr="00DC1B2E" w:rsidRDefault="00DC1B2E" w:rsidP="00B702F3">
            <w:pPr>
              <w:spacing w:before="0" w:after="0" w:line="276" w:lineRule="auto"/>
              <w:jc w:val="center"/>
              <w:rPr>
                <w:b/>
                <w:color w:val="auto"/>
                <w:sz w:val="20"/>
                <w:szCs w:val="20"/>
              </w:rPr>
            </w:pPr>
            <w:r w:rsidRPr="00DC1B2E">
              <w:rPr>
                <w:b/>
                <w:color w:val="auto"/>
                <w:sz w:val="20"/>
                <w:szCs w:val="20"/>
              </w:rPr>
              <w:t>0</w:t>
            </w:r>
          </w:p>
        </w:tc>
      </w:tr>
      <w:tr w:rsidR="00B702F3" w:rsidRPr="00B702F3" w14:paraId="651D5DE2" w14:textId="77777777" w:rsidTr="00B702F3">
        <w:trPr>
          <w:trHeight w:val="432"/>
          <w:jc w:val="center"/>
        </w:trPr>
        <w:tc>
          <w:tcPr>
            <w:tcW w:w="1495" w:type="dxa"/>
            <w:shd w:val="clear" w:color="000000" w:fill="FF0000"/>
            <w:vAlign w:val="center"/>
          </w:tcPr>
          <w:p w14:paraId="68317BA6" w14:textId="77777777" w:rsidR="00B702F3" w:rsidRPr="00B702F3" w:rsidRDefault="00B702F3" w:rsidP="00B702F3">
            <w:pPr>
              <w:spacing w:before="0" w:after="0" w:line="276" w:lineRule="auto"/>
              <w:jc w:val="center"/>
              <w:rPr>
                <w:i/>
                <w:iCs/>
                <w:color w:val="54883D"/>
                <w:sz w:val="20"/>
                <w:szCs w:val="20"/>
              </w:rPr>
            </w:pPr>
            <w:r w:rsidRPr="00B702F3">
              <w:rPr>
                <w:color w:val="000000"/>
                <w:sz w:val="20"/>
                <w:szCs w:val="20"/>
              </w:rPr>
              <w:t>Smrt</w:t>
            </w:r>
          </w:p>
        </w:tc>
        <w:tc>
          <w:tcPr>
            <w:tcW w:w="1121" w:type="dxa"/>
            <w:shd w:val="clear" w:color="000000" w:fill="FF0000"/>
            <w:vAlign w:val="center"/>
          </w:tcPr>
          <w:p w14:paraId="4D6188B0" w14:textId="5952AF7D"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128" w:type="dxa"/>
            <w:shd w:val="clear" w:color="000000" w:fill="FF0000"/>
            <w:vAlign w:val="center"/>
          </w:tcPr>
          <w:p w14:paraId="31C5ABAB" w14:textId="653494A2"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190" w:type="dxa"/>
            <w:shd w:val="clear" w:color="000000" w:fill="FF0000"/>
            <w:vAlign w:val="center"/>
          </w:tcPr>
          <w:p w14:paraId="07578FE6" w14:textId="69D00A89"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127" w:type="dxa"/>
            <w:shd w:val="clear" w:color="000000" w:fill="FF0000"/>
            <w:vAlign w:val="center"/>
          </w:tcPr>
          <w:p w14:paraId="453816B0" w14:textId="2C4060D9"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062" w:type="dxa"/>
            <w:shd w:val="clear" w:color="000000" w:fill="FF0000"/>
            <w:vAlign w:val="center"/>
          </w:tcPr>
          <w:p w14:paraId="13CB3741" w14:textId="01F22289" w:rsidR="00B702F3" w:rsidRPr="00DC1B2E" w:rsidRDefault="00DC1B2E" w:rsidP="00B702F3">
            <w:pPr>
              <w:spacing w:before="0" w:after="0" w:line="276" w:lineRule="auto"/>
              <w:jc w:val="center"/>
              <w:rPr>
                <w:color w:val="auto"/>
                <w:sz w:val="20"/>
                <w:szCs w:val="20"/>
              </w:rPr>
            </w:pPr>
            <w:r w:rsidRPr="00DC1B2E">
              <w:rPr>
                <w:color w:val="auto"/>
                <w:sz w:val="20"/>
                <w:szCs w:val="20"/>
              </w:rPr>
              <w:t>0</w:t>
            </w:r>
          </w:p>
        </w:tc>
        <w:tc>
          <w:tcPr>
            <w:tcW w:w="1823" w:type="dxa"/>
            <w:shd w:val="clear" w:color="000000" w:fill="FF0000"/>
            <w:vAlign w:val="center"/>
          </w:tcPr>
          <w:p w14:paraId="76137FDE" w14:textId="6195BB97" w:rsidR="00B702F3" w:rsidRPr="00DC1B2E" w:rsidRDefault="00DC1B2E" w:rsidP="00B702F3">
            <w:pPr>
              <w:spacing w:before="0" w:after="0" w:line="276" w:lineRule="auto"/>
              <w:jc w:val="center"/>
              <w:rPr>
                <w:b/>
                <w:color w:val="auto"/>
                <w:sz w:val="20"/>
                <w:szCs w:val="20"/>
              </w:rPr>
            </w:pPr>
            <w:r w:rsidRPr="00DC1B2E">
              <w:rPr>
                <w:b/>
                <w:color w:val="auto"/>
                <w:sz w:val="20"/>
                <w:szCs w:val="20"/>
              </w:rPr>
              <w:t>0</w:t>
            </w:r>
          </w:p>
        </w:tc>
      </w:tr>
    </w:tbl>
    <w:p w14:paraId="32A79938" w14:textId="77777777" w:rsidR="00CE37A9" w:rsidRPr="001D6185" w:rsidRDefault="00CE37A9" w:rsidP="00CE37A9">
      <w:pPr>
        <w:rPr>
          <w:i/>
          <w:iCs/>
          <w:color w:val="54883D"/>
        </w:rPr>
      </w:pPr>
    </w:p>
    <w:p w14:paraId="62ADC552" w14:textId="57C792B3" w:rsidR="00CE37A9" w:rsidRPr="001D6185" w:rsidRDefault="00CE37A9" w:rsidP="00CE37A9">
      <w:r w:rsidRPr="001D6185">
        <w:t>Procjena stupnja oštećenja objekata i broja stanovnika u njima omogućuje procjenjivanje broja ozlijeđenih i poginulih stanovnika. Veći stupanj oštećenja građevine upućuje i na veći rizik od ozljeđivanja</w:t>
      </w:r>
      <w:r w:rsidR="00FA5491" w:rsidRPr="001D6185">
        <w:t>, pa se pri pojavi potresa od V</w:t>
      </w:r>
      <w:r w:rsidRPr="001D6185">
        <w:t xml:space="preserve">II° prema ljestvici EMS-98 očekuju sljedeće posljedice na stanovnike </w:t>
      </w:r>
      <w:r w:rsidR="001D6185" w:rsidRPr="001D6185">
        <w:t>Općine</w:t>
      </w:r>
      <w:r w:rsidRPr="001D6185">
        <w:t>:</w:t>
      </w:r>
    </w:p>
    <w:p w14:paraId="3F77BBAC" w14:textId="7DBD55C6" w:rsidR="00CE37A9" w:rsidRPr="00DC1B2E" w:rsidRDefault="00DC1B2E" w:rsidP="001D0B8D">
      <w:pPr>
        <w:numPr>
          <w:ilvl w:val="0"/>
          <w:numId w:val="17"/>
        </w:numPr>
        <w:tabs>
          <w:tab w:val="left" w:pos="2445"/>
        </w:tabs>
        <w:spacing w:beforeLines="30" w:before="72" w:afterLines="30" w:after="72"/>
        <w:contextualSpacing/>
        <w:rPr>
          <w:color w:val="auto"/>
          <w:szCs w:val="22"/>
          <w:lang w:eastAsia="hr-HR"/>
        </w:rPr>
      </w:pPr>
      <w:r w:rsidRPr="00DC1B2E">
        <w:rPr>
          <w:color w:val="auto"/>
          <w:szCs w:val="22"/>
          <w:lang w:eastAsia="hr-HR"/>
        </w:rPr>
        <w:t>589</w:t>
      </w:r>
      <w:r w:rsidR="00CE37A9" w:rsidRPr="00DC1B2E">
        <w:rPr>
          <w:color w:val="auto"/>
          <w:szCs w:val="22"/>
          <w:lang w:eastAsia="hr-HR"/>
        </w:rPr>
        <w:t xml:space="preserve"> osoba neće pretrpjeti nikakve ozljede,</w:t>
      </w:r>
    </w:p>
    <w:p w14:paraId="6F678A00" w14:textId="3BA2C1C0" w:rsidR="00CE37A9" w:rsidRPr="00DC1B2E" w:rsidRDefault="00DC1B2E" w:rsidP="001D0B8D">
      <w:pPr>
        <w:numPr>
          <w:ilvl w:val="0"/>
          <w:numId w:val="17"/>
        </w:numPr>
        <w:tabs>
          <w:tab w:val="left" w:pos="2445"/>
        </w:tabs>
        <w:spacing w:beforeLines="30" w:before="72" w:afterLines="30" w:after="72"/>
        <w:contextualSpacing/>
        <w:rPr>
          <w:color w:val="auto"/>
          <w:szCs w:val="22"/>
          <w:lang w:eastAsia="hr-HR"/>
        </w:rPr>
      </w:pPr>
      <w:r w:rsidRPr="00DC1B2E">
        <w:rPr>
          <w:color w:val="auto"/>
          <w:szCs w:val="22"/>
          <w:lang w:eastAsia="hr-HR"/>
        </w:rPr>
        <w:t>3</w:t>
      </w:r>
      <w:r w:rsidR="001D6185" w:rsidRPr="00DC1B2E">
        <w:rPr>
          <w:color w:val="auto"/>
          <w:szCs w:val="22"/>
          <w:lang w:eastAsia="hr-HR"/>
        </w:rPr>
        <w:t xml:space="preserve"> osoba</w:t>
      </w:r>
      <w:r w:rsidR="00CE37A9" w:rsidRPr="00DC1B2E">
        <w:rPr>
          <w:color w:val="auto"/>
          <w:szCs w:val="22"/>
          <w:lang w:eastAsia="hr-HR"/>
        </w:rPr>
        <w:t xml:space="preserve"> zadobiti će lake ozljede,</w:t>
      </w:r>
    </w:p>
    <w:p w14:paraId="72261E01" w14:textId="6DEFC31B" w:rsidR="00CE37A9" w:rsidRPr="00DC1B2E" w:rsidRDefault="00717B9A" w:rsidP="001D0B8D">
      <w:pPr>
        <w:numPr>
          <w:ilvl w:val="0"/>
          <w:numId w:val="17"/>
        </w:numPr>
        <w:tabs>
          <w:tab w:val="left" w:pos="2445"/>
        </w:tabs>
        <w:spacing w:beforeLines="30" w:before="72" w:afterLines="30" w:after="72"/>
        <w:contextualSpacing/>
        <w:rPr>
          <w:color w:val="auto"/>
          <w:szCs w:val="22"/>
          <w:lang w:eastAsia="hr-HR"/>
        </w:rPr>
      </w:pPr>
      <w:r w:rsidRPr="00DC1B2E">
        <w:rPr>
          <w:color w:val="auto"/>
          <w:szCs w:val="22"/>
          <w:lang w:eastAsia="hr-HR"/>
        </w:rPr>
        <w:t>1</w:t>
      </w:r>
      <w:r w:rsidR="00FF5E74" w:rsidRPr="00DC1B2E">
        <w:rPr>
          <w:color w:val="auto"/>
          <w:szCs w:val="22"/>
          <w:lang w:eastAsia="hr-HR"/>
        </w:rPr>
        <w:t xml:space="preserve"> </w:t>
      </w:r>
      <w:r w:rsidR="00CE37A9" w:rsidRPr="00DC1B2E">
        <w:rPr>
          <w:color w:val="auto"/>
          <w:szCs w:val="22"/>
          <w:lang w:eastAsia="hr-HR"/>
        </w:rPr>
        <w:t>osoba zadobiti će ozljede koje mogu sanirati liječnici opće medicine ili hitna pomoć,</w:t>
      </w:r>
    </w:p>
    <w:p w14:paraId="3B59FDE1" w14:textId="128429C2" w:rsidR="00CE37A9" w:rsidRPr="00DC1B2E" w:rsidRDefault="00DC1B2E" w:rsidP="001D0B8D">
      <w:pPr>
        <w:numPr>
          <w:ilvl w:val="0"/>
          <w:numId w:val="17"/>
        </w:numPr>
        <w:tabs>
          <w:tab w:val="left" w:pos="2445"/>
        </w:tabs>
        <w:spacing w:beforeLines="30" w:before="72" w:afterLines="30" w:after="72"/>
        <w:contextualSpacing/>
        <w:rPr>
          <w:color w:val="auto"/>
          <w:szCs w:val="22"/>
          <w:lang w:eastAsia="hr-HR"/>
        </w:rPr>
      </w:pPr>
      <w:r w:rsidRPr="00DC1B2E">
        <w:rPr>
          <w:color w:val="auto"/>
          <w:szCs w:val="22"/>
          <w:lang w:eastAsia="hr-HR"/>
        </w:rPr>
        <w:t>Niti jedna</w:t>
      </w:r>
      <w:r w:rsidR="00CE37A9" w:rsidRPr="00DC1B2E">
        <w:rPr>
          <w:color w:val="auto"/>
          <w:szCs w:val="22"/>
          <w:lang w:eastAsia="hr-HR"/>
        </w:rPr>
        <w:t xml:space="preserve"> osob</w:t>
      </w:r>
      <w:r w:rsidR="001D6185" w:rsidRPr="00DC1B2E">
        <w:rPr>
          <w:color w:val="auto"/>
          <w:szCs w:val="22"/>
          <w:lang w:eastAsia="hr-HR"/>
        </w:rPr>
        <w:t>a</w:t>
      </w:r>
      <w:r w:rsidR="00CE37A9" w:rsidRPr="00DC1B2E">
        <w:rPr>
          <w:color w:val="auto"/>
          <w:szCs w:val="22"/>
          <w:lang w:eastAsia="hr-HR"/>
        </w:rPr>
        <w:t xml:space="preserve"> </w:t>
      </w:r>
      <w:r w:rsidRPr="00DC1B2E">
        <w:rPr>
          <w:color w:val="auto"/>
          <w:szCs w:val="22"/>
          <w:lang w:eastAsia="hr-HR"/>
        </w:rPr>
        <w:t xml:space="preserve">neće </w:t>
      </w:r>
      <w:r w:rsidR="00CE37A9" w:rsidRPr="00DC1B2E">
        <w:rPr>
          <w:color w:val="auto"/>
          <w:szCs w:val="22"/>
          <w:lang w:eastAsia="hr-HR"/>
        </w:rPr>
        <w:t>zadobiti teške ozljede koje će zahtijevati bolničko liječenje,</w:t>
      </w:r>
    </w:p>
    <w:p w14:paraId="066D81C6" w14:textId="3253555B" w:rsidR="00CE37A9" w:rsidRPr="00DC1B2E" w:rsidRDefault="00DC1B2E" w:rsidP="001D0B8D">
      <w:pPr>
        <w:numPr>
          <w:ilvl w:val="0"/>
          <w:numId w:val="17"/>
        </w:numPr>
        <w:tabs>
          <w:tab w:val="left" w:pos="2445"/>
        </w:tabs>
        <w:spacing w:beforeLines="30" w:before="72" w:afterLines="30" w:after="72"/>
        <w:contextualSpacing/>
        <w:rPr>
          <w:color w:val="auto"/>
          <w:szCs w:val="22"/>
          <w:lang w:eastAsia="hr-HR"/>
        </w:rPr>
      </w:pPr>
      <w:r w:rsidRPr="00DC1B2E">
        <w:t xml:space="preserve">Niti jedna </w:t>
      </w:r>
      <w:r w:rsidR="00717B9A" w:rsidRPr="00DC1B2E">
        <w:t>osob</w:t>
      </w:r>
      <w:r w:rsidRPr="00DC1B2E">
        <w:t>a</w:t>
      </w:r>
      <w:r w:rsidR="00CE37A9" w:rsidRPr="00DC1B2E">
        <w:t xml:space="preserve"> </w:t>
      </w:r>
      <w:r w:rsidRPr="00DC1B2E">
        <w:t xml:space="preserve">neće </w:t>
      </w:r>
      <w:r w:rsidR="00CE37A9" w:rsidRPr="00DC1B2E">
        <w:t>smrtno</w:t>
      </w:r>
      <w:r w:rsidRPr="00DC1B2E">
        <w:t xml:space="preserve"> </w:t>
      </w:r>
      <w:r w:rsidR="00CE37A9" w:rsidRPr="00DC1B2E">
        <w:t>stradati.</w:t>
      </w:r>
    </w:p>
    <w:p w14:paraId="32184506" w14:textId="77777777" w:rsidR="00FF5E74" w:rsidRPr="000039B3" w:rsidRDefault="00FF5E74" w:rsidP="00FA5491">
      <w:pPr>
        <w:rPr>
          <w:highlight w:val="yellow"/>
        </w:rPr>
      </w:pPr>
    </w:p>
    <w:p w14:paraId="681CC494" w14:textId="77777777" w:rsidR="00A80364" w:rsidRPr="001D6185" w:rsidRDefault="00A80364" w:rsidP="00A80364">
      <w:pPr>
        <w:rPr>
          <w:rStyle w:val="IntenseEmphasis"/>
          <w:color w:val="54883D"/>
        </w:rPr>
      </w:pPr>
      <w:r w:rsidRPr="001D6185">
        <w:rPr>
          <w:rStyle w:val="IntenseEmphasis"/>
          <w:color w:val="54883D"/>
        </w:rPr>
        <w:t>Posljedice</w:t>
      </w:r>
    </w:p>
    <w:p w14:paraId="32AE53F5" w14:textId="77777777" w:rsidR="00A80364" w:rsidRPr="001D6185" w:rsidRDefault="00A80364" w:rsidP="00A80364">
      <w:pPr>
        <w:rPr>
          <w:u w:val="single"/>
        </w:rPr>
      </w:pPr>
      <w:r w:rsidRPr="001D6185">
        <w:rPr>
          <w:u w:val="single"/>
        </w:rPr>
        <w:t>Život i zdravlje ljudi</w:t>
      </w:r>
    </w:p>
    <w:p w14:paraId="64D7B0F3" w14:textId="1E53C40E" w:rsidR="00FF5E74" w:rsidRPr="001D6185" w:rsidRDefault="00FF5E74" w:rsidP="00FA5491">
      <w:pPr>
        <w:rPr>
          <w:color w:val="auto"/>
          <w:szCs w:val="22"/>
          <w:lang w:eastAsia="hr-HR"/>
        </w:rPr>
      </w:pPr>
      <w:r w:rsidRPr="001D6185">
        <w:t xml:space="preserve">Na području </w:t>
      </w:r>
      <w:r w:rsidR="001D6185" w:rsidRPr="001D6185">
        <w:t>Općine</w:t>
      </w:r>
      <w:r w:rsidRPr="001D6185">
        <w:t xml:space="preserve"> sukladno statističkom praćenju te seizmološkim procjenama i proračunima, razmatra </w:t>
      </w:r>
      <w:r w:rsidR="001D6185" w:rsidRPr="001D6185">
        <w:t xml:space="preserve">se </w:t>
      </w:r>
      <w:r w:rsidRPr="001D6185">
        <w:t>mogućim potres do VI</w:t>
      </w:r>
      <w:r w:rsidR="001D6185" w:rsidRPr="001D6185">
        <w:t>I</w:t>
      </w:r>
      <w:r w:rsidRPr="001D6185">
        <w:t xml:space="preserve">º po EMS-98 ljestvici. </w:t>
      </w:r>
      <w:r w:rsidR="00FA5491" w:rsidRPr="001D6185">
        <w:t xml:space="preserve">Ovi primarni kao i sekundarni učinci potresa imali bi posljedice na život i zdravlje ljudi kako je prikazano u tablici </w:t>
      </w:r>
      <w:r w:rsidR="001D6185" w:rsidRPr="001D6185">
        <w:t xml:space="preserve">te navedeno </w:t>
      </w:r>
      <w:r w:rsidR="00FA5491" w:rsidRPr="001D6185">
        <w:t>iznad.</w:t>
      </w:r>
    </w:p>
    <w:p w14:paraId="41AC370A" w14:textId="77777777" w:rsidR="00FA5491" w:rsidRPr="001D6185" w:rsidRDefault="002805D5" w:rsidP="00FF5E74">
      <w:r w:rsidRPr="001D6185">
        <w:t>P</w:t>
      </w:r>
      <w:r w:rsidR="00FA5491" w:rsidRPr="001D6185">
        <w:t>otrebno bi bilo zbrinuti sve obitelji kojima bi njihovi stambeni objekti bili toliko oštećeni da nisu sigurni za korištenje. U otklanjanje posljedica nužno će se morati uključiti šira društvena zajednica, a oporavak može biti dugotrajan. S obzirom na uključene podatke, odabiru se katastrofalne posljedice.</w:t>
      </w:r>
    </w:p>
    <w:p w14:paraId="06C84F88" w14:textId="2C3F0C48" w:rsidR="00A80364" w:rsidRPr="001D6185" w:rsidRDefault="00301B06" w:rsidP="00F3374A">
      <w:pPr>
        <w:pStyle w:val="Caption"/>
      </w:pPr>
      <w:r w:rsidRPr="001D6185">
        <w:t xml:space="preserve">Tablica </w:t>
      </w:r>
      <w:r w:rsidR="003670C2" w:rsidRPr="001D6185">
        <w:rPr>
          <w:noProof/>
        </w:rPr>
        <w:fldChar w:fldCharType="begin"/>
      </w:r>
      <w:r w:rsidR="006C333A" w:rsidRPr="001D6185">
        <w:rPr>
          <w:noProof/>
        </w:rPr>
        <w:instrText xml:space="preserve"> SEQ Tabela \* ARABIC </w:instrText>
      </w:r>
      <w:r w:rsidR="003670C2" w:rsidRPr="001D6185">
        <w:rPr>
          <w:noProof/>
        </w:rPr>
        <w:fldChar w:fldCharType="separate"/>
      </w:r>
      <w:r w:rsidR="00DD0006">
        <w:rPr>
          <w:noProof/>
        </w:rPr>
        <w:t>31</w:t>
      </w:r>
      <w:r w:rsidR="003670C2" w:rsidRPr="001D6185">
        <w:rPr>
          <w:noProof/>
        </w:rPr>
        <w:fldChar w:fldCharType="end"/>
      </w:r>
      <w:r w:rsidRPr="001D6185">
        <w:t xml:space="preserve">. </w:t>
      </w:r>
      <w:r w:rsidR="00A80364" w:rsidRPr="001D6185">
        <w:t>Vrijednost kriterija za posljedice na život i zdravlje ljudi po kategorijama - potres</w:t>
      </w:r>
    </w:p>
    <w:tbl>
      <w:tblPr>
        <w:tblStyle w:val="ivopisnatablicareetke6-isticanje3122"/>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301B06" w:rsidRPr="001D6185" w14:paraId="3BBBC546" w14:textId="77777777" w:rsidTr="001D6185">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4D9FC02A" w14:textId="77777777" w:rsidR="00301B06" w:rsidRPr="001D6185" w:rsidRDefault="00301B06" w:rsidP="00301B06">
            <w:pPr>
              <w:spacing w:after="0"/>
              <w:jc w:val="center"/>
              <w:rPr>
                <w:color w:val="000000"/>
                <w:sz w:val="20"/>
                <w:szCs w:val="20"/>
              </w:rPr>
            </w:pPr>
            <w:r w:rsidRPr="001D6185">
              <w:rPr>
                <w:color w:val="000000"/>
                <w:sz w:val="20"/>
                <w:szCs w:val="20"/>
              </w:rPr>
              <w:t>KATEGORIJA</w:t>
            </w:r>
          </w:p>
        </w:tc>
        <w:tc>
          <w:tcPr>
            <w:tcW w:w="2567" w:type="dxa"/>
            <w:tcBorders>
              <w:bottom w:val="none" w:sz="0" w:space="0" w:color="auto"/>
            </w:tcBorders>
            <w:shd w:val="clear" w:color="auto" w:fill="auto"/>
          </w:tcPr>
          <w:p w14:paraId="049BE819" w14:textId="77777777" w:rsidR="00301B06" w:rsidRPr="001D6185" w:rsidRDefault="00301B06" w:rsidP="00301B06">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1D6185">
              <w:rPr>
                <w:color w:val="000000"/>
                <w:sz w:val="20"/>
                <w:szCs w:val="20"/>
              </w:rPr>
              <w:t>POSLJEDICE</w:t>
            </w:r>
          </w:p>
        </w:tc>
        <w:tc>
          <w:tcPr>
            <w:tcW w:w="2253" w:type="dxa"/>
            <w:tcBorders>
              <w:bottom w:val="none" w:sz="0" w:space="0" w:color="auto"/>
            </w:tcBorders>
            <w:shd w:val="clear" w:color="auto" w:fill="auto"/>
          </w:tcPr>
          <w:p w14:paraId="6C23BC94" w14:textId="77777777" w:rsidR="00301B06" w:rsidRPr="001D6185" w:rsidRDefault="00301B06" w:rsidP="00301B06">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1D6185">
              <w:rPr>
                <w:color w:val="000000"/>
                <w:sz w:val="20"/>
                <w:szCs w:val="20"/>
              </w:rPr>
              <w:t>BROJ UGROŽENIH OSOBA %</w:t>
            </w:r>
          </w:p>
        </w:tc>
        <w:tc>
          <w:tcPr>
            <w:tcW w:w="1984" w:type="dxa"/>
            <w:tcBorders>
              <w:bottom w:val="none" w:sz="0" w:space="0" w:color="auto"/>
            </w:tcBorders>
            <w:shd w:val="clear" w:color="auto" w:fill="auto"/>
          </w:tcPr>
          <w:p w14:paraId="32066E21" w14:textId="77777777" w:rsidR="00301B06" w:rsidRPr="001D6185" w:rsidRDefault="00301B06" w:rsidP="00301B06">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1D6185">
              <w:rPr>
                <w:color w:val="000000"/>
                <w:sz w:val="20"/>
                <w:szCs w:val="20"/>
              </w:rPr>
              <w:t>ODABRANO</w:t>
            </w:r>
          </w:p>
        </w:tc>
      </w:tr>
      <w:tr w:rsidR="00301B06" w:rsidRPr="001D6185" w14:paraId="2103DBC9" w14:textId="77777777" w:rsidTr="00301B06">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D8BEDBD" w14:textId="77777777" w:rsidR="00301B06" w:rsidRPr="001D6185" w:rsidRDefault="00301B06" w:rsidP="00301B06">
            <w:pPr>
              <w:spacing w:after="0"/>
              <w:jc w:val="center"/>
              <w:rPr>
                <w:color w:val="000000"/>
                <w:sz w:val="20"/>
                <w:szCs w:val="20"/>
              </w:rPr>
            </w:pPr>
            <w:r w:rsidRPr="001D6185">
              <w:rPr>
                <w:color w:val="000000"/>
                <w:sz w:val="20"/>
                <w:szCs w:val="20"/>
              </w:rPr>
              <w:t>1.</w:t>
            </w:r>
          </w:p>
        </w:tc>
        <w:tc>
          <w:tcPr>
            <w:tcW w:w="2567" w:type="dxa"/>
            <w:shd w:val="clear" w:color="auto" w:fill="auto"/>
          </w:tcPr>
          <w:p w14:paraId="6C2C474C" w14:textId="77777777" w:rsidR="00301B06" w:rsidRPr="001D6185" w:rsidRDefault="00301B06" w:rsidP="00301B06">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D6185">
              <w:rPr>
                <w:color w:val="000000"/>
                <w:sz w:val="20"/>
                <w:szCs w:val="20"/>
              </w:rPr>
              <w:t>Neznatne</w:t>
            </w:r>
          </w:p>
        </w:tc>
        <w:tc>
          <w:tcPr>
            <w:tcW w:w="2253" w:type="dxa"/>
            <w:shd w:val="clear" w:color="auto" w:fill="auto"/>
          </w:tcPr>
          <w:p w14:paraId="79B80E11" w14:textId="77777777" w:rsidR="00301B06" w:rsidRPr="001D6185" w:rsidRDefault="00301B06" w:rsidP="00301B06">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D6185">
              <w:rPr>
                <w:color w:val="000000"/>
                <w:sz w:val="20"/>
              </w:rPr>
              <w:t>&lt; 0,001</w:t>
            </w:r>
          </w:p>
        </w:tc>
        <w:tc>
          <w:tcPr>
            <w:tcW w:w="1984" w:type="dxa"/>
            <w:shd w:val="clear" w:color="auto" w:fill="auto"/>
          </w:tcPr>
          <w:p w14:paraId="25008BE7" w14:textId="5EA5E1F4" w:rsidR="00301B06" w:rsidRPr="001D6185" w:rsidRDefault="00301B06" w:rsidP="00301B06">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01B06" w:rsidRPr="001D6185" w14:paraId="014BD3C1" w14:textId="77777777" w:rsidTr="00301B06">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C1370B5" w14:textId="77777777" w:rsidR="00301B06" w:rsidRPr="001D6185" w:rsidRDefault="00301B06" w:rsidP="00301B06">
            <w:pPr>
              <w:spacing w:after="0"/>
              <w:jc w:val="center"/>
              <w:rPr>
                <w:color w:val="000000"/>
                <w:sz w:val="20"/>
                <w:szCs w:val="20"/>
              </w:rPr>
            </w:pPr>
            <w:r w:rsidRPr="001D6185">
              <w:rPr>
                <w:color w:val="000000"/>
                <w:sz w:val="20"/>
                <w:szCs w:val="20"/>
              </w:rPr>
              <w:t>2.</w:t>
            </w:r>
          </w:p>
        </w:tc>
        <w:tc>
          <w:tcPr>
            <w:tcW w:w="2567" w:type="dxa"/>
            <w:shd w:val="clear" w:color="auto" w:fill="auto"/>
          </w:tcPr>
          <w:p w14:paraId="00D79C8F" w14:textId="77777777" w:rsidR="00301B06" w:rsidRPr="001D6185" w:rsidRDefault="00301B06" w:rsidP="00301B06">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D6185">
              <w:rPr>
                <w:color w:val="000000"/>
                <w:sz w:val="20"/>
                <w:szCs w:val="20"/>
              </w:rPr>
              <w:t>Malene</w:t>
            </w:r>
          </w:p>
        </w:tc>
        <w:tc>
          <w:tcPr>
            <w:tcW w:w="2253" w:type="dxa"/>
            <w:shd w:val="clear" w:color="auto" w:fill="auto"/>
          </w:tcPr>
          <w:p w14:paraId="6A9DD464" w14:textId="77777777" w:rsidR="00301B06" w:rsidRPr="001D6185" w:rsidRDefault="00301B06" w:rsidP="00301B06">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D6185">
              <w:rPr>
                <w:color w:val="000000"/>
                <w:sz w:val="20"/>
              </w:rPr>
              <w:t>0,001 - 0,0046</w:t>
            </w:r>
          </w:p>
        </w:tc>
        <w:tc>
          <w:tcPr>
            <w:tcW w:w="1984" w:type="dxa"/>
            <w:shd w:val="clear" w:color="auto" w:fill="auto"/>
          </w:tcPr>
          <w:p w14:paraId="43E9F43E" w14:textId="77777777" w:rsidR="00301B06" w:rsidRPr="001D6185" w:rsidRDefault="00301B06" w:rsidP="00301B06">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01B06" w:rsidRPr="001D6185" w14:paraId="68ABC227" w14:textId="77777777" w:rsidTr="00301B06">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50755CC" w14:textId="77777777" w:rsidR="00301B06" w:rsidRPr="001D6185" w:rsidRDefault="00301B06" w:rsidP="00301B06">
            <w:pPr>
              <w:spacing w:after="0"/>
              <w:jc w:val="center"/>
              <w:rPr>
                <w:color w:val="000000"/>
                <w:sz w:val="20"/>
                <w:szCs w:val="20"/>
              </w:rPr>
            </w:pPr>
            <w:r w:rsidRPr="001D6185">
              <w:rPr>
                <w:color w:val="000000"/>
                <w:sz w:val="20"/>
                <w:szCs w:val="20"/>
              </w:rPr>
              <w:t>3.</w:t>
            </w:r>
          </w:p>
        </w:tc>
        <w:tc>
          <w:tcPr>
            <w:tcW w:w="2567" w:type="dxa"/>
            <w:shd w:val="clear" w:color="auto" w:fill="auto"/>
          </w:tcPr>
          <w:p w14:paraId="15736647" w14:textId="77777777" w:rsidR="00301B06" w:rsidRPr="001D6185" w:rsidRDefault="00301B06" w:rsidP="00301B06">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D6185">
              <w:rPr>
                <w:color w:val="000000"/>
                <w:sz w:val="20"/>
                <w:szCs w:val="20"/>
              </w:rPr>
              <w:t>Umjerene</w:t>
            </w:r>
          </w:p>
        </w:tc>
        <w:tc>
          <w:tcPr>
            <w:tcW w:w="2253" w:type="dxa"/>
            <w:shd w:val="clear" w:color="auto" w:fill="auto"/>
          </w:tcPr>
          <w:p w14:paraId="072777B4" w14:textId="77777777" w:rsidR="00301B06" w:rsidRPr="001D6185" w:rsidRDefault="00301B06" w:rsidP="00301B06">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D6185">
              <w:rPr>
                <w:color w:val="000000"/>
                <w:sz w:val="20"/>
              </w:rPr>
              <w:t>0,0047 - 0,011</w:t>
            </w:r>
          </w:p>
        </w:tc>
        <w:tc>
          <w:tcPr>
            <w:tcW w:w="1984" w:type="dxa"/>
            <w:shd w:val="clear" w:color="auto" w:fill="auto"/>
          </w:tcPr>
          <w:p w14:paraId="1027F9ED" w14:textId="77777777" w:rsidR="00301B06" w:rsidRPr="001D6185" w:rsidRDefault="00301B06" w:rsidP="00301B06">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01B06" w:rsidRPr="001D6185" w14:paraId="68FBF226" w14:textId="77777777" w:rsidTr="00301B06">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0442FD5" w14:textId="77777777" w:rsidR="00301B06" w:rsidRPr="001D6185" w:rsidRDefault="00301B06" w:rsidP="00301B06">
            <w:pPr>
              <w:spacing w:after="0"/>
              <w:jc w:val="center"/>
              <w:rPr>
                <w:color w:val="000000"/>
                <w:sz w:val="20"/>
                <w:szCs w:val="20"/>
              </w:rPr>
            </w:pPr>
            <w:r w:rsidRPr="001D6185">
              <w:rPr>
                <w:color w:val="000000"/>
                <w:sz w:val="20"/>
                <w:szCs w:val="20"/>
              </w:rPr>
              <w:t>4.</w:t>
            </w:r>
          </w:p>
        </w:tc>
        <w:tc>
          <w:tcPr>
            <w:tcW w:w="2567" w:type="dxa"/>
            <w:shd w:val="clear" w:color="auto" w:fill="auto"/>
          </w:tcPr>
          <w:p w14:paraId="72EBB3CD" w14:textId="77777777" w:rsidR="00301B06" w:rsidRPr="001D6185" w:rsidRDefault="00301B06" w:rsidP="00301B06">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D6185">
              <w:rPr>
                <w:color w:val="000000"/>
                <w:sz w:val="20"/>
                <w:szCs w:val="20"/>
              </w:rPr>
              <w:t>Značajne</w:t>
            </w:r>
          </w:p>
        </w:tc>
        <w:tc>
          <w:tcPr>
            <w:tcW w:w="2253" w:type="dxa"/>
            <w:shd w:val="clear" w:color="auto" w:fill="auto"/>
          </w:tcPr>
          <w:p w14:paraId="575DACDE" w14:textId="77777777" w:rsidR="00301B06" w:rsidRPr="001D6185" w:rsidRDefault="00301B06" w:rsidP="00301B06">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D6185">
              <w:rPr>
                <w:color w:val="000000"/>
                <w:sz w:val="20"/>
              </w:rPr>
              <w:t>0,012 - 0,035</w:t>
            </w:r>
          </w:p>
        </w:tc>
        <w:tc>
          <w:tcPr>
            <w:tcW w:w="1984" w:type="dxa"/>
            <w:shd w:val="clear" w:color="auto" w:fill="auto"/>
          </w:tcPr>
          <w:p w14:paraId="3FBDA1FB" w14:textId="77777777" w:rsidR="00301B06" w:rsidRPr="001D6185" w:rsidRDefault="00301B06" w:rsidP="00301B06">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01B06" w:rsidRPr="000039B3" w14:paraId="65E8BDE5" w14:textId="77777777" w:rsidTr="00301B0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4857F16" w14:textId="77777777" w:rsidR="00301B06" w:rsidRPr="001D6185" w:rsidRDefault="00301B06" w:rsidP="00301B06">
            <w:pPr>
              <w:spacing w:after="0"/>
              <w:jc w:val="center"/>
              <w:rPr>
                <w:color w:val="000000"/>
                <w:sz w:val="20"/>
                <w:szCs w:val="20"/>
              </w:rPr>
            </w:pPr>
            <w:r w:rsidRPr="001D6185">
              <w:rPr>
                <w:color w:val="000000"/>
                <w:sz w:val="20"/>
                <w:szCs w:val="20"/>
              </w:rPr>
              <w:t>5.</w:t>
            </w:r>
          </w:p>
        </w:tc>
        <w:tc>
          <w:tcPr>
            <w:tcW w:w="2567" w:type="dxa"/>
            <w:shd w:val="clear" w:color="auto" w:fill="auto"/>
          </w:tcPr>
          <w:p w14:paraId="30693C52" w14:textId="77777777" w:rsidR="00301B06" w:rsidRPr="001D6185" w:rsidRDefault="00301B06" w:rsidP="00301B06">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D6185">
              <w:rPr>
                <w:color w:val="000000"/>
                <w:sz w:val="20"/>
                <w:szCs w:val="20"/>
              </w:rPr>
              <w:t>Katastrofalne</w:t>
            </w:r>
          </w:p>
        </w:tc>
        <w:tc>
          <w:tcPr>
            <w:tcW w:w="2253" w:type="dxa"/>
            <w:shd w:val="clear" w:color="auto" w:fill="auto"/>
          </w:tcPr>
          <w:p w14:paraId="503BDAA6" w14:textId="77777777" w:rsidR="00301B06" w:rsidRPr="001D6185" w:rsidRDefault="00301B06" w:rsidP="00301B06">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D6185">
              <w:rPr>
                <w:color w:val="000000"/>
                <w:sz w:val="20"/>
              </w:rPr>
              <w:t>0,036 &gt;</w:t>
            </w:r>
          </w:p>
        </w:tc>
        <w:tc>
          <w:tcPr>
            <w:tcW w:w="1984" w:type="dxa"/>
            <w:shd w:val="clear" w:color="auto" w:fill="auto"/>
          </w:tcPr>
          <w:p w14:paraId="233FE960" w14:textId="464EF8A6" w:rsidR="00301B06" w:rsidRPr="001D6185" w:rsidRDefault="00EF06E5" w:rsidP="00301B06">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x</w:t>
            </w:r>
          </w:p>
        </w:tc>
      </w:tr>
    </w:tbl>
    <w:p w14:paraId="2CC9F8F9" w14:textId="77777777" w:rsidR="00A80364" w:rsidRPr="001D6185" w:rsidRDefault="00A80364" w:rsidP="00A80364"/>
    <w:p w14:paraId="5B6128D2" w14:textId="77777777" w:rsidR="00A80364" w:rsidRPr="001D6185" w:rsidRDefault="00A80364" w:rsidP="00A80364">
      <w:pPr>
        <w:rPr>
          <w:u w:val="single"/>
        </w:rPr>
      </w:pPr>
      <w:r w:rsidRPr="001D6185">
        <w:rPr>
          <w:u w:val="single"/>
        </w:rPr>
        <w:lastRenderedPageBreak/>
        <w:t>Gospodarstvo</w:t>
      </w:r>
    </w:p>
    <w:p w14:paraId="605313B8" w14:textId="212AF589" w:rsidR="001D6185" w:rsidRPr="00717B9A" w:rsidRDefault="0082054E" w:rsidP="00717B9A">
      <w:r w:rsidRPr="001D6185">
        <w:t xml:space="preserve">Očekivani, </w:t>
      </w:r>
      <w:r w:rsidR="002805D5" w:rsidRPr="001D6185">
        <w:t>mogući potresi intenziteta od V</w:t>
      </w:r>
      <w:r w:rsidRPr="001D6185">
        <w:t>I</w:t>
      </w:r>
      <w:r w:rsidR="00717B9A">
        <w:t>I</w:t>
      </w:r>
      <w:r w:rsidRPr="001D6185">
        <w:t>º po EMS-98 ljestvi</w:t>
      </w:r>
      <w:r w:rsidR="002805D5" w:rsidRPr="001D6185">
        <w:t>ci izazvali bi sljedeće učinke:</w:t>
      </w:r>
    </w:p>
    <w:p w14:paraId="6E286224" w14:textId="06C6D12D" w:rsidR="0082054E" w:rsidRPr="00E471FE" w:rsidRDefault="0082054E" w:rsidP="001D0B8D">
      <w:pPr>
        <w:numPr>
          <w:ilvl w:val="0"/>
          <w:numId w:val="19"/>
        </w:numPr>
        <w:tabs>
          <w:tab w:val="left" w:pos="2445"/>
        </w:tabs>
        <w:spacing w:beforeLines="30" w:before="72" w:afterLines="30" w:after="72"/>
        <w:contextualSpacing/>
        <w:rPr>
          <w:color w:val="auto"/>
          <w:szCs w:val="22"/>
          <w:lang w:eastAsia="hr-HR"/>
        </w:rPr>
      </w:pPr>
      <w:r w:rsidRPr="00E471FE">
        <w:rPr>
          <w:color w:val="auto"/>
          <w:szCs w:val="22"/>
          <w:lang w:eastAsia="hr-HR"/>
        </w:rPr>
        <w:t xml:space="preserve">Vrlo teška oštećenja na </w:t>
      </w:r>
      <w:r w:rsidR="00E471FE" w:rsidRPr="00E471FE">
        <w:rPr>
          <w:color w:val="auto"/>
          <w:szCs w:val="22"/>
          <w:lang w:eastAsia="hr-HR"/>
        </w:rPr>
        <w:t>2</w:t>
      </w:r>
      <w:r w:rsidRPr="00E471FE">
        <w:rPr>
          <w:color w:val="auto"/>
          <w:szCs w:val="22"/>
          <w:lang w:eastAsia="hr-HR"/>
        </w:rPr>
        <w:t xml:space="preserve"> objekta,</w:t>
      </w:r>
    </w:p>
    <w:p w14:paraId="1E49F94A" w14:textId="4C921B24" w:rsidR="0082054E" w:rsidRPr="00E471FE" w:rsidRDefault="0082054E" w:rsidP="001D0B8D">
      <w:pPr>
        <w:numPr>
          <w:ilvl w:val="0"/>
          <w:numId w:val="19"/>
        </w:numPr>
        <w:tabs>
          <w:tab w:val="left" w:pos="2445"/>
        </w:tabs>
        <w:spacing w:beforeLines="30" w:before="72" w:afterLines="30" w:after="72"/>
        <w:contextualSpacing/>
        <w:rPr>
          <w:color w:val="auto"/>
          <w:szCs w:val="22"/>
          <w:lang w:eastAsia="hr-HR"/>
        </w:rPr>
      </w:pPr>
      <w:r w:rsidRPr="00E471FE">
        <w:rPr>
          <w:color w:val="auto"/>
          <w:szCs w:val="22"/>
          <w:lang w:eastAsia="hr-HR"/>
        </w:rPr>
        <w:t xml:space="preserve">Znatna do teška oštećenja na </w:t>
      </w:r>
      <w:r w:rsidR="00E471FE" w:rsidRPr="00E471FE">
        <w:rPr>
          <w:color w:val="auto"/>
          <w:szCs w:val="22"/>
          <w:lang w:eastAsia="hr-HR"/>
        </w:rPr>
        <w:t>10</w:t>
      </w:r>
      <w:r w:rsidR="002805D5" w:rsidRPr="00E471FE">
        <w:rPr>
          <w:color w:val="auto"/>
          <w:szCs w:val="22"/>
          <w:lang w:eastAsia="hr-HR"/>
        </w:rPr>
        <w:t xml:space="preserve"> objek</w:t>
      </w:r>
      <w:r w:rsidR="00E471FE" w:rsidRPr="00E471FE">
        <w:rPr>
          <w:color w:val="auto"/>
          <w:szCs w:val="22"/>
          <w:lang w:eastAsia="hr-HR"/>
        </w:rPr>
        <w:t>a</w:t>
      </w:r>
      <w:r w:rsidRPr="00E471FE">
        <w:rPr>
          <w:color w:val="auto"/>
          <w:szCs w:val="22"/>
          <w:lang w:eastAsia="hr-HR"/>
        </w:rPr>
        <w:t>ta,</w:t>
      </w:r>
    </w:p>
    <w:p w14:paraId="16ED4940" w14:textId="48123D63" w:rsidR="0082054E" w:rsidRPr="00E471FE" w:rsidRDefault="0082054E" w:rsidP="001D0B8D">
      <w:pPr>
        <w:numPr>
          <w:ilvl w:val="0"/>
          <w:numId w:val="19"/>
        </w:numPr>
        <w:tabs>
          <w:tab w:val="left" w:pos="2445"/>
        </w:tabs>
        <w:spacing w:beforeLines="30" w:before="72" w:afterLines="30" w:after="72"/>
        <w:contextualSpacing/>
        <w:rPr>
          <w:color w:val="auto"/>
          <w:szCs w:val="22"/>
          <w:lang w:eastAsia="hr-HR"/>
        </w:rPr>
      </w:pPr>
      <w:r w:rsidRPr="00E471FE">
        <w:rPr>
          <w:color w:val="auto"/>
          <w:szCs w:val="22"/>
          <w:lang w:eastAsia="hr-HR"/>
        </w:rPr>
        <w:t xml:space="preserve">Umjerena oštećenja na </w:t>
      </w:r>
      <w:r w:rsidR="00E471FE" w:rsidRPr="00E471FE">
        <w:rPr>
          <w:color w:val="auto"/>
          <w:szCs w:val="22"/>
          <w:lang w:eastAsia="hr-HR"/>
        </w:rPr>
        <w:t>2</w:t>
      </w:r>
      <w:r w:rsidR="00717B9A" w:rsidRPr="00E471FE">
        <w:rPr>
          <w:color w:val="auto"/>
          <w:szCs w:val="22"/>
          <w:lang w:eastAsia="hr-HR"/>
        </w:rPr>
        <w:t>0</w:t>
      </w:r>
      <w:r w:rsidRPr="00E471FE">
        <w:rPr>
          <w:color w:val="auto"/>
          <w:szCs w:val="22"/>
          <w:lang w:eastAsia="hr-HR"/>
        </w:rPr>
        <w:t xml:space="preserve"> objekata,</w:t>
      </w:r>
    </w:p>
    <w:p w14:paraId="281FED06" w14:textId="641F81D6" w:rsidR="0082054E" w:rsidRPr="00E471FE" w:rsidRDefault="0082054E" w:rsidP="001D0B8D">
      <w:pPr>
        <w:numPr>
          <w:ilvl w:val="0"/>
          <w:numId w:val="19"/>
        </w:numPr>
        <w:tabs>
          <w:tab w:val="left" w:pos="2445"/>
        </w:tabs>
        <w:spacing w:beforeLines="30" w:before="72" w:afterLines="30" w:after="72"/>
        <w:contextualSpacing/>
        <w:rPr>
          <w:color w:val="auto"/>
          <w:szCs w:val="22"/>
          <w:lang w:eastAsia="hr-HR"/>
        </w:rPr>
      </w:pPr>
      <w:r w:rsidRPr="00E471FE">
        <w:rPr>
          <w:color w:val="auto"/>
          <w:szCs w:val="22"/>
          <w:lang w:eastAsia="hr-HR"/>
        </w:rPr>
        <w:t xml:space="preserve">Neznatna do blaga oštećenja na </w:t>
      </w:r>
      <w:r w:rsidR="00E471FE" w:rsidRPr="00E471FE">
        <w:rPr>
          <w:color w:val="auto"/>
          <w:szCs w:val="22"/>
          <w:lang w:eastAsia="hr-HR"/>
        </w:rPr>
        <w:t>30</w:t>
      </w:r>
      <w:r w:rsidR="002805D5" w:rsidRPr="00E471FE">
        <w:rPr>
          <w:color w:val="auto"/>
          <w:szCs w:val="22"/>
          <w:lang w:eastAsia="hr-HR"/>
        </w:rPr>
        <w:t xml:space="preserve"> </w:t>
      </w:r>
      <w:r w:rsidRPr="00E471FE">
        <w:rPr>
          <w:color w:val="auto"/>
          <w:szCs w:val="22"/>
          <w:lang w:eastAsia="hr-HR"/>
        </w:rPr>
        <w:t>objekata.</w:t>
      </w:r>
    </w:p>
    <w:p w14:paraId="6BD4D1AC" w14:textId="77777777" w:rsidR="0082054E" w:rsidRPr="001D6185" w:rsidRDefault="0082054E" w:rsidP="003670C2">
      <w:pPr>
        <w:tabs>
          <w:tab w:val="left" w:pos="2445"/>
        </w:tabs>
        <w:spacing w:beforeLines="30" w:before="72" w:afterLines="30" w:after="72"/>
        <w:contextualSpacing/>
        <w:rPr>
          <w:color w:val="auto"/>
          <w:szCs w:val="22"/>
          <w:lang w:eastAsia="hr-HR"/>
        </w:rPr>
      </w:pPr>
    </w:p>
    <w:p w14:paraId="5E7CB329" w14:textId="77777777" w:rsidR="0082054E" w:rsidRPr="001D6185" w:rsidRDefault="0082054E" w:rsidP="0082054E">
      <w:r w:rsidRPr="001D6185">
        <w:t>Od direktnih šteta nastat će štete na pokretnoj i nepokretnoj imovini, na sredstvima za proizvodnju i rad. Također nastat će trošak sanacije, oporavka i asanacije, troškovi spašavanja, liječenja, gubitak dobiti. Od indirektnih šteta nastat će troškovi izostanka djelatnika sa svojih radnih mjesta, gubitak poslova i pretanak poslovanja, pad prihoda i pad proračuna.</w:t>
      </w:r>
    </w:p>
    <w:p w14:paraId="100EAD8C" w14:textId="0FA17ED4" w:rsidR="0082054E" w:rsidRPr="001D6185" w:rsidRDefault="0082054E" w:rsidP="0082054E">
      <w:pPr>
        <w:spacing w:before="0" w:after="240"/>
        <w:jc w:val="center"/>
        <w:rPr>
          <w:rFonts w:eastAsia="Calibri"/>
          <w:bCs/>
          <w:color w:val="54883D"/>
          <w:sz w:val="20"/>
          <w:szCs w:val="18"/>
        </w:rPr>
      </w:pPr>
      <w:r w:rsidRPr="001D6185">
        <w:rPr>
          <w:rFonts w:eastAsia="Calibri"/>
          <w:bCs/>
          <w:color w:val="54883D"/>
          <w:sz w:val="20"/>
          <w:szCs w:val="18"/>
        </w:rPr>
        <w:t xml:space="preserve">Tablica </w:t>
      </w:r>
      <w:r w:rsidR="003670C2" w:rsidRPr="001D6185">
        <w:rPr>
          <w:rFonts w:eastAsia="Calibri"/>
          <w:bCs/>
          <w:color w:val="54883D"/>
          <w:sz w:val="20"/>
          <w:szCs w:val="18"/>
        </w:rPr>
        <w:fldChar w:fldCharType="begin"/>
      </w:r>
      <w:r w:rsidRPr="001D6185">
        <w:rPr>
          <w:rFonts w:eastAsia="Calibri"/>
          <w:bCs/>
          <w:color w:val="54883D"/>
          <w:sz w:val="20"/>
          <w:szCs w:val="18"/>
        </w:rPr>
        <w:instrText xml:space="preserve"> SEQ Tabela \* ARABIC </w:instrText>
      </w:r>
      <w:r w:rsidR="003670C2" w:rsidRPr="001D6185">
        <w:rPr>
          <w:rFonts w:eastAsia="Calibri"/>
          <w:bCs/>
          <w:color w:val="54883D"/>
          <w:sz w:val="20"/>
          <w:szCs w:val="18"/>
        </w:rPr>
        <w:fldChar w:fldCharType="separate"/>
      </w:r>
      <w:r w:rsidR="00DD0006">
        <w:rPr>
          <w:rFonts w:eastAsia="Calibri"/>
          <w:bCs/>
          <w:noProof/>
          <w:color w:val="54883D"/>
          <w:sz w:val="20"/>
          <w:szCs w:val="18"/>
        </w:rPr>
        <w:t>32</w:t>
      </w:r>
      <w:r w:rsidR="003670C2" w:rsidRPr="001D6185">
        <w:rPr>
          <w:rFonts w:eastAsia="Calibri"/>
          <w:bCs/>
          <w:noProof/>
          <w:color w:val="54883D"/>
          <w:sz w:val="20"/>
          <w:szCs w:val="18"/>
        </w:rPr>
        <w:fldChar w:fldCharType="end"/>
      </w:r>
      <w:r w:rsidRPr="001D6185">
        <w:rPr>
          <w:rFonts w:eastAsia="Calibri"/>
          <w:bCs/>
          <w:color w:val="54883D"/>
          <w:sz w:val="20"/>
          <w:szCs w:val="18"/>
        </w:rPr>
        <w:t>. Približni jedinični troškovi izgradnje raznih objekata</w:t>
      </w:r>
    </w:p>
    <w:tbl>
      <w:tblPr>
        <w:tblStyle w:val="TableGrid"/>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374"/>
        <w:gridCol w:w="1559"/>
      </w:tblGrid>
      <w:tr w:rsidR="0082054E" w:rsidRPr="001D6185" w14:paraId="1D722F1F" w14:textId="77777777" w:rsidTr="001D6185">
        <w:trPr>
          <w:jc w:val="center"/>
        </w:trPr>
        <w:tc>
          <w:tcPr>
            <w:tcW w:w="6374" w:type="dxa"/>
            <w:vAlign w:val="center"/>
          </w:tcPr>
          <w:p w14:paraId="1E248E61" w14:textId="77777777" w:rsidR="0082054E" w:rsidRPr="001D6185" w:rsidRDefault="0082054E" w:rsidP="001D6185">
            <w:pPr>
              <w:spacing w:after="0" w:line="276" w:lineRule="auto"/>
              <w:jc w:val="center"/>
              <w:rPr>
                <w:b/>
                <w:sz w:val="20"/>
              </w:rPr>
            </w:pPr>
            <w:r w:rsidRPr="001D6185">
              <w:rPr>
                <w:b/>
                <w:sz w:val="20"/>
              </w:rPr>
              <w:t>Opis Cost (€/m</w:t>
            </w:r>
            <w:r w:rsidRPr="00671CF6">
              <w:rPr>
                <w:b/>
                <w:sz w:val="20"/>
                <w:vertAlign w:val="superscript"/>
              </w:rPr>
              <w:t>2</w:t>
            </w:r>
            <w:r w:rsidRPr="001D6185">
              <w:rPr>
                <w:b/>
                <w:sz w:val="20"/>
              </w:rPr>
              <w:t xml:space="preserve"> )</w:t>
            </w:r>
          </w:p>
        </w:tc>
        <w:tc>
          <w:tcPr>
            <w:tcW w:w="1559" w:type="dxa"/>
            <w:vAlign w:val="center"/>
          </w:tcPr>
          <w:p w14:paraId="7B76F3C1" w14:textId="77777777" w:rsidR="0082054E" w:rsidRPr="001D6185" w:rsidRDefault="0082054E" w:rsidP="001D6185">
            <w:pPr>
              <w:spacing w:after="0" w:line="276" w:lineRule="auto"/>
              <w:jc w:val="center"/>
              <w:rPr>
                <w:b/>
                <w:sz w:val="20"/>
              </w:rPr>
            </w:pPr>
            <w:r w:rsidRPr="001D6185">
              <w:rPr>
                <w:b/>
                <w:sz w:val="20"/>
              </w:rPr>
              <w:t>Cijena (€/m</w:t>
            </w:r>
            <w:r w:rsidRPr="001D6185">
              <w:rPr>
                <w:b/>
                <w:sz w:val="20"/>
                <w:vertAlign w:val="superscript"/>
              </w:rPr>
              <w:t>2</w:t>
            </w:r>
            <w:r w:rsidRPr="001D6185">
              <w:rPr>
                <w:b/>
                <w:sz w:val="20"/>
              </w:rPr>
              <w:t xml:space="preserve"> )</w:t>
            </w:r>
          </w:p>
        </w:tc>
      </w:tr>
      <w:tr w:rsidR="0082054E" w:rsidRPr="001D6185" w14:paraId="6ED762B7" w14:textId="77777777" w:rsidTr="001D6185">
        <w:trPr>
          <w:jc w:val="center"/>
        </w:trPr>
        <w:tc>
          <w:tcPr>
            <w:tcW w:w="6374" w:type="dxa"/>
            <w:vAlign w:val="center"/>
          </w:tcPr>
          <w:p w14:paraId="4086836A" w14:textId="77777777" w:rsidR="0082054E" w:rsidRPr="001D6185" w:rsidRDefault="0082054E" w:rsidP="001D6185">
            <w:pPr>
              <w:spacing w:after="0" w:line="276" w:lineRule="auto"/>
              <w:rPr>
                <w:sz w:val="20"/>
              </w:rPr>
            </w:pPr>
            <w:r w:rsidRPr="001D6185">
              <w:rPr>
                <w:sz w:val="20"/>
              </w:rPr>
              <w:t xml:space="preserve">Jednostavne poljoprivredne građevine, pomoćne građevine i slično </w:t>
            </w:r>
          </w:p>
        </w:tc>
        <w:tc>
          <w:tcPr>
            <w:tcW w:w="1559" w:type="dxa"/>
            <w:vAlign w:val="center"/>
          </w:tcPr>
          <w:p w14:paraId="036C5A78" w14:textId="77777777" w:rsidR="0082054E" w:rsidRPr="001D6185" w:rsidRDefault="0082054E" w:rsidP="001D6185">
            <w:pPr>
              <w:spacing w:after="0" w:line="276" w:lineRule="auto"/>
              <w:jc w:val="center"/>
              <w:rPr>
                <w:sz w:val="20"/>
              </w:rPr>
            </w:pPr>
            <w:r w:rsidRPr="001D6185">
              <w:rPr>
                <w:sz w:val="20"/>
              </w:rPr>
              <w:t>28,4</w:t>
            </w:r>
          </w:p>
        </w:tc>
      </w:tr>
      <w:tr w:rsidR="0082054E" w:rsidRPr="001D6185" w14:paraId="669D1569" w14:textId="77777777" w:rsidTr="001D6185">
        <w:trPr>
          <w:jc w:val="center"/>
        </w:trPr>
        <w:tc>
          <w:tcPr>
            <w:tcW w:w="6374" w:type="dxa"/>
            <w:vAlign w:val="center"/>
          </w:tcPr>
          <w:p w14:paraId="57F2FE5D" w14:textId="77777777" w:rsidR="0082054E" w:rsidRPr="001D6185" w:rsidRDefault="0082054E" w:rsidP="001D6185">
            <w:pPr>
              <w:spacing w:after="0" w:line="276" w:lineRule="auto"/>
              <w:rPr>
                <w:sz w:val="20"/>
              </w:rPr>
            </w:pPr>
            <w:r w:rsidRPr="001D6185">
              <w:rPr>
                <w:sz w:val="20"/>
              </w:rPr>
              <w:t xml:space="preserve">Spremišta (rezervoari) vode, trgovačka skladišta, štale i slično </w:t>
            </w:r>
          </w:p>
        </w:tc>
        <w:tc>
          <w:tcPr>
            <w:tcW w:w="1559" w:type="dxa"/>
            <w:vAlign w:val="center"/>
          </w:tcPr>
          <w:p w14:paraId="2015279A" w14:textId="77777777" w:rsidR="0082054E" w:rsidRPr="001D6185" w:rsidRDefault="0082054E" w:rsidP="001D6185">
            <w:pPr>
              <w:spacing w:after="0" w:line="276" w:lineRule="auto"/>
              <w:jc w:val="center"/>
              <w:rPr>
                <w:sz w:val="20"/>
              </w:rPr>
            </w:pPr>
            <w:r w:rsidRPr="001D6185">
              <w:rPr>
                <w:sz w:val="20"/>
              </w:rPr>
              <w:t>49,5</w:t>
            </w:r>
          </w:p>
        </w:tc>
      </w:tr>
      <w:tr w:rsidR="0082054E" w:rsidRPr="001D6185" w14:paraId="57DCA666" w14:textId="77777777" w:rsidTr="001D6185">
        <w:trPr>
          <w:jc w:val="center"/>
        </w:trPr>
        <w:tc>
          <w:tcPr>
            <w:tcW w:w="6374" w:type="dxa"/>
            <w:vAlign w:val="center"/>
          </w:tcPr>
          <w:p w14:paraId="334B4E83" w14:textId="77777777" w:rsidR="0082054E" w:rsidRPr="001D6185" w:rsidRDefault="0082054E" w:rsidP="001D6185">
            <w:pPr>
              <w:spacing w:after="0" w:line="276" w:lineRule="auto"/>
              <w:rPr>
                <w:sz w:val="20"/>
              </w:rPr>
            </w:pPr>
            <w:r w:rsidRPr="001D6185">
              <w:rPr>
                <w:sz w:val="20"/>
              </w:rPr>
              <w:t xml:space="preserve">Tornjevi, vodotornjevi, ostala spremišta </w:t>
            </w:r>
          </w:p>
        </w:tc>
        <w:tc>
          <w:tcPr>
            <w:tcW w:w="1559" w:type="dxa"/>
            <w:vAlign w:val="center"/>
          </w:tcPr>
          <w:p w14:paraId="6B0FCA9C" w14:textId="77777777" w:rsidR="0082054E" w:rsidRPr="001D6185" w:rsidRDefault="0082054E" w:rsidP="001D6185">
            <w:pPr>
              <w:spacing w:after="0" w:line="276" w:lineRule="auto"/>
              <w:jc w:val="center"/>
              <w:rPr>
                <w:sz w:val="20"/>
              </w:rPr>
            </w:pPr>
            <w:r w:rsidRPr="001D6185">
              <w:rPr>
                <w:sz w:val="20"/>
              </w:rPr>
              <w:t>78,4</w:t>
            </w:r>
          </w:p>
        </w:tc>
      </w:tr>
      <w:tr w:rsidR="0082054E" w:rsidRPr="001D6185" w14:paraId="2D5B66D1" w14:textId="77777777" w:rsidTr="001D6185">
        <w:trPr>
          <w:jc w:val="center"/>
        </w:trPr>
        <w:tc>
          <w:tcPr>
            <w:tcW w:w="6374" w:type="dxa"/>
            <w:vAlign w:val="center"/>
          </w:tcPr>
          <w:p w14:paraId="46E88E44" w14:textId="77777777" w:rsidR="0082054E" w:rsidRPr="001D6185" w:rsidRDefault="0082054E" w:rsidP="001D6185">
            <w:pPr>
              <w:spacing w:after="0" w:line="276" w:lineRule="auto"/>
              <w:rPr>
                <w:sz w:val="20"/>
              </w:rPr>
            </w:pPr>
            <w:r w:rsidRPr="001D6185">
              <w:rPr>
                <w:sz w:val="20"/>
              </w:rPr>
              <w:t xml:space="preserve">Uredi, trgovine, poljoprivredne građevine do visine jednog kata, jednostavna industrijska postrojenja i slično. </w:t>
            </w:r>
          </w:p>
        </w:tc>
        <w:tc>
          <w:tcPr>
            <w:tcW w:w="1559" w:type="dxa"/>
            <w:vAlign w:val="center"/>
          </w:tcPr>
          <w:p w14:paraId="62A6A02A" w14:textId="77777777" w:rsidR="0082054E" w:rsidRPr="001D6185" w:rsidRDefault="0082054E" w:rsidP="001D6185">
            <w:pPr>
              <w:spacing w:after="0" w:line="276" w:lineRule="auto"/>
              <w:jc w:val="center"/>
              <w:rPr>
                <w:sz w:val="20"/>
              </w:rPr>
            </w:pPr>
            <w:r w:rsidRPr="001D6185">
              <w:rPr>
                <w:sz w:val="20"/>
              </w:rPr>
              <w:t>146,4</w:t>
            </w:r>
          </w:p>
        </w:tc>
      </w:tr>
      <w:tr w:rsidR="0082054E" w:rsidRPr="001D6185" w14:paraId="72B11855" w14:textId="77777777" w:rsidTr="001D6185">
        <w:trPr>
          <w:jc w:val="center"/>
        </w:trPr>
        <w:tc>
          <w:tcPr>
            <w:tcW w:w="6374" w:type="dxa"/>
            <w:vAlign w:val="center"/>
          </w:tcPr>
          <w:p w14:paraId="2684278F" w14:textId="77777777" w:rsidR="0082054E" w:rsidRPr="001D6185" w:rsidRDefault="0082054E" w:rsidP="001D6185">
            <w:pPr>
              <w:spacing w:after="0" w:line="276" w:lineRule="auto"/>
              <w:rPr>
                <w:sz w:val="20"/>
              </w:rPr>
            </w:pPr>
            <w:r w:rsidRPr="001D6185">
              <w:rPr>
                <w:sz w:val="20"/>
              </w:rPr>
              <w:t xml:space="preserve">Stambene zgrade do četiri kata, lokalne sportske građevine, parkirališta na kat, poslovne građevine i slično </w:t>
            </w:r>
          </w:p>
        </w:tc>
        <w:tc>
          <w:tcPr>
            <w:tcW w:w="1559" w:type="dxa"/>
            <w:vAlign w:val="center"/>
          </w:tcPr>
          <w:p w14:paraId="36EE654D" w14:textId="77777777" w:rsidR="0082054E" w:rsidRPr="001D6185" w:rsidRDefault="0082054E" w:rsidP="001D6185">
            <w:pPr>
              <w:spacing w:after="0" w:line="276" w:lineRule="auto"/>
              <w:jc w:val="center"/>
              <w:rPr>
                <w:sz w:val="20"/>
              </w:rPr>
            </w:pPr>
            <w:r w:rsidRPr="001D6185">
              <w:rPr>
                <w:sz w:val="20"/>
              </w:rPr>
              <w:t>175,8</w:t>
            </w:r>
          </w:p>
        </w:tc>
      </w:tr>
      <w:tr w:rsidR="0082054E" w:rsidRPr="001D6185" w14:paraId="6E5ABD10" w14:textId="77777777" w:rsidTr="001D6185">
        <w:trPr>
          <w:jc w:val="center"/>
        </w:trPr>
        <w:tc>
          <w:tcPr>
            <w:tcW w:w="6374" w:type="dxa"/>
            <w:vAlign w:val="center"/>
          </w:tcPr>
          <w:p w14:paraId="0EFF5B29" w14:textId="77777777" w:rsidR="0082054E" w:rsidRPr="001D6185" w:rsidRDefault="0082054E" w:rsidP="001D6185">
            <w:pPr>
              <w:spacing w:after="0" w:line="276" w:lineRule="auto"/>
              <w:rPr>
                <w:sz w:val="20"/>
              </w:rPr>
            </w:pPr>
            <w:r w:rsidRPr="001D6185">
              <w:rPr>
                <w:sz w:val="20"/>
              </w:rPr>
              <w:t>Stambene i poslovne građevine, složenije poljoprivredne i industrijske građevine, građevine javnih institucija, domovi zdravlja, hoteli niže kategorije i slično</w:t>
            </w:r>
          </w:p>
        </w:tc>
        <w:tc>
          <w:tcPr>
            <w:tcW w:w="1559" w:type="dxa"/>
            <w:vAlign w:val="center"/>
          </w:tcPr>
          <w:p w14:paraId="7558E51F" w14:textId="77777777" w:rsidR="0082054E" w:rsidRPr="001D6185" w:rsidRDefault="0082054E" w:rsidP="001D6185">
            <w:pPr>
              <w:spacing w:after="0" w:line="276" w:lineRule="auto"/>
              <w:jc w:val="center"/>
              <w:rPr>
                <w:sz w:val="20"/>
              </w:rPr>
            </w:pPr>
            <w:r w:rsidRPr="001D6185">
              <w:rPr>
                <w:sz w:val="20"/>
              </w:rPr>
              <w:t>200,5</w:t>
            </w:r>
          </w:p>
        </w:tc>
      </w:tr>
      <w:tr w:rsidR="0082054E" w:rsidRPr="001D6185" w14:paraId="6F8A0F0E" w14:textId="77777777" w:rsidTr="001D6185">
        <w:trPr>
          <w:jc w:val="center"/>
        </w:trPr>
        <w:tc>
          <w:tcPr>
            <w:tcW w:w="6374" w:type="dxa"/>
            <w:vAlign w:val="center"/>
          </w:tcPr>
          <w:p w14:paraId="2A13F0BF" w14:textId="77777777" w:rsidR="0082054E" w:rsidRPr="001D6185" w:rsidRDefault="0082054E" w:rsidP="001D6185">
            <w:pPr>
              <w:spacing w:after="0" w:line="276" w:lineRule="auto"/>
              <w:rPr>
                <w:sz w:val="20"/>
              </w:rPr>
            </w:pPr>
            <w:r w:rsidRPr="001D6185">
              <w:rPr>
                <w:sz w:val="20"/>
              </w:rPr>
              <w:t xml:space="preserve">Privatne kuće, uredske zgrade, veliki trgovački centri </w:t>
            </w:r>
          </w:p>
        </w:tc>
        <w:tc>
          <w:tcPr>
            <w:tcW w:w="1559" w:type="dxa"/>
            <w:vAlign w:val="center"/>
          </w:tcPr>
          <w:p w14:paraId="5A079272" w14:textId="77777777" w:rsidR="0082054E" w:rsidRPr="001D6185" w:rsidRDefault="0082054E" w:rsidP="001D6185">
            <w:pPr>
              <w:spacing w:after="0" w:line="276" w:lineRule="auto"/>
              <w:jc w:val="center"/>
              <w:rPr>
                <w:sz w:val="20"/>
              </w:rPr>
            </w:pPr>
            <w:r w:rsidRPr="001D6185">
              <w:rPr>
                <w:sz w:val="20"/>
              </w:rPr>
              <w:t>226,3</w:t>
            </w:r>
          </w:p>
        </w:tc>
      </w:tr>
      <w:tr w:rsidR="0082054E" w:rsidRPr="001D6185" w14:paraId="0AEEECC0" w14:textId="77777777" w:rsidTr="001D6185">
        <w:trPr>
          <w:jc w:val="center"/>
        </w:trPr>
        <w:tc>
          <w:tcPr>
            <w:tcW w:w="6374" w:type="dxa"/>
            <w:vAlign w:val="center"/>
          </w:tcPr>
          <w:p w14:paraId="1E707EA7" w14:textId="77777777" w:rsidR="0082054E" w:rsidRPr="001D6185" w:rsidRDefault="0082054E" w:rsidP="001D6185">
            <w:pPr>
              <w:spacing w:after="0" w:line="276" w:lineRule="auto"/>
              <w:rPr>
                <w:sz w:val="20"/>
              </w:rPr>
            </w:pPr>
            <w:r w:rsidRPr="001D6185">
              <w:rPr>
                <w:sz w:val="20"/>
              </w:rPr>
              <w:t xml:space="preserve">Trgovački centri i hoteli viših kategorija </w:t>
            </w:r>
          </w:p>
        </w:tc>
        <w:tc>
          <w:tcPr>
            <w:tcW w:w="1559" w:type="dxa"/>
            <w:vAlign w:val="center"/>
          </w:tcPr>
          <w:p w14:paraId="5CB79C2A" w14:textId="77777777" w:rsidR="0082054E" w:rsidRPr="001D6185" w:rsidRDefault="0082054E" w:rsidP="001D6185">
            <w:pPr>
              <w:spacing w:after="0" w:line="276" w:lineRule="auto"/>
              <w:jc w:val="center"/>
              <w:rPr>
                <w:sz w:val="20"/>
              </w:rPr>
            </w:pPr>
            <w:r w:rsidRPr="001D6185">
              <w:rPr>
                <w:sz w:val="20"/>
              </w:rPr>
              <w:t>250,0</w:t>
            </w:r>
          </w:p>
        </w:tc>
      </w:tr>
      <w:tr w:rsidR="0082054E" w:rsidRPr="001D6185" w14:paraId="64CD73E8" w14:textId="77777777" w:rsidTr="001D6185">
        <w:trPr>
          <w:jc w:val="center"/>
        </w:trPr>
        <w:tc>
          <w:tcPr>
            <w:tcW w:w="6374" w:type="dxa"/>
            <w:vAlign w:val="center"/>
          </w:tcPr>
          <w:p w14:paraId="0AFD2E09" w14:textId="77777777" w:rsidR="0082054E" w:rsidRPr="001D6185" w:rsidRDefault="0082054E" w:rsidP="001D6185">
            <w:pPr>
              <w:spacing w:after="0" w:line="276" w:lineRule="auto"/>
              <w:rPr>
                <w:sz w:val="20"/>
              </w:rPr>
            </w:pPr>
            <w:r w:rsidRPr="001D6185">
              <w:rPr>
                <w:sz w:val="20"/>
              </w:rPr>
              <w:t xml:space="preserve">Bolnice, knjižnice i kulturne građevine </w:t>
            </w:r>
          </w:p>
        </w:tc>
        <w:tc>
          <w:tcPr>
            <w:tcW w:w="1559" w:type="dxa"/>
            <w:vAlign w:val="center"/>
          </w:tcPr>
          <w:p w14:paraId="2DDBD029" w14:textId="77777777" w:rsidR="0082054E" w:rsidRPr="001D6185" w:rsidRDefault="0082054E" w:rsidP="001D6185">
            <w:pPr>
              <w:spacing w:after="0" w:line="276" w:lineRule="auto"/>
              <w:jc w:val="center"/>
              <w:rPr>
                <w:sz w:val="20"/>
              </w:rPr>
            </w:pPr>
            <w:r w:rsidRPr="001D6185">
              <w:rPr>
                <w:sz w:val="20"/>
              </w:rPr>
              <w:t>300,5</w:t>
            </w:r>
          </w:p>
        </w:tc>
      </w:tr>
      <w:tr w:rsidR="0082054E" w:rsidRPr="001D6185" w14:paraId="3DEFBCAF" w14:textId="77777777" w:rsidTr="001D6185">
        <w:trPr>
          <w:jc w:val="center"/>
        </w:trPr>
        <w:tc>
          <w:tcPr>
            <w:tcW w:w="6374" w:type="dxa"/>
            <w:vAlign w:val="center"/>
          </w:tcPr>
          <w:p w14:paraId="38E48245" w14:textId="77777777" w:rsidR="0082054E" w:rsidRPr="001D6185" w:rsidRDefault="0082054E" w:rsidP="001D6185">
            <w:pPr>
              <w:spacing w:after="0" w:line="276" w:lineRule="auto"/>
              <w:rPr>
                <w:sz w:val="20"/>
              </w:rPr>
            </w:pPr>
            <w:r w:rsidRPr="001D6185">
              <w:rPr>
                <w:sz w:val="20"/>
              </w:rPr>
              <w:t xml:space="preserve">Radio i TV postaje, obrazovne institucije, trgovački centri s dodatnim sadržajima </w:t>
            </w:r>
          </w:p>
        </w:tc>
        <w:tc>
          <w:tcPr>
            <w:tcW w:w="1559" w:type="dxa"/>
            <w:vAlign w:val="center"/>
          </w:tcPr>
          <w:p w14:paraId="316655A1" w14:textId="77777777" w:rsidR="0082054E" w:rsidRPr="001D6185" w:rsidRDefault="0082054E" w:rsidP="001D6185">
            <w:pPr>
              <w:spacing w:after="0" w:line="276" w:lineRule="auto"/>
              <w:jc w:val="center"/>
              <w:rPr>
                <w:sz w:val="20"/>
              </w:rPr>
            </w:pPr>
            <w:r w:rsidRPr="001D6185">
              <w:rPr>
                <w:sz w:val="20"/>
              </w:rPr>
              <w:t>372,6</w:t>
            </w:r>
          </w:p>
        </w:tc>
      </w:tr>
      <w:tr w:rsidR="0082054E" w:rsidRPr="001D6185" w14:paraId="6086014F" w14:textId="77777777" w:rsidTr="001D6185">
        <w:trPr>
          <w:jc w:val="center"/>
        </w:trPr>
        <w:tc>
          <w:tcPr>
            <w:tcW w:w="6374" w:type="dxa"/>
            <w:vAlign w:val="center"/>
          </w:tcPr>
          <w:p w14:paraId="31264C15" w14:textId="77777777" w:rsidR="0082054E" w:rsidRPr="001D6185" w:rsidRDefault="0082054E" w:rsidP="001D6185">
            <w:pPr>
              <w:spacing w:after="0" w:line="276" w:lineRule="auto"/>
              <w:rPr>
                <w:sz w:val="20"/>
              </w:rPr>
            </w:pPr>
            <w:r w:rsidRPr="001D6185">
              <w:rPr>
                <w:sz w:val="20"/>
              </w:rPr>
              <w:t xml:space="preserve">Kongresni centri, zračne luke, </w:t>
            </w:r>
          </w:p>
        </w:tc>
        <w:tc>
          <w:tcPr>
            <w:tcW w:w="1559" w:type="dxa"/>
            <w:vAlign w:val="center"/>
          </w:tcPr>
          <w:p w14:paraId="2541988C" w14:textId="77777777" w:rsidR="0082054E" w:rsidRPr="001D6185" w:rsidRDefault="0082054E" w:rsidP="001D6185">
            <w:pPr>
              <w:spacing w:after="0" w:line="276" w:lineRule="auto"/>
              <w:jc w:val="center"/>
              <w:rPr>
                <w:sz w:val="20"/>
              </w:rPr>
            </w:pPr>
            <w:r w:rsidRPr="001D6185">
              <w:rPr>
                <w:sz w:val="20"/>
              </w:rPr>
              <w:t>451,6</w:t>
            </w:r>
          </w:p>
        </w:tc>
      </w:tr>
      <w:tr w:rsidR="0082054E" w:rsidRPr="001D6185" w14:paraId="58F0B446" w14:textId="77777777" w:rsidTr="001D6185">
        <w:trPr>
          <w:jc w:val="center"/>
        </w:trPr>
        <w:tc>
          <w:tcPr>
            <w:tcW w:w="6374" w:type="dxa"/>
            <w:vAlign w:val="center"/>
          </w:tcPr>
          <w:p w14:paraId="0FED145C" w14:textId="77777777" w:rsidR="0082054E" w:rsidRPr="001D6185" w:rsidRDefault="0082054E" w:rsidP="001D6185">
            <w:pPr>
              <w:spacing w:after="0" w:line="276" w:lineRule="auto"/>
              <w:rPr>
                <w:sz w:val="20"/>
              </w:rPr>
            </w:pPr>
            <w:r w:rsidRPr="001D6185">
              <w:rPr>
                <w:sz w:val="20"/>
              </w:rPr>
              <w:t xml:space="preserve">Kliničko-bolnički centri, hoteli najviših kategorija </w:t>
            </w:r>
          </w:p>
        </w:tc>
        <w:tc>
          <w:tcPr>
            <w:tcW w:w="1559" w:type="dxa"/>
            <w:vAlign w:val="center"/>
          </w:tcPr>
          <w:p w14:paraId="1532CD0A" w14:textId="77777777" w:rsidR="0082054E" w:rsidRPr="001D6185" w:rsidRDefault="0082054E" w:rsidP="001D6185">
            <w:pPr>
              <w:spacing w:after="0" w:line="276" w:lineRule="auto"/>
              <w:jc w:val="center"/>
              <w:rPr>
                <w:sz w:val="20"/>
              </w:rPr>
            </w:pPr>
            <w:r w:rsidRPr="001D6185">
              <w:rPr>
                <w:sz w:val="20"/>
              </w:rPr>
              <w:t>513,3</w:t>
            </w:r>
          </w:p>
        </w:tc>
      </w:tr>
      <w:tr w:rsidR="0082054E" w:rsidRPr="001D6185" w14:paraId="2BE89E40" w14:textId="77777777" w:rsidTr="001D6185">
        <w:trPr>
          <w:jc w:val="center"/>
        </w:trPr>
        <w:tc>
          <w:tcPr>
            <w:tcW w:w="6374" w:type="dxa"/>
            <w:vAlign w:val="center"/>
          </w:tcPr>
          <w:p w14:paraId="2540D1C0" w14:textId="77777777" w:rsidR="0082054E" w:rsidRPr="001D6185" w:rsidRDefault="0082054E" w:rsidP="001D6185">
            <w:pPr>
              <w:spacing w:after="0" w:line="276" w:lineRule="auto"/>
              <w:rPr>
                <w:sz w:val="20"/>
              </w:rPr>
            </w:pPr>
            <w:r w:rsidRPr="001D6185">
              <w:rPr>
                <w:sz w:val="20"/>
              </w:rPr>
              <w:t>Kazališta, operne i koncertne dvorane</w:t>
            </w:r>
          </w:p>
        </w:tc>
        <w:tc>
          <w:tcPr>
            <w:tcW w:w="1559" w:type="dxa"/>
            <w:vAlign w:val="center"/>
          </w:tcPr>
          <w:p w14:paraId="42BB70F1" w14:textId="77777777" w:rsidR="0082054E" w:rsidRPr="001D6185" w:rsidRDefault="0082054E" w:rsidP="001D6185">
            <w:pPr>
              <w:spacing w:after="0" w:line="276" w:lineRule="auto"/>
              <w:jc w:val="center"/>
              <w:rPr>
                <w:sz w:val="20"/>
              </w:rPr>
            </w:pPr>
            <w:r w:rsidRPr="001D6185">
              <w:rPr>
                <w:sz w:val="20"/>
              </w:rPr>
              <w:t>615,3</w:t>
            </w:r>
          </w:p>
        </w:tc>
      </w:tr>
    </w:tbl>
    <w:p w14:paraId="160BC8C8" w14:textId="77777777" w:rsidR="0082054E" w:rsidRPr="001D6185" w:rsidRDefault="0082054E" w:rsidP="0082054E">
      <w:pPr>
        <w:jc w:val="center"/>
        <w:rPr>
          <w:i/>
          <w:color w:val="54883D"/>
          <w:sz w:val="20"/>
        </w:rPr>
      </w:pPr>
      <w:r w:rsidRPr="001D6185">
        <w:rPr>
          <w:i/>
          <w:color w:val="54883D"/>
          <w:sz w:val="20"/>
        </w:rPr>
        <w:t>Izvor: Bal I.E., Crowley H., Pinho R. (2010.) Displacement - Based Earthquake Loss Assessment: Method Development and Application to Turkish Building Stock, Research Report Rose 2010/02, IUSS Press, Pavia, Italy</w:t>
      </w:r>
    </w:p>
    <w:p w14:paraId="5D2257BA" w14:textId="2C3927EB" w:rsidR="0082054E" w:rsidRPr="00486C2C" w:rsidRDefault="0082054E" w:rsidP="0082054E">
      <w:r w:rsidRPr="001D6185">
        <w:t xml:space="preserve">Za izračun troškova štete na stambenom fondu, korišteni su podaci iz </w:t>
      </w:r>
      <w:r w:rsidR="00FB6468" w:rsidRPr="00486C2C">
        <w:rPr>
          <w:color w:val="auto"/>
        </w:rPr>
        <w:t xml:space="preserve">tablice </w:t>
      </w:r>
      <w:r w:rsidR="00E471FE" w:rsidRPr="00E471FE">
        <w:rPr>
          <w:color w:val="auto"/>
        </w:rPr>
        <w:t>33</w:t>
      </w:r>
      <w:r w:rsidRPr="00E471FE">
        <w:rPr>
          <w:color w:val="auto"/>
        </w:rPr>
        <w:t>.</w:t>
      </w:r>
      <w:r w:rsidRPr="00486C2C">
        <w:rPr>
          <w:color w:val="auto"/>
        </w:rPr>
        <w:t xml:space="preserve"> </w:t>
      </w:r>
      <w:r w:rsidRPr="00486C2C">
        <w:t>Ukupne štete samo na stambenom fondu iznosile bi:</w:t>
      </w:r>
    </w:p>
    <w:p w14:paraId="6A779052" w14:textId="7F371446" w:rsidR="00503EBB" w:rsidRPr="005C2065" w:rsidRDefault="0082054E" w:rsidP="001D0B8D">
      <w:pPr>
        <w:pStyle w:val="ListParagraph"/>
        <w:numPr>
          <w:ilvl w:val="0"/>
          <w:numId w:val="9"/>
        </w:numPr>
      </w:pPr>
      <w:r w:rsidRPr="005C2065">
        <w:t xml:space="preserve">za </w:t>
      </w:r>
      <w:r w:rsidR="00717B9A" w:rsidRPr="005C2065">
        <w:t>30</w:t>
      </w:r>
      <w:r w:rsidRPr="005C2065">
        <w:t xml:space="preserve"> građevina koje se mogu popraviti uz prosječno pravo nužnog popravka (nužni smještaj) od 50 m</w:t>
      </w:r>
      <w:r w:rsidRPr="005C2065">
        <w:rPr>
          <w:vertAlign w:val="superscript"/>
        </w:rPr>
        <w:t>2</w:t>
      </w:r>
      <w:r w:rsidRPr="005C2065">
        <w:t xml:space="preserve"> i cijenu od 15% obnove kuće ukupna šteta</w:t>
      </w:r>
      <w:r w:rsidR="00503EBB" w:rsidRPr="005C2065">
        <w:t xml:space="preserve"> iznosi</w:t>
      </w:r>
      <w:r w:rsidRPr="005C2065">
        <w:t xml:space="preserve"> </w:t>
      </w:r>
      <w:r w:rsidR="00717B9A" w:rsidRPr="005C2065">
        <w:t>30</w:t>
      </w:r>
      <w:r w:rsidR="00503EBB" w:rsidRPr="005C2065">
        <w:t xml:space="preserve"> x 226,3 €/m</w:t>
      </w:r>
      <w:r w:rsidR="00503EBB" w:rsidRPr="005C2065">
        <w:rPr>
          <w:vertAlign w:val="superscript"/>
        </w:rPr>
        <w:t>2</w:t>
      </w:r>
      <w:r w:rsidR="00503EBB" w:rsidRPr="005C2065">
        <w:t xml:space="preserve"> x (0,15 x 50 m</w:t>
      </w:r>
      <w:r w:rsidR="00503EBB" w:rsidRPr="005C2065">
        <w:rPr>
          <w:vertAlign w:val="superscript"/>
        </w:rPr>
        <w:t>2</w:t>
      </w:r>
      <w:r w:rsidR="00503EBB" w:rsidRPr="005C2065">
        <w:t xml:space="preserve">) = </w:t>
      </w:r>
      <w:r w:rsidR="00717B9A" w:rsidRPr="005C2065">
        <w:t>50.917,50</w:t>
      </w:r>
      <w:r w:rsidR="00503EBB" w:rsidRPr="005C2065">
        <w:t xml:space="preserve"> €,</w:t>
      </w:r>
    </w:p>
    <w:p w14:paraId="07E87A00" w14:textId="0AFE9161" w:rsidR="00503EBB" w:rsidRPr="00503EBB" w:rsidRDefault="0082054E" w:rsidP="001D0B8D">
      <w:pPr>
        <w:numPr>
          <w:ilvl w:val="0"/>
          <w:numId w:val="9"/>
        </w:numPr>
        <w:tabs>
          <w:tab w:val="left" w:pos="2445"/>
        </w:tabs>
        <w:spacing w:beforeLines="30" w:before="72" w:afterLines="30" w:after="72"/>
        <w:contextualSpacing/>
        <w:rPr>
          <w:color w:val="auto"/>
          <w:szCs w:val="22"/>
          <w:lang w:eastAsia="hr-HR"/>
        </w:rPr>
      </w:pPr>
      <w:r w:rsidRPr="00503EBB">
        <w:rPr>
          <w:color w:val="auto"/>
          <w:szCs w:val="22"/>
          <w:lang w:eastAsia="hr-HR"/>
        </w:rPr>
        <w:lastRenderedPageBreak/>
        <w:t xml:space="preserve">za najmanje popravke </w:t>
      </w:r>
      <w:r w:rsidR="005C2065">
        <w:rPr>
          <w:color w:val="auto"/>
          <w:szCs w:val="22"/>
          <w:lang w:eastAsia="hr-HR"/>
        </w:rPr>
        <w:t>30</w:t>
      </w:r>
      <w:r w:rsidR="00426A5A" w:rsidRPr="00503EBB">
        <w:rPr>
          <w:color w:val="auto"/>
          <w:szCs w:val="22"/>
          <w:lang w:eastAsia="hr-HR"/>
        </w:rPr>
        <w:t xml:space="preserve"> </w:t>
      </w:r>
      <w:r w:rsidRPr="00503EBB">
        <w:rPr>
          <w:color w:val="auto"/>
          <w:szCs w:val="22"/>
          <w:lang w:eastAsia="hr-HR"/>
        </w:rPr>
        <w:t>građevina uz isto pravo popravka od 50 m</w:t>
      </w:r>
      <w:r w:rsidRPr="00503EBB">
        <w:rPr>
          <w:color w:val="auto"/>
          <w:szCs w:val="22"/>
          <w:vertAlign w:val="superscript"/>
          <w:lang w:eastAsia="hr-HR"/>
        </w:rPr>
        <w:t>2</w:t>
      </w:r>
      <w:r w:rsidRPr="00503EBB">
        <w:rPr>
          <w:color w:val="auto"/>
          <w:szCs w:val="22"/>
          <w:lang w:eastAsia="hr-HR"/>
        </w:rPr>
        <w:t xml:space="preserve"> po obitelji i 5% ukupne cijene obnove cijele kuće ukupni trošak </w:t>
      </w:r>
      <w:r w:rsidR="00503EBB" w:rsidRPr="00503EBB">
        <w:rPr>
          <w:color w:val="auto"/>
          <w:szCs w:val="22"/>
          <w:lang w:eastAsia="hr-HR"/>
        </w:rPr>
        <w:t xml:space="preserve">iznosi </w:t>
      </w:r>
      <w:r w:rsidR="005C2065">
        <w:rPr>
          <w:color w:val="auto"/>
          <w:szCs w:val="22"/>
          <w:lang w:eastAsia="hr-HR"/>
        </w:rPr>
        <w:t>30</w:t>
      </w:r>
      <w:r w:rsidR="00503EBB" w:rsidRPr="00503EBB">
        <w:rPr>
          <w:color w:val="auto"/>
          <w:szCs w:val="22"/>
          <w:lang w:eastAsia="hr-HR"/>
        </w:rPr>
        <w:t xml:space="preserve"> x 226,3 €/m</w:t>
      </w:r>
      <w:r w:rsidR="00503EBB" w:rsidRPr="00503EBB">
        <w:rPr>
          <w:color w:val="auto"/>
          <w:szCs w:val="22"/>
          <w:vertAlign w:val="superscript"/>
          <w:lang w:eastAsia="hr-HR"/>
        </w:rPr>
        <w:t>2</w:t>
      </w:r>
      <w:r w:rsidR="00503EBB" w:rsidRPr="00503EBB">
        <w:rPr>
          <w:color w:val="auto"/>
          <w:szCs w:val="22"/>
          <w:lang w:eastAsia="hr-HR"/>
        </w:rPr>
        <w:t xml:space="preserve"> x (0,05 x 50 m</w:t>
      </w:r>
      <w:r w:rsidR="00503EBB" w:rsidRPr="00503EBB">
        <w:rPr>
          <w:color w:val="auto"/>
          <w:szCs w:val="22"/>
          <w:vertAlign w:val="superscript"/>
          <w:lang w:eastAsia="hr-HR"/>
        </w:rPr>
        <w:t>2</w:t>
      </w:r>
      <w:r w:rsidR="00503EBB" w:rsidRPr="00503EBB">
        <w:rPr>
          <w:color w:val="auto"/>
          <w:szCs w:val="22"/>
          <w:lang w:eastAsia="hr-HR"/>
        </w:rPr>
        <w:t xml:space="preserve">) =  </w:t>
      </w:r>
      <w:r w:rsidR="005C2065">
        <w:rPr>
          <w:color w:val="auto"/>
          <w:szCs w:val="22"/>
          <w:lang w:eastAsia="hr-HR"/>
        </w:rPr>
        <w:t>20.367,00</w:t>
      </w:r>
      <w:r w:rsidR="00503EBB" w:rsidRPr="00503EBB">
        <w:rPr>
          <w:color w:val="auto"/>
          <w:szCs w:val="22"/>
          <w:lang w:eastAsia="hr-HR"/>
        </w:rPr>
        <w:t xml:space="preserve"> €</w:t>
      </w:r>
    </w:p>
    <w:p w14:paraId="7C9D0E2A" w14:textId="572A8477" w:rsidR="00A80364" w:rsidRPr="00503EBB" w:rsidRDefault="00301B06" w:rsidP="00F3374A">
      <w:pPr>
        <w:pStyle w:val="Caption"/>
        <w:rPr>
          <w:rFonts w:ascii="Calibri" w:hAnsi="Calibri"/>
        </w:rPr>
      </w:pPr>
      <w:r w:rsidRPr="00503EBB">
        <w:t xml:space="preserve">Tablica </w:t>
      </w:r>
      <w:r w:rsidR="003670C2" w:rsidRPr="00503EBB">
        <w:rPr>
          <w:noProof/>
        </w:rPr>
        <w:fldChar w:fldCharType="begin"/>
      </w:r>
      <w:r w:rsidR="006C333A" w:rsidRPr="00503EBB">
        <w:rPr>
          <w:noProof/>
        </w:rPr>
        <w:instrText xml:space="preserve"> SEQ Tabela \* ARABIC </w:instrText>
      </w:r>
      <w:r w:rsidR="003670C2" w:rsidRPr="00503EBB">
        <w:rPr>
          <w:noProof/>
        </w:rPr>
        <w:fldChar w:fldCharType="separate"/>
      </w:r>
      <w:r w:rsidR="00DD0006">
        <w:rPr>
          <w:noProof/>
        </w:rPr>
        <w:t>33</w:t>
      </w:r>
      <w:r w:rsidR="003670C2" w:rsidRPr="00503EBB">
        <w:rPr>
          <w:noProof/>
        </w:rPr>
        <w:fldChar w:fldCharType="end"/>
      </w:r>
      <w:r w:rsidRPr="00503EBB">
        <w:t xml:space="preserve">. </w:t>
      </w:r>
      <w:r w:rsidR="00A80364" w:rsidRPr="00503EBB">
        <w:t>Vrijednost kriterija za posljedice na gospodarstvo po kategorijama - potres</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1A50E2" w:rsidRPr="00503EBB" w14:paraId="129A9081" w14:textId="77777777" w:rsidTr="00503EB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30355BFE" w14:textId="77777777" w:rsidR="001A50E2" w:rsidRPr="00503EBB" w:rsidRDefault="001A50E2" w:rsidP="0030510E">
            <w:pPr>
              <w:spacing w:after="0"/>
              <w:jc w:val="center"/>
              <w:rPr>
                <w:color w:val="000000"/>
                <w:sz w:val="20"/>
                <w:szCs w:val="20"/>
              </w:rPr>
            </w:pPr>
            <w:r w:rsidRPr="00503EBB">
              <w:rPr>
                <w:color w:val="000000"/>
                <w:sz w:val="20"/>
                <w:szCs w:val="20"/>
              </w:rPr>
              <w:t>KATEGORIJA</w:t>
            </w:r>
          </w:p>
        </w:tc>
        <w:tc>
          <w:tcPr>
            <w:tcW w:w="2295" w:type="dxa"/>
            <w:tcBorders>
              <w:bottom w:val="none" w:sz="0" w:space="0" w:color="auto"/>
            </w:tcBorders>
            <w:shd w:val="clear" w:color="auto" w:fill="auto"/>
          </w:tcPr>
          <w:p w14:paraId="0A16E722" w14:textId="77777777" w:rsidR="001A50E2" w:rsidRPr="00503EBB" w:rsidRDefault="001A50E2" w:rsidP="0030510E">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03EBB">
              <w:rPr>
                <w:color w:val="000000"/>
                <w:sz w:val="20"/>
                <w:szCs w:val="20"/>
              </w:rPr>
              <w:t>POSLJEDICE</w:t>
            </w:r>
          </w:p>
        </w:tc>
        <w:tc>
          <w:tcPr>
            <w:tcW w:w="3118" w:type="dxa"/>
            <w:tcBorders>
              <w:bottom w:val="none" w:sz="0" w:space="0" w:color="auto"/>
            </w:tcBorders>
            <w:shd w:val="clear" w:color="auto" w:fill="auto"/>
          </w:tcPr>
          <w:p w14:paraId="2BADBE3F" w14:textId="6D73934D" w:rsidR="001A50E2" w:rsidRPr="00503EBB" w:rsidRDefault="001A50E2" w:rsidP="0030510E">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03EBB">
              <w:rPr>
                <w:color w:val="000000"/>
                <w:sz w:val="20"/>
                <w:szCs w:val="20"/>
              </w:rPr>
              <w:t>KRITERIJ (</w:t>
            </w:r>
            <w:r w:rsidR="00B679E0">
              <w:rPr>
                <w:color w:val="000000"/>
                <w:sz w:val="20"/>
                <w:szCs w:val="20"/>
              </w:rPr>
              <w:t>€</w:t>
            </w:r>
            <w:r w:rsidRPr="00503EBB">
              <w:rPr>
                <w:color w:val="000000"/>
                <w:sz w:val="20"/>
                <w:szCs w:val="20"/>
              </w:rPr>
              <w:t>)</w:t>
            </w:r>
          </w:p>
        </w:tc>
        <w:tc>
          <w:tcPr>
            <w:tcW w:w="1498" w:type="dxa"/>
            <w:tcBorders>
              <w:bottom w:val="none" w:sz="0" w:space="0" w:color="auto"/>
            </w:tcBorders>
            <w:shd w:val="clear" w:color="auto" w:fill="auto"/>
          </w:tcPr>
          <w:p w14:paraId="436847E2" w14:textId="77777777" w:rsidR="001A50E2" w:rsidRPr="00503EBB" w:rsidRDefault="001A50E2" w:rsidP="0030510E">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03EBB">
              <w:rPr>
                <w:color w:val="000000"/>
                <w:sz w:val="20"/>
                <w:szCs w:val="20"/>
              </w:rPr>
              <w:t>ODABRANO</w:t>
            </w:r>
          </w:p>
        </w:tc>
      </w:tr>
      <w:tr w:rsidR="00B679E0" w:rsidRPr="00503EBB" w14:paraId="6FAB782E" w14:textId="77777777" w:rsidTr="00305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EA671D0" w14:textId="77777777" w:rsidR="00B679E0" w:rsidRPr="00503EBB" w:rsidRDefault="00B679E0" w:rsidP="00B679E0">
            <w:pPr>
              <w:spacing w:after="0"/>
              <w:jc w:val="center"/>
              <w:rPr>
                <w:color w:val="000000"/>
                <w:sz w:val="20"/>
                <w:szCs w:val="20"/>
              </w:rPr>
            </w:pPr>
            <w:r w:rsidRPr="00503EBB">
              <w:rPr>
                <w:color w:val="000000"/>
                <w:sz w:val="20"/>
                <w:szCs w:val="20"/>
              </w:rPr>
              <w:t>1.</w:t>
            </w:r>
          </w:p>
        </w:tc>
        <w:tc>
          <w:tcPr>
            <w:tcW w:w="2295" w:type="dxa"/>
            <w:shd w:val="clear" w:color="auto" w:fill="auto"/>
          </w:tcPr>
          <w:p w14:paraId="6269274E" w14:textId="77777777" w:rsidR="00B679E0" w:rsidRPr="00503EBB"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03EBB">
              <w:rPr>
                <w:color w:val="auto"/>
                <w:sz w:val="20"/>
                <w:szCs w:val="20"/>
              </w:rPr>
              <w:t>Neznatne</w:t>
            </w:r>
          </w:p>
        </w:tc>
        <w:tc>
          <w:tcPr>
            <w:tcW w:w="3118" w:type="dxa"/>
            <w:shd w:val="clear" w:color="auto" w:fill="auto"/>
          </w:tcPr>
          <w:p w14:paraId="7715C701" w14:textId="0A05B75D" w:rsidR="00B679E0" w:rsidRPr="00EF06E5"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9.442,00 – 18.884,00</w:t>
            </w:r>
          </w:p>
        </w:tc>
        <w:tc>
          <w:tcPr>
            <w:tcW w:w="1498" w:type="dxa"/>
            <w:shd w:val="clear" w:color="auto" w:fill="auto"/>
            <w:vAlign w:val="center"/>
          </w:tcPr>
          <w:p w14:paraId="1980723E" w14:textId="66FE3A61" w:rsidR="00B679E0" w:rsidRPr="00503EBB" w:rsidRDefault="00B679E0" w:rsidP="00B679E0">
            <w:pPr>
              <w:spacing w:after="0"/>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679E0" w:rsidRPr="00503EBB" w14:paraId="6C4C5146" w14:textId="77777777" w:rsidTr="0030510E">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02E7DBD" w14:textId="77777777" w:rsidR="00B679E0" w:rsidRPr="00503EBB" w:rsidRDefault="00B679E0" w:rsidP="00B679E0">
            <w:pPr>
              <w:spacing w:after="0"/>
              <w:jc w:val="center"/>
              <w:rPr>
                <w:color w:val="000000"/>
                <w:sz w:val="20"/>
                <w:szCs w:val="20"/>
              </w:rPr>
            </w:pPr>
            <w:r w:rsidRPr="00503EBB">
              <w:rPr>
                <w:color w:val="000000"/>
                <w:sz w:val="20"/>
                <w:szCs w:val="20"/>
              </w:rPr>
              <w:t>2.</w:t>
            </w:r>
          </w:p>
        </w:tc>
        <w:tc>
          <w:tcPr>
            <w:tcW w:w="2295" w:type="dxa"/>
            <w:shd w:val="clear" w:color="auto" w:fill="auto"/>
          </w:tcPr>
          <w:p w14:paraId="329A8D68" w14:textId="77777777" w:rsidR="00B679E0" w:rsidRPr="00503EBB"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503EBB">
              <w:rPr>
                <w:color w:val="auto"/>
                <w:sz w:val="20"/>
                <w:szCs w:val="20"/>
              </w:rPr>
              <w:t>Male</w:t>
            </w:r>
          </w:p>
        </w:tc>
        <w:tc>
          <w:tcPr>
            <w:tcW w:w="3118" w:type="dxa"/>
            <w:shd w:val="clear" w:color="auto" w:fill="auto"/>
          </w:tcPr>
          <w:p w14:paraId="6E2FAF23" w14:textId="185811E7" w:rsidR="00B679E0" w:rsidRPr="00EF06E5"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18.884,00 – 94.416,00</w:t>
            </w:r>
          </w:p>
        </w:tc>
        <w:tc>
          <w:tcPr>
            <w:tcW w:w="1498" w:type="dxa"/>
            <w:shd w:val="clear" w:color="auto" w:fill="auto"/>
          </w:tcPr>
          <w:p w14:paraId="365EC22F" w14:textId="77777777" w:rsidR="00B679E0" w:rsidRPr="00503EBB"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B679E0" w:rsidRPr="00503EBB" w14:paraId="2A1C1ABE" w14:textId="77777777" w:rsidTr="00305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6D6E038" w14:textId="77777777" w:rsidR="00B679E0" w:rsidRPr="00503EBB" w:rsidRDefault="00B679E0" w:rsidP="00B679E0">
            <w:pPr>
              <w:spacing w:after="0"/>
              <w:jc w:val="center"/>
              <w:rPr>
                <w:color w:val="000000"/>
                <w:sz w:val="20"/>
                <w:szCs w:val="20"/>
              </w:rPr>
            </w:pPr>
            <w:r w:rsidRPr="00503EBB">
              <w:rPr>
                <w:color w:val="000000"/>
                <w:sz w:val="20"/>
                <w:szCs w:val="20"/>
              </w:rPr>
              <w:t>3.</w:t>
            </w:r>
          </w:p>
        </w:tc>
        <w:tc>
          <w:tcPr>
            <w:tcW w:w="2295" w:type="dxa"/>
            <w:shd w:val="clear" w:color="auto" w:fill="auto"/>
          </w:tcPr>
          <w:p w14:paraId="3C648C80" w14:textId="77777777" w:rsidR="00B679E0" w:rsidRPr="00503EBB"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03EBB">
              <w:rPr>
                <w:color w:val="auto"/>
                <w:sz w:val="20"/>
                <w:szCs w:val="20"/>
              </w:rPr>
              <w:t>Umjerene</w:t>
            </w:r>
          </w:p>
        </w:tc>
        <w:tc>
          <w:tcPr>
            <w:tcW w:w="3118" w:type="dxa"/>
            <w:shd w:val="clear" w:color="auto" w:fill="auto"/>
          </w:tcPr>
          <w:p w14:paraId="786EE144" w14:textId="05B3775B" w:rsidR="00B679E0" w:rsidRPr="00EF06E5"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94.416,00 – 283.248,00</w:t>
            </w:r>
          </w:p>
        </w:tc>
        <w:tc>
          <w:tcPr>
            <w:tcW w:w="1498" w:type="dxa"/>
            <w:shd w:val="clear" w:color="auto" w:fill="auto"/>
          </w:tcPr>
          <w:p w14:paraId="50C4D494" w14:textId="77777777" w:rsidR="00B679E0" w:rsidRPr="00503EBB"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679E0" w:rsidRPr="00503EBB" w14:paraId="50E3529A" w14:textId="77777777" w:rsidTr="0030510E">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33AB0DC" w14:textId="77777777" w:rsidR="00B679E0" w:rsidRPr="00503EBB" w:rsidRDefault="00B679E0" w:rsidP="00B679E0">
            <w:pPr>
              <w:spacing w:after="0"/>
              <w:jc w:val="center"/>
              <w:rPr>
                <w:color w:val="000000"/>
                <w:sz w:val="20"/>
                <w:szCs w:val="20"/>
              </w:rPr>
            </w:pPr>
            <w:r w:rsidRPr="00503EBB">
              <w:rPr>
                <w:color w:val="000000"/>
                <w:sz w:val="20"/>
                <w:szCs w:val="20"/>
              </w:rPr>
              <w:t>4.</w:t>
            </w:r>
          </w:p>
        </w:tc>
        <w:tc>
          <w:tcPr>
            <w:tcW w:w="2295" w:type="dxa"/>
            <w:shd w:val="clear" w:color="auto" w:fill="auto"/>
          </w:tcPr>
          <w:p w14:paraId="4D9FA67D" w14:textId="77777777" w:rsidR="00B679E0" w:rsidRPr="00503EBB"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503EBB">
              <w:rPr>
                <w:color w:val="auto"/>
                <w:sz w:val="20"/>
                <w:szCs w:val="20"/>
              </w:rPr>
              <w:t>Značajne</w:t>
            </w:r>
          </w:p>
        </w:tc>
        <w:tc>
          <w:tcPr>
            <w:tcW w:w="3118" w:type="dxa"/>
            <w:shd w:val="clear" w:color="auto" w:fill="auto"/>
          </w:tcPr>
          <w:p w14:paraId="00C2D697" w14:textId="50F68685" w:rsidR="00B679E0" w:rsidRPr="00EF06E5"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283.248,00 – 472.080,00</w:t>
            </w:r>
          </w:p>
        </w:tc>
        <w:tc>
          <w:tcPr>
            <w:tcW w:w="1498" w:type="dxa"/>
            <w:shd w:val="clear" w:color="auto" w:fill="auto"/>
          </w:tcPr>
          <w:p w14:paraId="4DAF15C7" w14:textId="26E62AA1" w:rsidR="00B679E0" w:rsidRPr="00503EBB"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x</w:t>
            </w:r>
          </w:p>
        </w:tc>
      </w:tr>
      <w:tr w:rsidR="00B679E0" w:rsidRPr="000039B3" w14:paraId="56D5211C" w14:textId="77777777" w:rsidTr="00305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BE4C50C" w14:textId="77777777" w:rsidR="00B679E0" w:rsidRPr="00503EBB" w:rsidRDefault="00B679E0" w:rsidP="00B679E0">
            <w:pPr>
              <w:spacing w:after="0"/>
              <w:jc w:val="center"/>
              <w:rPr>
                <w:color w:val="000000"/>
                <w:sz w:val="20"/>
                <w:szCs w:val="20"/>
              </w:rPr>
            </w:pPr>
            <w:r w:rsidRPr="00503EBB">
              <w:rPr>
                <w:color w:val="000000"/>
                <w:sz w:val="20"/>
                <w:szCs w:val="20"/>
              </w:rPr>
              <w:t>5.</w:t>
            </w:r>
          </w:p>
        </w:tc>
        <w:tc>
          <w:tcPr>
            <w:tcW w:w="2295" w:type="dxa"/>
            <w:shd w:val="clear" w:color="auto" w:fill="auto"/>
          </w:tcPr>
          <w:p w14:paraId="526834CD" w14:textId="77777777" w:rsidR="00B679E0" w:rsidRPr="00503EBB"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03EBB">
              <w:rPr>
                <w:color w:val="000000"/>
                <w:sz w:val="20"/>
                <w:szCs w:val="20"/>
              </w:rPr>
              <w:t>Katastrofalne</w:t>
            </w:r>
          </w:p>
        </w:tc>
        <w:tc>
          <w:tcPr>
            <w:tcW w:w="3118" w:type="dxa"/>
            <w:shd w:val="clear" w:color="auto" w:fill="auto"/>
          </w:tcPr>
          <w:p w14:paraId="02BE7557" w14:textId="1C937974" w:rsidR="00B679E0" w:rsidRPr="00EF06E5"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highlight w:val="yellow"/>
              </w:rPr>
            </w:pPr>
            <w:r w:rsidRPr="00B679E0">
              <w:rPr>
                <w:sz w:val="20"/>
                <w:szCs w:val="20"/>
              </w:rPr>
              <w:t xml:space="preserve">&gt; </w:t>
            </w:r>
            <w:r w:rsidRPr="00B679E0">
              <w:rPr>
                <w:color w:val="auto"/>
                <w:sz w:val="20"/>
                <w:szCs w:val="20"/>
              </w:rPr>
              <w:t>472.080,00</w:t>
            </w:r>
          </w:p>
        </w:tc>
        <w:tc>
          <w:tcPr>
            <w:tcW w:w="1498" w:type="dxa"/>
            <w:shd w:val="clear" w:color="auto" w:fill="auto"/>
          </w:tcPr>
          <w:p w14:paraId="5FA84E6A" w14:textId="56506FA7" w:rsidR="00B679E0" w:rsidRPr="00503EBB"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62DEDF73" w14:textId="77777777" w:rsidR="0048445A" w:rsidRDefault="0048445A" w:rsidP="00A80364">
      <w:pPr>
        <w:rPr>
          <w:u w:val="single"/>
        </w:rPr>
      </w:pPr>
    </w:p>
    <w:p w14:paraId="49640F88" w14:textId="77777777" w:rsidR="00A80364" w:rsidRPr="00503EBB" w:rsidRDefault="00A80364" w:rsidP="00A80364">
      <w:pPr>
        <w:rPr>
          <w:u w:val="single"/>
        </w:rPr>
      </w:pPr>
      <w:r w:rsidRPr="00503EBB">
        <w:rPr>
          <w:u w:val="single"/>
        </w:rPr>
        <w:t>Društvena stabilnost i politika</w:t>
      </w:r>
    </w:p>
    <w:p w14:paraId="1EB49E83" w14:textId="77777777" w:rsidR="00A80364" w:rsidRPr="00503EBB" w:rsidRDefault="00A80364" w:rsidP="00A80364">
      <w:pPr>
        <w:spacing w:after="0"/>
        <w:rPr>
          <w:b/>
          <w:color w:val="auto"/>
          <w:szCs w:val="20"/>
          <w:u w:val="single"/>
        </w:rPr>
      </w:pPr>
      <w:r w:rsidRPr="00503EBB">
        <w:rPr>
          <w:b/>
          <w:color w:val="auto"/>
          <w:szCs w:val="20"/>
          <w:u w:val="single"/>
        </w:rPr>
        <w:t xml:space="preserve">Posljedice na kritičnu infrastrukturu: </w:t>
      </w:r>
    </w:p>
    <w:p w14:paraId="1231D3B8" w14:textId="77777777" w:rsidR="00A80364" w:rsidRPr="00503EBB" w:rsidRDefault="00A80364" w:rsidP="00A80364">
      <w:pPr>
        <w:spacing w:before="120" w:after="120"/>
        <w:ind w:right="74"/>
        <w:rPr>
          <w:rStyle w:val="IntenseEmphasis"/>
          <w:color w:val="54883D"/>
        </w:rPr>
      </w:pPr>
      <w:r w:rsidRPr="00503EBB">
        <w:rPr>
          <w:rStyle w:val="IntenseEmphasis"/>
          <w:color w:val="54883D"/>
        </w:rPr>
        <w:t xml:space="preserve">Energetika </w:t>
      </w:r>
    </w:p>
    <w:p w14:paraId="1C94024D" w14:textId="081A3E6C" w:rsidR="00230945" w:rsidRPr="00503EBB" w:rsidRDefault="00426A5A" w:rsidP="00A37736">
      <w:r w:rsidRPr="00503EBB">
        <w:t>U slučaju potresa od V</w:t>
      </w:r>
      <w:r w:rsidR="00503EBB">
        <w:t>I</w:t>
      </w:r>
      <w:r w:rsidRPr="00503EBB">
        <w:t>I</w:t>
      </w:r>
      <w:r w:rsidR="00230945" w:rsidRPr="00503EBB">
        <w:t xml:space="preserve">º po MCS </w:t>
      </w:r>
      <w:r w:rsidR="003E49F5" w:rsidRPr="00503EBB">
        <w:t xml:space="preserve">došlo bi do </w:t>
      </w:r>
      <w:r w:rsidR="00230945" w:rsidRPr="00503EBB">
        <w:t xml:space="preserve">oštećenja </w:t>
      </w:r>
      <w:r w:rsidR="003E49F5" w:rsidRPr="00503EBB">
        <w:t xml:space="preserve">elektroenergetskih objekata </w:t>
      </w:r>
      <w:r w:rsidR="00230945" w:rsidRPr="00503EBB">
        <w:t xml:space="preserve">koja bi dovela do nestanka električne energije na području </w:t>
      </w:r>
      <w:r w:rsidR="00503EBB">
        <w:t>Općine</w:t>
      </w:r>
      <w:r w:rsidR="003E49F5" w:rsidRPr="00503EBB">
        <w:t xml:space="preserve">, </w:t>
      </w:r>
      <w:r w:rsidR="00230945" w:rsidRPr="00503EBB">
        <w:t>prekida u opskrbi vodom</w:t>
      </w:r>
      <w:r w:rsidR="003E49F5" w:rsidRPr="00503EBB">
        <w:t xml:space="preserve"> prekida komunikacija te prestanka proizvodnje i rada tvrtki na području </w:t>
      </w:r>
      <w:r w:rsidR="00503EBB">
        <w:t>Općine</w:t>
      </w:r>
      <w:r w:rsidR="003E49F5" w:rsidRPr="00503EBB">
        <w:t>.</w:t>
      </w:r>
      <w:r w:rsidR="00230945" w:rsidRPr="00503EBB">
        <w:t xml:space="preserve"> </w:t>
      </w:r>
    </w:p>
    <w:p w14:paraId="7529103F" w14:textId="77777777" w:rsidR="00051967" w:rsidRPr="00503EBB" w:rsidRDefault="00230945" w:rsidP="00301B06">
      <w:r w:rsidRPr="00503EBB">
        <w:t>Obzirom na opremljenost i ekipiranost HEP-a sve posljedice bi trebale biti otklonjene unutar 48 sati čime funkcioniranje</w:t>
      </w:r>
      <w:r w:rsidR="00051967" w:rsidRPr="00503EBB">
        <w:t xml:space="preserve"> </w:t>
      </w:r>
      <w:r w:rsidR="00503EBB">
        <w:t>Općine</w:t>
      </w:r>
      <w:r w:rsidRPr="00503EBB">
        <w:t xml:space="preserve"> neće biti dovedeno u pitanje. Ukoliko do otklanjanja problema ipak ne bi došlo u spomenutom vremenu, koristit će se alternativni načini dobivanja </w:t>
      </w:r>
      <w:r w:rsidR="00301B06" w:rsidRPr="00503EBB">
        <w:t>električne energije (agregati).</w:t>
      </w:r>
    </w:p>
    <w:p w14:paraId="43613DA4" w14:textId="77777777" w:rsidR="00A80364" w:rsidRPr="00503EBB" w:rsidRDefault="00A80364" w:rsidP="00A80364">
      <w:pPr>
        <w:spacing w:before="120" w:after="120"/>
        <w:ind w:right="74"/>
        <w:rPr>
          <w:rStyle w:val="IntenseEmphasis"/>
          <w:color w:val="54883D"/>
        </w:rPr>
      </w:pPr>
      <w:r w:rsidRPr="00503EBB">
        <w:rPr>
          <w:rStyle w:val="IntenseEmphasis"/>
          <w:color w:val="54883D"/>
        </w:rPr>
        <w:t>Vodno gospodarstvo</w:t>
      </w:r>
    </w:p>
    <w:p w14:paraId="0486A70E" w14:textId="71D96ACE" w:rsidR="00051967" w:rsidRPr="00503EBB" w:rsidRDefault="003E49F5" w:rsidP="00A80364">
      <w:pPr>
        <w:spacing w:before="120" w:after="120"/>
        <w:ind w:right="74"/>
        <w:rPr>
          <w:rStyle w:val="IntenseEmphasis"/>
          <w:i w:val="0"/>
          <w:iCs w:val="0"/>
          <w:color w:val="000000" w:themeColor="text1"/>
        </w:rPr>
      </w:pPr>
      <w:r w:rsidRPr="00503EBB">
        <w:t xml:space="preserve">U slučaju </w:t>
      </w:r>
      <w:r w:rsidR="00426A5A" w:rsidRPr="00503EBB">
        <w:t>potresa (V</w:t>
      </w:r>
      <w:r w:rsidR="00503EBB">
        <w:t>I</w:t>
      </w:r>
      <w:r w:rsidR="00230945" w:rsidRPr="00503EBB">
        <w:t xml:space="preserve">I°) </w:t>
      </w:r>
      <w:r w:rsidR="00051967" w:rsidRPr="00503EBB">
        <w:t>došlo bi do pucanja cjevovoda i vodosprema što bi uz</w:t>
      </w:r>
      <w:r w:rsidR="003204EC" w:rsidRPr="00503EBB">
        <w:t xml:space="preserve">rokovalo prekid opskrbe vodom na području </w:t>
      </w:r>
      <w:r w:rsidR="00503EBB">
        <w:t>Općine</w:t>
      </w:r>
      <w:r w:rsidR="003204EC" w:rsidRPr="00503EBB">
        <w:t>.</w:t>
      </w:r>
    </w:p>
    <w:p w14:paraId="3CC37BD5" w14:textId="77777777" w:rsidR="00A80364" w:rsidRPr="00503EBB" w:rsidRDefault="00A80364" w:rsidP="00A80364">
      <w:pPr>
        <w:spacing w:before="120" w:after="120"/>
        <w:ind w:right="74"/>
        <w:rPr>
          <w:rStyle w:val="IntenseEmphasis"/>
          <w:color w:val="54883D"/>
        </w:rPr>
      </w:pPr>
      <w:r w:rsidRPr="00503EBB">
        <w:rPr>
          <w:rStyle w:val="IntenseEmphasis"/>
          <w:color w:val="54883D"/>
        </w:rPr>
        <w:t>Zdravstvo</w:t>
      </w:r>
    </w:p>
    <w:p w14:paraId="3272799D" w14:textId="77777777" w:rsidR="00051967" w:rsidRPr="006F3166" w:rsidRDefault="00051967" w:rsidP="00A80364">
      <w:pPr>
        <w:spacing w:before="120" w:after="120"/>
        <w:ind w:right="74"/>
        <w:rPr>
          <w:rStyle w:val="IntenseEmphasis"/>
          <w:rFonts w:eastAsiaTheme="minorHAnsi"/>
          <w:i w:val="0"/>
          <w:iCs w:val="0"/>
          <w:color w:val="000000" w:themeColor="text1"/>
        </w:rPr>
      </w:pPr>
      <w:r w:rsidRPr="00503EBB">
        <w:rPr>
          <w:rFonts w:eastAsiaTheme="minorHAnsi"/>
        </w:rPr>
        <w:t xml:space="preserve">Onemogućavanje i prekid pružanja medicinskih usluga kao i moguća oštećenja </w:t>
      </w:r>
      <w:r w:rsidR="003204EC" w:rsidRPr="00503EBB">
        <w:rPr>
          <w:rFonts w:eastAsiaTheme="minorHAnsi"/>
        </w:rPr>
        <w:t>zdravstvenih ustanova</w:t>
      </w:r>
      <w:r w:rsidR="006F3166">
        <w:rPr>
          <w:rFonts w:eastAsiaTheme="minorHAnsi"/>
        </w:rPr>
        <w:t xml:space="preserve"> (ambulanta i </w:t>
      </w:r>
      <w:r w:rsidR="006F3166" w:rsidRPr="006F3166">
        <w:rPr>
          <w:rFonts w:eastAsiaTheme="minorHAnsi"/>
        </w:rPr>
        <w:t>domovi za starije i nemoćne)</w:t>
      </w:r>
      <w:r w:rsidR="003204EC" w:rsidRPr="006F3166">
        <w:rPr>
          <w:rFonts w:eastAsiaTheme="minorHAnsi"/>
        </w:rPr>
        <w:t xml:space="preserve"> na području </w:t>
      </w:r>
      <w:r w:rsidR="006F3166" w:rsidRPr="006F3166">
        <w:rPr>
          <w:rFonts w:eastAsiaTheme="minorHAnsi"/>
        </w:rPr>
        <w:t>Općine</w:t>
      </w:r>
      <w:r w:rsidR="003204EC" w:rsidRPr="006F3166">
        <w:rPr>
          <w:rFonts w:eastAsiaTheme="minorHAnsi"/>
        </w:rPr>
        <w:t>.</w:t>
      </w:r>
      <w:r w:rsidRPr="006F3166">
        <w:rPr>
          <w:rFonts w:eastAsiaTheme="minorHAnsi"/>
        </w:rPr>
        <w:t xml:space="preserve"> Prekid redovitog funkcioniranja trajao bi sve do sanacija šteta. Uspostava pružanja medicinskih usluga bi se organizirala na drugoj lokaciji. Smanjena zdravstvena skrb.</w:t>
      </w:r>
      <w:r w:rsidRPr="006F3166">
        <w:rPr>
          <w:rStyle w:val="IntenseEmphasis"/>
          <w:rFonts w:eastAsiaTheme="minorHAnsi"/>
          <w:i w:val="0"/>
          <w:iCs w:val="0"/>
          <w:color w:val="000000" w:themeColor="text1"/>
        </w:rPr>
        <w:t xml:space="preserve"> </w:t>
      </w:r>
    </w:p>
    <w:p w14:paraId="6CB050B4" w14:textId="77777777" w:rsidR="00A80364" w:rsidRPr="006F3166" w:rsidRDefault="00A80364" w:rsidP="00A80364">
      <w:pPr>
        <w:spacing w:before="120" w:after="120"/>
        <w:ind w:right="74"/>
        <w:rPr>
          <w:rStyle w:val="IntenseEmphasis"/>
          <w:color w:val="54883D"/>
        </w:rPr>
      </w:pPr>
      <w:r w:rsidRPr="006F3166">
        <w:rPr>
          <w:rStyle w:val="IntenseEmphasis"/>
          <w:color w:val="54883D"/>
        </w:rPr>
        <w:t>Prijevoz opasnih tvari</w:t>
      </w:r>
    </w:p>
    <w:p w14:paraId="4314ECF8" w14:textId="77777777" w:rsidR="00A80364" w:rsidRPr="006F3166" w:rsidRDefault="003204EC" w:rsidP="00A80364">
      <w:pPr>
        <w:rPr>
          <w:rFonts w:eastAsiaTheme="minorHAnsi"/>
        </w:rPr>
      </w:pPr>
      <w:r w:rsidRPr="006F3166">
        <w:rPr>
          <w:rFonts w:eastAsiaTheme="minorHAnsi"/>
        </w:rPr>
        <w:t xml:space="preserve">Područjem </w:t>
      </w:r>
      <w:r w:rsidR="006F3166">
        <w:rPr>
          <w:rFonts w:eastAsiaTheme="minorHAnsi"/>
        </w:rPr>
        <w:t>Općine</w:t>
      </w:r>
      <w:r w:rsidR="00A80364" w:rsidRPr="006F3166">
        <w:rPr>
          <w:rFonts w:eastAsiaTheme="minorHAnsi"/>
        </w:rPr>
        <w:t xml:space="preserve"> prolaz</w:t>
      </w:r>
      <w:r w:rsidR="005C63A5" w:rsidRPr="006F3166">
        <w:rPr>
          <w:rFonts w:eastAsiaTheme="minorHAnsi"/>
        </w:rPr>
        <w:t xml:space="preserve">e državne i </w:t>
      </w:r>
      <w:r w:rsidR="00A80364" w:rsidRPr="006F3166">
        <w:rPr>
          <w:rFonts w:eastAsiaTheme="minorHAnsi"/>
        </w:rPr>
        <w:t>županijsk</w:t>
      </w:r>
      <w:r w:rsidR="005C63A5" w:rsidRPr="006F3166">
        <w:rPr>
          <w:rFonts w:eastAsiaTheme="minorHAnsi"/>
        </w:rPr>
        <w:t>e</w:t>
      </w:r>
      <w:r w:rsidR="00A80364" w:rsidRPr="006F3166">
        <w:rPr>
          <w:rFonts w:eastAsiaTheme="minorHAnsi"/>
        </w:rPr>
        <w:t xml:space="preserve"> cest</w:t>
      </w:r>
      <w:r w:rsidR="005C63A5" w:rsidRPr="006F3166">
        <w:rPr>
          <w:rFonts w:eastAsiaTheme="minorHAnsi"/>
        </w:rPr>
        <w:t xml:space="preserve">e </w:t>
      </w:r>
      <w:r w:rsidRPr="006F3166">
        <w:rPr>
          <w:rFonts w:eastAsiaTheme="minorHAnsi"/>
        </w:rPr>
        <w:t xml:space="preserve">po kojima </w:t>
      </w:r>
      <w:r w:rsidR="006F3166">
        <w:rPr>
          <w:rFonts w:eastAsiaTheme="minorHAnsi"/>
        </w:rPr>
        <w:t>je dozvoljen prijevoz opasnih</w:t>
      </w:r>
      <w:r w:rsidRPr="006F3166">
        <w:rPr>
          <w:rFonts w:eastAsiaTheme="minorHAnsi"/>
        </w:rPr>
        <w:t xml:space="preserve"> tvari te u slučaju potresa može doći do izlijevanja opasnih tvari u tlo i vodu, istjecanja plinova u zrak, nastanak požara i dr.</w:t>
      </w:r>
    </w:p>
    <w:p w14:paraId="14D3CF5F" w14:textId="77777777" w:rsidR="00A80364" w:rsidRPr="006F3166" w:rsidRDefault="00A80364" w:rsidP="00A80364">
      <w:pPr>
        <w:rPr>
          <w:rStyle w:val="IntenseEmphasis"/>
          <w:color w:val="54883D"/>
        </w:rPr>
      </w:pPr>
      <w:r w:rsidRPr="006F3166">
        <w:rPr>
          <w:rStyle w:val="IntenseEmphasis"/>
          <w:color w:val="54883D"/>
        </w:rPr>
        <w:t>Komunikacijska i informacijska tehnologija</w:t>
      </w:r>
    </w:p>
    <w:p w14:paraId="1CC72ADB" w14:textId="7CC24E0D" w:rsidR="003204EC" w:rsidRPr="006F3166" w:rsidRDefault="003204EC" w:rsidP="00A80364">
      <w:pPr>
        <w:spacing w:before="120" w:after="120"/>
        <w:ind w:right="74"/>
      </w:pPr>
      <w:r w:rsidRPr="006F3166">
        <w:t>Uslijed potresa</w:t>
      </w:r>
      <w:r w:rsidR="006F3166">
        <w:t xml:space="preserve"> može</w:t>
      </w:r>
      <w:r w:rsidRPr="006F3166">
        <w:t xml:space="preserve"> doći će do razni</w:t>
      </w:r>
      <w:r w:rsidR="006F3166">
        <w:t>h oštećenja i rušenja poštanskog</w:t>
      </w:r>
      <w:r w:rsidRPr="006F3166">
        <w:t xml:space="preserve"> ureda, pucanja konvencionalnih vodova telefonske mreže, rušenje stupova telefonske mreže i rušenje GSM baznih stanica, što bi dovelo do otežanog obavljanja financijskog i poštanskog poslovanja. U najgorem slučaju dolazi do prekid</w:t>
      </w:r>
      <w:r w:rsidR="007B6C8E">
        <w:t>a</w:t>
      </w:r>
      <w:r w:rsidRPr="006F3166">
        <w:t xml:space="preserve"> svake komunikacije što uzrokuje nemogućnost </w:t>
      </w:r>
      <w:r w:rsidR="000D2414" w:rsidRPr="006F3166">
        <w:t xml:space="preserve">dolaska </w:t>
      </w:r>
      <w:r w:rsidRPr="006F3166">
        <w:t>snaga civilne zaštite.</w:t>
      </w:r>
    </w:p>
    <w:p w14:paraId="1FC3E801" w14:textId="77777777" w:rsidR="00A80364" w:rsidRPr="006F3166" w:rsidRDefault="00A80364" w:rsidP="00A80364">
      <w:pPr>
        <w:spacing w:before="120" w:after="120"/>
        <w:ind w:right="74"/>
        <w:rPr>
          <w:rStyle w:val="IntenseEmphasis"/>
          <w:color w:val="54883D"/>
        </w:rPr>
      </w:pPr>
      <w:r w:rsidRPr="006F3166">
        <w:rPr>
          <w:rStyle w:val="IntenseEmphasis"/>
          <w:color w:val="54883D"/>
        </w:rPr>
        <w:lastRenderedPageBreak/>
        <w:t>Promet</w:t>
      </w:r>
    </w:p>
    <w:p w14:paraId="39A83D0A" w14:textId="3CE35C2B" w:rsidR="00A80364" w:rsidRPr="006F3166" w:rsidRDefault="00051967" w:rsidP="00A80364">
      <w:pPr>
        <w:spacing w:before="120" w:after="120"/>
        <w:ind w:right="74"/>
      </w:pPr>
      <w:r w:rsidRPr="006F3166">
        <w:t xml:space="preserve">Predviđena snaga potresa može imati štetne posljedice na promet odnosno prometne pravce </w:t>
      </w:r>
      <w:r w:rsidR="003204EC" w:rsidRPr="006F3166">
        <w:t xml:space="preserve">na području </w:t>
      </w:r>
      <w:r w:rsidR="006F3166">
        <w:t>Općine</w:t>
      </w:r>
      <w:r w:rsidR="003204EC" w:rsidRPr="006F3166">
        <w:t xml:space="preserve">. </w:t>
      </w:r>
      <w:r w:rsidRPr="006F3166">
        <w:t>U određenim slučajevima može doći do odrona cesta na strmim kosinama i do mjestimičnih pukotina u cestama. Posljedice su izolacija, prekid u distribuciji hrane i lijekova, otežan dolazak snaga civilne zaštite. Obzirom na sigurnosne standarde u projektiranju mostova, nadvožnjaka i tunela predviđena snaga potresa ne bi trebala imati štetne posljedice na iste.</w:t>
      </w:r>
    </w:p>
    <w:p w14:paraId="063A77D6" w14:textId="77777777" w:rsidR="00A80364" w:rsidRPr="006F3166" w:rsidRDefault="00A80364" w:rsidP="00A80364">
      <w:pPr>
        <w:spacing w:before="120" w:after="120"/>
        <w:ind w:right="74"/>
        <w:rPr>
          <w:rStyle w:val="IntenseEmphasis"/>
          <w:color w:val="54883D"/>
        </w:rPr>
      </w:pPr>
      <w:r w:rsidRPr="006F3166">
        <w:rPr>
          <w:rStyle w:val="IntenseEmphasis"/>
          <w:color w:val="54883D"/>
        </w:rPr>
        <w:t>Hrana</w:t>
      </w:r>
    </w:p>
    <w:p w14:paraId="0C13FFFF" w14:textId="7953B6DC" w:rsidR="006602E4" w:rsidRPr="006F3166" w:rsidRDefault="00051967" w:rsidP="0093519C">
      <w:pPr>
        <w:rPr>
          <w:rStyle w:val="IntenseEmphasis"/>
          <w:i w:val="0"/>
          <w:iCs w:val="0"/>
          <w:color w:val="000000" w:themeColor="text1"/>
        </w:rPr>
      </w:pPr>
      <w:r w:rsidRPr="006F3166">
        <w:t xml:space="preserve">Procjenjuje se da bi potres </w:t>
      </w:r>
      <w:r w:rsidR="000D2414" w:rsidRPr="006F3166">
        <w:t xml:space="preserve">od VII </w:t>
      </w:r>
      <w:r w:rsidRPr="006F3166">
        <w:t xml:space="preserve">stupnjeva po MCS mogao prouzročiti oštećenja na objektima </w:t>
      </w:r>
      <w:r w:rsidR="00E338E3" w:rsidRPr="006F3166">
        <w:t>za prodaju i proizvodnju hrane, što bi dovelo do manjih količina hrane.</w:t>
      </w:r>
    </w:p>
    <w:p w14:paraId="0CA6D32D" w14:textId="77777777" w:rsidR="00A80364" w:rsidRPr="006F3166" w:rsidRDefault="00A80364" w:rsidP="00A80364">
      <w:pPr>
        <w:spacing w:before="120" w:after="120"/>
        <w:ind w:right="74"/>
        <w:rPr>
          <w:rStyle w:val="IntenseEmphasis"/>
          <w:color w:val="54883D"/>
        </w:rPr>
      </w:pPr>
      <w:r w:rsidRPr="006F3166">
        <w:rPr>
          <w:rStyle w:val="IntenseEmphasis"/>
          <w:color w:val="54883D"/>
        </w:rPr>
        <w:t>Nacionalni spomenici i vrijednosti</w:t>
      </w:r>
    </w:p>
    <w:p w14:paraId="77000C3B" w14:textId="1B9AFC94" w:rsidR="00051967" w:rsidRPr="006F3166" w:rsidRDefault="00A80364" w:rsidP="00051967">
      <w:pPr>
        <w:spacing w:before="120" w:after="120"/>
        <w:ind w:right="74"/>
        <w:rPr>
          <w:rStyle w:val="IntenseEmphasis"/>
          <w:color w:val="54883D"/>
        </w:rPr>
      </w:pPr>
      <w:r w:rsidRPr="006F3166">
        <w:rPr>
          <w:rFonts w:eastAsiaTheme="minorHAnsi"/>
        </w:rPr>
        <w:t>U slučaju potresa od V</w:t>
      </w:r>
      <w:r w:rsidR="00D9436C" w:rsidRPr="006F3166">
        <w:rPr>
          <w:rFonts w:eastAsiaTheme="minorHAnsi"/>
        </w:rPr>
        <w:t>I</w:t>
      </w:r>
      <w:r w:rsidRPr="006F3166">
        <w:rPr>
          <w:rFonts w:eastAsiaTheme="minorHAnsi"/>
        </w:rPr>
        <w:t>Iº po MCS ljestvici pojedini objekti kao što su sakralni objekt</w:t>
      </w:r>
      <w:r w:rsidR="006053E9" w:rsidRPr="006F3166">
        <w:rPr>
          <w:rFonts w:eastAsiaTheme="minorHAnsi"/>
        </w:rPr>
        <w:t>i</w:t>
      </w:r>
      <w:r w:rsidRPr="006F3166">
        <w:rPr>
          <w:rFonts w:eastAsiaTheme="minorHAnsi"/>
        </w:rPr>
        <w:t xml:space="preserve">, povijesne građevine i tradicionalne kuće pretrpjele bi određena oštećenja - </w:t>
      </w:r>
      <w:r w:rsidR="00D9436C" w:rsidRPr="006F3166">
        <w:rPr>
          <w:rFonts w:eastAsiaTheme="minorHAnsi"/>
        </w:rPr>
        <w:t>otvori u zidovima, rušenje dijelova zgrada, razaranje veza među pojedinim dijelovima zgrade, rušenje unutrašnjih zidova i zidova ispune</w:t>
      </w:r>
      <w:r w:rsidRPr="006F3166">
        <w:rPr>
          <w:rFonts w:eastAsiaTheme="minorHAnsi"/>
        </w:rPr>
        <w:t>.</w:t>
      </w:r>
    </w:p>
    <w:p w14:paraId="57E23E0D" w14:textId="35C48997" w:rsidR="00A80364" w:rsidRPr="006F3166" w:rsidRDefault="00301B06" w:rsidP="00F72D52">
      <w:pPr>
        <w:pStyle w:val="Caption"/>
        <w:spacing w:after="0"/>
      </w:pPr>
      <w:r w:rsidRPr="006F3166">
        <w:t xml:space="preserve">Tablica </w:t>
      </w:r>
      <w:r w:rsidR="003670C2" w:rsidRPr="006F3166">
        <w:rPr>
          <w:noProof/>
        </w:rPr>
        <w:fldChar w:fldCharType="begin"/>
      </w:r>
      <w:r w:rsidR="006C333A" w:rsidRPr="006F3166">
        <w:rPr>
          <w:noProof/>
        </w:rPr>
        <w:instrText xml:space="preserve"> SEQ Tabela \* ARABIC </w:instrText>
      </w:r>
      <w:r w:rsidR="003670C2" w:rsidRPr="006F3166">
        <w:rPr>
          <w:noProof/>
        </w:rPr>
        <w:fldChar w:fldCharType="separate"/>
      </w:r>
      <w:r w:rsidR="00DD0006">
        <w:rPr>
          <w:noProof/>
        </w:rPr>
        <w:t>34</w:t>
      </w:r>
      <w:r w:rsidR="003670C2" w:rsidRPr="006F3166">
        <w:rPr>
          <w:noProof/>
        </w:rPr>
        <w:fldChar w:fldCharType="end"/>
      </w:r>
      <w:r w:rsidRPr="006F3166">
        <w:t xml:space="preserve">. </w:t>
      </w:r>
      <w:r w:rsidR="00A80364" w:rsidRPr="006F3166">
        <w:t xml:space="preserve">Vrijednost kriterija za posljedice na društvenu stabilnost i politiku </w:t>
      </w:r>
    </w:p>
    <w:p w14:paraId="1D735410" w14:textId="77777777" w:rsidR="00A80364" w:rsidRPr="006F3166" w:rsidRDefault="00A80364" w:rsidP="00F72D52">
      <w:pPr>
        <w:pStyle w:val="Caption"/>
      </w:pPr>
      <w:r w:rsidRPr="006F3166">
        <w:t>- oštećena kritična infrastruktura –potres</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E338E3" w:rsidRPr="006F3166" w14:paraId="15E4C857" w14:textId="77777777" w:rsidTr="006F3166">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6C6CAD65" w14:textId="77777777" w:rsidR="00E338E3" w:rsidRPr="006F3166" w:rsidRDefault="00E338E3" w:rsidP="00080478">
            <w:pPr>
              <w:spacing w:after="0"/>
              <w:jc w:val="center"/>
              <w:rPr>
                <w:color w:val="000000"/>
                <w:sz w:val="20"/>
                <w:szCs w:val="20"/>
              </w:rPr>
            </w:pPr>
            <w:r w:rsidRPr="006F3166">
              <w:rPr>
                <w:color w:val="000000"/>
                <w:sz w:val="20"/>
                <w:szCs w:val="20"/>
              </w:rPr>
              <w:t>KATEGORIJA</w:t>
            </w:r>
          </w:p>
        </w:tc>
        <w:tc>
          <w:tcPr>
            <w:tcW w:w="2295" w:type="dxa"/>
            <w:tcBorders>
              <w:bottom w:val="none" w:sz="0" w:space="0" w:color="auto"/>
            </w:tcBorders>
            <w:shd w:val="clear" w:color="auto" w:fill="auto"/>
          </w:tcPr>
          <w:p w14:paraId="2044F5C0" w14:textId="77777777" w:rsidR="00E338E3" w:rsidRPr="006F3166" w:rsidRDefault="00E338E3" w:rsidP="00080478">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F3166">
              <w:rPr>
                <w:color w:val="000000"/>
                <w:sz w:val="20"/>
                <w:szCs w:val="20"/>
              </w:rPr>
              <w:t>POSLJEDICE</w:t>
            </w:r>
          </w:p>
        </w:tc>
        <w:tc>
          <w:tcPr>
            <w:tcW w:w="3118" w:type="dxa"/>
            <w:tcBorders>
              <w:bottom w:val="none" w:sz="0" w:space="0" w:color="auto"/>
            </w:tcBorders>
            <w:shd w:val="clear" w:color="auto" w:fill="auto"/>
          </w:tcPr>
          <w:p w14:paraId="10949C8C" w14:textId="3F7CB941" w:rsidR="00E338E3" w:rsidRPr="006F3166" w:rsidRDefault="00E338E3" w:rsidP="00080478">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F3166">
              <w:rPr>
                <w:color w:val="000000"/>
                <w:sz w:val="20"/>
                <w:szCs w:val="20"/>
              </w:rPr>
              <w:t>KRITERIJ (</w:t>
            </w:r>
            <w:r w:rsidR="00B679E0">
              <w:rPr>
                <w:color w:val="000000"/>
                <w:sz w:val="20"/>
                <w:szCs w:val="20"/>
              </w:rPr>
              <w:t>€</w:t>
            </w:r>
            <w:r w:rsidRPr="006F3166">
              <w:rPr>
                <w:color w:val="000000"/>
                <w:sz w:val="20"/>
                <w:szCs w:val="20"/>
              </w:rPr>
              <w:t>)</w:t>
            </w:r>
          </w:p>
        </w:tc>
        <w:tc>
          <w:tcPr>
            <w:tcW w:w="1498" w:type="dxa"/>
            <w:tcBorders>
              <w:bottom w:val="none" w:sz="0" w:space="0" w:color="auto"/>
            </w:tcBorders>
            <w:shd w:val="clear" w:color="auto" w:fill="auto"/>
          </w:tcPr>
          <w:p w14:paraId="30465983" w14:textId="77777777" w:rsidR="00E338E3" w:rsidRPr="006F3166" w:rsidRDefault="00E338E3" w:rsidP="00080478">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F3166">
              <w:rPr>
                <w:color w:val="000000"/>
                <w:sz w:val="20"/>
                <w:szCs w:val="20"/>
              </w:rPr>
              <w:t>ODABRANO</w:t>
            </w:r>
          </w:p>
        </w:tc>
      </w:tr>
      <w:tr w:rsidR="00B679E0" w:rsidRPr="006F3166" w14:paraId="38E178F2" w14:textId="77777777" w:rsidTr="000804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4E66B9B" w14:textId="77777777" w:rsidR="00B679E0" w:rsidRPr="006F3166" w:rsidRDefault="00B679E0" w:rsidP="00B679E0">
            <w:pPr>
              <w:spacing w:after="0"/>
              <w:jc w:val="center"/>
              <w:rPr>
                <w:color w:val="000000"/>
                <w:sz w:val="20"/>
                <w:szCs w:val="20"/>
              </w:rPr>
            </w:pPr>
            <w:r w:rsidRPr="006F3166">
              <w:rPr>
                <w:color w:val="000000"/>
                <w:sz w:val="20"/>
                <w:szCs w:val="20"/>
              </w:rPr>
              <w:t>1.</w:t>
            </w:r>
          </w:p>
        </w:tc>
        <w:tc>
          <w:tcPr>
            <w:tcW w:w="2295" w:type="dxa"/>
            <w:shd w:val="clear" w:color="auto" w:fill="auto"/>
          </w:tcPr>
          <w:p w14:paraId="16BABD0D" w14:textId="77777777"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F3166">
              <w:rPr>
                <w:color w:val="auto"/>
                <w:sz w:val="20"/>
                <w:szCs w:val="20"/>
              </w:rPr>
              <w:t>Neznatne</w:t>
            </w:r>
          </w:p>
        </w:tc>
        <w:tc>
          <w:tcPr>
            <w:tcW w:w="3118" w:type="dxa"/>
            <w:shd w:val="clear" w:color="auto" w:fill="auto"/>
          </w:tcPr>
          <w:p w14:paraId="14F367DA" w14:textId="5A1D4CA7" w:rsidR="00B679E0" w:rsidRPr="00EF06E5"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9.442,00 – 18.884,00</w:t>
            </w:r>
          </w:p>
        </w:tc>
        <w:tc>
          <w:tcPr>
            <w:tcW w:w="1498" w:type="dxa"/>
            <w:shd w:val="clear" w:color="auto" w:fill="auto"/>
            <w:vAlign w:val="center"/>
          </w:tcPr>
          <w:p w14:paraId="58E3DEA6" w14:textId="27C03EE9"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679E0" w:rsidRPr="006F3166" w14:paraId="62FE8529" w14:textId="77777777" w:rsidTr="00080478">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CE9B24F" w14:textId="77777777" w:rsidR="00B679E0" w:rsidRPr="006F3166" w:rsidRDefault="00B679E0" w:rsidP="00B679E0">
            <w:pPr>
              <w:spacing w:after="0"/>
              <w:jc w:val="center"/>
              <w:rPr>
                <w:color w:val="000000"/>
                <w:sz w:val="20"/>
                <w:szCs w:val="20"/>
              </w:rPr>
            </w:pPr>
            <w:r w:rsidRPr="006F3166">
              <w:rPr>
                <w:color w:val="000000"/>
                <w:sz w:val="20"/>
                <w:szCs w:val="20"/>
              </w:rPr>
              <w:t>2.</w:t>
            </w:r>
          </w:p>
        </w:tc>
        <w:tc>
          <w:tcPr>
            <w:tcW w:w="2295" w:type="dxa"/>
            <w:shd w:val="clear" w:color="auto" w:fill="auto"/>
          </w:tcPr>
          <w:p w14:paraId="6C6A44BB" w14:textId="77777777" w:rsidR="00B679E0" w:rsidRPr="006F3166"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F3166">
              <w:rPr>
                <w:color w:val="auto"/>
                <w:sz w:val="20"/>
                <w:szCs w:val="20"/>
              </w:rPr>
              <w:t>Male</w:t>
            </w:r>
          </w:p>
        </w:tc>
        <w:tc>
          <w:tcPr>
            <w:tcW w:w="3118" w:type="dxa"/>
            <w:shd w:val="clear" w:color="auto" w:fill="auto"/>
          </w:tcPr>
          <w:p w14:paraId="43DBB770" w14:textId="31129011" w:rsidR="00B679E0" w:rsidRPr="00EF06E5"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18.884,00 – 94.416,00</w:t>
            </w:r>
          </w:p>
        </w:tc>
        <w:tc>
          <w:tcPr>
            <w:tcW w:w="1498" w:type="dxa"/>
            <w:shd w:val="clear" w:color="auto" w:fill="auto"/>
          </w:tcPr>
          <w:p w14:paraId="5F19271E" w14:textId="77777777" w:rsidR="00B679E0" w:rsidRPr="006F3166"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B679E0" w:rsidRPr="006F3166" w14:paraId="52C7AE33" w14:textId="77777777" w:rsidTr="000804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94758E0" w14:textId="77777777" w:rsidR="00B679E0" w:rsidRPr="006F3166" w:rsidRDefault="00B679E0" w:rsidP="00B679E0">
            <w:pPr>
              <w:spacing w:after="0"/>
              <w:jc w:val="center"/>
              <w:rPr>
                <w:color w:val="000000"/>
                <w:sz w:val="20"/>
                <w:szCs w:val="20"/>
              </w:rPr>
            </w:pPr>
            <w:r w:rsidRPr="006F3166">
              <w:rPr>
                <w:color w:val="000000"/>
                <w:sz w:val="20"/>
                <w:szCs w:val="20"/>
              </w:rPr>
              <w:t>3.</w:t>
            </w:r>
          </w:p>
        </w:tc>
        <w:tc>
          <w:tcPr>
            <w:tcW w:w="2295" w:type="dxa"/>
            <w:shd w:val="clear" w:color="auto" w:fill="auto"/>
          </w:tcPr>
          <w:p w14:paraId="21296131" w14:textId="77777777"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F3166">
              <w:rPr>
                <w:color w:val="auto"/>
                <w:sz w:val="20"/>
                <w:szCs w:val="20"/>
              </w:rPr>
              <w:t>Umjerene</w:t>
            </w:r>
          </w:p>
        </w:tc>
        <w:tc>
          <w:tcPr>
            <w:tcW w:w="3118" w:type="dxa"/>
            <w:shd w:val="clear" w:color="auto" w:fill="auto"/>
          </w:tcPr>
          <w:p w14:paraId="4B826A25" w14:textId="302D9725" w:rsidR="00B679E0" w:rsidRPr="00EF06E5"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94.416,00 – 283.248,00</w:t>
            </w:r>
          </w:p>
        </w:tc>
        <w:tc>
          <w:tcPr>
            <w:tcW w:w="1498" w:type="dxa"/>
            <w:shd w:val="clear" w:color="auto" w:fill="auto"/>
          </w:tcPr>
          <w:p w14:paraId="652EE302" w14:textId="1FDACB91"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x</w:t>
            </w:r>
          </w:p>
        </w:tc>
      </w:tr>
      <w:tr w:rsidR="00B679E0" w:rsidRPr="006F3166" w14:paraId="4A1B558C" w14:textId="77777777" w:rsidTr="00080478">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172B8A3" w14:textId="77777777" w:rsidR="00B679E0" w:rsidRPr="006F3166" w:rsidRDefault="00B679E0" w:rsidP="00B679E0">
            <w:pPr>
              <w:spacing w:after="0"/>
              <w:jc w:val="center"/>
              <w:rPr>
                <w:color w:val="000000"/>
                <w:sz w:val="20"/>
                <w:szCs w:val="20"/>
              </w:rPr>
            </w:pPr>
            <w:r w:rsidRPr="006F3166">
              <w:rPr>
                <w:color w:val="000000"/>
                <w:sz w:val="20"/>
                <w:szCs w:val="20"/>
              </w:rPr>
              <w:t>4.</w:t>
            </w:r>
          </w:p>
        </w:tc>
        <w:tc>
          <w:tcPr>
            <w:tcW w:w="2295" w:type="dxa"/>
            <w:shd w:val="clear" w:color="auto" w:fill="auto"/>
          </w:tcPr>
          <w:p w14:paraId="39222473" w14:textId="77777777" w:rsidR="00B679E0" w:rsidRPr="006F3166"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F3166">
              <w:rPr>
                <w:color w:val="auto"/>
                <w:sz w:val="20"/>
                <w:szCs w:val="20"/>
              </w:rPr>
              <w:t>Značajne</w:t>
            </w:r>
          </w:p>
        </w:tc>
        <w:tc>
          <w:tcPr>
            <w:tcW w:w="3118" w:type="dxa"/>
            <w:shd w:val="clear" w:color="auto" w:fill="auto"/>
          </w:tcPr>
          <w:p w14:paraId="6DDD2472" w14:textId="600C3E68" w:rsidR="00B679E0" w:rsidRPr="00EF06E5"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283.248,00 – 472.080,00</w:t>
            </w:r>
          </w:p>
        </w:tc>
        <w:tc>
          <w:tcPr>
            <w:tcW w:w="1498" w:type="dxa"/>
            <w:shd w:val="clear" w:color="auto" w:fill="auto"/>
          </w:tcPr>
          <w:p w14:paraId="57CC0CFE" w14:textId="77777777" w:rsidR="00B679E0" w:rsidRPr="006F3166"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679E0" w:rsidRPr="000039B3" w14:paraId="47190094" w14:textId="77777777" w:rsidTr="000804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5ADBD92" w14:textId="77777777" w:rsidR="00B679E0" w:rsidRPr="006F3166" w:rsidRDefault="00B679E0" w:rsidP="00B679E0">
            <w:pPr>
              <w:spacing w:after="0"/>
              <w:jc w:val="center"/>
              <w:rPr>
                <w:color w:val="000000"/>
                <w:sz w:val="20"/>
                <w:szCs w:val="20"/>
              </w:rPr>
            </w:pPr>
            <w:r w:rsidRPr="006F3166">
              <w:rPr>
                <w:color w:val="000000"/>
                <w:sz w:val="20"/>
                <w:szCs w:val="20"/>
              </w:rPr>
              <w:t>5.</w:t>
            </w:r>
          </w:p>
        </w:tc>
        <w:tc>
          <w:tcPr>
            <w:tcW w:w="2295" w:type="dxa"/>
            <w:shd w:val="clear" w:color="auto" w:fill="auto"/>
          </w:tcPr>
          <w:p w14:paraId="454E381F" w14:textId="77777777"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3166">
              <w:rPr>
                <w:color w:val="000000"/>
                <w:sz w:val="20"/>
                <w:szCs w:val="20"/>
              </w:rPr>
              <w:t>Katastrofalne</w:t>
            </w:r>
          </w:p>
        </w:tc>
        <w:tc>
          <w:tcPr>
            <w:tcW w:w="3118" w:type="dxa"/>
            <w:shd w:val="clear" w:color="auto" w:fill="auto"/>
          </w:tcPr>
          <w:p w14:paraId="64CBCBEF" w14:textId="50C2FF0F" w:rsidR="00B679E0" w:rsidRPr="00EF06E5"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highlight w:val="yellow"/>
              </w:rPr>
            </w:pPr>
            <w:r w:rsidRPr="00B679E0">
              <w:rPr>
                <w:sz w:val="20"/>
                <w:szCs w:val="20"/>
              </w:rPr>
              <w:t xml:space="preserve">&gt; </w:t>
            </w:r>
            <w:r w:rsidRPr="00B679E0">
              <w:rPr>
                <w:color w:val="auto"/>
                <w:sz w:val="20"/>
                <w:szCs w:val="20"/>
              </w:rPr>
              <w:t>472.080,00</w:t>
            </w:r>
          </w:p>
        </w:tc>
        <w:tc>
          <w:tcPr>
            <w:tcW w:w="1498" w:type="dxa"/>
            <w:shd w:val="clear" w:color="auto" w:fill="auto"/>
          </w:tcPr>
          <w:p w14:paraId="795B8562" w14:textId="0EF7D701"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2FF9D00C" w14:textId="77777777" w:rsidR="00671CF6" w:rsidRDefault="00671CF6" w:rsidP="00A80364">
      <w:pPr>
        <w:rPr>
          <w:rFonts w:eastAsiaTheme="minorHAnsi"/>
          <w:b/>
          <w:szCs w:val="22"/>
          <w:u w:val="single"/>
        </w:rPr>
      </w:pPr>
    </w:p>
    <w:p w14:paraId="72ED06F1" w14:textId="77777777" w:rsidR="00FF5C7B" w:rsidRPr="006F3166" w:rsidRDefault="00A80364" w:rsidP="00A80364">
      <w:pPr>
        <w:rPr>
          <w:rFonts w:eastAsiaTheme="minorHAnsi"/>
          <w:b/>
          <w:szCs w:val="22"/>
          <w:u w:val="single"/>
        </w:rPr>
      </w:pPr>
      <w:r w:rsidRPr="006F3166">
        <w:rPr>
          <w:rFonts w:eastAsiaTheme="minorHAnsi"/>
          <w:b/>
          <w:szCs w:val="22"/>
          <w:u w:val="single"/>
        </w:rPr>
        <w:t>Posljedice po građevine javnog društvenog značaja:</w:t>
      </w:r>
    </w:p>
    <w:p w14:paraId="0A303F05" w14:textId="77777777" w:rsidR="006F3166" w:rsidRPr="006F3166" w:rsidRDefault="006F3166" w:rsidP="006F3166">
      <w:r w:rsidRPr="006F3166">
        <w:t>Procjena štete na građevinama javnog društvenog značaja procjenjuje se na umjerene posljedice.</w:t>
      </w:r>
    </w:p>
    <w:p w14:paraId="77EE52D8" w14:textId="7BAD7831" w:rsidR="00A80364" w:rsidRPr="006F3166" w:rsidRDefault="00301B06" w:rsidP="006F3166">
      <w:pPr>
        <w:pStyle w:val="Caption"/>
        <w:spacing w:after="0"/>
      </w:pPr>
      <w:r w:rsidRPr="006F3166">
        <w:t xml:space="preserve">Tablica </w:t>
      </w:r>
      <w:r w:rsidR="003670C2" w:rsidRPr="006F3166">
        <w:rPr>
          <w:noProof/>
        </w:rPr>
        <w:fldChar w:fldCharType="begin"/>
      </w:r>
      <w:r w:rsidR="006C333A" w:rsidRPr="006F3166">
        <w:rPr>
          <w:noProof/>
        </w:rPr>
        <w:instrText xml:space="preserve"> SEQ Tabela \* ARABIC </w:instrText>
      </w:r>
      <w:r w:rsidR="003670C2" w:rsidRPr="006F3166">
        <w:rPr>
          <w:noProof/>
        </w:rPr>
        <w:fldChar w:fldCharType="separate"/>
      </w:r>
      <w:r w:rsidR="00DD0006">
        <w:rPr>
          <w:noProof/>
        </w:rPr>
        <w:t>35</w:t>
      </w:r>
      <w:r w:rsidR="003670C2" w:rsidRPr="006F3166">
        <w:rPr>
          <w:noProof/>
        </w:rPr>
        <w:fldChar w:fldCharType="end"/>
      </w:r>
      <w:r w:rsidRPr="006F3166">
        <w:t xml:space="preserve">. </w:t>
      </w:r>
      <w:r w:rsidR="00A80364" w:rsidRPr="006F3166">
        <w:t>Vrijednost kriterija za posljedice na društvenu stabilnost i politiku</w:t>
      </w:r>
    </w:p>
    <w:p w14:paraId="0CED12DF" w14:textId="77777777" w:rsidR="00A80364" w:rsidRPr="006F3166" w:rsidRDefault="00A80364" w:rsidP="006F3166">
      <w:pPr>
        <w:pStyle w:val="Caption"/>
      </w:pPr>
      <w:r w:rsidRPr="006F3166">
        <w:t>- štete/gubitci na ustanovama/građevinama javnog društvenog značaja - potres</w:t>
      </w:r>
    </w:p>
    <w:tbl>
      <w:tblPr>
        <w:tblStyle w:val="ivopisnatablicareetke6-isticanje3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3118"/>
        <w:gridCol w:w="1498"/>
      </w:tblGrid>
      <w:tr w:rsidR="00E338E3" w:rsidRPr="006F3166" w14:paraId="6002921D" w14:textId="77777777" w:rsidTr="006F3166">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7DF9A5C9" w14:textId="77777777" w:rsidR="00E338E3" w:rsidRPr="006F3166" w:rsidRDefault="00E338E3" w:rsidP="006F3166">
            <w:pPr>
              <w:spacing w:after="0"/>
              <w:jc w:val="center"/>
              <w:rPr>
                <w:color w:val="000000"/>
                <w:sz w:val="20"/>
                <w:szCs w:val="20"/>
              </w:rPr>
            </w:pPr>
            <w:r w:rsidRPr="006F3166">
              <w:rPr>
                <w:color w:val="000000"/>
                <w:sz w:val="20"/>
                <w:szCs w:val="20"/>
              </w:rPr>
              <w:t>KATEGORIJA</w:t>
            </w:r>
          </w:p>
        </w:tc>
        <w:tc>
          <w:tcPr>
            <w:tcW w:w="2295" w:type="dxa"/>
            <w:tcBorders>
              <w:bottom w:val="none" w:sz="0" w:space="0" w:color="auto"/>
            </w:tcBorders>
            <w:shd w:val="clear" w:color="auto" w:fill="auto"/>
          </w:tcPr>
          <w:p w14:paraId="6D5A19BC" w14:textId="77777777" w:rsidR="00E338E3" w:rsidRPr="006F3166" w:rsidRDefault="00E338E3" w:rsidP="006F3166">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F3166">
              <w:rPr>
                <w:color w:val="000000"/>
                <w:sz w:val="20"/>
                <w:szCs w:val="20"/>
              </w:rPr>
              <w:t>POSLJEDICE</w:t>
            </w:r>
          </w:p>
        </w:tc>
        <w:tc>
          <w:tcPr>
            <w:tcW w:w="3118" w:type="dxa"/>
            <w:tcBorders>
              <w:bottom w:val="none" w:sz="0" w:space="0" w:color="auto"/>
            </w:tcBorders>
            <w:shd w:val="clear" w:color="auto" w:fill="auto"/>
          </w:tcPr>
          <w:p w14:paraId="349A3C1B" w14:textId="5A3FC83C" w:rsidR="00E338E3" w:rsidRPr="006F3166" w:rsidRDefault="00E338E3" w:rsidP="006F3166">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F3166">
              <w:rPr>
                <w:color w:val="000000"/>
                <w:sz w:val="20"/>
                <w:szCs w:val="20"/>
              </w:rPr>
              <w:t>KRITERIJ (</w:t>
            </w:r>
            <w:r w:rsidR="00B679E0">
              <w:rPr>
                <w:color w:val="000000"/>
                <w:sz w:val="20"/>
                <w:szCs w:val="20"/>
              </w:rPr>
              <w:t>€</w:t>
            </w:r>
            <w:r w:rsidRPr="006F3166">
              <w:rPr>
                <w:color w:val="000000"/>
                <w:sz w:val="20"/>
                <w:szCs w:val="20"/>
              </w:rPr>
              <w:t>)</w:t>
            </w:r>
          </w:p>
        </w:tc>
        <w:tc>
          <w:tcPr>
            <w:tcW w:w="1498" w:type="dxa"/>
            <w:tcBorders>
              <w:bottom w:val="none" w:sz="0" w:space="0" w:color="auto"/>
            </w:tcBorders>
            <w:shd w:val="clear" w:color="auto" w:fill="auto"/>
          </w:tcPr>
          <w:p w14:paraId="1C00A690" w14:textId="77777777" w:rsidR="00E338E3" w:rsidRPr="006F3166" w:rsidRDefault="00E338E3" w:rsidP="006F3166">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6F3166">
              <w:rPr>
                <w:color w:val="000000"/>
                <w:sz w:val="20"/>
                <w:szCs w:val="20"/>
              </w:rPr>
              <w:t>ODABRANO</w:t>
            </w:r>
          </w:p>
        </w:tc>
      </w:tr>
      <w:tr w:rsidR="00B679E0" w:rsidRPr="006F3166" w14:paraId="637A2A98" w14:textId="77777777" w:rsidTr="000804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DAC5E64" w14:textId="77777777" w:rsidR="00B679E0" w:rsidRPr="006F3166" w:rsidRDefault="00B679E0" w:rsidP="00B679E0">
            <w:pPr>
              <w:spacing w:after="0"/>
              <w:jc w:val="center"/>
              <w:rPr>
                <w:color w:val="000000"/>
                <w:sz w:val="20"/>
                <w:szCs w:val="20"/>
              </w:rPr>
            </w:pPr>
            <w:r w:rsidRPr="006F3166">
              <w:rPr>
                <w:color w:val="000000"/>
                <w:sz w:val="20"/>
                <w:szCs w:val="20"/>
              </w:rPr>
              <w:t>1.</w:t>
            </w:r>
          </w:p>
        </w:tc>
        <w:tc>
          <w:tcPr>
            <w:tcW w:w="2295" w:type="dxa"/>
            <w:shd w:val="clear" w:color="auto" w:fill="auto"/>
          </w:tcPr>
          <w:p w14:paraId="38AE05D5" w14:textId="77777777"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F3166">
              <w:rPr>
                <w:color w:val="auto"/>
                <w:sz w:val="20"/>
                <w:szCs w:val="20"/>
              </w:rPr>
              <w:t>Neznatne</w:t>
            </w:r>
          </w:p>
        </w:tc>
        <w:tc>
          <w:tcPr>
            <w:tcW w:w="3118" w:type="dxa"/>
            <w:shd w:val="clear" w:color="auto" w:fill="auto"/>
          </w:tcPr>
          <w:p w14:paraId="07229E9D" w14:textId="11F46A66" w:rsidR="00B679E0" w:rsidRPr="00EF06E5"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9.442,00 – 18.884,00</w:t>
            </w:r>
          </w:p>
        </w:tc>
        <w:tc>
          <w:tcPr>
            <w:tcW w:w="1498" w:type="dxa"/>
            <w:shd w:val="clear" w:color="auto" w:fill="auto"/>
            <w:vAlign w:val="center"/>
          </w:tcPr>
          <w:p w14:paraId="562BA588" w14:textId="59812DAB"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B679E0" w:rsidRPr="006F3166" w14:paraId="06FD6F64" w14:textId="77777777" w:rsidTr="00080478">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0C10167" w14:textId="77777777" w:rsidR="00B679E0" w:rsidRPr="006F3166" w:rsidRDefault="00B679E0" w:rsidP="00B679E0">
            <w:pPr>
              <w:spacing w:after="0"/>
              <w:jc w:val="center"/>
              <w:rPr>
                <w:color w:val="000000"/>
                <w:sz w:val="20"/>
                <w:szCs w:val="20"/>
              </w:rPr>
            </w:pPr>
            <w:r w:rsidRPr="006F3166">
              <w:rPr>
                <w:color w:val="000000"/>
                <w:sz w:val="20"/>
                <w:szCs w:val="20"/>
              </w:rPr>
              <w:t>2.</w:t>
            </w:r>
          </w:p>
        </w:tc>
        <w:tc>
          <w:tcPr>
            <w:tcW w:w="2295" w:type="dxa"/>
            <w:shd w:val="clear" w:color="auto" w:fill="auto"/>
          </w:tcPr>
          <w:p w14:paraId="675FB3BE" w14:textId="77777777" w:rsidR="00B679E0" w:rsidRPr="006F3166"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F3166">
              <w:rPr>
                <w:color w:val="auto"/>
                <w:sz w:val="20"/>
                <w:szCs w:val="20"/>
              </w:rPr>
              <w:t>Male</w:t>
            </w:r>
          </w:p>
        </w:tc>
        <w:tc>
          <w:tcPr>
            <w:tcW w:w="3118" w:type="dxa"/>
            <w:shd w:val="clear" w:color="auto" w:fill="auto"/>
          </w:tcPr>
          <w:p w14:paraId="5D7F6C5E" w14:textId="68A294C8" w:rsidR="00B679E0" w:rsidRPr="00EF06E5"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18.884,00 – 94.416,00</w:t>
            </w:r>
          </w:p>
        </w:tc>
        <w:tc>
          <w:tcPr>
            <w:tcW w:w="1498" w:type="dxa"/>
            <w:shd w:val="clear" w:color="auto" w:fill="auto"/>
          </w:tcPr>
          <w:p w14:paraId="7C6D4503" w14:textId="77777777" w:rsidR="00B679E0" w:rsidRPr="006F3166"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B679E0" w:rsidRPr="006F3166" w14:paraId="11C0777D" w14:textId="77777777" w:rsidTr="000804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3A70700" w14:textId="77777777" w:rsidR="00B679E0" w:rsidRPr="006F3166" w:rsidRDefault="00B679E0" w:rsidP="00B679E0">
            <w:pPr>
              <w:spacing w:after="0"/>
              <w:jc w:val="center"/>
              <w:rPr>
                <w:color w:val="000000"/>
                <w:sz w:val="20"/>
                <w:szCs w:val="20"/>
              </w:rPr>
            </w:pPr>
            <w:r w:rsidRPr="006F3166">
              <w:rPr>
                <w:color w:val="000000"/>
                <w:sz w:val="20"/>
                <w:szCs w:val="20"/>
              </w:rPr>
              <w:t>3.</w:t>
            </w:r>
          </w:p>
        </w:tc>
        <w:tc>
          <w:tcPr>
            <w:tcW w:w="2295" w:type="dxa"/>
            <w:shd w:val="clear" w:color="auto" w:fill="auto"/>
          </w:tcPr>
          <w:p w14:paraId="79C46343" w14:textId="77777777"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F3166">
              <w:rPr>
                <w:color w:val="auto"/>
                <w:sz w:val="20"/>
                <w:szCs w:val="20"/>
              </w:rPr>
              <w:t>Umjerene</w:t>
            </w:r>
          </w:p>
        </w:tc>
        <w:tc>
          <w:tcPr>
            <w:tcW w:w="3118" w:type="dxa"/>
            <w:shd w:val="clear" w:color="auto" w:fill="auto"/>
          </w:tcPr>
          <w:p w14:paraId="7E21007D" w14:textId="4032B2AB" w:rsidR="00B679E0" w:rsidRPr="00EF06E5"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highlight w:val="yellow"/>
              </w:rPr>
            </w:pPr>
            <w:r w:rsidRPr="00B679E0">
              <w:rPr>
                <w:color w:val="auto"/>
                <w:sz w:val="20"/>
                <w:szCs w:val="20"/>
              </w:rPr>
              <w:t>94.416,00 – 283.248,00</w:t>
            </w:r>
          </w:p>
        </w:tc>
        <w:tc>
          <w:tcPr>
            <w:tcW w:w="1498" w:type="dxa"/>
            <w:shd w:val="clear" w:color="auto" w:fill="auto"/>
          </w:tcPr>
          <w:p w14:paraId="531CC50D" w14:textId="4212778D"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x</w:t>
            </w:r>
          </w:p>
        </w:tc>
      </w:tr>
      <w:tr w:rsidR="00B679E0" w:rsidRPr="006F3166" w14:paraId="134480B1" w14:textId="77777777" w:rsidTr="00080478">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FB4C23D" w14:textId="77777777" w:rsidR="00B679E0" w:rsidRPr="006F3166" w:rsidRDefault="00B679E0" w:rsidP="00B679E0">
            <w:pPr>
              <w:spacing w:after="0"/>
              <w:jc w:val="center"/>
              <w:rPr>
                <w:color w:val="000000"/>
                <w:sz w:val="20"/>
                <w:szCs w:val="20"/>
              </w:rPr>
            </w:pPr>
            <w:r w:rsidRPr="006F3166">
              <w:rPr>
                <w:color w:val="000000"/>
                <w:sz w:val="20"/>
                <w:szCs w:val="20"/>
              </w:rPr>
              <w:t>4.</w:t>
            </w:r>
          </w:p>
        </w:tc>
        <w:tc>
          <w:tcPr>
            <w:tcW w:w="2295" w:type="dxa"/>
            <w:shd w:val="clear" w:color="auto" w:fill="auto"/>
          </w:tcPr>
          <w:p w14:paraId="748C711A" w14:textId="77777777" w:rsidR="00B679E0" w:rsidRPr="006F3166"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F3166">
              <w:rPr>
                <w:color w:val="auto"/>
                <w:sz w:val="20"/>
                <w:szCs w:val="20"/>
              </w:rPr>
              <w:t>Značajne</w:t>
            </w:r>
          </w:p>
        </w:tc>
        <w:tc>
          <w:tcPr>
            <w:tcW w:w="3118" w:type="dxa"/>
            <w:shd w:val="clear" w:color="auto" w:fill="auto"/>
          </w:tcPr>
          <w:p w14:paraId="4ADBF592" w14:textId="73FD272E" w:rsidR="00B679E0" w:rsidRPr="00EF06E5"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B679E0">
              <w:rPr>
                <w:color w:val="auto"/>
                <w:sz w:val="20"/>
                <w:szCs w:val="20"/>
              </w:rPr>
              <w:t>283.248,00 – 472.080,00</w:t>
            </w:r>
          </w:p>
        </w:tc>
        <w:tc>
          <w:tcPr>
            <w:tcW w:w="1498" w:type="dxa"/>
            <w:shd w:val="clear" w:color="auto" w:fill="auto"/>
          </w:tcPr>
          <w:p w14:paraId="7368B714" w14:textId="77777777" w:rsidR="00B679E0" w:rsidRPr="006F3166" w:rsidRDefault="00B679E0" w:rsidP="00B679E0">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679E0" w:rsidRPr="006F3166" w14:paraId="39ADB5F1" w14:textId="77777777" w:rsidTr="000804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609B4AE" w14:textId="77777777" w:rsidR="00B679E0" w:rsidRPr="006F3166" w:rsidRDefault="00B679E0" w:rsidP="00B679E0">
            <w:pPr>
              <w:spacing w:after="0"/>
              <w:jc w:val="center"/>
              <w:rPr>
                <w:color w:val="000000"/>
                <w:sz w:val="20"/>
                <w:szCs w:val="20"/>
              </w:rPr>
            </w:pPr>
            <w:r w:rsidRPr="006F3166">
              <w:rPr>
                <w:color w:val="000000"/>
                <w:sz w:val="20"/>
                <w:szCs w:val="20"/>
              </w:rPr>
              <w:t>5.</w:t>
            </w:r>
          </w:p>
        </w:tc>
        <w:tc>
          <w:tcPr>
            <w:tcW w:w="2295" w:type="dxa"/>
            <w:shd w:val="clear" w:color="auto" w:fill="auto"/>
          </w:tcPr>
          <w:p w14:paraId="7D6561C1" w14:textId="77777777"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F3166">
              <w:rPr>
                <w:color w:val="000000"/>
                <w:sz w:val="20"/>
                <w:szCs w:val="20"/>
              </w:rPr>
              <w:t>Katastrofalne</w:t>
            </w:r>
          </w:p>
        </w:tc>
        <w:tc>
          <w:tcPr>
            <w:tcW w:w="3118" w:type="dxa"/>
            <w:shd w:val="clear" w:color="auto" w:fill="auto"/>
          </w:tcPr>
          <w:p w14:paraId="3564348E" w14:textId="51D5007A" w:rsidR="00B679E0" w:rsidRPr="00EF06E5"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highlight w:val="yellow"/>
              </w:rPr>
            </w:pPr>
            <w:r w:rsidRPr="00B679E0">
              <w:rPr>
                <w:sz w:val="20"/>
                <w:szCs w:val="20"/>
              </w:rPr>
              <w:t xml:space="preserve">&gt; </w:t>
            </w:r>
            <w:r w:rsidRPr="00B679E0">
              <w:rPr>
                <w:color w:val="auto"/>
                <w:sz w:val="20"/>
                <w:szCs w:val="20"/>
              </w:rPr>
              <w:t>472.080,00</w:t>
            </w:r>
          </w:p>
        </w:tc>
        <w:tc>
          <w:tcPr>
            <w:tcW w:w="1498" w:type="dxa"/>
            <w:shd w:val="clear" w:color="auto" w:fill="auto"/>
          </w:tcPr>
          <w:p w14:paraId="604106C6" w14:textId="77777777" w:rsidR="00B679E0" w:rsidRPr="006F3166" w:rsidRDefault="00B679E0" w:rsidP="00B679E0">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bl>
    <w:p w14:paraId="5829BA7D" w14:textId="77777777" w:rsidR="00A85CD7" w:rsidRDefault="00A85CD7" w:rsidP="006F3166">
      <w:pPr>
        <w:jc w:val="center"/>
      </w:pPr>
    </w:p>
    <w:p w14:paraId="1CB787D4" w14:textId="23D8678D" w:rsidR="00FD0492" w:rsidRDefault="00FD0492" w:rsidP="006F3166">
      <w:pPr>
        <w:pStyle w:val="Caption"/>
      </w:pPr>
    </w:p>
    <w:p w14:paraId="40093F06" w14:textId="3DC3A8DD" w:rsidR="00EF06E5" w:rsidRDefault="00EF06E5" w:rsidP="00EF06E5">
      <w:pPr>
        <w:rPr>
          <w:lang w:bidi="en-US"/>
        </w:rPr>
      </w:pPr>
    </w:p>
    <w:p w14:paraId="1631FE67" w14:textId="77777777" w:rsidR="00EF06E5" w:rsidRPr="00EF06E5" w:rsidRDefault="00EF06E5" w:rsidP="00EF06E5">
      <w:pPr>
        <w:rPr>
          <w:lang w:bidi="en-US"/>
        </w:rPr>
      </w:pPr>
    </w:p>
    <w:p w14:paraId="53E42261" w14:textId="741E93D0" w:rsidR="00A80364" w:rsidRPr="006F3166" w:rsidRDefault="00301B06" w:rsidP="006F3166">
      <w:pPr>
        <w:pStyle w:val="Caption"/>
      </w:pPr>
      <w:r w:rsidRPr="006F3166">
        <w:lastRenderedPageBreak/>
        <w:t xml:space="preserve">Tablica </w:t>
      </w:r>
      <w:r w:rsidR="003670C2" w:rsidRPr="006F3166">
        <w:rPr>
          <w:noProof/>
        </w:rPr>
        <w:fldChar w:fldCharType="begin"/>
      </w:r>
      <w:r w:rsidR="006C333A" w:rsidRPr="006F3166">
        <w:rPr>
          <w:noProof/>
        </w:rPr>
        <w:instrText xml:space="preserve"> SEQ Tabela \* ARABIC </w:instrText>
      </w:r>
      <w:r w:rsidR="003670C2" w:rsidRPr="006F3166">
        <w:rPr>
          <w:noProof/>
        </w:rPr>
        <w:fldChar w:fldCharType="separate"/>
      </w:r>
      <w:r w:rsidR="00DD0006">
        <w:rPr>
          <w:noProof/>
        </w:rPr>
        <w:t>36</w:t>
      </w:r>
      <w:r w:rsidR="003670C2" w:rsidRPr="006F3166">
        <w:rPr>
          <w:noProof/>
        </w:rPr>
        <w:fldChar w:fldCharType="end"/>
      </w:r>
      <w:r w:rsidRPr="006F3166">
        <w:t xml:space="preserve">. </w:t>
      </w:r>
      <w:r w:rsidR="00A80364" w:rsidRPr="006F3166">
        <w:t xml:space="preserve">Vrijednost kriterija za </w:t>
      </w:r>
      <w:r w:rsidR="00C6789C" w:rsidRPr="006F3166">
        <w:t xml:space="preserve">društvenu stabilnost i politiku </w:t>
      </w:r>
      <w:r w:rsidR="00A80364" w:rsidRPr="006F3166">
        <w:t>- zbirno – potres</w:t>
      </w:r>
    </w:p>
    <w:tbl>
      <w:tblPr>
        <w:tblStyle w:val="ivopisnatablicareetke6-isticanje31"/>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717"/>
      </w:tblGrid>
      <w:tr w:rsidR="00A80364" w:rsidRPr="006F3166" w14:paraId="1FF04E57" w14:textId="77777777" w:rsidTr="003243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bottom w:val="none" w:sz="0" w:space="0" w:color="auto"/>
            </w:tcBorders>
            <w:shd w:val="clear" w:color="auto" w:fill="auto"/>
            <w:vAlign w:val="center"/>
          </w:tcPr>
          <w:p w14:paraId="7207BC53" w14:textId="77777777" w:rsidR="00A80364" w:rsidRPr="006F3166" w:rsidRDefault="00A80364" w:rsidP="006F3166">
            <w:pPr>
              <w:spacing w:after="0"/>
              <w:ind w:left="29"/>
              <w:jc w:val="center"/>
              <w:rPr>
                <w:b w:val="0"/>
                <w:sz w:val="20"/>
              </w:rPr>
            </w:pPr>
            <w:r w:rsidRPr="006F3166">
              <w:rPr>
                <w:sz w:val="20"/>
              </w:rPr>
              <w:t>KATEGORIJA</w:t>
            </w:r>
          </w:p>
        </w:tc>
        <w:tc>
          <w:tcPr>
            <w:tcW w:w="2109" w:type="dxa"/>
            <w:tcBorders>
              <w:bottom w:val="none" w:sz="0" w:space="0" w:color="auto"/>
            </w:tcBorders>
            <w:shd w:val="clear" w:color="auto" w:fill="auto"/>
            <w:vAlign w:val="center"/>
          </w:tcPr>
          <w:p w14:paraId="2DD0BB3B" w14:textId="77777777" w:rsidR="00A80364" w:rsidRPr="006F3166" w:rsidRDefault="00A80364" w:rsidP="006F3166">
            <w:pPr>
              <w:spacing w:after="0"/>
              <w:ind w:left="29"/>
              <w:jc w:val="center"/>
              <w:cnfStyle w:val="100000000000" w:firstRow="1" w:lastRow="0" w:firstColumn="0" w:lastColumn="0" w:oddVBand="0" w:evenVBand="0" w:oddHBand="0" w:evenHBand="0" w:firstRowFirstColumn="0" w:firstRowLastColumn="0" w:lastRowFirstColumn="0" w:lastRowLastColumn="0"/>
              <w:rPr>
                <w:b w:val="0"/>
                <w:sz w:val="20"/>
              </w:rPr>
            </w:pPr>
            <w:r w:rsidRPr="006F3166">
              <w:rPr>
                <w:sz w:val="20"/>
              </w:rPr>
              <w:t>KRITIČNA INFRASTRUKTURA</w:t>
            </w:r>
          </w:p>
        </w:tc>
        <w:tc>
          <w:tcPr>
            <w:tcW w:w="2834" w:type="dxa"/>
            <w:tcBorders>
              <w:bottom w:val="none" w:sz="0" w:space="0" w:color="auto"/>
            </w:tcBorders>
            <w:shd w:val="clear" w:color="auto" w:fill="auto"/>
            <w:vAlign w:val="center"/>
          </w:tcPr>
          <w:p w14:paraId="3BABA2AC" w14:textId="77777777" w:rsidR="00A80364" w:rsidRPr="006F3166" w:rsidRDefault="00A80364" w:rsidP="006F3166">
            <w:pPr>
              <w:spacing w:after="0"/>
              <w:ind w:left="29"/>
              <w:jc w:val="center"/>
              <w:cnfStyle w:val="100000000000" w:firstRow="1" w:lastRow="0" w:firstColumn="0" w:lastColumn="0" w:oddVBand="0" w:evenVBand="0" w:oddHBand="0" w:evenHBand="0" w:firstRowFirstColumn="0" w:firstRowLastColumn="0" w:lastRowFirstColumn="0" w:lastRowLastColumn="0"/>
              <w:rPr>
                <w:b w:val="0"/>
                <w:sz w:val="20"/>
              </w:rPr>
            </w:pPr>
            <w:r w:rsidRPr="006F3166">
              <w:rPr>
                <w:sz w:val="20"/>
              </w:rPr>
              <w:t>USTANOVE/GRAĐEVINE JAVNOG DRUŠTVENOG ZNAČAJA</w:t>
            </w:r>
          </w:p>
        </w:tc>
        <w:tc>
          <w:tcPr>
            <w:tcW w:w="1717" w:type="dxa"/>
            <w:tcBorders>
              <w:bottom w:val="none" w:sz="0" w:space="0" w:color="auto"/>
            </w:tcBorders>
            <w:shd w:val="clear" w:color="auto" w:fill="auto"/>
            <w:vAlign w:val="center"/>
          </w:tcPr>
          <w:p w14:paraId="428C6AF7" w14:textId="77777777" w:rsidR="00A80364" w:rsidRPr="006F3166" w:rsidRDefault="00A80364" w:rsidP="006F3166">
            <w:pPr>
              <w:spacing w:after="0"/>
              <w:ind w:left="29"/>
              <w:jc w:val="center"/>
              <w:cnfStyle w:val="100000000000" w:firstRow="1" w:lastRow="0" w:firstColumn="0" w:lastColumn="0" w:oddVBand="0" w:evenVBand="0" w:oddHBand="0" w:evenHBand="0" w:firstRowFirstColumn="0" w:firstRowLastColumn="0" w:lastRowFirstColumn="0" w:lastRowLastColumn="0"/>
              <w:rPr>
                <w:b w:val="0"/>
                <w:sz w:val="20"/>
              </w:rPr>
            </w:pPr>
            <w:r w:rsidRPr="006F3166">
              <w:rPr>
                <w:sz w:val="20"/>
              </w:rPr>
              <w:t>ODABRANO</w:t>
            </w:r>
          </w:p>
        </w:tc>
      </w:tr>
      <w:tr w:rsidR="00A80364" w:rsidRPr="006F3166" w14:paraId="70754A6D" w14:textId="77777777" w:rsidTr="00324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60FA1374" w14:textId="77777777" w:rsidR="00A80364" w:rsidRPr="006F3166" w:rsidRDefault="00A80364" w:rsidP="006F3166">
            <w:pPr>
              <w:spacing w:after="0"/>
              <w:ind w:left="29" w:hanging="29"/>
              <w:jc w:val="center"/>
              <w:rPr>
                <w:sz w:val="20"/>
              </w:rPr>
            </w:pPr>
            <w:r w:rsidRPr="006F3166">
              <w:rPr>
                <w:sz w:val="20"/>
              </w:rPr>
              <w:t>1.</w:t>
            </w:r>
          </w:p>
        </w:tc>
        <w:tc>
          <w:tcPr>
            <w:tcW w:w="2109" w:type="dxa"/>
            <w:shd w:val="clear" w:color="auto" w:fill="auto"/>
          </w:tcPr>
          <w:p w14:paraId="74C93DA7" w14:textId="629A3E82" w:rsidR="00A80364" w:rsidRPr="006F3166" w:rsidRDefault="00A80364" w:rsidP="006F3166">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674F1AD0" w14:textId="3FD17C4C" w:rsidR="00A80364" w:rsidRPr="006F3166" w:rsidRDefault="00A80364" w:rsidP="006F3166">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717" w:type="dxa"/>
            <w:shd w:val="clear" w:color="auto" w:fill="auto"/>
          </w:tcPr>
          <w:p w14:paraId="60C4942C" w14:textId="1333A870" w:rsidR="00A80364" w:rsidRPr="006F3166" w:rsidRDefault="00A80364" w:rsidP="006F3166">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A80364" w:rsidRPr="006F3166" w14:paraId="7EF5ECD1" w14:textId="77777777" w:rsidTr="00324335">
        <w:trPr>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5EB52DC2" w14:textId="77777777" w:rsidR="00A80364" w:rsidRPr="006F3166" w:rsidRDefault="00A80364" w:rsidP="006F3166">
            <w:pPr>
              <w:spacing w:after="0"/>
              <w:ind w:left="29" w:hanging="29"/>
              <w:jc w:val="center"/>
              <w:rPr>
                <w:sz w:val="20"/>
              </w:rPr>
            </w:pPr>
            <w:r w:rsidRPr="006F3166">
              <w:rPr>
                <w:sz w:val="20"/>
              </w:rPr>
              <w:t>2.</w:t>
            </w:r>
          </w:p>
        </w:tc>
        <w:tc>
          <w:tcPr>
            <w:tcW w:w="2109" w:type="dxa"/>
            <w:shd w:val="clear" w:color="auto" w:fill="auto"/>
          </w:tcPr>
          <w:p w14:paraId="67A9568C" w14:textId="77777777" w:rsidR="00A80364" w:rsidRPr="006F3166" w:rsidRDefault="00A80364" w:rsidP="006F3166">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shd w:val="clear" w:color="auto" w:fill="auto"/>
          </w:tcPr>
          <w:p w14:paraId="666A285A" w14:textId="77777777" w:rsidR="00A80364" w:rsidRPr="006F3166" w:rsidRDefault="00A80364" w:rsidP="006F3166">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717" w:type="dxa"/>
            <w:shd w:val="clear" w:color="auto" w:fill="auto"/>
          </w:tcPr>
          <w:p w14:paraId="119AE954" w14:textId="77777777" w:rsidR="00A80364" w:rsidRPr="006F3166" w:rsidRDefault="00A80364" w:rsidP="006F3166">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A80364" w:rsidRPr="006F3166" w14:paraId="40E77A25" w14:textId="77777777" w:rsidTr="00324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3B8AFBB2" w14:textId="77777777" w:rsidR="00A80364" w:rsidRPr="006F3166" w:rsidRDefault="00A80364" w:rsidP="006F3166">
            <w:pPr>
              <w:spacing w:after="0"/>
              <w:ind w:left="29" w:hanging="29"/>
              <w:jc w:val="center"/>
              <w:rPr>
                <w:sz w:val="20"/>
              </w:rPr>
            </w:pPr>
            <w:r w:rsidRPr="006F3166">
              <w:rPr>
                <w:sz w:val="20"/>
              </w:rPr>
              <w:t>3.</w:t>
            </w:r>
          </w:p>
        </w:tc>
        <w:tc>
          <w:tcPr>
            <w:tcW w:w="2109" w:type="dxa"/>
            <w:shd w:val="clear" w:color="auto" w:fill="auto"/>
          </w:tcPr>
          <w:p w14:paraId="5DE6B98C" w14:textId="4BC1E3F8" w:rsidR="00A80364" w:rsidRPr="006F3166" w:rsidRDefault="008457DB" w:rsidP="006F3166">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Pr>
                <w:b/>
                <w:sz w:val="20"/>
              </w:rPr>
              <w:t>x</w:t>
            </w:r>
          </w:p>
        </w:tc>
        <w:tc>
          <w:tcPr>
            <w:tcW w:w="2834" w:type="dxa"/>
            <w:shd w:val="clear" w:color="auto" w:fill="auto"/>
          </w:tcPr>
          <w:p w14:paraId="7769208C" w14:textId="68537BAE" w:rsidR="00A80364" w:rsidRPr="006F3166" w:rsidRDefault="008457DB" w:rsidP="006F3166">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Pr>
                <w:b/>
                <w:sz w:val="20"/>
              </w:rPr>
              <w:t>x</w:t>
            </w:r>
          </w:p>
        </w:tc>
        <w:tc>
          <w:tcPr>
            <w:tcW w:w="1717" w:type="dxa"/>
            <w:shd w:val="clear" w:color="auto" w:fill="auto"/>
          </w:tcPr>
          <w:p w14:paraId="1712A242" w14:textId="65BCB333" w:rsidR="00A80364" w:rsidRPr="006F3166" w:rsidRDefault="008457DB" w:rsidP="006F3166">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Pr>
                <w:b/>
                <w:sz w:val="20"/>
              </w:rPr>
              <w:t>x</w:t>
            </w:r>
          </w:p>
        </w:tc>
      </w:tr>
      <w:tr w:rsidR="00A80364" w:rsidRPr="006F3166" w14:paraId="4A1F7E8B" w14:textId="77777777" w:rsidTr="00324335">
        <w:trPr>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0B45B1D0" w14:textId="77777777" w:rsidR="00A80364" w:rsidRPr="006F3166" w:rsidRDefault="00A80364" w:rsidP="006F3166">
            <w:pPr>
              <w:spacing w:after="0"/>
              <w:ind w:left="29" w:hanging="29"/>
              <w:jc w:val="center"/>
              <w:rPr>
                <w:sz w:val="20"/>
              </w:rPr>
            </w:pPr>
            <w:r w:rsidRPr="006F3166">
              <w:rPr>
                <w:sz w:val="20"/>
              </w:rPr>
              <w:t>4.</w:t>
            </w:r>
          </w:p>
        </w:tc>
        <w:tc>
          <w:tcPr>
            <w:tcW w:w="2109" w:type="dxa"/>
            <w:shd w:val="clear" w:color="auto" w:fill="auto"/>
          </w:tcPr>
          <w:p w14:paraId="0BC34046" w14:textId="77777777" w:rsidR="00A80364" w:rsidRPr="006F3166" w:rsidRDefault="00A80364" w:rsidP="006F3166">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shd w:val="clear" w:color="auto" w:fill="auto"/>
          </w:tcPr>
          <w:p w14:paraId="5C856A63" w14:textId="77777777" w:rsidR="00A80364" w:rsidRPr="006F3166" w:rsidRDefault="00A80364" w:rsidP="006F3166">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717" w:type="dxa"/>
            <w:shd w:val="clear" w:color="auto" w:fill="auto"/>
          </w:tcPr>
          <w:p w14:paraId="054F3135" w14:textId="795FB8CE" w:rsidR="00A80364" w:rsidRPr="006F3166" w:rsidRDefault="00A80364" w:rsidP="006F3166">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A80364" w:rsidRPr="006F3166" w14:paraId="38664421" w14:textId="77777777" w:rsidTr="00324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35466E7E" w14:textId="77777777" w:rsidR="00A80364" w:rsidRPr="006F3166" w:rsidRDefault="00A80364" w:rsidP="006F3166">
            <w:pPr>
              <w:spacing w:after="0"/>
              <w:ind w:left="29" w:hanging="29"/>
              <w:jc w:val="center"/>
              <w:rPr>
                <w:sz w:val="20"/>
              </w:rPr>
            </w:pPr>
            <w:r w:rsidRPr="006F3166">
              <w:rPr>
                <w:sz w:val="20"/>
              </w:rPr>
              <w:t>5.</w:t>
            </w:r>
          </w:p>
        </w:tc>
        <w:tc>
          <w:tcPr>
            <w:tcW w:w="2109" w:type="dxa"/>
            <w:shd w:val="clear" w:color="auto" w:fill="auto"/>
          </w:tcPr>
          <w:p w14:paraId="6A09A300" w14:textId="3860571D" w:rsidR="00A80364" w:rsidRPr="006F3166" w:rsidRDefault="00A80364" w:rsidP="006F3166">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2834" w:type="dxa"/>
            <w:shd w:val="clear" w:color="auto" w:fill="auto"/>
          </w:tcPr>
          <w:p w14:paraId="0EBF1EEE" w14:textId="77777777" w:rsidR="00A80364" w:rsidRPr="006F3166" w:rsidRDefault="00A80364" w:rsidP="006F3166">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1717" w:type="dxa"/>
            <w:shd w:val="clear" w:color="auto" w:fill="auto"/>
          </w:tcPr>
          <w:p w14:paraId="55124177" w14:textId="77777777" w:rsidR="00A80364" w:rsidRPr="006F3166" w:rsidRDefault="00A80364" w:rsidP="006F3166">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r>
    </w:tbl>
    <w:p w14:paraId="46506DEB" w14:textId="77777777" w:rsidR="00A80364" w:rsidRPr="006F3166" w:rsidRDefault="00A80364" w:rsidP="006F3166">
      <w:pPr>
        <w:jc w:val="center"/>
        <w:rPr>
          <w:rStyle w:val="IntenseEmphasis"/>
          <w:color w:val="54883D"/>
        </w:rPr>
      </w:pPr>
    </w:p>
    <w:p w14:paraId="1695B899" w14:textId="77777777" w:rsidR="00A80364" w:rsidRPr="003115B0" w:rsidRDefault="00A80364" w:rsidP="00A80364">
      <w:pPr>
        <w:rPr>
          <w:i/>
          <w:iCs/>
          <w:color w:val="54883D"/>
        </w:rPr>
      </w:pPr>
      <w:r w:rsidRPr="003115B0">
        <w:rPr>
          <w:rStyle w:val="IntenseEmphasis"/>
          <w:color w:val="54883D"/>
        </w:rPr>
        <w:t>Vjerojatnost događaja</w:t>
      </w:r>
    </w:p>
    <w:p w14:paraId="08D79276" w14:textId="77777777" w:rsidR="006602E4" w:rsidRPr="003115B0" w:rsidRDefault="00A80364" w:rsidP="00A80364">
      <w:r w:rsidRPr="003115B0">
        <w:t xml:space="preserve">Odabir scenarija odgovara potresnom djelovanju prema </w:t>
      </w:r>
      <w:r w:rsidRPr="003115B0">
        <w:rPr>
          <w:i/>
          <w:iCs/>
        </w:rPr>
        <w:t xml:space="preserve">Karti potresnih područja </w:t>
      </w:r>
      <w:r w:rsidRPr="003115B0">
        <w:t>s prikazom poredbenih vršnih ubrzanja tla za povratni period od 475 godina.</w:t>
      </w:r>
    </w:p>
    <w:p w14:paraId="511A7A47" w14:textId="78FA0E1D" w:rsidR="00A80364" w:rsidRPr="003115B0" w:rsidRDefault="00301B06" w:rsidP="00F3374A">
      <w:pPr>
        <w:pStyle w:val="Caption"/>
      </w:pPr>
      <w:r w:rsidRPr="003115B0">
        <w:t xml:space="preserve">Tablica </w:t>
      </w:r>
      <w:r w:rsidR="003670C2" w:rsidRPr="003115B0">
        <w:rPr>
          <w:noProof/>
        </w:rPr>
        <w:fldChar w:fldCharType="begin"/>
      </w:r>
      <w:r w:rsidR="006C333A" w:rsidRPr="003115B0">
        <w:rPr>
          <w:noProof/>
        </w:rPr>
        <w:instrText xml:space="preserve"> SEQ Tabela \* ARABIC </w:instrText>
      </w:r>
      <w:r w:rsidR="003670C2" w:rsidRPr="003115B0">
        <w:rPr>
          <w:noProof/>
        </w:rPr>
        <w:fldChar w:fldCharType="separate"/>
      </w:r>
      <w:r w:rsidR="00DD0006">
        <w:rPr>
          <w:noProof/>
        </w:rPr>
        <w:t>37</w:t>
      </w:r>
      <w:r w:rsidR="003670C2" w:rsidRPr="003115B0">
        <w:rPr>
          <w:noProof/>
        </w:rPr>
        <w:fldChar w:fldCharType="end"/>
      </w:r>
      <w:r w:rsidRPr="003115B0">
        <w:t xml:space="preserve">. </w:t>
      </w:r>
      <w:r w:rsidR="00A80364" w:rsidRPr="003115B0">
        <w:t>Vjerojatnost/frekvencija - potres</w:t>
      </w:r>
    </w:p>
    <w:tbl>
      <w:tblPr>
        <w:tblStyle w:val="ivopisnatablicareetke6-isticanje31"/>
        <w:tblW w:w="949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842"/>
        <w:gridCol w:w="2977"/>
        <w:gridCol w:w="1418"/>
      </w:tblGrid>
      <w:tr w:rsidR="00A80364" w:rsidRPr="003115B0" w14:paraId="62505F1B" w14:textId="77777777" w:rsidTr="003115B0">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shd w:val="clear" w:color="auto" w:fill="auto"/>
            <w:vAlign w:val="center"/>
          </w:tcPr>
          <w:p w14:paraId="7FD1E595" w14:textId="77777777" w:rsidR="00A80364" w:rsidRPr="003115B0" w:rsidRDefault="00A80364" w:rsidP="00A80364">
            <w:pPr>
              <w:spacing w:after="0"/>
              <w:jc w:val="center"/>
              <w:rPr>
                <w:b w:val="0"/>
                <w:sz w:val="20"/>
                <w:szCs w:val="20"/>
              </w:rPr>
            </w:pPr>
            <w:r w:rsidRPr="003115B0">
              <w:rPr>
                <w:sz w:val="20"/>
                <w:szCs w:val="20"/>
              </w:rPr>
              <w:t>KATEGORIJA</w:t>
            </w:r>
          </w:p>
        </w:tc>
        <w:tc>
          <w:tcPr>
            <w:tcW w:w="7938" w:type="dxa"/>
            <w:gridSpan w:val="4"/>
            <w:tcBorders>
              <w:bottom w:val="none" w:sz="0" w:space="0" w:color="auto"/>
            </w:tcBorders>
            <w:shd w:val="clear" w:color="auto" w:fill="auto"/>
          </w:tcPr>
          <w:p w14:paraId="326185A2" w14:textId="77777777" w:rsidR="00A80364" w:rsidRPr="003115B0" w:rsidRDefault="00A80364" w:rsidP="00A80364">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115B0">
              <w:rPr>
                <w:sz w:val="20"/>
                <w:szCs w:val="20"/>
              </w:rPr>
              <w:t>VJEROJATNOST/FREKVENCIJA</w:t>
            </w:r>
          </w:p>
        </w:tc>
      </w:tr>
      <w:tr w:rsidR="00A80364" w:rsidRPr="003115B0" w14:paraId="02E8CC61" w14:textId="77777777" w:rsidTr="00301B06">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405D850C" w14:textId="77777777" w:rsidR="00A80364" w:rsidRPr="003115B0" w:rsidRDefault="00A80364" w:rsidP="00A80364">
            <w:pPr>
              <w:spacing w:after="0"/>
              <w:rPr>
                <w:b w:val="0"/>
                <w:sz w:val="20"/>
                <w:szCs w:val="20"/>
              </w:rPr>
            </w:pPr>
          </w:p>
        </w:tc>
        <w:tc>
          <w:tcPr>
            <w:tcW w:w="1701" w:type="dxa"/>
            <w:shd w:val="clear" w:color="auto" w:fill="auto"/>
          </w:tcPr>
          <w:p w14:paraId="5EC5E8F6"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115B0">
              <w:rPr>
                <w:b/>
                <w:sz w:val="20"/>
                <w:szCs w:val="20"/>
              </w:rPr>
              <w:t>KVALITATIVNO</w:t>
            </w:r>
          </w:p>
        </w:tc>
        <w:tc>
          <w:tcPr>
            <w:tcW w:w="1842" w:type="dxa"/>
            <w:shd w:val="clear" w:color="auto" w:fill="auto"/>
          </w:tcPr>
          <w:p w14:paraId="698709C5"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115B0">
              <w:rPr>
                <w:b/>
                <w:sz w:val="20"/>
                <w:szCs w:val="20"/>
              </w:rPr>
              <w:t>VJEROJATNOST</w:t>
            </w:r>
          </w:p>
        </w:tc>
        <w:tc>
          <w:tcPr>
            <w:tcW w:w="2977" w:type="dxa"/>
            <w:shd w:val="clear" w:color="auto" w:fill="auto"/>
          </w:tcPr>
          <w:p w14:paraId="7C8EB3B0"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115B0">
              <w:rPr>
                <w:b/>
                <w:sz w:val="20"/>
                <w:szCs w:val="20"/>
              </w:rPr>
              <w:t>FREKVENCIJA</w:t>
            </w:r>
          </w:p>
        </w:tc>
        <w:tc>
          <w:tcPr>
            <w:tcW w:w="1418" w:type="dxa"/>
            <w:shd w:val="clear" w:color="auto" w:fill="auto"/>
          </w:tcPr>
          <w:p w14:paraId="09906113"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115B0">
              <w:rPr>
                <w:b/>
                <w:sz w:val="20"/>
                <w:szCs w:val="20"/>
              </w:rPr>
              <w:t>ODABRANO</w:t>
            </w:r>
          </w:p>
        </w:tc>
      </w:tr>
      <w:tr w:rsidR="00A80364" w:rsidRPr="003115B0" w14:paraId="3354B726" w14:textId="77777777" w:rsidTr="00301B06">
        <w:trPr>
          <w:trHeight w:val="259"/>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7F55ABD" w14:textId="77777777" w:rsidR="00A80364" w:rsidRPr="003115B0" w:rsidRDefault="00A80364" w:rsidP="00A80364">
            <w:pPr>
              <w:spacing w:after="0"/>
              <w:jc w:val="center"/>
              <w:rPr>
                <w:b w:val="0"/>
                <w:sz w:val="20"/>
                <w:szCs w:val="20"/>
              </w:rPr>
            </w:pPr>
            <w:r w:rsidRPr="003115B0">
              <w:rPr>
                <w:sz w:val="20"/>
                <w:szCs w:val="20"/>
              </w:rPr>
              <w:t>1</w:t>
            </w:r>
          </w:p>
        </w:tc>
        <w:tc>
          <w:tcPr>
            <w:tcW w:w="1701" w:type="dxa"/>
            <w:shd w:val="clear" w:color="auto" w:fill="auto"/>
          </w:tcPr>
          <w:p w14:paraId="5AA6D2A9"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15B0">
              <w:rPr>
                <w:sz w:val="20"/>
                <w:szCs w:val="20"/>
              </w:rPr>
              <w:t>Iznimno mala</w:t>
            </w:r>
          </w:p>
        </w:tc>
        <w:tc>
          <w:tcPr>
            <w:tcW w:w="1842" w:type="dxa"/>
            <w:shd w:val="clear" w:color="auto" w:fill="auto"/>
          </w:tcPr>
          <w:p w14:paraId="4CEC919C"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15B0">
              <w:rPr>
                <w:sz w:val="20"/>
                <w:szCs w:val="20"/>
              </w:rPr>
              <w:t>&lt;1 %</w:t>
            </w:r>
          </w:p>
        </w:tc>
        <w:tc>
          <w:tcPr>
            <w:tcW w:w="2977" w:type="dxa"/>
            <w:shd w:val="clear" w:color="auto" w:fill="auto"/>
          </w:tcPr>
          <w:p w14:paraId="2A9ADCF3"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15B0">
              <w:rPr>
                <w:sz w:val="20"/>
                <w:szCs w:val="20"/>
              </w:rPr>
              <w:t>1 događaj u 100 godina i rjeđe</w:t>
            </w:r>
          </w:p>
        </w:tc>
        <w:tc>
          <w:tcPr>
            <w:tcW w:w="1418" w:type="dxa"/>
            <w:shd w:val="clear" w:color="auto" w:fill="auto"/>
          </w:tcPr>
          <w:p w14:paraId="121B1080" w14:textId="7953D5C2" w:rsidR="00A80364" w:rsidRPr="003115B0" w:rsidRDefault="00EF06E5" w:rsidP="00A80364">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r>
      <w:tr w:rsidR="00A80364" w:rsidRPr="003115B0" w14:paraId="5B2D5451" w14:textId="77777777" w:rsidTr="00301B06">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402EC91" w14:textId="77777777" w:rsidR="00A80364" w:rsidRPr="003115B0" w:rsidRDefault="00A80364" w:rsidP="00A80364">
            <w:pPr>
              <w:spacing w:after="0"/>
              <w:jc w:val="center"/>
              <w:rPr>
                <w:b w:val="0"/>
                <w:sz w:val="20"/>
                <w:szCs w:val="20"/>
              </w:rPr>
            </w:pPr>
            <w:r w:rsidRPr="003115B0">
              <w:rPr>
                <w:sz w:val="20"/>
                <w:szCs w:val="20"/>
              </w:rPr>
              <w:t>2</w:t>
            </w:r>
          </w:p>
        </w:tc>
        <w:tc>
          <w:tcPr>
            <w:tcW w:w="1701" w:type="dxa"/>
            <w:shd w:val="clear" w:color="auto" w:fill="auto"/>
          </w:tcPr>
          <w:p w14:paraId="0F3A669F"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15B0">
              <w:rPr>
                <w:sz w:val="20"/>
                <w:szCs w:val="20"/>
              </w:rPr>
              <w:t>Mala</w:t>
            </w:r>
          </w:p>
        </w:tc>
        <w:tc>
          <w:tcPr>
            <w:tcW w:w="1842" w:type="dxa"/>
            <w:shd w:val="clear" w:color="auto" w:fill="auto"/>
          </w:tcPr>
          <w:p w14:paraId="4E7FA379"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15B0">
              <w:rPr>
                <w:sz w:val="20"/>
                <w:szCs w:val="20"/>
              </w:rPr>
              <w:t>1 – 5 %</w:t>
            </w:r>
          </w:p>
        </w:tc>
        <w:tc>
          <w:tcPr>
            <w:tcW w:w="2977" w:type="dxa"/>
            <w:shd w:val="clear" w:color="auto" w:fill="auto"/>
          </w:tcPr>
          <w:p w14:paraId="11AF3E43"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15B0">
              <w:rPr>
                <w:sz w:val="20"/>
                <w:szCs w:val="20"/>
              </w:rPr>
              <w:t>1 događaj u 20 do 100 godina</w:t>
            </w:r>
          </w:p>
        </w:tc>
        <w:tc>
          <w:tcPr>
            <w:tcW w:w="1418" w:type="dxa"/>
            <w:shd w:val="clear" w:color="auto" w:fill="auto"/>
          </w:tcPr>
          <w:p w14:paraId="0AF459FF" w14:textId="203C59D5"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0364" w:rsidRPr="003115B0" w14:paraId="4C8CED88" w14:textId="77777777" w:rsidTr="00301B06">
        <w:trPr>
          <w:trHeight w:val="259"/>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508889B" w14:textId="77777777" w:rsidR="00A80364" w:rsidRPr="003115B0" w:rsidRDefault="00A80364" w:rsidP="00A80364">
            <w:pPr>
              <w:spacing w:after="0"/>
              <w:jc w:val="center"/>
              <w:rPr>
                <w:b w:val="0"/>
                <w:sz w:val="20"/>
                <w:szCs w:val="20"/>
              </w:rPr>
            </w:pPr>
            <w:r w:rsidRPr="003115B0">
              <w:rPr>
                <w:sz w:val="20"/>
                <w:szCs w:val="20"/>
              </w:rPr>
              <w:t>3</w:t>
            </w:r>
          </w:p>
        </w:tc>
        <w:tc>
          <w:tcPr>
            <w:tcW w:w="1701" w:type="dxa"/>
            <w:shd w:val="clear" w:color="auto" w:fill="auto"/>
          </w:tcPr>
          <w:p w14:paraId="636D92B3"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15B0">
              <w:rPr>
                <w:sz w:val="20"/>
                <w:szCs w:val="20"/>
              </w:rPr>
              <w:t>Umjerena</w:t>
            </w:r>
          </w:p>
        </w:tc>
        <w:tc>
          <w:tcPr>
            <w:tcW w:w="1842" w:type="dxa"/>
            <w:shd w:val="clear" w:color="auto" w:fill="auto"/>
          </w:tcPr>
          <w:p w14:paraId="7DA1C88C"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15B0">
              <w:rPr>
                <w:sz w:val="20"/>
                <w:szCs w:val="20"/>
              </w:rPr>
              <w:t>5 – 50 %</w:t>
            </w:r>
          </w:p>
        </w:tc>
        <w:tc>
          <w:tcPr>
            <w:tcW w:w="2977" w:type="dxa"/>
            <w:shd w:val="clear" w:color="auto" w:fill="auto"/>
          </w:tcPr>
          <w:p w14:paraId="429795CD"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15B0">
              <w:rPr>
                <w:sz w:val="20"/>
                <w:szCs w:val="20"/>
              </w:rPr>
              <w:t>1 događaj u 2 do 20 godina</w:t>
            </w:r>
          </w:p>
        </w:tc>
        <w:tc>
          <w:tcPr>
            <w:tcW w:w="1418" w:type="dxa"/>
            <w:shd w:val="clear" w:color="auto" w:fill="auto"/>
          </w:tcPr>
          <w:p w14:paraId="4C5AA586"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80364" w:rsidRPr="003115B0" w14:paraId="1F72491F" w14:textId="77777777" w:rsidTr="00301B06">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5814ACE" w14:textId="77777777" w:rsidR="00A80364" w:rsidRPr="003115B0" w:rsidRDefault="00A80364" w:rsidP="00A80364">
            <w:pPr>
              <w:spacing w:after="0"/>
              <w:jc w:val="center"/>
              <w:rPr>
                <w:b w:val="0"/>
                <w:sz w:val="20"/>
                <w:szCs w:val="20"/>
              </w:rPr>
            </w:pPr>
            <w:r w:rsidRPr="003115B0">
              <w:rPr>
                <w:sz w:val="20"/>
                <w:szCs w:val="20"/>
              </w:rPr>
              <w:t>4</w:t>
            </w:r>
          </w:p>
        </w:tc>
        <w:tc>
          <w:tcPr>
            <w:tcW w:w="1701" w:type="dxa"/>
            <w:shd w:val="clear" w:color="auto" w:fill="auto"/>
          </w:tcPr>
          <w:p w14:paraId="5C1F96DA"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15B0">
              <w:rPr>
                <w:sz w:val="20"/>
                <w:szCs w:val="20"/>
              </w:rPr>
              <w:t>Velika</w:t>
            </w:r>
          </w:p>
        </w:tc>
        <w:tc>
          <w:tcPr>
            <w:tcW w:w="1842" w:type="dxa"/>
            <w:shd w:val="clear" w:color="auto" w:fill="auto"/>
          </w:tcPr>
          <w:p w14:paraId="42EB171E"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15B0">
              <w:rPr>
                <w:sz w:val="20"/>
                <w:szCs w:val="20"/>
              </w:rPr>
              <w:t>51 – 98 %</w:t>
            </w:r>
          </w:p>
        </w:tc>
        <w:tc>
          <w:tcPr>
            <w:tcW w:w="2977" w:type="dxa"/>
            <w:shd w:val="clear" w:color="auto" w:fill="auto"/>
          </w:tcPr>
          <w:p w14:paraId="4FE29F48"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15B0">
              <w:rPr>
                <w:sz w:val="20"/>
                <w:szCs w:val="20"/>
              </w:rPr>
              <w:t>1 događaj 1 do 2 godine</w:t>
            </w:r>
          </w:p>
        </w:tc>
        <w:tc>
          <w:tcPr>
            <w:tcW w:w="1418" w:type="dxa"/>
            <w:shd w:val="clear" w:color="auto" w:fill="auto"/>
          </w:tcPr>
          <w:p w14:paraId="44056EA3" w14:textId="77777777" w:rsidR="00A80364" w:rsidRPr="003115B0" w:rsidRDefault="00A80364" w:rsidP="00A80364">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80364" w:rsidRPr="000039B3" w14:paraId="5E81D7E2" w14:textId="77777777" w:rsidTr="00301B06">
        <w:trPr>
          <w:trHeight w:val="275"/>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E6BDEEF" w14:textId="77777777" w:rsidR="00A80364" w:rsidRPr="003115B0" w:rsidRDefault="00A80364" w:rsidP="00A80364">
            <w:pPr>
              <w:spacing w:after="0"/>
              <w:jc w:val="center"/>
              <w:rPr>
                <w:b w:val="0"/>
                <w:sz w:val="20"/>
                <w:szCs w:val="20"/>
              </w:rPr>
            </w:pPr>
            <w:r w:rsidRPr="003115B0">
              <w:rPr>
                <w:sz w:val="20"/>
                <w:szCs w:val="20"/>
              </w:rPr>
              <w:t>5</w:t>
            </w:r>
          </w:p>
        </w:tc>
        <w:tc>
          <w:tcPr>
            <w:tcW w:w="1701" w:type="dxa"/>
            <w:shd w:val="clear" w:color="auto" w:fill="auto"/>
          </w:tcPr>
          <w:p w14:paraId="0B546B44"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15B0">
              <w:rPr>
                <w:sz w:val="20"/>
                <w:szCs w:val="20"/>
              </w:rPr>
              <w:t>Iznimno velika</w:t>
            </w:r>
          </w:p>
        </w:tc>
        <w:tc>
          <w:tcPr>
            <w:tcW w:w="1842" w:type="dxa"/>
            <w:shd w:val="clear" w:color="auto" w:fill="auto"/>
          </w:tcPr>
          <w:p w14:paraId="40A3CDAB"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15B0">
              <w:rPr>
                <w:sz w:val="20"/>
                <w:szCs w:val="20"/>
              </w:rPr>
              <w:t>&gt; 98 %</w:t>
            </w:r>
          </w:p>
        </w:tc>
        <w:tc>
          <w:tcPr>
            <w:tcW w:w="2977" w:type="dxa"/>
            <w:shd w:val="clear" w:color="auto" w:fill="auto"/>
          </w:tcPr>
          <w:p w14:paraId="6715FB46"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15B0">
              <w:rPr>
                <w:sz w:val="20"/>
                <w:szCs w:val="20"/>
              </w:rPr>
              <w:t>1 događaj godišnje ili češće</w:t>
            </w:r>
          </w:p>
        </w:tc>
        <w:tc>
          <w:tcPr>
            <w:tcW w:w="1418" w:type="dxa"/>
            <w:shd w:val="clear" w:color="auto" w:fill="auto"/>
          </w:tcPr>
          <w:p w14:paraId="5155AAAF" w14:textId="77777777" w:rsidR="00A80364" w:rsidRPr="003115B0" w:rsidRDefault="00A80364" w:rsidP="00A80364">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3643F0EA" w14:textId="77777777" w:rsidR="005D329D" w:rsidRPr="000039B3" w:rsidRDefault="005D329D" w:rsidP="00A80364">
      <w:pPr>
        <w:rPr>
          <w:highlight w:val="yellow"/>
        </w:rPr>
      </w:pPr>
    </w:p>
    <w:p w14:paraId="677E057D" w14:textId="77777777" w:rsidR="0093519C" w:rsidRPr="000039B3" w:rsidRDefault="0093519C" w:rsidP="00A80364">
      <w:pPr>
        <w:rPr>
          <w:highlight w:val="yellow"/>
        </w:rPr>
      </w:pPr>
    </w:p>
    <w:p w14:paraId="68A58D5C" w14:textId="3A076EE2" w:rsidR="00A80364" w:rsidRPr="003115B0" w:rsidRDefault="00A85CD7" w:rsidP="00CC45B3">
      <w:pPr>
        <w:pStyle w:val="Heading3"/>
      </w:pPr>
      <w:bookmarkStart w:id="168" w:name="_Toc492284946"/>
      <w:bookmarkStart w:id="169" w:name="_Toc496856102"/>
      <w:bookmarkStart w:id="170" w:name="_Toc9596640"/>
      <w:bookmarkStart w:id="171" w:name="_Toc127882964"/>
      <w:r w:rsidRPr="003115B0">
        <w:t>6.</w:t>
      </w:r>
      <w:r w:rsidR="0041564B">
        <w:t>2</w:t>
      </w:r>
      <w:r w:rsidRPr="003115B0">
        <w:t xml:space="preserve">.7 </w:t>
      </w:r>
      <w:r w:rsidR="00A80364" w:rsidRPr="003115B0">
        <w:t>Podaci, izvori i metode proračuna</w:t>
      </w:r>
      <w:bookmarkEnd w:id="168"/>
      <w:bookmarkEnd w:id="169"/>
      <w:bookmarkEnd w:id="170"/>
      <w:bookmarkEnd w:id="171"/>
    </w:p>
    <w:p w14:paraId="322CF36A" w14:textId="77777777" w:rsidR="00A80364" w:rsidRPr="003115B0" w:rsidRDefault="00A80364" w:rsidP="00301B06">
      <w:r w:rsidRPr="003115B0">
        <w:t>Prilikom izračuna zona ugroženosti i procjene rizika korišteni su podaci iz:</w:t>
      </w:r>
    </w:p>
    <w:p w14:paraId="0DA8FD35" w14:textId="41DE19DA" w:rsidR="00717B9A" w:rsidRDefault="00EF06E5" w:rsidP="001D0B8D">
      <w:pPr>
        <w:pStyle w:val="ListParagraph"/>
        <w:numPr>
          <w:ilvl w:val="0"/>
          <w:numId w:val="7"/>
        </w:numPr>
      </w:pPr>
      <w:r>
        <w:t>Smjernice za izradu Procjene rizika od velikih nesreća za područje Zadarske županije, siječanj 2017. godine</w:t>
      </w:r>
    </w:p>
    <w:p w14:paraId="02FB228B" w14:textId="4F86CCD8" w:rsidR="00717B9A" w:rsidRDefault="00717B9A" w:rsidP="001D0B8D">
      <w:pPr>
        <w:pStyle w:val="ListParagraph"/>
        <w:numPr>
          <w:ilvl w:val="0"/>
          <w:numId w:val="7"/>
        </w:numPr>
      </w:pPr>
      <w:r w:rsidRPr="003115B0">
        <w:t xml:space="preserve">Općine </w:t>
      </w:r>
      <w:r w:rsidR="00EF06E5">
        <w:t>Lišane Ostrovičke</w:t>
      </w:r>
      <w:r>
        <w:t>,</w:t>
      </w:r>
    </w:p>
    <w:p w14:paraId="016D4B78" w14:textId="74795745" w:rsidR="00CC29E4" w:rsidRDefault="00CC29E4" w:rsidP="001D0B8D">
      <w:pPr>
        <w:pStyle w:val="ListParagraph"/>
        <w:numPr>
          <w:ilvl w:val="0"/>
          <w:numId w:val="7"/>
        </w:numPr>
      </w:pPr>
      <w:bookmarkStart w:id="172" w:name="_Hlk127868851"/>
      <w:r>
        <w:t>Procjena ugroženosti stanovništva, materijalnih i kulturnih dobara i okoliša od katastrofa i velikih nesreća za Općinu Lišane Ostrovičke, ožujak 2010.</w:t>
      </w:r>
    </w:p>
    <w:bookmarkEnd w:id="172"/>
    <w:p w14:paraId="0777AF92" w14:textId="103E61C7" w:rsidR="003115B0" w:rsidRPr="003115B0" w:rsidRDefault="003115B0" w:rsidP="001D0B8D">
      <w:pPr>
        <w:pStyle w:val="ListParagraph"/>
        <w:numPr>
          <w:ilvl w:val="0"/>
          <w:numId w:val="7"/>
        </w:numPr>
      </w:pPr>
      <w:r w:rsidRPr="003115B0">
        <w:t xml:space="preserve">Procjena rizika od katastrofa za Republiku Hrvatsku, </w:t>
      </w:r>
    </w:p>
    <w:p w14:paraId="60571145" w14:textId="77777777" w:rsidR="00E338E3" w:rsidRPr="003115B0" w:rsidRDefault="00E338E3" w:rsidP="001D0B8D">
      <w:pPr>
        <w:pStyle w:val="ListParagraph"/>
        <w:numPr>
          <w:ilvl w:val="0"/>
          <w:numId w:val="7"/>
        </w:numPr>
      </w:pPr>
      <w:r w:rsidRPr="003115B0">
        <w:t>European Macroseismic Scale 1998, GFZ Potsdam, Germany 1998.,</w:t>
      </w:r>
    </w:p>
    <w:p w14:paraId="073E68BD" w14:textId="77777777" w:rsidR="00E338E3" w:rsidRPr="003115B0" w:rsidRDefault="00E338E3" w:rsidP="001D0B8D">
      <w:pPr>
        <w:pStyle w:val="ListParagraph"/>
        <w:numPr>
          <w:ilvl w:val="0"/>
          <w:numId w:val="7"/>
        </w:numPr>
      </w:pPr>
      <w:r w:rsidRPr="003115B0">
        <w:t>Državnog zavoda za statistiku,</w:t>
      </w:r>
    </w:p>
    <w:p w14:paraId="0044BC3B" w14:textId="77777777" w:rsidR="00E338E3" w:rsidRPr="003115B0" w:rsidRDefault="003115B0" w:rsidP="001D0B8D">
      <w:pPr>
        <w:pStyle w:val="ListParagraph"/>
        <w:numPr>
          <w:ilvl w:val="0"/>
          <w:numId w:val="7"/>
        </w:numPr>
      </w:pPr>
      <w:r w:rsidRPr="003115B0">
        <w:t>Državnog hidrometeorološkog zavoda</w:t>
      </w:r>
      <w:r w:rsidR="00E338E3" w:rsidRPr="003115B0">
        <w:t>.</w:t>
      </w:r>
    </w:p>
    <w:p w14:paraId="67F5E54B" w14:textId="77777777" w:rsidR="00A80364" w:rsidRPr="000039B3" w:rsidRDefault="00A80364" w:rsidP="00A80364">
      <w:pPr>
        <w:spacing w:before="0" w:line="259" w:lineRule="auto"/>
        <w:ind w:left="360"/>
        <w:rPr>
          <w:highlight w:val="yellow"/>
        </w:rPr>
      </w:pPr>
    </w:p>
    <w:p w14:paraId="5F6A617C" w14:textId="77777777" w:rsidR="005D329D" w:rsidRPr="000039B3" w:rsidRDefault="005D329D" w:rsidP="00A80364">
      <w:pPr>
        <w:spacing w:before="0" w:line="259" w:lineRule="auto"/>
        <w:ind w:left="360"/>
        <w:rPr>
          <w:highlight w:val="yellow"/>
        </w:rPr>
      </w:pPr>
    </w:p>
    <w:p w14:paraId="0F2AC836" w14:textId="77777777" w:rsidR="005D329D" w:rsidRPr="000039B3" w:rsidRDefault="005D329D" w:rsidP="00A80364">
      <w:pPr>
        <w:spacing w:before="0" w:line="259" w:lineRule="auto"/>
        <w:ind w:left="360"/>
        <w:rPr>
          <w:highlight w:val="yellow"/>
        </w:rPr>
      </w:pPr>
    </w:p>
    <w:p w14:paraId="409173C6" w14:textId="77777777" w:rsidR="006602E4" w:rsidRPr="000039B3" w:rsidRDefault="006602E4" w:rsidP="005C2065">
      <w:pPr>
        <w:spacing w:before="0" w:line="259" w:lineRule="auto"/>
        <w:rPr>
          <w:highlight w:val="yellow"/>
        </w:rPr>
      </w:pPr>
    </w:p>
    <w:p w14:paraId="4E104ECE" w14:textId="080E4BD9" w:rsidR="00A80364" w:rsidRPr="00486C2C" w:rsidRDefault="00A85CD7" w:rsidP="00CC45B3">
      <w:pPr>
        <w:pStyle w:val="Heading3"/>
      </w:pPr>
      <w:bookmarkStart w:id="173" w:name="_Toc492284947"/>
      <w:bookmarkStart w:id="174" w:name="_Toc496856103"/>
      <w:bookmarkStart w:id="175" w:name="_Toc9596641"/>
      <w:bookmarkStart w:id="176" w:name="_Toc127882965"/>
      <w:r w:rsidRPr="00486C2C">
        <w:lastRenderedPageBreak/>
        <w:t>6.</w:t>
      </w:r>
      <w:r w:rsidR="0041564B">
        <w:t>2</w:t>
      </w:r>
      <w:r w:rsidRPr="00486C2C">
        <w:t xml:space="preserve">.8 </w:t>
      </w:r>
      <w:r w:rsidR="00A80364" w:rsidRPr="00486C2C">
        <w:t>Matrice rizika</w:t>
      </w:r>
      <w:bookmarkEnd w:id="173"/>
      <w:bookmarkEnd w:id="174"/>
      <w:bookmarkEnd w:id="175"/>
      <w:bookmarkEnd w:id="176"/>
    </w:p>
    <w:p w14:paraId="62AC1F75" w14:textId="77777777" w:rsidR="00A80364" w:rsidRPr="003115B0" w:rsidRDefault="00A80364" w:rsidP="00A80364">
      <w:r w:rsidRPr="00486C2C">
        <w:t>Rizik: Potres</w:t>
      </w:r>
    </w:p>
    <w:p w14:paraId="003FB78E" w14:textId="16F98046" w:rsidR="00A80364" w:rsidRPr="003115B0" w:rsidRDefault="00A80364" w:rsidP="00A80364">
      <w:r w:rsidRPr="003115B0">
        <w:t>Naziv scenarija: Podrhtavanje tla uzrokovano potresom jačine V</w:t>
      </w:r>
      <w:r w:rsidR="00C6789C" w:rsidRPr="003115B0">
        <w:t>I</w:t>
      </w:r>
      <w:r w:rsidR="005D329D" w:rsidRPr="003115B0">
        <w:t>I</w:t>
      </w:r>
      <w:r w:rsidRPr="003115B0">
        <w:rPr>
          <w:vertAlign w:val="superscript"/>
        </w:rPr>
        <w:t>o</w:t>
      </w:r>
      <w:r w:rsidRPr="003115B0">
        <w:t xml:space="preserve"> MCS ljestvice</w:t>
      </w:r>
    </w:p>
    <w:p w14:paraId="27717337" w14:textId="179D8360" w:rsidR="00A80364" w:rsidRPr="003115B0" w:rsidRDefault="0080175F" w:rsidP="00A80364">
      <w:r>
        <w:rPr>
          <w:rFonts w:ascii="Courier New" w:eastAsia="Courier New" w:hAnsi="Courier New" w:cs="Courier New"/>
          <w:noProof/>
          <w:color w:val="000000"/>
          <w:lang w:eastAsia="hr-HR"/>
        </w:rPr>
        <mc:AlternateContent>
          <mc:Choice Requires="wps">
            <w:drawing>
              <wp:anchor distT="0" distB="0" distL="114300" distR="114300" simplePos="0" relativeHeight="251719680" behindDoc="0" locked="0" layoutInCell="1" allowOverlap="1" wp14:anchorId="52873E4E" wp14:editId="43F7E975">
                <wp:simplePos x="0" y="0"/>
                <wp:positionH relativeFrom="column">
                  <wp:posOffset>1235710</wp:posOffset>
                </wp:positionH>
                <wp:positionV relativeFrom="paragraph">
                  <wp:posOffset>1249045</wp:posOffset>
                </wp:positionV>
                <wp:extent cx="314325" cy="252730"/>
                <wp:effectExtent l="19050" t="0" r="28575" b="13970"/>
                <wp:wrapNone/>
                <wp:docPr id="33" name="Hexago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BCD1B" id="Hexagon 33" o:spid="_x0000_s1026" type="#_x0000_t9" style="position:absolute;margin-left:97.3pt;margin-top:98.35pt;width:24.75pt;height:1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" adj="5313" fillcolor="#4f81bd [3204]" strokecolor="#4f81bd [3204]"/>
            </w:pict>
          </mc:Fallback>
        </mc:AlternateContent>
      </w:r>
      <w:r w:rsidR="00A80364" w:rsidRPr="003115B0">
        <w:rPr>
          <w:rFonts w:ascii="Courier New" w:eastAsia="Courier New" w:hAnsi="Courier New" w:cs="Courier New"/>
          <w:noProof/>
          <w:color w:val="000000"/>
          <w:lang w:eastAsia="hr-HR"/>
        </w:rPr>
        <w:drawing>
          <wp:inline distT="0" distB="0" distL="0" distR="0" wp14:anchorId="296E1DD0" wp14:editId="007A887D">
            <wp:extent cx="5210175" cy="44439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465DDA66" w14:textId="77777777" w:rsidR="00634071" w:rsidRPr="003115B0" w:rsidRDefault="00634071" w:rsidP="00A80364"/>
    <w:p w14:paraId="199065FB" w14:textId="77777777" w:rsidR="00524732" w:rsidRPr="003115B0" w:rsidRDefault="00A80364" w:rsidP="00524732">
      <w:pPr>
        <w:jc w:val="center"/>
        <w:rPr>
          <w:b/>
          <w:sz w:val="20"/>
        </w:rPr>
      </w:pPr>
      <w:r w:rsidRPr="003115B0">
        <w:rPr>
          <w:b/>
          <w:sz w:val="20"/>
        </w:rPr>
        <w:t>Život i zdravlje ljudi</w:t>
      </w:r>
      <w:r w:rsidRPr="003115B0">
        <w:rPr>
          <w:b/>
          <w:sz w:val="20"/>
        </w:rPr>
        <w:tab/>
      </w:r>
      <w:r w:rsidRPr="003115B0">
        <w:rPr>
          <w:b/>
          <w:sz w:val="20"/>
        </w:rPr>
        <w:tab/>
        <w:t xml:space="preserve">       Gospodarstvo</w:t>
      </w:r>
      <w:r w:rsidRPr="003115B0">
        <w:rPr>
          <w:b/>
          <w:sz w:val="20"/>
        </w:rPr>
        <w:tab/>
        <w:t xml:space="preserve">          Društvena stabilnost i politika</w:t>
      </w:r>
    </w:p>
    <w:p w14:paraId="53A50960" w14:textId="052BB88E" w:rsidR="00A80364" w:rsidRPr="003115B0" w:rsidRDefault="00EF06E5" w:rsidP="00524732">
      <w:pPr>
        <w:jc w:val="center"/>
      </w:pPr>
      <w:r>
        <w:rPr>
          <w:rFonts w:ascii="Courier New" w:eastAsia="Courier New" w:hAnsi="Courier New" w:cs="Courier New"/>
          <w:noProof/>
          <w:color w:val="000000"/>
          <w:lang w:eastAsia="hr-HR"/>
        </w:rPr>
        <mc:AlternateContent>
          <mc:Choice Requires="wps">
            <w:drawing>
              <wp:anchor distT="0" distB="0" distL="114300" distR="114300" simplePos="0" relativeHeight="251722752" behindDoc="0" locked="0" layoutInCell="1" allowOverlap="1" wp14:anchorId="77D2C14E" wp14:editId="5FBCDABC">
                <wp:simplePos x="0" y="0"/>
                <wp:positionH relativeFrom="column">
                  <wp:posOffset>4238625</wp:posOffset>
                </wp:positionH>
                <wp:positionV relativeFrom="paragraph">
                  <wp:posOffset>655320</wp:posOffset>
                </wp:positionV>
                <wp:extent cx="111125" cy="90805"/>
                <wp:effectExtent l="19050" t="0" r="41275" b="23495"/>
                <wp:wrapNone/>
                <wp:docPr id="36" name="Hexago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D3DE7" id="Hexagon 36" o:spid="_x0000_s1026" type="#_x0000_t9" style="position:absolute;margin-left:333.75pt;margin-top:51.6pt;width:8.7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" fillcolor="#4f81bd [3204]" strokecolor="#4f81bd [3204]"/>
            </w:pict>
          </mc:Fallback>
        </mc:AlternateContent>
      </w:r>
      <w:r>
        <w:rPr>
          <w:rFonts w:ascii="Courier New" w:eastAsia="Courier New" w:hAnsi="Courier New" w:cs="Courier New"/>
          <w:noProof/>
          <w:color w:val="000000"/>
          <w:lang w:eastAsia="hr-HR"/>
        </w:rPr>
        <mc:AlternateContent>
          <mc:Choice Requires="wps">
            <w:drawing>
              <wp:anchor distT="0" distB="0" distL="114300" distR="114300" simplePos="0" relativeHeight="251721728" behindDoc="0" locked="0" layoutInCell="1" allowOverlap="1" wp14:anchorId="6B4EB962" wp14:editId="6BC6E30C">
                <wp:simplePos x="0" y="0"/>
                <wp:positionH relativeFrom="column">
                  <wp:posOffset>2380615</wp:posOffset>
                </wp:positionH>
                <wp:positionV relativeFrom="paragraph">
                  <wp:posOffset>443865</wp:posOffset>
                </wp:positionV>
                <wp:extent cx="111125" cy="90805"/>
                <wp:effectExtent l="19050" t="0" r="41275" b="23495"/>
                <wp:wrapNone/>
                <wp:docPr id="108" name="Hexago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B37D" id="Hexagon 108" o:spid="_x0000_s1026" type="#_x0000_t9" style="position:absolute;margin-left:187.45pt;margin-top:34.95pt;width:8.7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" fillcolor="#4f81bd [3204]" strokecolor="#4f81bd [3204]"/>
            </w:pict>
          </mc:Fallback>
        </mc:AlternateContent>
      </w:r>
      <w:r w:rsidR="0080175F">
        <w:rPr>
          <w:rFonts w:ascii="Courier New" w:eastAsia="Courier New" w:hAnsi="Courier New" w:cs="Courier New"/>
          <w:noProof/>
          <w:color w:val="000000"/>
          <w:lang w:eastAsia="hr-HR"/>
        </w:rPr>
        <mc:AlternateContent>
          <mc:Choice Requires="wps">
            <w:drawing>
              <wp:anchor distT="0" distB="0" distL="114300" distR="114300" simplePos="0" relativeHeight="251720704" behindDoc="0" locked="0" layoutInCell="1" allowOverlap="1" wp14:anchorId="462AC722" wp14:editId="73D22D70">
                <wp:simplePos x="0" y="0"/>
                <wp:positionH relativeFrom="column">
                  <wp:posOffset>494665</wp:posOffset>
                </wp:positionH>
                <wp:positionV relativeFrom="paragraph">
                  <wp:posOffset>272415</wp:posOffset>
                </wp:positionV>
                <wp:extent cx="111125" cy="90805"/>
                <wp:effectExtent l="19050" t="0" r="41275" b="23495"/>
                <wp:wrapNone/>
                <wp:docPr id="107" name="Hexagon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0CC94" id="Hexagon 107" o:spid="_x0000_s1026" type="#_x0000_t9" style="position:absolute;margin-left:38.95pt;margin-top:21.45pt;width:8.7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" fillcolor="#4f81bd [3204]" strokecolor="#4f81bd [3204]"/>
            </w:pict>
          </mc:Fallback>
        </mc:AlternateContent>
      </w:r>
      <w:r w:rsidR="00A80364" w:rsidRPr="003115B0">
        <w:rPr>
          <w:rFonts w:ascii="Courier New" w:eastAsia="Courier New" w:hAnsi="Courier New" w:cs="Courier New"/>
          <w:noProof/>
          <w:color w:val="000000"/>
          <w:lang w:eastAsia="hr-HR"/>
        </w:rPr>
        <w:drawing>
          <wp:inline distT="0" distB="0" distL="0" distR="0" wp14:anchorId="722637CB" wp14:editId="3F375BC9">
            <wp:extent cx="1828800" cy="15544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A80364" w:rsidRPr="003115B0">
        <w:rPr>
          <w:rFonts w:ascii="Courier New" w:eastAsia="Courier New" w:hAnsi="Courier New" w:cs="Courier New"/>
          <w:noProof/>
          <w:color w:val="000000"/>
          <w:lang w:eastAsia="hr-HR"/>
        </w:rPr>
        <w:drawing>
          <wp:inline distT="0" distB="0" distL="0" distR="0" wp14:anchorId="49C8FD5E" wp14:editId="3EACE6B3">
            <wp:extent cx="1905000" cy="1619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A80364" w:rsidRPr="003115B0">
        <w:rPr>
          <w:rFonts w:ascii="Courier New" w:eastAsia="Courier New" w:hAnsi="Courier New" w:cs="Courier New"/>
          <w:noProof/>
          <w:color w:val="000000"/>
          <w:lang w:eastAsia="hr-HR"/>
        </w:rPr>
        <w:drawing>
          <wp:inline distT="0" distB="0" distL="0" distR="0" wp14:anchorId="0A1B3BEB" wp14:editId="51D66682">
            <wp:extent cx="1906270" cy="162032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7D6594BE" w14:textId="77777777" w:rsidR="00524732" w:rsidRPr="000039B3" w:rsidRDefault="00524732" w:rsidP="00524732">
      <w:pPr>
        <w:jc w:val="center"/>
        <w:rPr>
          <w:highlight w:val="yellow"/>
        </w:rPr>
      </w:pPr>
    </w:p>
    <w:p w14:paraId="3D083A4E" w14:textId="77777777" w:rsidR="00E338E3" w:rsidRPr="000039B3" w:rsidRDefault="00E338E3" w:rsidP="00524732">
      <w:pPr>
        <w:jc w:val="center"/>
        <w:rPr>
          <w:highlight w:val="yellow"/>
        </w:rPr>
      </w:pPr>
    </w:p>
    <w:p w14:paraId="7FB190C8" w14:textId="77777777" w:rsidR="00111260" w:rsidRPr="000039B3" w:rsidRDefault="00111260" w:rsidP="00524732">
      <w:pPr>
        <w:jc w:val="center"/>
        <w:rPr>
          <w:highlight w:val="yellow"/>
        </w:rPr>
      </w:pPr>
    </w:p>
    <w:p w14:paraId="5A0C4FAD" w14:textId="77777777" w:rsidR="00111260" w:rsidRPr="000039B3" w:rsidRDefault="00111260" w:rsidP="00524732">
      <w:pPr>
        <w:jc w:val="center"/>
        <w:rPr>
          <w:highlight w:val="yellow"/>
        </w:rPr>
      </w:pPr>
    </w:p>
    <w:p w14:paraId="255985FA" w14:textId="77777777" w:rsidR="00111260" w:rsidRPr="003115B0" w:rsidRDefault="00111260" w:rsidP="00111260">
      <w:pPr>
        <w:rPr>
          <w:u w:val="single"/>
        </w:rPr>
      </w:pPr>
      <w:r w:rsidRPr="003115B0">
        <w:rPr>
          <w:u w:val="single"/>
        </w:rPr>
        <w:lastRenderedPageBreak/>
        <w:t>METODOLOGIJA I NEPOUZDANOST</w:t>
      </w:r>
    </w:p>
    <w:tbl>
      <w:tblPr>
        <w:tblStyle w:val="TableGrid"/>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42"/>
        <w:gridCol w:w="984"/>
        <w:gridCol w:w="6408"/>
      </w:tblGrid>
      <w:tr w:rsidR="00111260" w:rsidRPr="003115B0" w14:paraId="20F17D5E" w14:textId="77777777" w:rsidTr="00030D63">
        <w:trPr>
          <w:trHeight w:val="612"/>
        </w:trPr>
        <w:tc>
          <w:tcPr>
            <w:tcW w:w="2242" w:type="dxa"/>
            <w:vAlign w:val="center"/>
          </w:tcPr>
          <w:p w14:paraId="76759166" w14:textId="77777777" w:rsidR="00111260" w:rsidRPr="003115B0" w:rsidRDefault="00111260" w:rsidP="00030D63">
            <w:pPr>
              <w:spacing w:before="0" w:after="0"/>
              <w:rPr>
                <w:sz w:val="20"/>
              </w:rPr>
            </w:pPr>
          </w:p>
        </w:tc>
        <w:tc>
          <w:tcPr>
            <w:tcW w:w="7392" w:type="dxa"/>
            <w:gridSpan w:val="2"/>
            <w:vAlign w:val="center"/>
          </w:tcPr>
          <w:p w14:paraId="1757DE22" w14:textId="77777777" w:rsidR="00111260" w:rsidRPr="003115B0" w:rsidRDefault="00111260" w:rsidP="00030D63">
            <w:pPr>
              <w:spacing w:before="0" w:after="0"/>
              <w:jc w:val="center"/>
              <w:rPr>
                <w:sz w:val="20"/>
              </w:rPr>
            </w:pPr>
            <w:r w:rsidRPr="003115B0">
              <w:rPr>
                <w:sz w:val="20"/>
              </w:rPr>
              <w:t>Ne postoji dovoljna količina statističkih, iskustva stručnjaka i ostalih podataka te pouzdana metodologija procjene posljedica zbog čega se očekuju značajnije greške</w:t>
            </w:r>
          </w:p>
        </w:tc>
      </w:tr>
      <w:tr w:rsidR="00111260" w:rsidRPr="003115B0" w14:paraId="2B82F779" w14:textId="77777777" w:rsidTr="00030D63">
        <w:trPr>
          <w:trHeight w:val="459"/>
        </w:trPr>
        <w:tc>
          <w:tcPr>
            <w:tcW w:w="2242" w:type="dxa"/>
            <w:vAlign w:val="center"/>
          </w:tcPr>
          <w:p w14:paraId="6B634FC5" w14:textId="77777777" w:rsidR="00111260" w:rsidRPr="003115B0" w:rsidRDefault="00111260" w:rsidP="00030D63">
            <w:pPr>
              <w:spacing w:before="0" w:after="0"/>
              <w:jc w:val="center"/>
              <w:rPr>
                <w:b/>
                <w:sz w:val="20"/>
              </w:rPr>
            </w:pPr>
            <w:r w:rsidRPr="003115B0">
              <w:rPr>
                <w:b/>
                <w:sz w:val="20"/>
              </w:rPr>
              <w:t>Vrlo visoka nepouzdanost</w:t>
            </w:r>
          </w:p>
        </w:tc>
        <w:tc>
          <w:tcPr>
            <w:tcW w:w="984" w:type="dxa"/>
            <w:shd w:val="clear" w:color="auto" w:fill="FF0000"/>
            <w:vAlign w:val="center"/>
          </w:tcPr>
          <w:p w14:paraId="5BF8237D" w14:textId="77777777" w:rsidR="00111260" w:rsidRPr="003115B0" w:rsidRDefault="00111260" w:rsidP="00030D63">
            <w:pPr>
              <w:spacing w:before="0" w:after="0"/>
              <w:jc w:val="center"/>
              <w:rPr>
                <w:sz w:val="20"/>
              </w:rPr>
            </w:pPr>
            <w:r w:rsidRPr="003115B0">
              <w:rPr>
                <w:sz w:val="20"/>
              </w:rPr>
              <w:t>4</w:t>
            </w:r>
          </w:p>
        </w:tc>
        <w:tc>
          <w:tcPr>
            <w:tcW w:w="6408" w:type="dxa"/>
            <w:vAlign w:val="center"/>
          </w:tcPr>
          <w:p w14:paraId="5976540A" w14:textId="77777777" w:rsidR="00111260" w:rsidRPr="003115B0" w:rsidRDefault="00111260" w:rsidP="00030D63">
            <w:pPr>
              <w:spacing w:before="0" w:after="0"/>
              <w:jc w:val="center"/>
              <w:rPr>
                <w:sz w:val="20"/>
              </w:rPr>
            </w:pPr>
          </w:p>
        </w:tc>
      </w:tr>
      <w:tr w:rsidR="00111260" w:rsidRPr="003115B0" w14:paraId="0CEABA87" w14:textId="77777777" w:rsidTr="00030D63">
        <w:trPr>
          <w:trHeight w:val="468"/>
        </w:trPr>
        <w:tc>
          <w:tcPr>
            <w:tcW w:w="2242" w:type="dxa"/>
            <w:vAlign w:val="center"/>
          </w:tcPr>
          <w:p w14:paraId="5A5CAFC0" w14:textId="77777777" w:rsidR="00111260" w:rsidRPr="003115B0" w:rsidRDefault="00111260" w:rsidP="00030D63">
            <w:pPr>
              <w:spacing w:before="0" w:after="0"/>
              <w:jc w:val="center"/>
              <w:rPr>
                <w:b/>
                <w:sz w:val="20"/>
              </w:rPr>
            </w:pPr>
            <w:r w:rsidRPr="003115B0">
              <w:rPr>
                <w:b/>
                <w:sz w:val="20"/>
              </w:rPr>
              <w:t>Visoka nepouzdanost</w:t>
            </w:r>
          </w:p>
        </w:tc>
        <w:tc>
          <w:tcPr>
            <w:tcW w:w="984" w:type="dxa"/>
            <w:shd w:val="clear" w:color="auto" w:fill="FFC000"/>
            <w:vAlign w:val="center"/>
          </w:tcPr>
          <w:p w14:paraId="30CF4DF0" w14:textId="77777777" w:rsidR="00111260" w:rsidRPr="003115B0" w:rsidRDefault="00111260" w:rsidP="00030D63">
            <w:pPr>
              <w:spacing w:before="0" w:after="0"/>
              <w:jc w:val="center"/>
              <w:rPr>
                <w:sz w:val="20"/>
              </w:rPr>
            </w:pPr>
            <w:r w:rsidRPr="003115B0">
              <w:rPr>
                <w:sz w:val="20"/>
              </w:rPr>
              <w:t>3</w:t>
            </w:r>
          </w:p>
        </w:tc>
        <w:tc>
          <w:tcPr>
            <w:tcW w:w="6408" w:type="dxa"/>
            <w:vAlign w:val="center"/>
          </w:tcPr>
          <w:p w14:paraId="1BEDCD53" w14:textId="77777777" w:rsidR="00111260" w:rsidRPr="003115B0" w:rsidRDefault="00111260" w:rsidP="00030D63">
            <w:pPr>
              <w:spacing w:before="0" w:after="0"/>
              <w:jc w:val="center"/>
              <w:rPr>
                <w:b/>
                <w:sz w:val="20"/>
              </w:rPr>
            </w:pPr>
            <w:r w:rsidRPr="003115B0">
              <w:rPr>
                <w:b/>
                <w:sz w:val="20"/>
              </w:rPr>
              <w:t>X</w:t>
            </w:r>
          </w:p>
        </w:tc>
      </w:tr>
      <w:tr w:rsidR="00111260" w:rsidRPr="003115B0" w14:paraId="6232A15E" w14:textId="77777777" w:rsidTr="00030D63">
        <w:trPr>
          <w:trHeight w:val="306"/>
        </w:trPr>
        <w:tc>
          <w:tcPr>
            <w:tcW w:w="2242" w:type="dxa"/>
            <w:vAlign w:val="center"/>
          </w:tcPr>
          <w:p w14:paraId="24028A90" w14:textId="77777777" w:rsidR="00111260" w:rsidRPr="003115B0" w:rsidRDefault="00111260" w:rsidP="00030D63">
            <w:pPr>
              <w:spacing w:before="0" w:after="0"/>
              <w:jc w:val="center"/>
              <w:rPr>
                <w:b/>
                <w:sz w:val="20"/>
              </w:rPr>
            </w:pPr>
            <w:r w:rsidRPr="003115B0">
              <w:rPr>
                <w:b/>
                <w:sz w:val="20"/>
              </w:rPr>
              <w:t>Niska nepouzdanost</w:t>
            </w:r>
          </w:p>
        </w:tc>
        <w:tc>
          <w:tcPr>
            <w:tcW w:w="984" w:type="dxa"/>
            <w:shd w:val="clear" w:color="auto" w:fill="FFFF00"/>
            <w:vAlign w:val="center"/>
          </w:tcPr>
          <w:p w14:paraId="108A6EA9" w14:textId="77777777" w:rsidR="00111260" w:rsidRPr="003115B0" w:rsidRDefault="00111260" w:rsidP="00030D63">
            <w:pPr>
              <w:spacing w:before="0" w:after="0"/>
              <w:jc w:val="center"/>
              <w:rPr>
                <w:sz w:val="20"/>
              </w:rPr>
            </w:pPr>
            <w:r w:rsidRPr="003115B0">
              <w:rPr>
                <w:sz w:val="20"/>
              </w:rPr>
              <w:t>2</w:t>
            </w:r>
          </w:p>
        </w:tc>
        <w:tc>
          <w:tcPr>
            <w:tcW w:w="6408" w:type="dxa"/>
            <w:vAlign w:val="center"/>
          </w:tcPr>
          <w:p w14:paraId="29C413A6" w14:textId="77777777" w:rsidR="00111260" w:rsidRPr="003115B0" w:rsidRDefault="00111260" w:rsidP="00030D63">
            <w:pPr>
              <w:spacing w:before="0" w:after="0"/>
              <w:jc w:val="center"/>
              <w:rPr>
                <w:sz w:val="20"/>
              </w:rPr>
            </w:pPr>
          </w:p>
        </w:tc>
      </w:tr>
      <w:tr w:rsidR="00111260" w:rsidRPr="003115B0" w14:paraId="6D824702" w14:textId="77777777" w:rsidTr="00030D63">
        <w:trPr>
          <w:trHeight w:val="459"/>
        </w:trPr>
        <w:tc>
          <w:tcPr>
            <w:tcW w:w="2242" w:type="dxa"/>
            <w:vAlign w:val="center"/>
          </w:tcPr>
          <w:p w14:paraId="4B6579BA" w14:textId="77777777" w:rsidR="00111260" w:rsidRPr="003115B0" w:rsidRDefault="00111260" w:rsidP="00030D63">
            <w:pPr>
              <w:spacing w:before="0" w:after="0"/>
              <w:jc w:val="center"/>
              <w:rPr>
                <w:b/>
                <w:sz w:val="20"/>
              </w:rPr>
            </w:pPr>
            <w:r w:rsidRPr="003115B0">
              <w:rPr>
                <w:b/>
                <w:sz w:val="20"/>
              </w:rPr>
              <w:t>Vrlo niska nepouzdanost</w:t>
            </w:r>
          </w:p>
        </w:tc>
        <w:tc>
          <w:tcPr>
            <w:tcW w:w="984" w:type="dxa"/>
            <w:shd w:val="clear" w:color="auto" w:fill="92D050"/>
            <w:vAlign w:val="center"/>
          </w:tcPr>
          <w:p w14:paraId="0EFBA19A" w14:textId="77777777" w:rsidR="00111260" w:rsidRPr="003115B0" w:rsidRDefault="00111260" w:rsidP="00030D63">
            <w:pPr>
              <w:spacing w:before="0" w:after="0"/>
              <w:jc w:val="center"/>
              <w:rPr>
                <w:sz w:val="20"/>
              </w:rPr>
            </w:pPr>
            <w:r w:rsidRPr="003115B0">
              <w:rPr>
                <w:sz w:val="20"/>
              </w:rPr>
              <w:t>1</w:t>
            </w:r>
          </w:p>
        </w:tc>
        <w:tc>
          <w:tcPr>
            <w:tcW w:w="6408" w:type="dxa"/>
            <w:vAlign w:val="center"/>
          </w:tcPr>
          <w:p w14:paraId="667339EE" w14:textId="77777777" w:rsidR="00111260" w:rsidRPr="003115B0" w:rsidRDefault="00111260" w:rsidP="00030D63">
            <w:pPr>
              <w:spacing w:before="0" w:after="0"/>
              <w:jc w:val="center"/>
              <w:rPr>
                <w:sz w:val="20"/>
              </w:rPr>
            </w:pPr>
          </w:p>
        </w:tc>
      </w:tr>
      <w:tr w:rsidR="00111260" w:rsidRPr="000039B3" w14:paraId="6883B714" w14:textId="77777777" w:rsidTr="00030D63">
        <w:trPr>
          <w:trHeight w:val="612"/>
        </w:trPr>
        <w:tc>
          <w:tcPr>
            <w:tcW w:w="2242" w:type="dxa"/>
            <w:vAlign w:val="center"/>
          </w:tcPr>
          <w:p w14:paraId="39EB18FB" w14:textId="77777777" w:rsidR="00111260" w:rsidRPr="003115B0" w:rsidRDefault="00111260" w:rsidP="00030D63">
            <w:pPr>
              <w:spacing w:before="0" w:after="0"/>
              <w:rPr>
                <w:sz w:val="20"/>
              </w:rPr>
            </w:pPr>
          </w:p>
        </w:tc>
        <w:tc>
          <w:tcPr>
            <w:tcW w:w="7392" w:type="dxa"/>
            <w:gridSpan w:val="2"/>
            <w:vAlign w:val="center"/>
          </w:tcPr>
          <w:p w14:paraId="0B2A1567" w14:textId="77777777" w:rsidR="00111260" w:rsidRPr="003115B0" w:rsidRDefault="00111260" w:rsidP="00030D63">
            <w:pPr>
              <w:spacing w:before="0" w:after="0"/>
              <w:jc w:val="center"/>
              <w:rPr>
                <w:sz w:val="20"/>
              </w:rPr>
            </w:pPr>
            <w:r w:rsidRPr="003115B0">
              <w:rPr>
                <w:sz w:val="20"/>
              </w:rPr>
              <w:t>Postoji dovoljna količina statističkih podataka, iskustva stručnjaka i pouzdana metodologija procjene zbog čega je pojavljivanje grešaka vrlo malo vjerojatno</w:t>
            </w:r>
          </w:p>
        </w:tc>
      </w:tr>
    </w:tbl>
    <w:p w14:paraId="20136FFB" w14:textId="77777777" w:rsidR="00E338E3" w:rsidRPr="00166E30" w:rsidRDefault="00E338E3" w:rsidP="00524732">
      <w:pPr>
        <w:jc w:val="center"/>
      </w:pPr>
    </w:p>
    <w:p w14:paraId="1B7518A3" w14:textId="62903CDA" w:rsidR="00A85CD7" w:rsidRDefault="00A85CD7" w:rsidP="00A85CD7">
      <w:pPr>
        <w:rPr>
          <w:lang w:bidi="en-US"/>
        </w:rPr>
      </w:pPr>
    </w:p>
    <w:p w14:paraId="527B5DEC" w14:textId="647DA921" w:rsidR="007D74E2" w:rsidRDefault="007D74E2" w:rsidP="00A85CD7">
      <w:pPr>
        <w:rPr>
          <w:lang w:bidi="en-US"/>
        </w:rPr>
      </w:pPr>
    </w:p>
    <w:p w14:paraId="43CE5325" w14:textId="20E9060F" w:rsidR="007D74E2" w:rsidRDefault="007D74E2" w:rsidP="00A85CD7">
      <w:pPr>
        <w:rPr>
          <w:lang w:bidi="en-US"/>
        </w:rPr>
      </w:pPr>
    </w:p>
    <w:p w14:paraId="269A26C5" w14:textId="1C683A82" w:rsidR="007D74E2" w:rsidRDefault="007D74E2" w:rsidP="00A85CD7">
      <w:pPr>
        <w:rPr>
          <w:lang w:bidi="en-US"/>
        </w:rPr>
      </w:pPr>
    </w:p>
    <w:p w14:paraId="659945DF" w14:textId="59834BDC" w:rsidR="007D74E2" w:rsidRDefault="007D74E2" w:rsidP="00A85CD7">
      <w:pPr>
        <w:rPr>
          <w:lang w:bidi="en-US"/>
        </w:rPr>
      </w:pPr>
    </w:p>
    <w:p w14:paraId="1D0211BD" w14:textId="373002AA" w:rsidR="007D74E2" w:rsidRDefault="007D74E2" w:rsidP="00A85CD7">
      <w:pPr>
        <w:rPr>
          <w:lang w:bidi="en-US"/>
        </w:rPr>
      </w:pPr>
    </w:p>
    <w:p w14:paraId="47E305BB" w14:textId="105BE04B" w:rsidR="007D74E2" w:rsidRDefault="007D74E2" w:rsidP="00A85CD7">
      <w:pPr>
        <w:rPr>
          <w:lang w:bidi="en-US"/>
        </w:rPr>
      </w:pPr>
    </w:p>
    <w:p w14:paraId="2FB84496" w14:textId="5B605E72" w:rsidR="007D74E2" w:rsidRDefault="007D74E2" w:rsidP="00A85CD7">
      <w:pPr>
        <w:rPr>
          <w:lang w:bidi="en-US"/>
        </w:rPr>
      </w:pPr>
    </w:p>
    <w:p w14:paraId="1B141242" w14:textId="286A4D55" w:rsidR="007D74E2" w:rsidRDefault="007D74E2" w:rsidP="00A85CD7">
      <w:pPr>
        <w:rPr>
          <w:lang w:bidi="en-US"/>
        </w:rPr>
      </w:pPr>
    </w:p>
    <w:p w14:paraId="11258635" w14:textId="040B317B" w:rsidR="007D74E2" w:rsidRDefault="007D74E2" w:rsidP="00A85CD7">
      <w:pPr>
        <w:rPr>
          <w:lang w:bidi="en-US"/>
        </w:rPr>
      </w:pPr>
    </w:p>
    <w:p w14:paraId="3C75FD9F" w14:textId="4B737337" w:rsidR="007D74E2" w:rsidRDefault="007D74E2" w:rsidP="00A85CD7">
      <w:pPr>
        <w:rPr>
          <w:lang w:bidi="en-US"/>
        </w:rPr>
      </w:pPr>
    </w:p>
    <w:p w14:paraId="2717CFD6" w14:textId="265DA823" w:rsidR="007D74E2" w:rsidRDefault="007D74E2" w:rsidP="00A85CD7">
      <w:pPr>
        <w:rPr>
          <w:lang w:bidi="en-US"/>
        </w:rPr>
      </w:pPr>
    </w:p>
    <w:p w14:paraId="72081862" w14:textId="21EBFE92" w:rsidR="007D74E2" w:rsidRDefault="007D74E2" w:rsidP="00A85CD7">
      <w:pPr>
        <w:rPr>
          <w:lang w:bidi="en-US"/>
        </w:rPr>
      </w:pPr>
    </w:p>
    <w:p w14:paraId="7591F363" w14:textId="3A9192F6" w:rsidR="007D74E2" w:rsidRDefault="007D74E2" w:rsidP="00A85CD7">
      <w:pPr>
        <w:rPr>
          <w:lang w:bidi="en-US"/>
        </w:rPr>
      </w:pPr>
    </w:p>
    <w:p w14:paraId="7DBFAF85" w14:textId="161D20AA" w:rsidR="007D74E2" w:rsidRDefault="007D74E2" w:rsidP="00A85CD7">
      <w:pPr>
        <w:rPr>
          <w:lang w:bidi="en-US"/>
        </w:rPr>
      </w:pPr>
    </w:p>
    <w:p w14:paraId="767AD7A5" w14:textId="7195200B" w:rsidR="007D74E2" w:rsidRDefault="007D74E2" w:rsidP="00A85CD7">
      <w:pPr>
        <w:rPr>
          <w:lang w:bidi="en-US"/>
        </w:rPr>
      </w:pPr>
    </w:p>
    <w:p w14:paraId="00FB3B90" w14:textId="38A7246A" w:rsidR="007D74E2" w:rsidRDefault="007D74E2" w:rsidP="00A85CD7">
      <w:pPr>
        <w:rPr>
          <w:lang w:bidi="en-US"/>
        </w:rPr>
      </w:pPr>
    </w:p>
    <w:p w14:paraId="7F2CCBC6" w14:textId="391A3506" w:rsidR="007D74E2" w:rsidRDefault="007D74E2" w:rsidP="00A85CD7">
      <w:pPr>
        <w:rPr>
          <w:lang w:bidi="en-US"/>
        </w:rPr>
      </w:pPr>
    </w:p>
    <w:p w14:paraId="3D70EEF6" w14:textId="2F1F63C3" w:rsidR="007D74E2" w:rsidRDefault="007D74E2" w:rsidP="00A85CD7">
      <w:pPr>
        <w:rPr>
          <w:lang w:bidi="en-US"/>
        </w:rPr>
      </w:pPr>
    </w:p>
    <w:p w14:paraId="62430C99" w14:textId="77777777" w:rsidR="007D74E2" w:rsidRPr="003115B0" w:rsidRDefault="007D74E2" w:rsidP="00A85CD7">
      <w:pPr>
        <w:rPr>
          <w:lang w:bidi="en-US"/>
        </w:rPr>
      </w:pPr>
    </w:p>
    <w:p w14:paraId="5C8DCF6F" w14:textId="2E40C8D6" w:rsidR="008D058C" w:rsidRPr="008D058C" w:rsidRDefault="008D058C" w:rsidP="008D058C">
      <w:pPr>
        <w:pStyle w:val="Heading2"/>
      </w:pPr>
      <w:bookmarkStart w:id="177" w:name="_Toc9596643"/>
      <w:bookmarkStart w:id="178" w:name="_Toc127882966"/>
      <w:r w:rsidRPr="008D058C">
        <w:lastRenderedPageBreak/>
        <w:t>6.3</w:t>
      </w:r>
      <w:bookmarkStart w:id="179" w:name="_Toc514656335"/>
      <w:bookmarkStart w:id="180" w:name="_Toc507493208"/>
      <w:bookmarkStart w:id="181" w:name="_Toc9596653"/>
      <w:bookmarkEnd w:id="143"/>
      <w:bookmarkEnd w:id="177"/>
      <w:r w:rsidRPr="008D058C">
        <w:t xml:space="preserve"> </w:t>
      </w:r>
      <w:bookmarkEnd w:id="179"/>
      <w:r w:rsidR="00D57A7D">
        <w:t>Vjetar</w:t>
      </w:r>
      <w:bookmarkEnd w:id="178"/>
    </w:p>
    <w:p w14:paraId="475BB1EF" w14:textId="3D2A720B" w:rsidR="008D058C" w:rsidRPr="008D058C" w:rsidRDefault="008D058C" w:rsidP="008D058C">
      <w:pPr>
        <w:keepNext/>
        <w:keepLines/>
        <w:spacing w:before="40"/>
        <w:outlineLvl w:val="2"/>
        <w:rPr>
          <w:rFonts w:cstheme="majorBidi"/>
          <w:iCs/>
          <w:color w:val="54883D"/>
          <w:sz w:val="28"/>
          <w:lang w:bidi="en-US"/>
        </w:rPr>
      </w:pPr>
      <w:bookmarkStart w:id="182" w:name="_Toc486103589"/>
      <w:bookmarkStart w:id="183" w:name="_Toc498355559"/>
      <w:bookmarkStart w:id="184" w:name="_Toc514656336"/>
      <w:bookmarkStart w:id="185" w:name="_Toc127882967"/>
      <w:r>
        <w:rPr>
          <w:rFonts w:cstheme="majorBidi"/>
          <w:iCs/>
          <w:color w:val="54883D"/>
          <w:sz w:val="28"/>
          <w:lang w:bidi="en-US"/>
        </w:rPr>
        <w:t>6.3</w:t>
      </w:r>
      <w:r w:rsidRPr="008D058C">
        <w:rPr>
          <w:rFonts w:cstheme="majorBidi"/>
          <w:iCs/>
          <w:color w:val="54883D"/>
          <w:sz w:val="28"/>
          <w:lang w:bidi="en-US"/>
        </w:rPr>
        <w:t>.1 Naziv scenarija</w:t>
      </w:r>
      <w:bookmarkEnd w:id="182"/>
      <w:bookmarkEnd w:id="183"/>
      <w:bookmarkEnd w:id="184"/>
      <w:bookmarkEnd w:id="185"/>
    </w:p>
    <w:tbl>
      <w:tblPr>
        <w:tblStyle w:val="GridTable6Colorful-Accent3"/>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8D058C" w:rsidRPr="008D058C" w14:paraId="7FA664CD" w14:textId="77777777" w:rsidTr="008D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auto"/>
          </w:tcPr>
          <w:p w14:paraId="23C60B26" w14:textId="77777777" w:rsidR="008D058C" w:rsidRPr="008D058C" w:rsidRDefault="008D058C" w:rsidP="008D058C">
            <w:pPr>
              <w:spacing w:after="0" w:line="276" w:lineRule="auto"/>
              <w:rPr>
                <w:szCs w:val="20"/>
              </w:rPr>
            </w:pPr>
            <w:r w:rsidRPr="008D058C">
              <w:rPr>
                <w:szCs w:val="20"/>
              </w:rPr>
              <w:t>Naziv scenarija</w:t>
            </w:r>
          </w:p>
        </w:tc>
      </w:tr>
      <w:tr w:rsidR="008D058C" w:rsidRPr="008D058C" w14:paraId="252756B7"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D760EED" w14:textId="05215153" w:rsidR="008D058C" w:rsidRPr="008D058C" w:rsidRDefault="008D058C" w:rsidP="00D57A7D">
            <w:pPr>
              <w:spacing w:after="0" w:line="276" w:lineRule="auto"/>
              <w:rPr>
                <w:b w:val="0"/>
                <w:szCs w:val="20"/>
              </w:rPr>
            </w:pPr>
            <w:r w:rsidRPr="008D058C">
              <w:rPr>
                <w:b w:val="0"/>
                <w:szCs w:val="20"/>
              </w:rPr>
              <w:t xml:space="preserve">Pojava </w:t>
            </w:r>
            <w:r w:rsidR="00D57A7D">
              <w:rPr>
                <w:b w:val="0"/>
                <w:szCs w:val="20"/>
              </w:rPr>
              <w:t xml:space="preserve">olujnog vjetra </w:t>
            </w:r>
            <w:r w:rsidRPr="008D058C">
              <w:rPr>
                <w:b w:val="0"/>
                <w:szCs w:val="20"/>
              </w:rPr>
              <w:t xml:space="preserve">na području Općine </w:t>
            </w:r>
            <w:r w:rsidR="008457DB">
              <w:rPr>
                <w:b w:val="0"/>
                <w:szCs w:val="20"/>
              </w:rPr>
              <w:t>Lišane Ostrovičke</w:t>
            </w:r>
          </w:p>
        </w:tc>
      </w:tr>
      <w:tr w:rsidR="008D058C" w:rsidRPr="008D058C" w14:paraId="533172F4" w14:textId="77777777" w:rsidTr="008D058C">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136824B" w14:textId="77777777" w:rsidR="008D058C" w:rsidRPr="008D058C" w:rsidRDefault="008D058C" w:rsidP="008D058C">
            <w:pPr>
              <w:spacing w:after="0" w:line="276" w:lineRule="auto"/>
              <w:rPr>
                <w:szCs w:val="20"/>
              </w:rPr>
            </w:pPr>
            <w:r w:rsidRPr="008D058C">
              <w:rPr>
                <w:szCs w:val="20"/>
              </w:rPr>
              <w:t>Grupa rizika:</w:t>
            </w:r>
          </w:p>
        </w:tc>
      </w:tr>
      <w:tr w:rsidR="008D058C" w:rsidRPr="008D058C" w14:paraId="322A4B99"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B13D049" w14:textId="77777777" w:rsidR="008D058C" w:rsidRPr="008D058C" w:rsidRDefault="008D058C" w:rsidP="008D058C">
            <w:pPr>
              <w:spacing w:after="0" w:line="276" w:lineRule="auto"/>
              <w:rPr>
                <w:b w:val="0"/>
                <w:szCs w:val="20"/>
              </w:rPr>
            </w:pPr>
            <w:r w:rsidRPr="008D058C">
              <w:rPr>
                <w:b w:val="0"/>
                <w:szCs w:val="20"/>
              </w:rPr>
              <w:t>Ekstremne vremenske pojave</w:t>
            </w:r>
          </w:p>
        </w:tc>
      </w:tr>
      <w:tr w:rsidR="008D058C" w:rsidRPr="008D058C" w14:paraId="583FEEA5" w14:textId="77777777" w:rsidTr="008D058C">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BA30693" w14:textId="77777777" w:rsidR="008D058C" w:rsidRPr="008D058C" w:rsidRDefault="008D058C" w:rsidP="008D058C">
            <w:pPr>
              <w:spacing w:after="0" w:line="276" w:lineRule="auto"/>
              <w:rPr>
                <w:szCs w:val="20"/>
              </w:rPr>
            </w:pPr>
            <w:r w:rsidRPr="008D058C">
              <w:rPr>
                <w:szCs w:val="20"/>
              </w:rPr>
              <w:t>Rizik:</w:t>
            </w:r>
          </w:p>
        </w:tc>
      </w:tr>
      <w:tr w:rsidR="008D058C" w:rsidRPr="008D058C" w14:paraId="1EFD5C1E"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7B32774" w14:textId="4E1F6FE2" w:rsidR="008D058C" w:rsidRPr="008D058C" w:rsidRDefault="00D57A7D" w:rsidP="008D058C">
            <w:pPr>
              <w:spacing w:after="0" w:line="276" w:lineRule="auto"/>
              <w:rPr>
                <w:b w:val="0"/>
                <w:szCs w:val="20"/>
              </w:rPr>
            </w:pPr>
            <w:r>
              <w:rPr>
                <w:b w:val="0"/>
                <w:szCs w:val="20"/>
              </w:rPr>
              <w:t>vjetar</w:t>
            </w:r>
          </w:p>
        </w:tc>
      </w:tr>
      <w:tr w:rsidR="008D058C" w:rsidRPr="008D058C" w14:paraId="0634BCCE" w14:textId="77777777" w:rsidTr="008D058C">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8C3AF9B" w14:textId="77777777" w:rsidR="008D058C" w:rsidRPr="008D058C" w:rsidRDefault="008D058C" w:rsidP="008D058C">
            <w:pPr>
              <w:spacing w:after="0" w:line="276" w:lineRule="auto"/>
              <w:rPr>
                <w:szCs w:val="20"/>
              </w:rPr>
            </w:pPr>
            <w:r w:rsidRPr="008D058C">
              <w:rPr>
                <w:szCs w:val="20"/>
              </w:rPr>
              <w:t>Radna skupina:</w:t>
            </w:r>
          </w:p>
        </w:tc>
      </w:tr>
      <w:tr w:rsidR="003C3F32" w:rsidRPr="008D058C" w14:paraId="056A621E"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03BE91A" w14:textId="36E708D9" w:rsidR="003C3F32" w:rsidRPr="00D57A7D" w:rsidRDefault="003C3F32" w:rsidP="003C3F32">
            <w:pPr>
              <w:spacing w:after="0" w:line="276" w:lineRule="auto"/>
              <w:rPr>
                <w:b w:val="0"/>
                <w:szCs w:val="20"/>
              </w:rPr>
            </w:pPr>
            <w:r w:rsidRPr="00214090">
              <w:rPr>
                <w:b w:val="0"/>
                <w:bCs w:val="0"/>
              </w:rPr>
              <w:t>Zvonimir Mijić</w:t>
            </w:r>
          </w:p>
        </w:tc>
      </w:tr>
      <w:tr w:rsidR="003C3F32" w:rsidRPr="008D058C" w14:paraId="57C380AD" w14:textId="77777777" w:rsidTr="008D058C">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B604854" w14:textId="584B3BF5" w:rsidR="003C3F32" w:rsidRPr="00D57A7D" w:rsidRDefault="003C3F32" w:rsidP="003C3F32">
            <w:pPr>
              <w:spacing w:after="0"/>
              <w:rPr>
                <w:b w:val="0"/>
                <w:szCs w:val="20"/>
              </w:rPr>
            </w:pPr>
            <w:r w:rsidRPr="00214090">
              <w:rPr>
                <w:b w:val="0"/>
                <w:bCs w:val="0"/>
              </w:rPr>
              <w:t>Anita Perica</w:t>
            </w:r>
          </w:p>
        </w:tc>
      </w:tr>
      <w:tr w:rsidR="003C3F32" w:rsidRPr="008D058C" w14:paraId="0F069279"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BC927BF" w14:textId="5947F8A6" w:rsidR="003C3F32" w:rsidRPr="00D57A7D" w:rsidRDefault="003C3F32" w:rsidP="003C3F32">
            <w:pPr>
              <w:spacing w:after="0"/>
              <w:rPr>
                <w:b w:val="0"/>
                <w:szCs w:val="20"/>
              </w:rPr>
            </w:pPr>
            <w:r w:rsidRPr="00214090">
              <w:rPr>
                <w:b w:val="0"/>
                <w:bCs w:val="0"/>
              </w:rPr>
              <w:t>Karlo Martin Kalcina</w:t>
            </w:r>
          </w:p>
        </w:tc>
      </w:tr>
      <w:tr w:rsidR="003C3F32" w:rsidRPr="008D058C" w14:paraId="53257787" w14:textId="77777777" w:rsidTr="008D058C">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579224B" w14:textId="391ADF8E" w:rsidR="003C3F32" w:rsidRPr="00D57A7D" w:rsidRDefault="003C3F32" w:rsidP="003C3F32">
            <w:pPr>
              <w:spacing w:after="0"/>
              <w:rPr>
                <w:b w:val="0"/>
                <w:szCs w:val="20"/>
              </w:rPr>
            </w:pPr>
            <w:r w:rsidRPr="00214090">
              <w:rPr>
                <w:b w:val="0"/>
                <w:bCs w:val="0"/>
              </w:rPr>
              <w:t>Zdravko Nimac</w:t>
            </w:r>
          </w:p>
        </w:tc>
      </w:tr>
    </w:tbl>
    <w:p w14:paraId="1343CDDD" w14:textId="77777777" w:rsidR="000251E9" w:rsidRPr="000251E9" w:rsidRDefault="000251E9" w:rsidP="000251E9"/>
    <w:p w14:paraId="3CAF88C4" w14:textId="681D8060" w:rsidR="00F43CD5" w:rsidRPr="00D46E51" w:rsidRDefault="00F43CD5" w:rsidP="00F43CD5">
      <w:pPr>
        <w:pStyle w:val="Heading3"/>
      </w:pPr>
      <w:bookmarkStart w:id="186" w:name="_Toc127882968"/>
      <w:r w:rsidRPr="00D46E51">
        <w:t>6.</w:t>
      </w:r>
      <w:r>
        <w:t>3</w:t>
      </w:r>
      <w:r w:rsidRPr="00D46E51">
        <w:t>.2 Uvod</w:t>
      </w:r>
      <w:bookmarkEnd w:id="186"/>
    </w:p>
    <w:p w14:paraId="332F6430" w14:textId="77777777" w:rsidR="00D57A7D" w:rsidRPr="007D74E2" w:rsidRDefault="00D57A7D" w:rsidP="00D57A7D">
      <w:pPr>
        <w:autoSpaceDE w:val="0"/>
        <w:autoSpaceDN w:val="0"/>
        <w:adjustRightInd w:val="0"/>
        <w:spacing w:before="120" w:after="120"/>
        <w:rPr>
          <w:rFonts w:eastAsiaTheme="minorHAnsi"/>
          <w:color w:val="000000"/>
          <w:szCs w:val="22"/>
        </w:rPr>
      </w:pPr>
      <w:r w:rsidRPr="007D74E2">
        <w:rPr>
          <w:rFonts w:eastAsiaTheme="minorHAnsi"/>
          <w:color w:val="000000"/>
          <w:szCs w:val="22"/>
        </w:rPr>
        <w:t xml:space="preserve">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 </w:t>
      </w:r>
    </w:p>
    <w:p w14:paraId="3C235324" w14:textId="6F868C5C" w:rsidR="00D57A7D" w:rsidRPr="007D74E2" w:rsidRDefault="00D57A7D" w:rsidP="00D57A7D">
      <w:pPr>
        <w:rPr>
          <w:rFonts w:eastAsiaTheme="minorHAnsi"/>
          <w:color w:val="000000"/>
          <w:szCs w:val="22"/>
        </w:rPr>
      </w:pPr>
      <w:r w:rsidRPr="007D74E2">
        <w:rPr>
          <w:rFonts w:eastAsiaTheme="minorHAnsi"/>
          <w:color w:val="000000"/>
          <w:szCs w:val="22"/>
        </w:rPr>
        <w:t>Mjereni podaci vjetra pomoću električnog ili digitalnog anemografa (brzina i smjer vjetra te maksimalni udari vjetra) u meteorološkoj službi prikupljaju se u relativno rijetkoj mreži točaka. Postojeća mreža mjernih točaka odabrana je tako da omogućuje dobivanje općih karakteristika strujanja većih razmjera na visini od 10 m iznad tla. Međutim, reprezentativnost vrijednosti u nekoj točki za šire područje ovisi o konfiguraciji terena, hrapavosti terena i blizini zaklona oko anemografa. Za nadopunu vjetrovnog režima na meteorološkim postajama motritelji i opažaju smjer i jačinu vjetra. Jačina vjetra procjenjuje se vizualno prema učincima vjetra na predmetima u prirodi u tri klimatološka termina (7, 14 i 21 sat) i izražava se u stupnjevima Beaufortove ljestvice. Ona sadrži od 0 do 12 Bf (bofora) kojima su pridružene odgovarajuće srednje brzine vjetra.</w:t>
      </w:r>
    </w:p>
    <w:p w14:paraId="2560B584" w14:textId="77777777" w:rsidR="00671CF6" w:rsidRPr="00D57A7D" w:rsidRDefault="00671CF6" w:rsidP="00D57A7D">
      <w:pPr>
        <w:rPr>
          <w:rFonts w:eastAsiaTheme="minorHAnsi"/>
          <w:color w:val="000000"/>
          <w:sz w:val="23"/>
          <w:szCs w:val="23"/>
        </w:rPr>
      </w:pPr>
    </w:p>
    <w:p w14:paraId="5B5BC455" w14:textId="7907533A" w:rsidR="00D57A7D" w:rsidRPr="00D57A7D" w:rsidRDefault="00D57A7D" w:rsidP="00D57A7D">
      <w:pPr>
        <w:keepNext/>
        <w:spacing w:before="0" w:after="240"/>
        <w:jc w:val="center"/>
        <w:rPr>
          <w:bCs/>
          <w:color w:val="54883D"/>
          <w:sz w:val="20"/>
          <w:szCs w:val="18"/>
        </w:rPr>
      </w:pPr>
      <w:r w:rsidRPr="00D57A7D">
        <w:rPr>
          <w:rFonts w:eastAsiaTheme="minorHAnsi"/>
          <w:bCs/>
          <w:color w:val="54883D"/>
          <w:sz w:val="20"/>
          <w:szCs w:val="18"/>
        </w:rPr>
        <w:t xml:space="preserve">Tablica </w:t>
      </w:r>
      <w:r w:rsidRPr="00D57A7D">
        <w:rPr>
          <w:rFonts w:eastAsiaTheme="minorHAnsi"/>
          <w:bCs/>
          <w:color w:val="54883D"/>
          <w:sz w:val="20"/>
          <w:szCs w:val="18"/>
        </w:rPr>
        <w:fldChar w:fldCharType="begin"/>
      </w:r>
      <w:r w:rsidRPr="00D57A7D">
        <w:rPr>
          <w:rFonts w:eastAsiaTheme="minorHAnsi"/>
          <w:bCs/>
          <w:color w:val="54883D"/>
          <w:sz w:val="20"/>
          <w:szCs w:val="18"/>
        </w:rPr>
        <w:instrText xml:space="preserve"> SEQ Tabela \* ARABIC </w:instrText>
      </w:r>
      <w:r w:rsidRPr="00D57A7D">
        <w:rPr>
          <w:rFonts w:eastAsiaTheme="minorHAnsi"/>
          <w:bCs/>
          <w:color w:val="54883D"/>
          <w:sz w:val="20"/>
          <w:szCs w:val="18"/>
        </w:rPr>
        <w:fldChar w:fldCharType="separate"/>
      </w:r>
      <w:r w:rsidR="00DD0006">
        <w:rPr>
          <w:rFonts w:eastAsiaTheme="minorHAnsi"/>
          <w:bCs/>
          <w:noProof/>
          <w:color w:val="54883D"/>
          <w:sz w:val="20"/>
          <w:szCs w:val="18"/>
        </w:rPr>
        <w:t>38</w:t>
      </w:r>
      <w:r w:rsidRPr="00D57A7D">
        <w:rPr>
          <w:rFonts w:eastAsiaTheme="minorHAnsi"/>
          <w:bCs/>
          <w:color w:val="54883D"/>
          <w:sz w:val="20"/>
          <w:szCs w:val="18"/>
        </w:rPr>
        <w:fldChar w:fldCharType="end"/>
      </w:r>
      <w:r w:rsidRPr="00D57A7D">
        <w:rPr>
          <w:rFonts w:eastAsiaTheme="minorHAnsi"/>
          <w:bCs/>
          <w:color w:val="54883D"/>
          <w:sz w:val="20"/>
          <w:szCs w:val="18"/>
        </w:rPr>
        <w:t>.</w:t>
      </w:r>
      <w:r w:rsidRPr="00D57A7D">
        <w:t xml:space="preserve"> </w:t>
      </w:r>
      <w:r w:rsidRPr="00D57A7D">
        <w:rPr>
          <w:rFonts w:eastAsiaTheme="minorHAnsi"/>
          <w:bCs/>
          <w:color w:val="54883D"/>
          <w:sz w:val="20"/>
          <w:szCs w:val="18"/>
        </w:rPr>
        <w:t>Beaufortova ljestvica</w:t>
      </w:r>
    </w:p>
    <w:tbl>
      <w:tblPr>
        <w:tblW w:w="906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1414"/>
        <w:gridCol w:w="2371"/>
        <w:gridCol w:w="1963"/>
        <w:gridCol w:w="1656"/>
        <w:gridCol w:w="1656"/>
      </w:tblGrid>
      <w:tr w:rsidR="00D57A7D" w:rsidRPr="00D57A7D" w14:paraId="66960CC6" w14:textId="77777777" w:rsidTr="00D57A7D">
        <w:trPr>
          <w:trHeight w:hRule="exact" w:val="627"/>
          <w:jc w:val="center"/>
        </w:trPr>
        <w:tc>
          <w:tcPr>
            <w:tcW w:w="1414" w:type="dxa"/>
            <w:shd w:val="clear" w:color="auto" w:fill="auto"/>
            <w:vAlign w:val="center"/>
          </w:tcPr>
          <w:p w14:paraId="6A87CF23" w14:textId="77777777" w:rsidR="00D57A7D" w:rsidRPr="00D57A7D" w:rsidRDefault="00D57A7D" w:rsidP="00D57A7D">
            <w:pPr>
              <w:spacing w:before="0" w:after="0" w:line="240" w:lineRule="auto"/>
              <w:jc w:val="center"/>
              <w:rPr>
                <w:rFonts w:eastAsia="Calibri"/>
                <w:b/>
                <w:sz w:val="20"/>
              </w:rPr>
            </w:pPr>
            <w:r w:rsidRPr="00D57A7D">
              <w:rPr>
                <w:rFonts w:eastAsia="Calibri"/>
                <w:b/>
                <w:sz w:val="20"/>
              </w:rPr>
              <w:t>Stupanj beauforta</w:t>
            </w:r>
          </w:p>
        </w:tc>
        <w:tc>
          <w:tcPr>
            <w:tcW w:w="2371" w:type="dxa"/>
            <w:shd w:val="clear" w:color="auto" w:fill="auto"/>
            <w:vAlign w:val="center"/>
          </w:tcPr>
          <w:p w14:paraId="77225EE2" w14:textId="77777777" w:rsidR="00D57A7D" w:rsidRPr="00D57A7D" w:rsidRDefault="00D57A7D" w:rsidP="00D57A7D">
            <w:pPr>
              <w:spacing w:before="0" w:after="0" w:line="240" w:lineRule="auto"/>
              <w:jc w:val="center"/>
              <w:rPr>
                <w:rFonts w:eastAsia="Calibri"/>
                <w:b/>
                <w:sz w:val="20"/>
              </w:rPr>
            </w:pPr>
            <w:r w:rsidRPr="00D57A7D">
              <w:rPr>
                <w:rFonts w:eastAsia="Calibri"/>
                <w:b/>
                <w:sz w:val="20"/>
              </w:rPr>
              <w:t>OPIS</w:t>
            </w:r>
          </w:p>
        </w:tc>
        <w:tc>
          <w:tcPr>
            <w:tcW w:w="1963" w:type="dxa"/>
            <w:shd w:val="clear" w:color="auto" w:fill="auto"/>
            <w:vAlign w:val="center"/>
          </w:tcPr>
          <w:p w14:paraId="7C9EF6E3" w14:textId="77777777" w:rsidR="00D57A7D" w:rsidRPr="00D57A7D" w:rsidRDefault="00D57A7D" w:rsidP="00D57A7D">
            <w:pPr>
              <w:spacing w:before="0" w:after="0" w:line="240" w:lineRule="auto"/>
              <w:jc w:val="center"/>
              <w:rPr>
                <w:rFonts w:eastAsia="Calibri"/>
                <w:b/>
                <w:sz w:val="20"/>
              </w:rPr>
            </w:pPr>
            <w:r w:rsidRPr="00D57A7D">
              <w:rPr>
                <w:rFonts w:eastAsia="Calibri"/>
                <w:b/>
                <w:sz w:val="20"/>
              </w:rPr>
              <w:t>(m/s)</w:t>
            </w:r>
          </w:p>
        </w:tc>
        <w:tc>
          <w:tcPr>
            <w:tcW w:w="1656" w:type="dxa"/>
            <w:vAlign w:val="center"/>
          </w:tcPr>
          <w:p w14:paraId="79726D27" w14:textId="77777777" w:rsidR="00D57A7D" w:rsidRPr="00D57A7D" w:rsidRDefault="00D57A7D" w:rsidP="00D57A7D">
            <w:pPr>
              <w:spacing w:before="0" w:after="0" w:line="240" w:lineRule="auto"/>
              <w:jc w:val="center"/>
              <w:rPr>
                <w:rFonts w:eastAsia="Calibri"/>
                <w:b/>
                <w:sz w:val="20"/>
              </w:rPr>
            </w:pPr>
            <w:r w:rsidRPr="00D57A7D">
              <w:rPr>
                <w:rFonts w:eastAsia="Calibri"/>
                <w:b/>
                <w:sz w:val="20"/>
              </w:rPr>
              <w:t>ČVOROVI</w:t>
            </w:r>
          </w:p>
        </w:tc>
        <w:tc>
          <w:tcPr>
            <w:tcW w:w="1656" w:type="dxa"/>
            <w:vAlign w:val="center"/>
          </w:tcPr>
          <w:p w14:paraId="35D279C3" w14:textId="77777777" w:rsidR="00D57A7D" w:rsidRPr="00D57A7D" w:rsidRDefault="00D57A7D" w:rsidP="00D57A7D">
            <w:pPr>
              <w:spacing w:before="0" w:after="0" w:line="240" w:lineRule="auto"/>
              <w:jc w:val="center"/>
              <w:rPr>
                <w:rFonts w:eastAsia="Calibri"/>
                <w:b/>
                <w:sz w:val="20"/>
              </w:rPr>
            </w:pPr>
            <w:r w:rsidRPr="00D57A7D">
              <w:rPr>
                <w:rFonts w:eastAsia="Calibri"/>
                <w:b/>
                <w:sz w:val="20"/>
              </w:rPr>
              <w:t>km/h</w:t>
            </w:r>
          </w:p>
        </w:tc>
      </w:tr>
      <w:tr w:rsidR="00D57A7D" w:rsidRPr="00D57A7D" w14:paraId="6DA032BD" w14:textId="77777777" w:rsidTr="00D57A7D">
        <w:trPr>
          <w:trHeight w:val="359"/>
          <w:jc w:val="center"/>
        </w:trPr>
        <w:tc>
          <w:tcPr>
            <w:tcW w:w="1414" w:type="dxa"/>
            <w:shd w:val="clear" w:color="auto" w:fill="auto"/>
            <w:vAlign w:val="center"/>
          </w:tcPr>
          <w:p w14:paraId="2574E717"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0</w:t>
            </w:r>
          </w:p>
        </w:tc>
        <w:tc>
          <w:tcPr>
            <w:tcW w:w="2371" w:type="dxa"/>
            <w:shd w:val="clear" w:color="auto" w:fill="auto"/>
            <w:vAlign w:val="center"/>
          </w:tcPr>
          <w:p w14:paraId="10D22B0F"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tišina</w:t>
            </w:r>
          </w:p>
        </w:tc>
        <w:tc>
          <w:tcPr>
            <w:tcW w:w="1963" w:type="dxa"/>
            <w:shd w:val="clear" w:color="auto" w:fill="auto"/>
            <w:vAlign w:val="center"/>
          </w:tcPr>
          <w:p w14:paraId="69CA9FC9"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0.0-0.2</w:t>
            </w:r>
          </w:p>
        </w:tc>
        <w:tc>
          <w:tcPr>
            <w:tcW w:w="1656" w:type="dxa"/>
            <w:vAlign w:val="center"/>
          </w:tcPr>
          <w:p w14:paraId="1D60CAD9"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&lt;1</w:t>
            </w:r>
          </w:p>
        </w:tc>
        <w:tc>
          <w:tcPr>
            <w:tcW w:w="1656" w:type="dxa"/>
            <w:vAlign w:val="center"/>
          </w:tcPr>
          <w:p w14:paraId="25529EBB"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&lt; 1</w:t>
            </w:r>
          </w:p>
        </w:tc>
      </w:tr>
      <w:tr w:rsidR="00D57A7D" w:rsidRPr="00D57A7D" w14:paraId="0272115A" w14:textId="77777777" w:rsidTr="00D57A7D">
        <w:trPr>
          <w:trHeight w:hRule="exact" w:val="391"/>
          <w:jc w:val="center"/>
        </w:trPr>
        <w:tc>
          <w:tcPr>
            <w:tcW w:w="1414" w:type="dxa"/>
            <w:shd w:val="clear" w:color="auto" w:fill="auto"/>
            <w:vAlign w:val="center"/>
          </w:tcPr>
          <w:p w14:paraId="35C76F74"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1</w:t>
            </w:r>
          </w:p>
        </w:tc>
        <w:tc>
          <w:tcPr>
            <w:tcW w:w="2371" w:type="dxa"/>
            <w:shd w:val="clear" w:color="auto" w:fill="auto"/>
            <w:vAlign w:val="center"/>
          </w:tcPr>
          <w:p w14:paraId="3F0B731B"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lagan povjetarac</w:t>
            </w:r>
          </w:p>
        </w:tc>
        <w:tc>
          <w:tcPr>
            <w:tcW w:w="1963" w:type="dxa"/>
            <w:shd w:val="clear" w:color="auto" w:fill="auto"/>
            <w:vAlign w:val="center"/>
          </w:tcPr>
          <w:p w14:paraId="354BB4F7"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0.3-1.5</w:t>
            </w:r>
          </w:p>
        </w:tc>
        <w:tc>
          <w:tcPr>
            <w:tcW w:w="1656" w:type="dxa"/>
            <w:vAlign w:val="center"/>
          </w:tcPr>
          <w:p w14:paraId="346A3F9F"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1-3</w:t>
            </w:r>
          </w:p>
        </w:tc>
        <w:tc>
          <w:tcPr>
            <w:tcW w:w="1656" w:type="dxa"/>
            <w:vAlign w:val="center"/>
          </w:tcPr>
          <w:p w14:paraId="6B179312"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1-5</w:t>
            </w:r>
          </w:p>
        </w:tc>
      </w:tr>
      <w:tr w:rsidR="00D57A7D" w:rsidRPr="00D57A7D" w14:paraId="4CBA9BDC" w14:textId="77777777" w:rsidTr="00D57A7D">
        <w:trPr>
          <w:trHeight w:val="351"/>
          <w:jc w:val="center"/>
        </w:trPr>
        <w:tc>
          <w:tcPr>
            <w:tcW w:w="1414" w:type="dxa"/>
            <w:shd w:val="clear" w:color="auto" w:fill="auto"/>
            <w:vAlign w:val="center"/>
          </w:tcPr>
          <w:p w14:paraId="6D106E41"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2</w:t>
            </w:r>
          </w:p>
        </w:tc>
        <w:tc>
          <w:tcPr>
            <w:tcW w:w="2371" w:type="dxa"/>
            <w:shd w:val="clear" w:color="auto" w:fill="auto"/>
            <w:vAlign w:val="center"/>
          </w:tcPr>
          <w:p w14:paraId="2A62952D"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povjetarac</w:t>
            </w:r>
          </w:p>
        </w:tc>
        <w:tc>
          <w:tcPr>
            <w:tcW w:w="1963" w:type="dxa"/>
            <w:shd w:val="clear" w:color="auto" w:fill="auto"/>
            <w:vAlign w:val="center"/>
          </w:tcPr>
          <w:p w14:paraId="23019692"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1.6-3.3</w:t>
            </w:r>
          </w:p>
        </w:tc>
        <w:tc>
          <w:tcPr>
            <w:tcW w:w="1656" w:type="dxa"/>
            <w:vAlign w:val="center"/>
          </w:tcPr>
          <w:p w14:paraId="0EFA33DC"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4-6</w:t>
            </w:r>
          </w:p>
        </w:tc>
        <w:tc>
          <w:tcPr>
            <w:tcW w:w="1656" w:type="dxa"/>
            <w:vAlign w:val="center"/>
          </w:tcPr>
          <w:p w14:paraId="2FA44A14"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6-11</w:t>
            </w:r>
          </w:p>
        </w:tc>
      </w:tr>
      <w:tr w:rsidR="00D57A7D" w:rsidRPr="00D57A7D" w14:paraId="0C95A75E" w14:textId="77777777" w:rsidTr="00D57A7D">
        <w:trPr>
          <w:trHeight w:hRule="exact" w:val="383"/>
          <w:jc w:val="center"/>
        </w:trPr>
        <w:tc>
          <w:tcPr>
            <w:tcW w:w="1414" w:type="dxa"/>
            <w:shd w:val="clear" w:color="auto" w:fill="auto"/>
            <w:vAlign w:val="center"/>
          </w:tcPr>
          <w:p w14:paraId="2DFA2269"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3</w:t>
            </w:r>
          </w:p>
        </w:tc>
        <w:tc>
          <w:tcPr>
            <w:tcW w:w="2371" w:type="dxa"/>
            <w:shd w:val="clear" w:color="auto" w:fill="auto"/>
            <w:vAlign w:val="center"/>
          </w:tcPr>
          <w:p w14:paraId="7006E7AA"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slab vjetar</w:t>
            </w:r>
          </w:p>
        </w:tc>
        <w:tc>
          <w:tcPr>
            <w:tcW w:w="1963" w:type="dxa"/>
            <w:shd w:val="clear" w:color="auto" w:fill="auto"/>
            <w:vAlign w:val="center"/>
          </w:tcPr>
          <w:p w14:paraId="53F25693"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3.4-5.4</w:t>
            </w:r>
          </w:p>
        </w:tc>
        <w:tc>
          <w:tcPr>
            <w:tcW w:w="1656" w:type="dxa"/>
            <w:vAlign w:val="center"/>
          </w:tcPr>
          <w:p w14:paraId="12F01BF3"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7-10</w:t>
            </w:r>
          </w:p>
        </w:tc>
        <w:tc>
          <w:tcPr>
            <w:tcW w:w="1656" w:type="dxa"/>
            <w:vAlign w:val="center"/>
          </w:tcPr>
          <w:p w14:paraId="206CE4E3"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12-19</w:t>
            </w:r>
          </w:p>
        </w:tc>
      </w:tr>
      <w:tr w:rsidR="00D57A7D" w:rsidRPr="00D57A7D" w14:paraId="20013B50" w14:textId="77777777" w:rsidTr="00D57A7D">
        <w:trPr>
          <w:trHeight w:val="362"/>
          <w:jc w:val="center"/>
        </w:trPr>
        <w:tc>
          <w:tcPr>
            <w:tcW w:w="1414" w:type="dxa"/>
            <w:shd w:val="clear" w:color="auto" w:fill="auto"/>
            <w:vAlign w:val="center"/>
          </w:tcPr>
          <w:p w14:paraId="64427EE3"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lastRenderedPageBreak/>
              <w:t>4</w:t>
            </w:r>
          </w:p>
        </w:tc>
        <w:tc>
          <w:tcPr>
            <w:tcW w:w="2371" w:type="dxa"/>
            <w:shd w:val="clear" w:color="auto" w:fill="auto"/>
            <w:vAlign w:val="center"/>
          </w:tcPr>
          <w:p w14:paraId="660ABE14"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umjeren vjetar</w:t>
            </w:r>
          </w:p>
        </w:tc>
        <w:tc>
          <w:tcPr>
            <w:tcW w:w="1963" w:type="dxa"/>
            <w:shd w:val="clear" w:color="auto" w:fill="auto"/>
            <w:vAlign w:val="center"/>
          </w:tcPr>
          <w:p w14:paraId="452AE985"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5.5-7.9</w:t>
            </w:r>
          </w:p>
        </w:tc>
        <w:tc>
          <w:tcPr>
            <w:tcW w:w="1656" w:type="dxa"/>
            <w:vAlign w:val="center"/>
          </w:tcPr>
          <w:p w14:paraId="1A4D6E82"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11-16</w:t>
            </w:r>
          </w:p>
        </w:tc>
        <w:tc>
          <w:tcPr>
            <w:tcW w:w="1656" w:type="dxa"/>
            <w:vAlign w:val="center"/>
          </w:tcPr>
          <w:p w14:paraId="279526E1"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20-28</w:t>
            </w:r>
          </w:p>
        </w:tc>
      </w:tr>
      <w:tr w:rsidR="00D57A7D" w:rsidRPr="00D57A7D" w14:paraId="4E4652F1" w14:textId="77777777" w:rsidTr="00D57A7D">
        <w:trPr>
          <w:trHeight w:hRule="exact" w:val="413"/>
          <w:jc w:val="center"/>
        </w:trPr>
        <w:tc>
          <w:tcPr>
            <w:tcW w:w="1414" w:type="dxa"/>
            <w:shd w:val="clear" w:color="auto" w:fill="auto"/>
            <w:vAlign w:val="center"/>
          </w:tcPr>
          <w:p w14:paraId="6A4D4107"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5</w:t>
            </w:r>
          </w:p>
        </w:tc>
        <w:tc>
          <w:tcPr>
            <w:tcW w:w="2371" w:type="dxa"/>
            <w:shd w:val="clear" w:color="auto" w:fill="auto"/>
            <w:vAlign w:val="center"/>
          </w:tcPr>
          <w:p w14:paraId="30C4A8FF"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umjereno jak vjetar</w:t>
            </w:r>
          </w:p>
        </w:tc>
        <w:tc>
          <w:tcPr>
            <w:tcW w:w="1963" w:type="dxa"/>
            <w:shd w:val="clear" w:color="auto" w:fill="auto"/>
            <w:vAlign w:val="center"/>
          </w:tcPr>
          <w:p w14:paraId="0394175B"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8.0-10.7</w:t>
            </w:r>
          </w:p>
        </w:tc>
        <w:tc>
          <w:tcPr>
            <w:tcW w:w="1656" w:type="dxa"/>
            <w:vAlign w:val="center"/>
          </w:tcPr>
          <w:p w14:paraId="6350B3EE"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17-21</w:t>
            </w:r>
          </w:p>
        </w:tc>
        <w:tc>
          <w:tcPr>
            <w:tcW w:w="1656" w:type="dxa"/>
            <w:vAlign w:val="center"/>
          </w:tcPr>
          <w:p w14:paraId="2A13A24E"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29-38</w:t>
            </w:r>
          </w:p>
        </w:tc>
      </w:tr>
      <w:tr w:rsidR="00D57A7D" w:rsidRPr="00D57A7D" w14:paraId="58200D51" w14:textId="77777777" w:rsidTr="00D57A7D">
        <w:trPr>
          <w:trHeight w:val="321"/>
          <w:jc w:val="center"/>
        </w:trPr>
        <w:tc>
          <w:tcPr>
            <w:tcW w:w="1414" w:type="dxa"/>
            <w:shd w:val="clear" w:color="auto" w:fill="auto"/>
            <w:vAlign w:val="center"/>
          </w:tcPr>
          <w:p w14:paraId="7AE8C1C3"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6</w:t>
            </w:r>
          </w:p>
        </w:tc>
        <w:tc>
          <w:tcPr>
            <w:tcW w:w="2371" w:type="dxa"/>
            <w:shd w:val="clear" w:color="auto" w:fill="auto"/>
            <w:vAlign w:val="center"/>
          </w:tcPr>
          <w:p w14:paraId="4E5E4A5A"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jak vjetar</w:t>
            </w:r>
          </w:p>
        </w:tc>
        <w:tc>
          <w:tcPr>
            <w:tcW w:w="1963" w:type="dxa"/>
            <w:shd w:val="clear" w:color="auto" w:fill="auto"/>
            <w:vAlign w:val="center"/>
          </w:tcPr>
          <w:p w14:paraId="125749EC"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10.8-13.8</w:t>
            </w:r>
          </w:p>
        </w:tc>
        <w:tc>
          <w:tcPr>
            <w:tcW w:w="1656" w:type="dxa"/>
            <w:vAlign w:val="center"/>
          </w:tcPr>
          <w:p w14:paraId="39BB9370"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22-27</w:t>
            </w:r>
          </w:p>
        </w:tc>
        <w:tc>
          <w:tcPr>
            <w:tcW w:w="1656" w:type="dxa"/>
            <w:vAlign w:val="center"/>
          </w:tcPr>
          <w:p w14:paraId="6C140C12"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39-49</w:t>
            </w:r>
          </w:p>
        </w:tc>
      </w:tr>
      <w:tr w:rsidR="00D57A7D" w:rsidRPr="00D57A7D" w14:paraId="411A95DE" w14:textId="77777777" w:rsidTr="00D57A7D">
        <w:trPr>
          <w:trHeight w:hRule="exact" w:val="348"/>
          <w:jc w:val="center"/>
        </w:trPr>
        <w:tc>
          <w:tcPr>
            <w:tcW w:w="1414" w:type="dxa"/>
            <w:shd w:val="clear" w:color="auto" w:fill="auto"/>
            <w:vAlign w:val="center"/>
          </w:tcPr>
          <w:p w14:paraId="60ABC327"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7</w:t>
            </w:r>
          </w:p>
        </w:tc>
        <w:tc>
          <w:tcPr>
            <w:tcW w:w="2371" w:type="dxa"/>
            <w:shd w:val="clear" w:color="auto" w:fill="auto"/>
            <w:vAlign w:val="center"/>
          </w:tcPr>
          <w:p w14:paraId="386A8A22"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vrlo jak vjetar</w:t>
            </w:r>
          </w:p>
        </w:tc>
        <w:tc>
          <w:tcPr>
            <w:tcW w:w="1963" w:type="dxa"/>
            <w:shd w:val="clear" w:color="auto" w:fill="auto"/>
            <w:vAlign w:val="center"/>
          </w:tcPr>
          <w:p w14:paraId="6A420175"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13.9-17.1</w:t>
            </w:r>
          </w:p>
        </w:tc>
        <w:tc>
          <w:tcPr>
            <w:tcW w:w="1656" w:type="dxa"/>
            <w:vAlign w:val="center"/>
          </w:tcPr>
          <w:p w14:paraId="013ECDCF"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28-33</w:t>
            </w:r>
          </w:p>
        </w:tc>
        <w:tc>
          <w:tcPr>
            <w:tcW w:w="1656" w:type="dxa"/>
            <w:vAlign w:val="center"/>
          </w:tcPr>
          <w:p w14:paraId="616A2BAE"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50-61</w:t>
            </w:r>
          </w:p>
        </w:tc>
      </w:tr>
      <w:tr w:rsidR="00D57A7D" w:rsidRPr="00D57A7D" w14:paraId="78B5764D" w14:textId="77777777" w:rsidTr="00D57A7D">
        <w:trPr>
          <w:trHeight w:val="364"/>
          <w:jc w:val="center"/>
        </w:trPr>
        <w:tc>
          <w:tcPr>
            <w:tcW w:w="1414" w:type="dxa"/>
            <w:shd w:val="clear" w:color="auto" w:fill="auto"/>
            <w:vAlign w:val="center"/>
          </w:tcPr>
          <w:p w14:paraId="33F43AEB"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8</w:t>
            </w:r>
          </w:p>
        </w:tc>
        <w:tc>
          <w:tcPr>
            <w:tcW w:w="2371" w:type="dxa"/>
            <w:shd w:val="clear" w:color="auto" w:fill="auto"/>
            <w:vAlign w:val="center"/>
          </w:tcPr>
          <w:p w14:paraId="3B8517F9"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olujan vjetar</w:t>
            </w:r>
          </w:p>
        </w:tc>
        <w:tc>
          <w:tcPr>
            <w:tcW w:w="1963" w:type="dxa"/>
            <w:shd w:val="clear" w:color="auto" w:fill="auto"/>
            <w:vAlign w:val="center"/>
          </w:tcPr>
          <w:p w14:paraId="7BF573AF"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17.2-20.7</w:t>
            </w:r>
          </w:p>
        </w:tc>
        <w:tc>
          <w:tcPr>
            <w:tcW w:w="1656" w:type="dxa"/>
            <w:vAlign w:val="center"/>
          </w:tcPr>
          <w:p w14:paraId="126404AD"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34-40</w:t>
            </w:r>
          </w:p>
        </w:tc>
        <w:tc>
          <w:tcPr>
            <w:tcW w:w="1656" w:type="dxa"/>
            <w:vAlign w:val="center"/>
          </w:tcPr>
          <w:p w14:paraId="22141D51"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62-74</w:t>
            </w:r>
          </w:p>
        </w:tc>
      </w:tr>
      <w:tr w:rsidR="00D57A7D" w:rsidRPr="00D57A7D" w14:paraId="02555B5C" w14:textId="77777777" w:rsidTr="00D57A7D">
        <w:trPr>
          <w:trHeight w:hRule="exact" w:val="378"/>
          <w:jc w:val="center"/>
        </w:trPr>
        <w:tc>
          <w:tcPr>
            <w:tcW w:w="1414" w:type="dxa"/>
            <w:shd w:val="clear" w:color="auto" w:fill="auto"/>
            <w:vAlign w:val="center"/>
          </w:tcPr>
          <w:p w14:paraId="64886BEB"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9</w:t>
            </w:r>
          </w:p>
        </w:tc>
        <w:tc>
          <w:tcPr>
            <w:tcW w:w="2371" w:type="dxa"/>
            <w:shd w:val="clear" w:color="auto" w:fill="auto"/>
            <w:vAlign w:val="center"/>
          </w:tcPr>
          <w:p w14:paraId="60A111A0"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oluja</w:t>
            </w:r>
          </w:p>
        </w:tc>
        <w:tc>
          <w:tcPr>
            <w:tcW w:w="1963" w:type="dxa"/>
            <w:shd w:val="clear" w:color="auto" w:fill="auto"/>
            <w:vAlign w:val="center"/>
          </w:tcPr>
          <w:p w14:paraId="1E2E1F9D"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20.8-24.4</w:t>
            </w:r>
          </w:p>
        </w:tc>
        <w:tc>
          <w:tcPr>
            <w:tcW w:w="1656" w:type="dxa"/>
            <w:vAlign w:val="center"/>
          </w:tcPr>
          <w:p w14:paraId="6A7F8081"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41-47</w:t>
            </w:r>
          </w:p>
        </w:tc>
        <w:tc>
          <w:tcPr>
            <w:tcW w:w="1656" w:type="dxa"/>
            <w:vAlign w:val="center"/>
          </w:tcPr>
          <w:p w14:paraId="3871D717"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75-88</w:t>
            </w:r>
          </w:p>
        </w:tc>
      </w:tr>
      <w:tr w:rsidR="00D57A7D" w:rsidRPr="00D57A7D" w14:paraId="3CB251FA" w14:textId="77777777" w:rsidTr="00D57A7D">
        <w:trPr>
          <w:trHeight w:val="356"/>
          <w:jc w:val="center"/>
        </w:trPr>
        <w:tc>
          <w:tcPr>
            <w:tcW w:w="1414" w:type="dxa"/>
            <w:shd w:val="clear" w:color="auto" w:fill="auto"/>
            <w:vAlign w:val="center"/>
          </w:tcPr>
          <w:p w14:paraId="1F9E8F46"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10</w:t>
            </w:r>
          </w:p>
        </w:tc>
        <w:tc>
          <w:tcPr>
            <w:tcW w:w="2371" w:type="dxa"/>
            <w:shd w:val="clear" w:color="auto" w:fill="auto"/>
            <w:vAlign w:val="center"/>
          </w:tcPr>
          <w:p w14:paraId="20EB2269"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jaka oluja</w:t>
            </w:r>
          </w:p>
        </w:tc>
        <w:tc>
          <w:tcPr>
            <w:tcW w:w="1963" w:type="dxa"/>
            <w:shd w:val="clear" w:color="auto" w:fill="auto"/>
            <w:vAlign w:val="center"/>
          </w:tcPr>
          <w:p w14:paraId="7793E68A"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24.5-28.4</w:t>
            </w:r>
          </w:p>
        </w:tc>
        <w:tc>
          <w:tcPr>
            <w:tcW w:w="1656" w:type="dxa"/>
            <w:vAlign w:val="center"/>
          </w:tcPr>
          <w:p w14:paraId="00003885"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48-55</w:t>
            </w:r>
          </w:p>
        </w:tc>
        <w:tc>
          <w:tcPr>
            <w:tcW w:w="1656" w:type="dxa"/>
            <w:vAlign w:val="center"/>
          </w:tcPr>
          <w:p w14:paraId="2384E783"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89-102</w:t>
            </w:r>
          </w:p>
        </w:tc>
      </w:tr>
      <w:tr w:rsidR="00D57A7D" w:rsidRPr="00D57A7D" w14:paraId="33FD959B" w14:textId="77777777" w:rsidTr="00D57A7D">
        <w:trPr>
          <w:trHeight w:hRule="exact" w:val="389"/>
          <w:jc w:val="center"/>
        </w:trPr>
        <w:tc>
          <w:tcPr>
            <w:tcW w:w="1414" w:type="dxa"/>
            <w:shd w:val="clear" w:color="auto" w:fill="auto"/>
            <w:vAlign w:val="center"/>
          </w:tcPr>
          <w:p w14:paraId="1FFFACBA" w14:textId="77777777" w:rsidR="00D57A7D" w:rsidRPr="00D57A7D" w:rsidRDefault="00D57A7D" w:rsidP="00D57A7D">
            <w:pPr>
              <w:spacing w:before="0" w:after="0" w:line="240" w:lineRule="auto"/>
              <w:jc w:val="center"/>
              <w:rPr>
                <w:rFonts w:eastAsia="Calibri"/>
                <w:b/>
                <w:bCs/>
                <w:smallCaps/>
                <w:color w:val="auto"/>
                <w:spacing w:val="5"/>
                <w:sz w:val="20"/>
                <w:szCs w:val="18"/>
              </w:rPr>
            </w:pPr>
            <w:r w:rsidRPr="00D57A7D">
              <w:rPr>
                <w:rFonts w:eastAsia="Calibri"/>
                <w:b/>
                <w:bCs/>
                <w:smallCaps/>
                <w:color w:val="auto"/>
                <w:spacing w:val="5"/>
                <w:sz w:val="20"/>
                <w:szCs w:val="18"/>
              </w:rPr>
              <w:t>11</w:t>
            </w:r>
          </w:p>
        </w:tc>
        <w:tc>
          <w:tcPr>
            <w:tcW w:w="2371" w:type="dxa"/>
            <w:shd w:val="clear" w:color="auto" w:fill="auto"/>
            <w:vAlign w:val="center"/>
          </w:tcPr>
          <w:p w14:paraId="2E922B4C"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orkanski vjetar</w:t>
            </w:r>
          </w:p>
        </w:tc>
        <w:tc>
          <w:tcPr>
            <w:tcW w:w="1963" w:type="dxa"/>
            <w:shd w:val="clear" w:color="auto" w:fill="auto"/>
            <w:vAlign w:val="center"/>
          </w:tcPr>
          <w:p w14:paraId="3893C047"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28.5-32.6</w:t>
            </w:r>
          </w:p>
        </w:tc>
        <w:tc>
          <w:tcPr>
            <w:tcW w:w="1656" w:type="dxa"/>
            <w:vAlign w:val="center"/>
          </w:tcPr>
          <w:p w14:paraId="17442A14"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56-63</w:t>
            </w:r>
          </w:p>
        </w:tc>
        <w:tc>
          <w:tcPr>
            <w:tcW w:w="1656" w:type="dxa"/>
            <w:vAlign w:val="center"/>
          </w:tcPr>
          <w:p w14:paraId="2D0F0347" w14:textId="77777777" w:rsidR="00D57A7D" w:rsidRPr="00D57A7D" w:rsidRDefault="00D57A7D" w:rsidP="00D57A7D">
            <w:pPr>
              <w:spacing w:before="0" w:after="0" w:line="240" w:lineRule="auto"/>
              <w:jc w:val="center"/>
              <w:rPr>
                <w:rFonts w:eastAsia="Calibri"/>
                <w:color w:val="000000"/>
                <w:sz w:val="20"/>
                <w:szCs w:val="18"/>
              </w:rPr>
            </w:pPr>
            <w:r w:rsidRPr="00D57A7D">
              <w:rPr>
                <w:rFonts w:eastAsia="Calibri"/>
                <w:color w:val="000000"/>
                <w:sz w:val="20"/>
                <w:szCs w:val="18"/>
              </w:rPr>
              <w:t>103-117</w:t>
            </w:r>
          </w:p>
        </w:tc>
      </w:tr>
      <w:tr w:rsidR="00D57A7D" w:rsidRPr="00D57A7D" w14:paraId="5891EE13" w14:textId="77777777" w:rsidTr="00D57A7D">
        <w:trPr>
          <w:trHeight w:hRule="exact" w:val="375"/>
          <w:jc w:val="center"/>
        </w:trPr>
        <w:tc>
          <w:tcPr>
            <w:tcW w:w="1414" w:type="dxa"/>
            <w:shd w:val="clear" w:color="auto" w:fill="auto"/>
            <w:vAlign w:val="center"/>
          </w:tcPr>
          <w:p w14:paraId="22613AD8" w14:textId="77777777" w:rsidR="00D57A7D" w:rsidRPr="00D57A7D" w:rsidRDefault="00D57A7D" w:rsidP="00D57A7D">
            <w:pPr>
              <w:spacing w:before="0" w:after="0" w:line="240" w:lineRule="auto"/>
              <w:jc w:val="center"/>
              <w:rPr>
                <w:rFonts w:eastAsia="Calibri"/>
                <w:b/>
                <w:bCs/>
                <w:smallCaps/>
                <w:color w:val="auto"/>
                <w:spacing w:val="5"/>
                <w:sz w:val="18"/>
                <w:szCs w:val="18"/>
              </w:rPr>
            </w:pPr>
            <w:r w:rsidRPr="00D57A7D">
              <w:rPr>
                <w:rFonts w:eastAsia="Calibri"/>
                <w:b/>
                <w:bCs/>
                <w:smallCaps/>
                <w:color w:val="auto"/>
                <w:spacing w:val="5"/>
                <w:sz w:val="18"/>
                <w:szCs w:val="18"/>
              </w:rPr>
              <w:t>12</w:t>
            </w:r>
          </w:p>
        </w:tc>
        <w:tc>
          <w:tcPr>
            <w:tcW w:w="2371" w:type="dxa"/>
            <w:shd w:val="clear" w:color="auto" w:fill="auto"/>
            <w:vAlign w:val="center"/>
          </w:tcPr>
          <w:p w14:paraId="071B3AA7" w14:textId="77777777" w:rsidR="00D57A7D" w:rsidRPr="007D74E2" w:rsidRDefault="00D57A7D" w:rsidP="00D57A7D">
            <w:pPr>
              <w:spacing w:before="0" w:after="0" w:line="240" w:lineRule="auto"/>
              <w:jc w:val="center"/>
              <w:rPr>
                <w:rFonts w:eastAsia="Calibri"/>
                <w:color w:val="000000"/>
                <w:sz w:val="20"/>
                <w:szCs w:val="20"/>
              </w:rPr>
            </w:pPr>
            <w:r w:rsidRPr="007D74E2">
              <w:rPr>
                <w:rFonts w:eastAsia="Calibri"/>
                <w:color w:val="000000"/>
                <w:sz w:val="20"/>
                <w:szCs w:val="20"/>
              </w:rPr>
              <w:t>orkan</w:t>
            </w:r>
          </w:p>
        </w:tc>
        <w:tc>
          <w:tcPr>
            <w:tcW w:w="1963" w:type="dxa"/>
            <w:shd w:val="clear" w:color="auto" w:fill="auto"/>
            <w:vAlign w:val="center"/>
          </w:tcPr>
          <w:p w14:paraId="3AA5C567" w14:textId="77777777" w:rsidR="00D57A7D" w:rsidRPr="007D74E2" w:rsidRDefault="00D57A7D" w:rsidP="00D57A7D">
            <w:pPr>
              <w:spacing w:before="0" w:after="0" w:line="240" w:lineRule="auto"/>
              <w:jc w:val="center"/>
              <w:rPr>
                <w:rFonts w:eastAsia="Calibri"/>
                <w:color w:val="000000"/>
                <w:sz w:val="20"/>
                <w:szCs w:val="20"/>
              </w:rPr>
            </w:pPr>
            <w:r w:rsidRPr="007D74E2">
              <w:rPr>
                <w:rFonts w:eastAsia="Calibri"/>
                <w:color w:val="000000"/>
                <w:sz w:val="20"/>
                <w:szCs w:val="20"/>
              </w:rPr>
              <w:t>32.7 i više</w:t>
            </w:r>
          </w:p>
        </w:tc>
        <w:tc>
          <w:tcPr>
            <w:tcW w:w="1656" w:type="dxa"/>
            <w:vAlign w:val="center"/>
          </w:tcPr>
          <w:p w14:paraId="0492C4C2" w14:textId="77777777" w:rsidR="00D57A7D" w:rsidRPr="007D74E2" w:rsidRDefault="00D57A7D" w:rsidP="00D57A7D">
            <w:pPr>
              <w:spacing w:before="0" w:after="0" w:line="240" w:lineRule="auto"/>
              <w:jc w:val="center"/>
              <w:rPr>
                <w:rFonts w:eastAsia="Calibri"/>
                <w:color w:val="000000"/>
                <w:sz w:val="20"/>
                <w:szCs w:val="20"/>
              </w:rPr>
            </w:pPr>
            <w:r w:rsidRPr="007D74E2">
              <w:rPr>
                <w:rFonts w:eastAsia="Calibri"/>
                <w:color w:val="000000"/>
                <w:sz w:val="20"/>
                <w:szCs w:val="20"/>
              </w:rPr>
              <w:t>64 i više</w:t>
            </w:r>
          </w:p>
        </w:tc>
        <w:tc>
          <w:tcPr>
            <w:tcW w:w="1656" w:type="dxa"/>
            <w:vAlign w:val="center"/>
          </w:tcPr>
          <w:p w14:paraId="0D92ECC5" w14:textId="77777777" w:rsidR="00D57A7D" w:rsidRPr="007D74E2" w:rsidRDefault="00D57A7D" w:rsidP="00D57A7D">
            <w:pPr>
              <w:spacing w:before="0" w:after="0" w:line="240" w:lineRule="auto"/>
              <w:jc w:val="center"/>
              <w:rPr>
                <w:rFonts w:eastAsia="Calibri"/>
                <w:color w:val="000000"/>
                <w:sz w:val="20"/>
                <w:szCs w:val="20"/>
              </w:rPr>
            </w:pPr>
            <w:r w:rsidRPr="007D74E2">
              <w:rPr>
                <w:rFonts w:eastAsia="Calibri"/>
                <w:color w:val="000000"/>
                <w:sz w:val="20"/>
                <w:szCs w:val="20"/>
              </w:rPr>
              <w:t>118 i više</w:t>
            </w:r>
          </w:p>
        </w:tc>
      </w:tr>
    </w:tbl>
    <w:p w14:paraId="64496502" w14:textId="77777777" w:rsidR="00671CF6" w:rsidRDefault="00671CF6" w:rsidP="008D058C">
      <w:pPr>
        <w:rPr>
          <w:lang w:bidi="en-US"/>
        </w:rPr>
      </w:pPr>
    </w:p>
    <w:p w14:paraId="3039683D" w14:textId="77777777" w:rsidR="00671CF6" w:rsidRPr="008D058C" w:rsidRDefault="00671CF6" w:rsidP="008D058C">
      <w:pPr>
        <w:rPr>
          <w:lang w:bidi="en-US"/>
        </w:rPr>
      </w:pPr>
    </w:p>
    <w:p w14:paraId="63E4305C" w14:textId="10AC3549" w:rsidR="008D058C" w:rsidRPr="008D058C" w:rsidRDefault="008D058C" w:rsidP="008D058C">
      <w:pPr>
        <w:keepNext/>
        <w:keepLines/>
        <w:spacing w:before="40"/>
        <w:outlineLvl w:val="2"/>
        <w:rPr>
          <w:rFonts w:cstheme="majorBidi"/>
          <w:iCs/>
          <w:color w:val="54883D"/>
          <w:sz w:val="28"/>
          <w:lang w:bidi="en-US"/>
        </w:rPr>
      </w:pPr>
      <w:bookmarkStart w:id="187" w:name="_Toc486103590"/>
      <w:bookmarkStart w:id="188" w:name="_Toc498355560"/>
      <w:bookmarkStart w:id="189" w:name="_Toc514656337"/>
      <w:bookmarkStart w:id="190" w:name="_Toc127882969"/>
      <w:r w:rsidRPr="008D058C">
        <w:rPr>
          <w:rFonts w:cstheme="majorBidi"/>
          <w:iCs/>
          <w:color w:val="54883D"/>
          <w:sz w:val="28"/>
          <w:lang w:bidi="en-US"/>
        </w:rPr>
        <w:t>6.</w:t>
      </w:r>
      <w:r w:rsidR="00F43CD5">
        <w:rPr>
          <w:rFonts w:cstheme="majorBidi"/>
          <w:iCs/>
          <w:color w:val="54883D"/>
          <w:sz w:val="28"/>
          <w:lang w:bidi="en-US"/>
        </w:rPr>
        <w:t>3</w:t>
      </w:r>
      <w:r w:rsidRPr="008D058C">
        <w:rPr>
          <w:rFonts w:cstheme="majorBidi"/>
          <w:iCs/>
          <w:color w:val="54883D"/>
          <w:sz w:val="28"/>
          <w:lang w:bidi="en-US"/>
        </w:rPr>
        <w:t>.</w:t>
      </w:r>
      <w:r w:rsidR="00AB03AD">
        <w:rPr>
          <w:rFonts w:cstheme="majorBidi"/>
          <w:iCs/>
          <w:color w:val="54883D"/>
          <w:sz w:val="28"/>
          <w:lang w:bidi="en-US"/>
        </w:rPr>
        <w:t>3</w:t>
      </w:r>
      <w:r w:rsidRPr="008D058C">
        <w:rPr>
          <w:rFonts w:cstheme="majorBidi"/>
          <w:iCs/>
          <w:color w:val="54883D"/>
          <w:sz w:val="28"/>
          <w:lang w:bidi="en-US"/>
        </w:rPr>
        <w:t xml:space="preserve"> Prikaz utjecaja na kritičnu strukturu</w:t>
      </w:r>
      <w:bookmarkEnd w:id="187"/>
      <w:bookmarkEnd w:id="188"/>
      <w:bookmarkEnd w:id="189"/>
      <w:bookmarkEnd w:id="190"/>
    </w:p>
    <w:tbl>
      <w:tblPr>
        <w:tblStyle w:val="GridTable6Colorful-Accent3"/>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271"/>
        <w:gridCol w:w="7789"/>
      </w:tblGrid>
      <w:tr w:rsidR="008D058C" w:rsidRPr="008D058C" w14:paraId="0188D44E" w14:textId="77777777" w:rsidTr="004844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shd w:val="clear" w:color="auto" w:fill="auto"/>
          </w:tcPr>
          <w:p w14:paraId="44202325" w14:textId="450FFA70" w:rsidR="008D058C" w:rsidRPr="008D058C" w:rsidRDefault="008D058C" w:rsidP="008D058C">
            <w:pPr>
              <w:spacing w:after="0" w:line="276" w:lineRule="auto"/>
              <w:jc w:val="center"/>
              <w:rPr>
                <w:sz w:val="20"/>
                <w:szCs w:val="20"/>
              </w:rPr>
            </w:pPr>
            <w:r w:rsidRPr="008D058C">
              <w:rPr>
                <w:sz w:val="20"/>
                <w:szCs w:val="20"/>
              </w:rPr>
              <w:t>UTJECAJ</w:t>
            </w:r>
          </w:p>
        </w:tc>
        <w:tc>
          <w:tcPr>
            <w:tcW w:w="7789" w:type="dxa"/>
            <w:tcBorders>
              <w:bottom w:val="none" w:sz="0" w:space="0" w:color="auto"/>
            </w:tcBorders>
            <w:shd w:val="clear" w:color="auto" w:fill="auto"/>
          </w:tcPr>
          <w:p w14:paraId="1FF12799" w14:textId="68D430C5" w:rsidR="008D058C" w:rsidRPr="008D058C" w:rsidRDefault="008D058C" w:rsidP="008D058C">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8D058C">
              <w:rPr>
                <w:sz w:val="20"/>
                <w:szCs w:val="20"/>
              </w:rPr>
              <w:t>SEKTOR</w:t>
            </w:r>
          </w:p>
        </w:tc>
      </w:tr>
      <w:tr w:rsidR="008D058C" w:rsidRPr="008D058C" w14:paraId="0C6C71D1"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9455EE4" w14:textId="30166B64" w:rsidR="008D058C" w:rsidRPr="008D058C" w:rsidRDefault="00D57A7D" w:rsidP="008D058C">
            <w:pPr>
              <w:spacing w:after="0" w:line="276" w:lineRule="auto"/>
              <w:jc w:val="center"/>
              <w:rPr>
                <w:color w:val="auto"/>
                <w:sz w:val="20"/>
                <w:szCs w:val="20"/>
              </w:rPr>
            </w:pPr>
            <w:r>
              <w:rPr>
                <w:color w:val="auto"/>
                <w:sz w:val="20"/>
                <w:szCs w:val="20"/>
              </w:rPr>
              <w:t>x</w:t>
            </w:r>
          </w:p>
        </w:tc>
        <w:tc>
          <w:tcPr>
            <w:tcW w:w="7789" w:type="dxa"/>
            <w:shd w:val="clear" w:color="auto" w:fill="auto"/>
          </w:tcPr>
          <w:p w14:paraId="7556579F" w14:textId="77777777" w:rsidR="008D058C" w:rsidRPr="008D058C" w:rsidRDefault="008D058C" w:rsidP="008D05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Energetika (transport energenata i energije, sustavi za distribuciju)</w:t>
            </w:r>
          </w:p>
        </w:tc>
      </w:tr>
      <w:tr w:rsidR="008D058C" w:rsidRPr="008D058C" w14:paraId="402BB005" w14:textId="77777777" w:rsidTr="008D058C">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7570690" w14:textId="37F7B687" w:rsidR="008D058C" w:rsidRPr="008D058C" w:rsidRDefault="00D57A7D" w:rsidP="008D058C">
            <w:pPr>
              <w:spacing w:after="0" w:line="276" w:lineRule="auto"/>
              <w:jc w:val="center"/>
              <w:rPr>
                <w:color w:val="auto"/>
                <w:sz w:val="20"/>
                <w:szCs w:val="20"/>
              </w:rPr>
            </w:pPr>
            <w:r>
              <w:rPr>
                <w:color w:val="auto"/>
                <w:sz w:val="20"/>
                <w:szCs w:val="20"/>
              </w:rPr>
              <w:t>x</w:t>
            </w:r>
          </w:p>
        </w:tc>
        <w:tc>
          <w:tcPr>
            <w:tcW w:w="7789" w:type="dxa"/>
            <w:shd w:val="clear" w:color="auto" w:fill="auto"/>
          </w:tcPr>
          <w:p w14:paraId="20A39F87" w14:textId="77777777" w:rsidR="008D058C" w:rsidRPr="008D058C" w:rsidRDefault="008D058C" w:rsidP="008D05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Komunikacijska i informacijska tehnologija (elektroničke komunikacije, prijenos podataka, informacijski sustavi, pružanje audio i audiovizualnih usluga)</w:t>
            </w:r>
          </w:p>
        </w:tc>
      </w:tr>
      <w:tr w:rsidR="008D058C" w:rsidRPr="008D058C" w14:paraId="04605725"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670C8F93" w14:textId="7CCD30D9" w:rsidR="008D058C" w:rsidRPr="008D058C" w:rsidRDefault="00D57A7D" w:rsidP="008D058C">
            <w:pPr>
              <w:spacing w:after="0" w:line="276" w:lineRule="auto"/>
              <w:jc w:val="center"/>
              <w:rPr>
                <w:color w:val="auto"/>
                <w:sz w:val="20"/>
                <w:szCs w:val="20"/>
              </w:rPr>
            </w:pPr>
            <w:r>
              <w:rPr>
                <w:color w:val="auto"/>
                <w:sz w:val="20"/>
                <w:szCs w:val="20"/>
              </w:rPr>
              <w:t>x</w:t>
            </w:r>
          </w:p>
        </w:tc>
        <w:tc>
          <w:tcPr>
            <w:tcW w:w="7789" w:type="dxa"/>
            <w:shd w:val="clear" w:color="auto" w:fill="auto"/>
          </w:tcPr>
          <w:p w14:paraId="67ECD97C" w14:textId="77777777" w:rsidR="008D058C" w:rsidRPr="008D058C" w:rsidRDefault="008D058C" w:rsidP="008D05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Promet (cestovni)</w:t>
            </w:r>
          </w:p>
        </w:tc>
      </w:tr>
      <w:tr w:rsidR="008D058C" w:rsidRPr="008D058C" w14:paraId="08CD6B4C" w14:textId="77777777" w:rsidTr="008D058C">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EFBEBE5" w14:textId="6153F652" w:rsidR="008D058C" w:rsidRPr="008D058C" w:rsidRDefault="008D058C" w:rsidP="008D058C">
            <w:pPr>
              <w:spacing w:after="0" w:line="276" w:lineRule="auto"/>
              <w:jc w:val="center"/>
              <w:rPr>
                <w:color w:val="auto"/>
                <w:sz w:val="20"/>
                <w:szCs w:val="20"/>
              </w:rPr>
            </w:pPr>
          </w:p>
        </w:tc>
        <w:tc>
          <w:tcPr>
            <w:tcW w:w="7789" w:type="dxa"/>
            <w:shd w:val="clear" w:color="auto" w:fill="auto"/>
          </w:tcPr>
          <w:p w14:paraId="2195BF02" w14:textId="77777777" w:rsidR="008D058C" w:rsidRPr="008D058C" w:rsidRDefault="008D058C" w:rsidP="008D05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Zdravstvo (zdravstvena zaštita)</w:t>
            </w:r>
          </w:p>
        </w:tc>
      </w:tr>
      <w:tr w:rsidR="008D058C" w:rsidRPr="008D058C" w14:paraId="0FBEA185"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B9A0598" w14:textId="77777777" w:rsidR="008D058C" w:rsidRPr="008D058C" w:rsidRDefault="008D058C" w:rsidP="008D058C">
            <w:pPr>
              <w:spacing w:after="0" w:line="276" w:lineRule="auto"/>
              <w:jc w:val="center"/>
              <w:rPr>
                <w:color w:val="auto"/>
                <w:sz w:val="20"/>
                <w:szCs w:val="20"/>
              </w:rPr>
            </w:pPr>
          </w:p>
        </w:tc>
        <w:tc>
          <w:tcPr>
            <w:tcW w:w="7789" w:type="dxa"/>
            <w:shd w:val="clear" w:color="auto" w:fill="auto"/>
          </w:tcPr>
          <w:p w14:paraId="6ED580E4" w14:textId="77777777" w:rsidR="008D058C" w:rsidRPr="008D058C" w:rsidRDefault="008D058C" w:rsidP="008D05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Vodno gospodarstvo (regulacijske i zaštitne vodne građevine i komunalne vodne građevine)</w:t>
            </w:r>
          </w:p>
        </w:tc>
      </w:tr>
      <w:tr w:rsidR="008D058C" w:rsidRPr="008D058C" w14:paraId="4F410901" w14:textId="77777777" w:rsidTr="008D058C">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1F471401" w14:textId="77777777" w:rsidR="008D058C" w:rsidRPr="008D058C" w:rsidRDefault="008D058C" w:rsidP="008D058C">
            <w:pPr>
              <w:spacing w:after="0" w:line="276" w:lineRule="auto"/>
              <w:jc w:val="center"/>
              <w:rPr>
                <w:color w:val="auto"/>
                <w:sz w:val="20"/>
                <w:szCs w:val="20"/>
              </w:rPr>
            </w:pPr>
          </w:p>
        </w:tc>
        <w:tc>
          <w:tcPr>
            <w:tcW w:w="7789" w:type="dxa"/>
            <w:shd w:val="clear" w:color="auto" w:fill="auto"/>
          </w:tcPr>
          <w:p w14:paraId="04D7360B" w14:textId="77777777" w:rsidR="008D058C" w:rsidRPr="008D058C" w:rsidRDefault="008D058C" w:rsidP="008D05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 xml:space="preserve">Hrana (proizvodnja i opskrba hranom) </w:t>
            </w:r>
          </w:p>
        </w:tc>
      </w:tr>
      <w:tr w:rsidR="008D058C" w:rsidRPr="008D058C" w14:paraId="4C44E869"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D03505F" w14:textId="77777777" w:rsidR="008D058C" w:rsidRPr="008D058C" w:rsidRDefault="008D058C" w:rsidP="008D058C">
            <w:pPr>
              <w:spacing w:after="0" w:line="276" w:lineRule="auto"/>
              <w:jc w:val="center"/>
              <w:rPr>
                <w:color w:val="auto"/>
                <w:sz w:val="20"/>
                <w:szCs w:val="20"/>
              </w:rPr>
            </w:pPr>
          </w:p>
        </w:tc>
        <w:tc>
          <w:tcPr>
            <w:tcW w:w="7789" w:type="dxa"/>
            <w:shd w:val="clear" w:color="auto" w:fill="auto"/>
          </w:tcPr>
          <w:p w14:paraId="532EFA4B" w14:textId="77777777" w:rsidR="008D058C" w:rsidRPr="008D058C" w:rsidRDefault="008D058C" w:rsidP="008D05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Financije (bankarstvo, pošta)</w:t>
            </w:r>
          </w:p>
        </w:tc>
      </w:tr>
      <w:tr w:rsidR="008D058C" w:rsidRPr="008D058C" w14:paraId="31122735" w14:textId="77777777" w:rsidTr="008D058C">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A94E3D5" w14:textId="77777777" w:rsidR="008D058C" w:rsidRPr="008D058C" w:rsidRDefault="008D058C" w:rsidP="008D058C">
            <w:pPr>
              <w:spacing w:after="0" w:line="276" w:lineRule="auto"/>
              <w:jc w:val="center"/>
              <w:rPr>
                <w:color w:val="auto"/>
                <w:sz w:val="20"/>
                <w:szCs w:val="20"/>
              </w:rPr>
            </w:pPr>
          </w:p>
        </w:tc>
        <w:tc>
          <w:tcPr>
            <w:tcW w:w="7789" w:type="dxa"/>
            <w:shd w:val="clear" w:color="auto" w:fill="auto"/>
          </w:tcPr>
          <w:p w14:paraId="0CF51422" w14:textId="77777777" w:rsidR="008D058C" w:rsidRPr="008D058C" w:rsidRDefault="008D058C" w:rsidP="008D05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Prijevoz opasnih tvari (kemijski, biološki, radiološki i nuklearni materijali)</w:t>
            </w:r>
          </w:p>
        </w:tc>
      </w:tr>
      <w:tr w:rsidR="008D058C" w:rsidRPr="008D058C" w14:paraId="68A2EA00" w14:textId="77777777" w:rsidTr="008D0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2076E157" w14:textId="6D1D98DA" w:rsidR="008D058C" w:rsidRPr="008D058C" w:rsidRDefault="008D058C" w:rsidP="008D058C">
            <w:pPr>
              <w:spacing w:after="0" w:line="276" w:lineRule="auto"/>
              <w:jc w:val="center"/>
              <w:rPr>
                <w:color w:val="auto"/>
                <w:sz w:val="20"/>
                <w:szCs w:val="20"/>
              </w:rPr>
            </w:pPr>
          </w:p>
        </w:tc>
        <w:tc>
          <w:tcPr>
            <w:tcW w:w="7789" w:type="dxa"/>
            <w:shd w:val="clear" w:color="auto" w:fill="auto"/>
          </w:tcPr>
          <w:p w14:paraId="0BAF8C38" w14:textId="77777777" w:rsidR="008D058C" w:rsidRPr="008D058C" w:rsidRDefault="008D058C" w:rsidP="008D058C">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Javne službe (škola, osiguravanje javnog reda i mira, zaštita i spašavanje, hitna medicinska pomoć)</w:t>
            </w:r>
          </w:p>
        </w:tc>
      </w:tr>
      <w:tr w:rsidR="008D058C" w:rsidRPr="008D058C" w14:paraId="4DE10424" w14:textId="77777777" w:rsidTr="008D058C">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CF801E7" w14:textId="77777777" w:rsidR="008D058C" w:rsidRPr="008D058C" w:rsidRDefault="008D058C" w:rsidP="008D058C">
            <w:pPr>
              <w:spacing w:after="0" w:line="276" w:lineRule="auto"/>
              <w:jc w:val="center"/>
              <w:rPr>
                <w:color w:val="auto"/>
                <w:sz w:val="20"/>
                <w:szCs w:val="20"/>
              </w:rPr>
            </w:pPr>
          </w:p>
        </w:tc>
        <w:tc>
          <w:tcPr>
            <w:tcW w:w="7789" w:type="dxa"/>
            <w:shd w:val="clear" w:color="auto" w:fill="auto"/>
          </w:tcPr>
          <w:p w14:paraId="616DD714" w14:textId="77777777" w:rsidR="008D058C" w:rsidRPr="008D058C" w:rsidRDefault="008D058C" w:rsidP="008D058C">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Nacionalni spomenici i vrijednosti</w:t>
            </w:r>
          </w:p>
        </w:tc>
      </w:tr>
    </w:tbl>
    <w:p w14:paraId="4C68A5CE" w14:textId="77777777" w:rsidR="008D058C" w:rsidRPr="008D058C" w:rsidRDefault="008D058C" w:rsidP="008D058C">
      <w:pPr>
        <w:rPr>
          <w:lang w:bidi="en-US"/>
        </w:rPr>
      </w:pPr>
      <w:bookmarkStart w:id="191" w:name="_Toc486103591"/>
      <w:bookmarkStart w:id="192" w:name="_Toc498355561"/>
    </w:p>
    <w:p w14:paraId="65ADA9AC" w14:textId="0D869755" w:rsidR="008D058C" w:rsidRPr="008D058C" w:rsidRDefault="00AB03AD" w:rsidP="008D058C">
      <w:pPr>
        <w:keepNext/>
        <w:keepLines/>
        <w:spacing w:before="40"/>
        <w:outlineLvl w:val="2"/>
        <w:rPr>
          <w:rFonts w:cstheme="majorBidi"/>
          <w:iCs/>
          <w:color w:val="54883D"/>
          <w:sz w:val="28"/>
          <w:lang w:bidi="en-US"/>
        </w:rPr>
      </w:pPr>
      <w:bookmarkStart w:id="193" w:name="_Toc514656338"/>
      <w:bookmarkStart w:id="194" w:name="_Toc127882970"/>
      <w:r>
        <w:rPr>
          <w:rFonts w:cstheme="majorBidi"/>
          <w:iCs/>
          <w:color w:val="54883D"/>
          <w:sz w:val="28"/>
          <w:lang w:bidi="en-US"/>
        </w:rPr>
        <w:t>6.3.4</w:t>
      </w:r>
      <w:r w:rsidR="008D058C" w:rsidRPr="008D058C">
        <w:rPr>
          <w:rFonts w:cstheme="majorBidi"/>
          <w:iCs/>
          <w:color w:val="54883D"/>
          <w:sz w:val="28"/>
          <w:lang w:bidi="en-US"/>
        </w:rPr>
        <w:t xml:space="preserve"> Kontekst</w:t>
      </w:r>
      <w:bookmarkEnd w:id="191"/>
      <w:bookmarkEnd w:id="192"/>
      <w:bookmarkEnd w:id="193"/>
      <w:bookmarkEnd w:id="194"/>
    </w:p>
    <w:p w14:paraId="2EED6261" w14:textId="5068038F" w:rsidR="00D57A7D" w:rsidRDefault="00D57A7D" w:rsidP="00D57A7D">
      <w:pPr>
        <w:spacing w:before="120" w:after="120"/>
        <w:ind w:left="6" w:right="74"/>
      </w:pPr>
      <w:r w:rsidRPr="0045567F">
        <w:t xml:space="preserve">Analiza strujnog režima vjetra na području </w:t>
      </w:r>
      <w:r>
        <w:t>Općine</w:t>
      </w:r>
      <w:r w:rsidRPr="0045567F">
        <w:t xml:space="preserve"> analizirana je na temelju dostupnih godišnjih i sezonskih vjerojatnosti pojavljivanja pojedinih jačina i smjera vjetra za</w:t>
      </w:r>
      <w:r w:rsidR="004030A4">
        <w:t xml:space="preserve"> Općinu</w:t>
      </w:r>
      <w:r w:rsidRPr="0045567F">
        <w:t xml:space="preserve">. </w:t>
      </w:r>
    </w:p>
    <w:p w14:paraId="415D5D37" w14:textId="32EFBEE9" w:rsidR="004030A4" w:rsidRPr="006578D5" w:rsidRDefault="005A3268" w:rsidP="005A3268">
      <w:pPr>
        <w:tabs>
          <w:tab w:val="left" w:pos="340"/>
        </w:tabs>
        <w:jc w:val="center"/>
        <w:rPr>
          <w:lang w:bidi="en-US"/>
        </w:rPr>
      </w:pPr>
      <w:r>
        <w:rPr>
          <w:noProof/>
          <w:lang w:bidi="en-US"/>
        </w:rPr>
        <w:lastRenderedPageBreak/>
        <w:drawing>
          <wp:inline distT="0" distB="0" distL="0" distR="0" wp14:anchorId="4D855C21" wp14:editId="1445BCCE">
            <wp:extent cx="3413009" cy="23883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8160" cy="2398959"/>
                    </a:xfrm>
                    <a:prstGeom prst="rect">
                      <a:avLst/>
                    </a:prstGeom>
                    <a:noFill/>
                  </pic:spPr>
                </pic:pic>
              </a:graphicData>
            </a:graphic>
          </wp:inline>
        </w:drawing>
      </w:r>
    </w:p>
    <w:p w14:paraId="35CDDFC5" w14:textId="07CE10AD" w:rsidR="004030A4" w:rsidRDefault="004030A4" w:rsidP="004030A4">
      <w:pPr>
        <w:keepNext/>
        <w:spacing w:before="120" w:after="0"/>
        <w:jc w:val="center"/>
        <w:rPr>
          <w:bCs/>
          <w:color w:val="54883D"/>
          <w:sz w:val="20"/>
          <w:szCs w:val="18"/>
        </w:rPr>
      </w:pPr>
      <w:r w:rsidRPr="006578D5">
        <w:rPr>
          <w:bCs/>
          <w:color w:val="54883D"/>
          <w:sz w:val="20"/>
          <w:szCs w:val="18"/>
        </w:rPr>
        <w:t xml:space="preserve">Slika </w:t>
      </w:r>
      <w:r w:rsidRPr="006578D5">
        <w:rPr>
          <w:bCs/>
          <w:color w:val="54883D"/>
          <w:sz w:val="20"/>
          <w:szCs w:val="18"/>
        </w:rPr>
        <w:fldChar w:fldCharType="begin"/>
      </w:r>
      <w:r w:rsidRPr="006578D5">
        <w:rPr>
          <w:bCs/>
          <w:color w:val="54883D"/>
          <w:sz w:val="20"/>
          <w:szCs w:val="18"/>
        </w:rPr>
        <w:instrText xml:space="preserve"> SEQ Slika \* ARABIC </w:instrText>
      </w:r>
      <w:r w:rsidRPr="006578D5">
        <w:rPr>
          <w:bCs/>
          <w:color w:val="54883D"/>
          <w:sz w:val="20"/>
          <w:szCs w:val="18"/>
        </w:rPr>
        <w:fldChar w:fldCharType="separate"/>
      </w:r>
      <w:r w:rsidR="00DD0006">
        <w:rPr>
          <w:bCs/>
          <w:noProof/>
          <w:color w:val="54883D"/>
          <w:sz w:val="20"/>
          <w:szCs w:val="18"/>
        </w:rPr>
        <w:t>8</w:t>
      </w:r>
      <w:r w:rsidRPr="006578D5">
        <w:rPr>
          <w:bCs/>
          <w:color w:val="54883D"/>
          <w:sz w:val="20"/>
          <w:szCs w:val="18"/>
        </w:rPr>
        <w:fldChar w:fldCharType="end"/>
      </w:r>
      <w:r w:rsidRPr="006578D5">
        <w:rPr>
          <w:bCs/>
          <w:color w:val="54883D"/>
          <w:sz w:val="20"/>
          <w:szCs w:val="18"/>
        </w:rPr>
        <w:t>.</w:t>
      </w:r>
      <w:r w:rsidRPr="006578D5">
        <w:t xml:space="preserve"> </w:t>
      </w:r>
      <w:r w:rsidRPr="006578D5">
        <w:rPr>
          <w:bCs/>
          <w:color w:val="54883D"/>
          <w:sz w:val="20"/>
          <w:szCs w:val="18"/>
        </w:rPr>
        <w:t xml:space="preserve">Godišnja ruža vjetrova, </w:t>
      </w:r>
      <w:r w:rsidR="005A3268">
        <w:rPr>
          <w:bCs/>
          <w:color w:val="54883D"/>
          <w:sz w:val="20"/>
          <w:szCs w:val="18"/>
        </w:rPr>
        <w:t>Benkovac</w:t>
      </w:r>
    </w:p>
    <w:p w14:paraId="360E6BC6" w14:textId="77777777" w:rsidR="004030A4" w:rsidRPr="006578D5" w:rsidRDefault="004030A4" w:rsidP="004030A4">
      <w:pPr>
        <w:keepNext/>
        <w:spacing w:before="120" w:after="120"/>
        <w:jc w:val="center"/>
        <w:rPr>
          <w:bCs/>
          <w:color w:val="54883D"/>
          <w:sz w:val="20"/>
          <w:szCs w:val="18"/>
        </w:rPr>
      </w:pPr>
      <w:r>
        <w:rPr>
          <w:bCs/>
          <w:color w:val="54883D"/>
          <w:sz w:val="20"/>
          <w:szCs w:val="18"/>
        </w:rPr>
        <w:t>Izvor: https://www.windfinder.com/</w:t>
      </w:r>
    </w:p>
    <w:p w14:paraId="44157009" w14:textId="60E676A6" w:rsidR="007A66A7" w:rsidRPr="004030A4" w:rsidRDefault="004030A4" w:rsidP="007A66A7">
      <w:pPr>
        <w:spacing w:before="120" w:after="120"/>
        <w:rPr>
          <w:rFonts w:eastAsia="Calibri"/>
          <w:color w:val="auto"/>
          <w:szCs w:val="22"/>
          <w:lang w:eastAsia="hr-HR"/>
        </w:rPr>
      </w:pPr>
      <w:r w:rsidRPr="004030A4">
        <w:rPr>
          <w:rFonts w:eastAsia="Calibri"/>
          <w:color w:val="auto"/>
          <w:szCs w:val="22"/>
          <w:lang w:eastAsia="hr-HR"/>
        </w:rPr>
        <w:t>Najčešći vjetar, koji se javlja na</w:t>
      </w:r>
      <w:r>
        <w:rPr>
          <w:rFonts w:eastAsia="Calibri"/>
          <w:color w:val="auto"/>
          <w:szCs w:val="22"/>
          <w:lang w:eastAsia="hr-HR"/>
        </w:rPr>
        <w:t xml:space="preserve"> postaji </w:t>
      </w:r>
      <w:r w:rsidR="007A66A7">
        <w:rPr>
          <w:rFonts w:eastAsia="Calibri"/>
          <w:color w:val="auto"/>
          <w:szCs w:val="22"/>
          <w:lang w:eastAsia="hr-HR"/>
        </w:rPr>
        <w:t>Benkovac</w:t>
      </w:r>
      <w:r>
        <w:rPr>
          <w:rFonts w:eastAsia="Calibri"/>
          <w:color w:val="auto"/>
          <w:szCs w:val="22"/>
          <w:lang w:eastAsia="hr-HR"/>
        </w:rPr>
        <w:t xml:space="preserve"> je iz </w:t>
      </w:r>
      <w:r w:rsidR="007A66A7">
        <w:rPr>
          <w:rFonts w:eastAsia="Calibri"/>
          <w:color w:val="auto"/>
          <w:szCs w:val="22"/>
          <w:lang w:eastAsia="hr-HR"/>
        </w:rPr>
        <w:t>N</w:t>
      </w:r>
      <w:r>
        <w:rPr>
          <w:rFonts w:eastAsia="Calibri"/>
          <w:color w:val="auto"/>
          <w:szCs w:val="22"/>
          <w:lang w:eastAsia="hr-HR"/>
        </w:rPr>
        <w:t xml:space="preserve">E smjera </w:t>
      </w:r>
      <w:r w:rsidRPr="004030A4">
        <w:rPr>
          <w:rFonts w:eastAsia="Calibri"/>
          <w:color w:val="auto"/>
          <w:szCs w:val="22"/>
          <w:lang w:eastAsia="hr-HR"/>
        </w:rPr>
        <w:t xml:space="preserve">poznati kao </w:t>
      </w:r>
      <w:r w:rsidR="007A66A7">
        <w:rPr>
          <w:rFonts w:eastAsia="Calibri"/>
          <w:color w:val="auto"/>
          <w:szCs w:val="22"/>
          <w:lang w:eastAsia="hr-HR"/>
        </w:rPr>
        <w:t xml:space="preserve">bura. </w:t>
      </w:r>
      <w:r w:rsidR="007A66A7" w:rsidRPr="004030A4">
        <w:rPr>
          <w:rFonts w:eastAsia="Calibri"/>
          <w:color w:val="auto"/>
          <w:szCs w:val="22"/>
          <w:lang w:eastAsia="hr-HR"/>
        </w:rPr>
        <w:t>Bura je suh, hladan i mahovit sjeveroistočni vjetar povezan s prodorom hladnog zraka iz polarnih ili sibirskih krajeva. Za vrijeme bure pojačan je osjet hladnoće. Zbog svoje mahovitosti bura stvara kratke, ali visoke valove, koji stvaraju teškoće u plovidbi. Jaka bura na moru trga vrške valova i stvara morski dim. Obala izložena buri pokrivena je tankim slojem posolice iz isparene morske vode što ju je bura nanijela u morskom dimu. Na tim mjestima biljke slabo uspijevaju i tlo je ogoljelo. Smjer vjetra može se lokalno modificirati ovisno o obliku reljefa tla nekog područja pa tako bura na nekim lokacijama ima više izraženu sjevernu komponentu (N–NNE), a na drugim istočnu komponentu (ENE–E).</w:t>
      </w:r>
    </w:p>
    <w:p w14:paraId="2F36390B" w14:textId="55EF2F8D" w:rsidR="004030A4" w:rsidRDefault="004030A4" w:rsidP="004030A4">
      <w:pPr>
        <w:spacing w:before="120" w:after="120"/>
        <w:rPr>
          <w:rFonts w:eastAsia="Calibri"/>
          <w:color w:val="auto"/>
          <w:szCs w:val="22"/>
          <w:lang w:eastAsia="hr-HR"/>
        </w:rPr>
      </w:pPr>
      <w:r w:rsidRPr="004030A4">
        <w:rPr>
          <w:rFonts w:eastAsia="Calibri"/>
          <w:color w:val="auto"/>
          <w:szCs w:val="22"/>
          <w:lang w:eastAsia="hr-HR"/>
        </w:rPr>
        <w:t xml:space="preserve">Tako je osim SE smjera </w:t>
      </w:r>
      <w:r>
        <w:rPr>
          <w:rFonts w:eastAsia="Calibri"/>
          <w:color w:val="auto"/>
          <w:szCs w:val="22"/>
          <w:lang w:eastAsia="hr-HR"/>
        </w:rPr>
        <w:t xml:space="preserve">i velika učestalost i NW smjera. </w:t>
      </w:r>
      <w:r w:rsidRPr="004030A4">
        <w:rPr>
          <w:rFonts w:eastAsia="Calibri"/>
          <w:color w:val="auto"/>
          <w:szCs w:val="22"/>
          <w:lang w:eastAsia="hr-HR"/>
        </w:rPr>
        <w:t>Ljeti je to najučestaliji vjetar</w:t>
      </w:r>
      <w:r>
        <w:rPr>
          <w:rFonts w:eastAsia="Calibri"/>
          <w:color w:val="auto"/>
          <w:szCs w:val="22"/>
          <w:lang w:eastAsia="hr-HR"/>
        </w:rPr>
        <w:t>,</w:t>
      </w:r>
      <w:r w:rsidRPr="004030A4">
        <w:rPr>
          <w:rFonts w:eastAsia="Calibri"/>
          <w:color w:val="auto"/>
          <w:szCs w:val="22"/>
          <w:lang w:eastAsia="hr-HR"/>
        </w:rPr>
        <w:t xml:space="preserve"> poznat kao maestral. Maestral puše danju, a superpozicija je etezije i zmorca. Etezija je sezonska zračna struja koja zahvaća veliki prostor, a nastaje kao razlika tlaka u južnoj Europi između azorske anticiklone i Karači-depresije. Zmorac je danji vjetar s mora na kopno u sklopu obalne cirkulacije. Maestral predstavlja osvježenje ljeti, a praćen je vedrinom i suhoćom te je pogodan za jedrenje. U kanalima može izazvati i veće valove koji tada ugrožavaju sigurnost plovidbe manjim brodicama.</w:t>
      </w:r>
    </w:p>
    <w:p w14:paraId="4EAF73E1" w14:textId="186AF590" w:rsidR="004030A4" w:rsidRDefault="007A66A7" w:rsidP="007A66A7">
      <w:pPr>
        <w:spacing w:before="120" w:after="120"/>
        <w:rPr>
          <w:rFonts w:eastAsia="Calibri"/>
          <w:color w:val="auto"/>
          <w:szCs w:val="22"/>
          <w:lang w:eastAsia="hr-HR"/>
        </w:rPr>
      </w:pPr>
      <w:r>
        <w:rPr>
          <w:rFonts w:eastAsia="Calibri"/>
          <w:color w:val="auto"/>
          <w:szCs w:val="22"/>
          <w:lang w:eastAsia="hr-HR"/>
        </w:rPr>
        <w:t xml:space="preserve">Jugo </w:t>
      </w:r>
      <w:r w:rsidRPr="004030A4">
        <w:rPr>
          <w:rFonts w:eastAsia="Calibri"/>
          <w:color w:val="auto"/>
          <w:szCs w:val="22"/>
          <w:lang w:eastAsia="hr-HR"/>
        </w:rPr>
        <w:t xml:space="preserve">je topli zrak pritječe iz sjeverne Afrike koji putem poprimi maritimne karakteristike. Jugo je vlažan, topao i jednoličan jugoistočni vjetar (ESE–SSE smjerova). Jako jugo stvara velike valove, nastaje na prednjoj strani sredozemne ciklone, a zbog dizanja vlažnog zraka na fronti i uz brda često puta je praćeno velikom količinom oborine. Nakon prolaska fronte i pomaka središta ciklone na istok vjetar najčešće skreće na NE vjetar buru. </w:t>
      </w:r>
    </w:p>
    <w:p w14:paraId="5A5B54A0" w14:textId="77777777" w:rsidR="007A66A7" w:rsidRPr="007A66A7" w:rsidRDefault="007A66A7" w:rsidP="007A66A7">
      <w:pPr>
        <w:spacing w:before="120" w:after="120"/>
        <w:rPr>
          <w:rFonts w:eastAsia="Calibri"/>
          <w:color w:val="auto"/>
          <w:szCs w:val="22"/>
          <w:lang w:eastAsia="hr-HR"/>
        </w:rPr>
      </w:pPr>
    </w:p>
    <w:p w14:paraId="3321A0E2" w14:textId="48199BEA" w:rsidR="004030A4" w:rsidRPr="00827DCD" w:rsidRDefault="004030A4" w:rsidP="004030A4">
      <w:pPr>
        <w:jc w:val="center"/>
        <w:rPr>
          <w:bCs/>
          <w:color w:val="54883D"/>
          <w:sz w:val="20"/>
          <w:szCs w:val="18"/>
        </w:rPr>
      </w:pPr>
      <w:r w:rsidRPr="00827DCD">
        <w:rPr>
          <w:bCs/>
          <w:color w:val="54883D"/>
          <w:sz w:val="20"/>
          <w:szCs w:val="18"/>
        </w:rPr>
        <w:t xml:space="preserve">Tablica </w:t>
      </w:r>
      <w:r w:rsidRPr="00827DCD">
        <w:rPr>
          <w:bCs/>
          <w:color w:val="54883D"/>
          <w:sz w:val="20"/>
          <w:szCs w:val="18"/>
        </w:rPr>
        <w:fldChar w:fldCharType="begin"/>
      </w:r>
      <w:r w:rsidRPr="00827DCD">
        <w:rPr>
          <w:bCs/>
          <w:color w:val="54883D"/>
          <w:sz w:val="20"/>
          <w:szCs w:val="18"/>
        </w:rPr>
        <w:instrText xml:space="preserve"> SEQ Tabela \* ARABIC </w:instrText>
      </w:r>
      <w:r w:rsidRPr="00827DCD">
        <w:rPr>
          <w:bCs/>
          <w:color w:val="54883D"/>
          <w:sz w:val="20"/>
          <w:szCs w:val="18"/>
        </w:rPr>
        <w:fldChar w:fldCharType="separate"/>
      </w:r>
      <w:r w:rsidR="00DD0006">
        <w:rPr>
          <w:bCs/>
          <w:noProof/>
          <w:color w:val="54883D"/>
          <w:sz w:val="20"/>
          <w:szCs w:val="18"/>
        </w:rPr>
        <w:t>39</w:t>
      </w:r>
      <w:r w:rsidRPr="00827DCD">
        <w:rPr>
          <w:bCs/>
          <w:color w:val="54883D"/>
          <w:sz w:val="20"/>
          <w:szCs w:val="18"/>
        </w:rPr>
        <w:fldChar w:fldCharType="end"/>
      </w:r>
      <w:r>
        <w:rPr>
          <w:bCs/>
          <w:color w:val="54883D"/>
          <w:sz w:val="20"/>
          <w:szCs w:val="18"/>
        </w:rPr>
        <w:t xml:space="preserve">. </w:t>
      </w:r>
      <w:r w:rsidRPr="00827DCD">
        <w:rPr>
          <w:bCs/>
          <w:color w:val="54883D"/>
          <w:sz w:val="20"/>
          <w:szCs w:val="18"/>
        </w:rPr>
        <w:t xml:space="preserve">Broj dana s jakim (&gt; 6 Bf) i olujnim vjetrom (&gt; 8 Bf), </w:t>
      </w:r>
      <w:r w:rsidR="007A66A7">
        <w:rPr>
          <w:bCs/>
          <w:color w:val="54883D"/>
          <w:sz w:val="20"/>
          <w:szCs w:val="18"/>
        </w:rPr>
        <w:t>Benkovac</w:t>
      </w:r>
      <w:r w:rsidRPr="004030A4">
        <w:rPr>
          <w:bCs/>
          <w:color w:val="54883D"/>
          <w:sz w:val="20"/>
          <w:szCs w:val="18"/>
        </w:rPr>
        <w:t xml:space="preserve"> 2000. - 20</w:t>
      </w:r>
      <w:r w:rsidR="007A66A7">
        <w:rPr>
          <w:bCs/>
          <w:color w:val="54883D"/>
          <w:sz w:val="20"/>
          <w:szCs w:val="18"/>
        </w:rPr>
        <w:t>21</w:t>
      </w:r>
      <w:r w:rsidRPr="004030A4">
        <w:rPr>
          <w:bCs/>
          <w:color w:val="54883D"/>
          <w:sz w:val="20"/>
          <w:szCs w:val="18"/>
        </w:rPr>
        <w:t>.</w:t>
      </w:r>
    </w:p>
    <w:tbl>
      <w:tblPr>
        <w:tblW w:w="935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CellMar>
          <w:left w:w="0" w:type="dxa"/>
          <w:right w:w="0" w:type="dxa"/>
        </w:tblCellMar>
        <w:tblLook w:val="0000" w:firstRow="0" w:lastRow="0" w:firstColumn="0" w:lastColumn="0" w:noHBand="0" w:noVBand="0"/>
      </w:tblPr>
      <w:tblGrid>
        <w:gridCol w:w="1028"/>
        <w:gridCol w:w="628"/>
        <w:gridCol w:w="628"/>
        <w:gridCol w:w="628"/>
        <w:gridCol w:w="628"/>
        <w:gridCol w:w="628"/>
        <w:gridCol w:w="629"/>
        <w:gridCol w:w="627"/>
        <w:gridCol w:w="628"/>
        <w:gridCol w:w="628"/>
        <w:gridCol w:w="628"/>
        <w:gridCol w:w="628"/>
        <w:gridCol w:w="706"/>
        <w:gridCol w:w="709"/>
      </w:tblGrid>
      <w:tr w:rsidR="004030A4" w:rsidRPr="004030A4" w14:paraId="723B5A96" w14:textId="77777777" w:rsidTr="008A1742">
        <w:trPr>
          <w:trHeight w:hRule="exact" w:val="445"/>
          <w:jc w:val="center"/>
        </w:trPr>
        <w:tc>
          <w:tcPr>
            <w:tcW w:w="1028" w:type="dxa"/>
            <w:shd w:val="clear" w:color="auto" w:fill="auto"/>
            <w:vAlign w:val="center"/>
          </w:tcPr>
          <w:p w14:paraId="2C25DED6"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MJESECI</w:t>
            </w:r>
          </w:p>
        </w:tc>
        <w:tc>
          <w:tcPr>
            <w:tcW w:w="628" w:type="dxa"/>
            <w:shd w:val="clear" w:color="auto" w:fill="auto"/>
            <w:vAlign w:val="center"/>
          </w:tcPr>
          <w:p w14:paraId="43E27E53"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1</w:t>
            </w:r>
          </w:p>
        </w:tc>
        <w:tc>
          <w:tcPr>
            <w:tcW w:w="628" w:type="dxa"/>
            <w:shd w:val="clear" w:color="auto" w:fill="auto"/>
            <w:vAlign w:val="center"/>
          </w:tcPr>
          <w:p w14:paraId="63151409"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2</w:t>
            </w:r>
          </w:p>
        </w:tc>
        <w:tc>
          <w:tcPr>
            <w:tcW w:w="628" w:type="dxa"/>
            <w:shd w:val="clear" w:color="auto" w:fill="auto"/>
            <w:vAlign w:val="center"/>
          </w:tcPr>
          <w:p w14:paraId="3AAE8DF6"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3</w:t>
            </w:r>
          </w:p>
        </w:tc>
        <w:tc>
          <w:tcPr>
            <w:tcW w:w="628" w:type="dxa"/>
            <w:shd w:val="clear" w:color="auto" w:fill="auto"/>
            <w:vAlign w:val="center"/>
          </w:tcPr>
          <w:p w14:paraId="5588F766"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4</w:t>
            </w:r>
          </w:p>
        </w:tc>
        <w:tc>
          <w:tcPr>
            <w:tcW w:w="628" w:type="dxa"/>
            <w:shd w:val="clear" w:color="auto" w:fill="auto"/>
            <w:vAlign w:val="center"/>
          </w:tcPr>
          <w:p w14:paraId="0287E684"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5</w:t>
            </w:r>
          </w:p>
        </w:tc>
        <w:tc>
          <w:tcPr>
            <w:tcW w:w="629" w:type="dxa"/>
            <w:shd w:val="clear" w:color="auto" w:fill="auto"/>
            <w:vAlign w:val="center"/>
          </w:tcPr>
          <w:p w14:paraId="32A2FCFE"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6</w:t>
            </w:r>
          </w:p>
        </w:tc>
        <w:tc>
          <w:tcPr>
            <w:tcW w:w="627" w:type="dxa"/>
            <w:shd w:val="clear" w:color="auto" w:fill="auto"/>
            <w:vAlign w:val="center"/>
          </w:tcPr>
          <w:p w14:paraId="31D0681B"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7</w:t>
            </w:r>
          </w:p>
        </w:tc>
        <w:tc>
          <w:tcPr>
            <w:tcW w:w="628" w:type="dxa"/>
            <w:shd w:val="clear" w:color="auto" w:fill="auto"/>
            <w:vAlign w:val="center"/>
          </w:tcPr>
          <w:p w14:paraId="23369765"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8</w:t>
            </w:r>
          </w:p>
        </w:tc>
        <w:tc>
          <w:tcPr>
            <w:tcW w:w="628" w:type="dxa"/>
            <w:shd w:val="clear" w:color="auto" w:fill="auto"/>
            <w:vAlign w:val="center"/>
          </w:tcPr>
          <w:p w14:paraId="005AD164"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9</w:t>
            </w:r>
          </w:p>
        </w:tc>
        <w:tc>
          <w:tcPr>
            <w:tcW w:w="628" w:type="dxa"/>
            <w:shd w:val="clear" w:color="auto" w:fill="auto"/>
            <w:vAlign w:val="center"/>
          </w:tcPr>
          <w:p w14:paraId="371F98AF"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10</w:t>
            </w:r>
          </w:p>
        </w:tc>
        <w:tc>
          <w:tcPr>
            <w:tcW w:w="628" w:type="dxa"/>
            <w:shd w:val="clear" w:color="auto" w:fill="auto"/>
            <w:vAlign w:val="center"/>
          </w:tcPr>
          <w:p w14:paraId="5231439F"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11</w:t>
            </w:r>
          </w:p>
        </w:tc>
        <w:tc>
          <w:tcPr>
            <w:tcW w:w="706" w:type="dxa"/>
            <w:shd w:val="clear" w:color="auto" w:fill="auto"/>
            <w:vAlign w:val="center"/>
          </w:tcPr>
          <w:p w14:paraId="46FC0F04"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12</w:t>
            </w:r>
          </w:p>
        </w:tc>
        <w:tc>
          <w:tcPr>
            <w:tcW w:w="709" w:type="dxa"/>
            <w:shd w:val="clear" w:color="auto" w:fill="auto"/>
            <w:vAlign w:val="center"/>
          </w:tcPr>
          <w:p w14:paraId="4ED8E7A4"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 xml:space="preserve">Zbroj </w:t>
            </w:r>
          </w:p>
        </w:tc>
      </w:tr>
      <w:tr w:rsidR="004030A4" w:rsidRPr="004030A4" w14:paraId="6382F6CA" w14:textId="77777777" w:rsidTr="008A1742">
        <w:trPr>
          <w:trHeight w:val="327"/>
          <w:jc w:val="center"/>
        </w:trPr>
        <w:tc>
          <w:tcPr>
            <w:tcW w:w="9351" w:type="dxa"/>
            <w:gridSpan w:val="14"/>
            <w:shd w:val="clear" w:color="auto" w:fill="auto"/>
            <w:vAlign w:val="center"/>
          </w:tcPr>
          <w:p w14:paraId="6A0F2ECA"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BROJ DANA S JAKIM VJETROM</w:t>
            </w:r>
          </w:p>
        </w:tc>
      </w:tr>
      <w:tr w:rsidR="004030A4" w:rsidRPr="004030A4" w14:paraId="236CF9FE" w14:textId="77777777" w:rsidTr="008A1742">
        <w:trPr>
          <w:trHeight w:val="327"/>
          <w:jc w:val="center"/>
        </w:trPr>
        <w:tc>
          <w:tcPr>
            <w:tcW w:w="1028" w:type="dxa"/>
            <w:shd w:val="clear" w:color="auto" w:fill="auto"/>
            <w:vAlign w:val="center"/>
          </w:tcPr>
          <w:p w14:paraId="32428371" w14:textId="77777777" w:rsidR="004030A4" w:rsidRPr="004030A4" w:rsidRDefault="004030A4" w:rsidP="004030A4">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SRED</w:t>
            </w:r>
          </w:p>
        </w:tc>
        <w:tc>
          <w:tcPr>
            <w:tcW w:w="628" w:type="dxa"/>
            <w:shd w:val="clear" w:color="auto" w:fill="auto"/>
            <w:vAlign w:val="center"/>
          </w:tcPr>
          <w:p w14:paraId="3CB95AA5" w14:textId="61FAC432"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2.8</w:t>
            </w:r>
          </w:p>
        </w:tc>
        <w:tc>
          <w:tcPr>
            <w:tcW w:w="628" w:type="dxa"/>
            <w:shd w:val="clear" w:color="auto" w:fill="auto"/>
            <w:vAlign w:val="center"/>
          </w:tcPr>
          <w:p w14:paraId="2DD7488E" w14:textId="1EA56A0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3.4</w:t>
            </w:r>
          </w:p>
        </w:tc>
        <w:tc>
          <w:tcPr>
            <w:tcW w:w="628" w:type="dxa"/>
            <w:shd w:val="clear" w:color="auto" w:fill="auto"/>
            <w:vAlign w:val="center"/>
          </w:tcPr>
          <w:p w14:paraId="3707368B" w14:textId="0E696E39"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2.5</w:t>
            </w:r>
          </w:p>
        </w:tc>
        <w:tc>
          <w:tcPr>
            <w:tcW w:w="628" w:type="dxa"/>
            <w:shd w:val="clear" w:color="auto" w:fill="auto"/>
            <w:vAlign w:val="center"/>
          </w:tcPr>
          <w:p w14:paraId="2AC44CDC" w14:textId="2562A89E"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1.1</w:t>
            </w:r>
          </w:p>
        </w:tc>
        <w:tc>
          <w:tcPr>
            <w:tcW w:w="628" w:type="dxa"/>
            <w:shd w:val="clear" w:color="auto" w:fill="auto"/>
            <w:vAlign w:val="center"/>
          </w:tcPr>
          <w:p w14:paraId="47C57002" w14:textId="794345CF"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0.4</w:t>
            </w:r>
          </w:p>
        </w:tc>
        <w:tc>
          <w:tcPr>
            <w:tcW w:w="629" w:type="dxa"/>
            <w:shd w:val="clear" w:color="auto" w:fill="auto"/>
            <w:vAlign w:val="center"/>
          </w:tcPr>
          <w:p w14:paraId="7C66DFA1" w14:textId="40C0D6CC"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0.2</w:t>
            </w:r>
          </w:p>
        </w:tc>
        <w:tc>
          <w:tcPr>
            <w:tcW w:w="627" w:type="dxa"/>
            <w:shd w:val="clear" w:color="auto" w:fill="auto"/>
            <w:vAlign w:val="center"/>
          </w:tcPr>
          <w:p w14:paraId="119E1AB4" w14:textId="303A7F94"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0.4</w:t>
            </w:r>
          </w:p>
        </w:tc>
        <w:tc>
          <w:tcPr>
            <w:tcW w:w="628" w:type="dxa"/>
            <w:shd w:val="clear" w:color="auto" w:fill="auto"/>
            <w:vAlign w:val="center"/>
          </w:tcPr>
          <w:p w14:paraId="79731E90" w14:textId="1643960D"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0.3</w:t>
            </w:r>
          </w:p>
        </w:tc>
        <w:tc>
          <w:tcPr>
            <w:tcW w:w="628" w:type="dxa"/>
            <w:shd w:val="clear" w:color="auto" w:fill="auto"/>
            <w:vAlign w:val="center"/>
          </w:tcPr>
          <w:p w14:paraId="50687CD6" w14:textId="75FC9B49"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0.5</w:t>
            </w:r>
          </w:p>
        </w:tc>
        <w:tc>
          <w:tcPr>
            <w:tcW w:w="628" w:type="dxa"/>
            <w:shd w:val="clear" w:color="auto" w:fill="auto"/>
            <w:vAlign w:val="center"/>
          </w:tcPr>
          <w:p w14:paraId="538A07C4" w14:textId="3091BE07"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1.1</w:t>
            </w:r>
          </w:p>
        </w:tc>
        <w:tc>
          <w:tcPr>
            <w:tcW w:w="628" w:type="dxa"/>
            <w:shd w:val="clear" w:color="auto" w:fill="auto"/>
            <w:vAlign w:val="center"/>
          </w:tcPr>
          <w:p w14:paraId="7158C4DD" w14:textId="52D685BA"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1.9</w:t>
            </w:r>
          </w:p>
        </w:tc>
        <w:tc>
          <w:tcPr>
            <w:tcW w:w="706" w:type="dxa"/>
            <w:shd w:val="clear" w:color="auto" w:fill="auto"/>
            <w:vAlign w:val="center"/>
          </w:tcPr>
          <w:p w14:paraId="75854A3E" w14:textId="3BD45EE2"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3.1</w:t>
            </w:r>
          </w:p>
        </w:tc>
        <w:tc>
          <w:tcPr>
            <w:tcW w:w="709" w:type="dxa"/>
            <w:shd w:val="clear" w:color="auto" w:fill="auto"/>
            <w:vAlign w:val="center"/>
          </w:tcPr>
          <w:p w14:paraId="157E2563" w14:textId="19266701"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17.8</w:t>
            </w:r>
          </w:p>
        </w:tc>
      </w:tr>
      <w:tr w:rsidR="004030A4" w:rsidRPr="004030A4" w14:paraId="6C4540E6" w14:textId="77777777" w:rsidTr="008A1742">
        <w:trPr>
          <w:trHeight w:val="327"/>
          <w:jc w:val="center"/>
        </w:trPr>
        <w:tc>
          <w:tcPr>
            <w:tcW w:w="1028" w:type="dxa"/>
            <w:shd w:val="clear" w:color="auto" w:fill="auto"/>
            <w:vAlign w:val="center"/>
          </w:tcPr>
          <w:p w14:paraId="26BF5380" w14:textId="687D3D36" w:rsidR="004030A4" w:rsidRPr="004030A4" w:rsidRDefault="004030A4" w:rsidP="004030A4">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MAKS</w:t>
            </w:r>
          </w:p>
        </w:tc>
        <w:tc>
          <w:tcPr>
            <w:tcW w:w="628" w:type="dxa"/>
            <w:shd w:val="clear" w:color="auto" w:fill="auto"/>
            <w:vAlign w:val="center"/>
          </w:tcPr>
          <w:p w14:paraId="14F32141" w14:textId="4CFCF2B6"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16</w:t>
            </w:r>
          </w:p>
        </w:tc>
        <w:tc>
          <w:tcPr>
            <w:tcW w:w="628" w:type="dxa"/>
            <w:shd w:val="clear" w:color="auto" w:fill="auto"/>
            <w:vAlign w:val="center"/>
          </w:tcPr>
          <w:p w14:paraId="4E4F8697" w14:textId="2DE4BF31"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12</w:t>
            </w:r>
          </w:p>
        </w:tc>
        <w:tc>
          <w:tcPr>
            <w:tcW w:w="628" w:type="dxa"/>
            <w:shd w:val="clear" w:color="auto" w:fill="auto"/>
            <w:vAlign w:val="center"/>
          </w:tcPr>
          <w:p w14:paraId="5BEB2FBD" w14:textId="3B8792FE"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8</w:t>
            </w:r>
          </w:p>
        </w:tc>
        <w:tc>
          <w:tcPr>
            <w:tcW w:w="628" w:type="dxa"/>
            <w:shd w:val="clear" w:color="auto" w:fill="auto"/>
            <w:vAlign w:val="center"/>
          </w:tcPr>
          <w:p w14:paraId="68933A2D" w14:textId="5B1EEC18"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7</w:t>
            </w:r>
          </w:p>
        </w:tc>
        <w:tc>
          <w:tcPr>
            <w:tcW w:w="628" w:type="dxa"/>
            <w:shd w:val="clear" w:color="auto" w:fill="auto"/>
            <w:vAlign w:val="center"/>
          </w:tcPr>
          <w:p w14:paraId="732BCC5A" w14:textId="4C543C0B"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4</w:t>
            </w:r>
          </w:p>
        </w:tc>
        <w:tc>
          <w:tcPr>
            <w:tcW w:w="629" w:type="dxa"/>
            <w:shd w:val="clear" w:color="auto" w:fill="auto"/>
            <w:vAlign w:val="center"/>
          </w:tcPr>
          <w:p w14:paraId="724B8A22" w14:textId="56905E57"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2</w:t>
            </w:r>
          </w:p>
        </w:tc>
        <w:tc>
          <w:tcPr>
            <w:tcW w:w="627" w:type="dxa"/>
            <w:shd w:val="clear" w:color="auto" w:fill="auto"/>
            <w:vAlign w:val="center"/>
          </w:tcPr>
          <w:p w14:paraId="56FF3ADA" w14:textId="7B802278"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3</w:t>
            </w:r>
          </w:p>
        </w:tc>
        <w:tc>
          <w:tcPr>
            <w:tcW w:w="628" w:type="dxa"/>
            <w:shd w:val="clear" w:color="auto" w:fill="auto"/>
            <w:vAlign w:val="center"/>
          </w:tcPr>
          <w:p w14:paraId="1881AAD1" w14:textId="7DB740E3"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4</w:t>
            </w:r>
          </w:p>
        </w:tc>
        <w:tc>
          <w:tcPr>
            <w:tcW w:w="628" w:type="dxa"/>
            <w:shd w:val="clear" w:color="auto" w:fill="auto"/>
            <w:vAlign w:val="center"/>
          </w:tcPr>
          <w:p w14:paraId="4182E3CD" w14:textId="7A4148DC"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4</w:t>
            </w:r>
          </w:p>
        </w:tc>
        <w:tc>
          <w:tcPr>
            <w:tcW w:w="628" w:type="dxa"/>
            <w:shd w:val="clear" w:color="auto" w:fill="auto"/>
            <w:vAlign w:val="center"/>
          </w:tcPr>
          <w:p w14:paraId="5569FB13" w14:textId="35951EA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4</w:t>
            </w:r>
          </w:p>
        </w:tc>
        <w:tc>
          <w:tcPr>
            <w:tcW w:w="628" w:type="dxa"/>
            <w:shd w:val="clear" w:color="auto" w:fill="auto"/>
            <w:vAlign w:val="center"/>
          </w:tcPr>
          <w:p w14:paraId="5DD1EC4E" w14:textId="34C4BFF6"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9</w:t>
            </w:r>
          </w:p>
        </w:tc>
        <w:tc>
          <w:tcPr>
            <w:tcW w:w="706" w:type="dxa"/>
            <w:shd w:val="clear" w:color="auto" w:fill="auto"/>
            <w:vAlign w:val="center"/>
          </w:tcPr>
          <w:p w14:paraId="59635576" w14:textId="09E0021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12</w:t>
            </w:r>
          </w:p>
        </w:tc>
        <w:tc>
          <w:tcPr>
            <w:tcW w:w="709" w:type="dxa"/>
            <w:shd w:val="clear" w:color="auto" w:fill="auto"/>
            <w:vAlign w:val="center"/>
          </w:tcPr>
          <w:p w14:paraId="52D263A3" w14:textId="0FF9338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49</w:t>
            </w:r>
          </w:p>
        </w:tc>
      </w:tr>
      <w:tr w:rsidR="004030A4" w:rsidRPr="004030A4" w14:paraId="201764C0" w14:textId="77777777" w:rsidTr="008A1742">
        <w:trPr>
          <w:trHeight w:val="327"/>
          <w:jc w:val="center"/>
        </w:trPr>
        <w:tc>
          <w:tcPr>
            <w:tcW w:w="1028" w:type="dxa"/>
            <w:shd w:val="clear" w:color="auto" w:fill="auto"/>
            <w:vAlign w:val="center"/>
          </w:tcPr>
          <w:p w14:paraId="37D7ABD8" w14:textId="16BD288B" w:rsidR="004030A4" w:rsidRPr="004030A4" w:rsidRDefault="004030A4" w:rsidP="004030A4">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MIN</w:t>
            </w:r>
          </w:p>
        </w:tc>
        <w:tc>
          <w:tcPr>
            <w:tcW w:w="628" w:type="dxa"/>
            <w:shd w:val="clear" w:color="auto" w:fill="auto"/>
            <w:vAlign w:val="center"/>
          </w:tcPr>
          <w:p w14:paraId="67E853B6" w14:textId="66397077"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56E04994" w14:textId="449C838F"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75739225" w14:textId="436FE83B"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6DBA9E68" w14:textId="372CECC3"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2B5BFD7C" w14:textId="5183B9B3"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9" w:type="dxa"/>
            <w:shd w:val="clear" w:color="auto" w:fill="auto"/>
            <w:vAlign w:val="center"/>
          </w:tcPr>
          <w:p w14:paraId="031841B6" w14:textId="4577DF18"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7" w:type="dxa"/>
            <w:shd w:val="clear" w:color="auto" w:fill="auto"/>
            <w:vAlign w:val="center"/>
          </w:tcPr>
          <w:p w14:paraId="549D976B" w14:textId="22B6781C"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3CC6B579" w14:textId="4D2A7C39"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2E2CA605" w14:textId="71EC7D6E"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01E9D71A" w14:textId="1894E64A"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02EDA64A" w14:textId="23536C24"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706" w:type="dxa"/>
            <w:shd w:val="clear" w:color="auto" w:fill="auto"/>
            <w:vAlign w:val="center"/>
          </w:tcPr>
          <w:p w14:paraId="72110DF1" w14:textId="526870F3"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709" w:type="dxa"/>
            <w:shd w:val="clear" w:color="auto" w:fill="auto"/>
            <w:vAlign w:val="center"/>
          </w:tcPr>
          <w:p w14:paraId="1350DC12" w14:textId="0BC20C3F"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r>
      <w:tr w:rsidR="004030A4" w:rsidRPr="004030A4" w14:paraId="35704EAE" w14:textId="77777777" w:rsidTr="008A1742">
        <w:trPr>
          <w:trHeight w:val="327"/>
          <w:jc w:val="center"/>
        </w:trPr>
        <w:tc>
          <w:tcPr>
            <w:tcW w:w="9351" w:type="dxa"/>
            <w:gridSpan w:val="14"/>
            <w:shd w:val="clear" w:color="auto" w:fill="auto"/>
            <w:vAlign w:val="center"/>
          </w:tcPr>
          <w:p w14:paraId="3C80D4CB" w14:textId="77777777" w:rsidR="004030A4" w:rsidRPr="004030A4" w:rsidRDefault="004030A4" w:rsidP="008B74FF">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lastRenderedPageBreak/>
              <w:t>BROJ DANA S OLUJNIM VJETROM</w:t>
            </w:r>
          </w:p>
        </w:tc>
      </w:tr>
      <w:tr w:rsidR="004030A4" w:rsidRPr="004030A4" w14:paraId="65546085" w14:textId="77777777" w:rsidTr="008A1742">
        <w:trPr>
          <w:trHeight w:val="327"/>
          <w:jc w:val="center"/>
        </w:trPr>
        <w:tc>
          <w:tcPr>
            <w:tcW w:w="1028" w:type="dxa"/>
            <w:shd w:val="clear" w:color="auto" w:fill="auto"/>
            <w:vAlign w:val="center"/>
          </w:tcPr>
          <w:p w14:paraId="3087485F" w14:textId="77777777" w:rsidR="004030A4" w:rsidRPr="004030A4" w:rsidRDefault="004030A4" w:rsidP="004030A4">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SRED</w:t>
            </w:r>
          </w:p>
        </w:tc>
        <w:tc>
          <w:tcPr>
            <w:tcW w:w="628" w:type="dxa"/>
            <w:shd w:val="clear" w:color="auto" w:fill="auto"/>
            <w:vAlign w:val="center"/>
          </w:tcPr>
          <w:p w14:paraId="50F03236" w14:textId="69891EA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0.2</w:t>
            </w:r>
          </w:p>
        </w:tc>
        <w:tc>
          <w:tcPr>
            <w:tcW w:w="628" w:type="dxa"/>
            <w:shd w:val="clear" w:color="auto" w:fill="auto"/>
            <w:vAlign w:val="center"/>
          </w:tcPr>
          <w:p w14:paraId="29C32952" w14:textId="75D5AD06"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0.4</w:t>
            </w:r>
          </w:p>
        </w:tc>
        <w:tc>
          <w:tcPr>
            <w:tcW w:w="628" w:type="dxa"/>
            <w:shd w:val="clear" w:color="auto" w:fill="auto"/>
            <w:vAlign w:val="center"/>
          </w:tcPr>
          <w:p w14:paraId="3F14F140" w14:textId="60E315B8"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21780283" w14:textId="02C50C7D"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14052266" w14:textId="5C7CC65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9" w:type="dxa"/>
            <w:shd w:val="clear" w:color="auto" w:fill="auto"/>
            <w:vAlign w:val="center"/>
          </w:tcPr>
          <w:p w14:paraId="24056F7C" w14:textId="39D0E007"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7" w:type="dxa"/>
            <w:shd w:val="clear" w:color="auto" w:fill="auto"/>
            <w:vAlign w:val="center"/>
          </w:tcPr>
          <w:p w14:paraId="7F92A602" w14:textId="1D2F4BC7" w:rsidR="004030A4" w:rsidRPr="004030A4" w:rsidRDefault="007A66A7" w:rsidP="004030A4">
            <w:pPr>
              <w:spacing w:before="0" w:after="0"/>
              <w:jc w:val="center"/>
              <w:rPr>
                <w:color w:val="000000"/>
                <w:sz w:val="20"/>
                <w:szCs w:val="20"/>
              </w:rPr>
            </w:pPr>
            <w:r>
              <w:rPr>
                <w:color w:val="000000"/>
                <w:sz w:val="20"/>
                <w:szCs w:val="20"/>
              </w:rPr>
              <w:t>-</w:t>
            </w:r>
          </w:p>
        </w:tc>
        <w:tc>
          <w:tcPr>
            <w:tcW w:w="628" w:type="dxa"/>
            <w:shd w:val="clear" w:color="auto" w:fill="auto"/>
            <w:vAlign w:val="center"/>
          </w:tcPr>
          <w:p w14:paraId="37F7A33F" w14:textId="3A7AE5F6"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323E7FEE" w14:textId="17D4F1F3"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22BE9159" w14:textId="5F52BA1D"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03DACC8A" w14:textId="7E8C2136"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0.2</w:t>
            </w:r>
          </w:p>
        </w:tc>
        <w:tc>
          <w:tcPr>
            <w:tcW w:w="706" w:type="dxa"/>
            <w:shd w:val="clear" w:color="auto" w:fill="auto"/>
            <w:vAlign w:val="center"/>
          </w:tcPr>
          <w:p w14:paraId="7BE58F5D" w14:textId="16B0C39A"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0.1</w:t>
            </w:r>
          </w:p>
        </w:tc>
        <w:tc>
          <w:tcPr>
            <w:tcW w:w="709" w:type="dxa"/>
            <w:shd w:val="clear" w:color="auto" w:fill="auto"/>
            <w:vAlign w:val="center"/>
          </w:tcPr>
          <w:p w14:paraId="30B9DCB2" w14:textId="12E36C71"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0.9</w:t>
            </w:r>
          </w:p>
        </w:tc>
      </w:tr>
      <w:tr w:rsidR="004030A4" w:rsidRPr="004030A4" w14:paraId="4FFCE78B" w14:textId="77777777" w:rsidTr="008A1742">
        <w:trPr>
          <w:trHeight w:val="327"/>
          <w:jc w:val="center"/>
        </w:trPr>
        <w:tc>
          <w:tcPr>
            <w:tcW w:w="1028" w:type="dxa"/>
            <w:shd w:val="clear" w:color="auto" w:fill="auto"/>
            <w:vAlign w:val="center"/>
          </w:tcPr>
          <w:p w14:paraId="7107AF92" w14:textId="77777777" w:rsidR="004030A4" w:rsidRPr="004030A4" w:rsidRDefault="004030A4" w:rsidP="004030A4">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MIN</w:t>
            </w:r>
          </w:p>
        </w:tc>
        <w:tc>
          <w:tcPr>
            <w:tcW w:w="628" w:type="dxa"/>
            <w:shd w:val="clear" w:color="auto" w:fill="auto"/>
            <w:vAlign w:val="center"/>
          </w:tcPr>
          <w:p w14:paraId="4EE76B66" w14:textId="03BAC547"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1F100F88" w14:textId="2F2EE6FF"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4630A853" w14:textId="356092F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53B662C6" w14:textId="54F1D3E8"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16F831FB" w14:textId="5C5B598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9" w:type="dxa"/>
            <w:shd w:val="clear" w:color="auto" w:fill="auto"/>
            <w:vAlign w:val="center"/>
          </w:tcPr>
          <w:p w14:paraId="4AA21AD0" w14:textId="378564C2"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7" w:type="dxa"/>
            <w:shd w:val="clear" w:color="auto" w:fill="auto"/>
            <w:vAlign w:val="center"/>
          </w:tcPr>
          <w:p w14:paraId="47EB72FB" w14:textId="1377377A"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2EA6E3B9" w14:textId="5F98045B"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537AF032" w14:textId="65EC0A5F"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2E5D8CA6" w14:textId="2B56CD42"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55E99804" w14:textId="3C0D2249"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706" w:type="dxa"/>
            <w:shd w:val="clear" w:color="auto" w:fill="auto"/>
            <w:vAlign w:val="center"/>
          </w:tcPr>
          <w:p w14:paraId="7D79B7E0" w14:textId="5EE92508"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709" w:type="dxa"/>
            <w:shd w:val="clear" w:color="auto" w:fill="auto"/>
            <w:vAlign w:val="center"/>
          </w:tcPr>
          <w:p w14:paraId="41901831" w14:textId="313E8DEE"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r>
      <w:tr w:rsidR="004030A4" w:rsidRPr="004030A4" w14:paraId="7C3EF18B" w14:textId="77777777" w:rsidTr="008A1742">
        <w:trPr>
          <w:trHeight w:val="327"/>
          <w:jc w:val="center"/>
        </w:trPr>
        <w:tc>
          <w:tcPr>
            <w:tcW w:w="1028" w:type="dxa"/>
            <w:shd w:val="clear" w:color="auto" w:fill="auto"/>
            <w:vAlign w:val="center"/>
          </w:tcPr>
          <w:p w14:paraId="344B8DDF" w14:textId="77777777" w:rsidR="004030A4" w:rsidRPr="004030A4" w:rsidRDefault="004030A4" w:rsidP="004030A4">
            <w:pPr>
              <w:spacing w:before="0" w:after="0"/>
              <w:jc w:val="center"/>
              <w:rPr>
                <w:rFonts w:eastAsiaTheme="minorEastAsia"/>
                <w:b/>
                <w:color w:val="auto"/>
                <w:sz w:val="20"/>
                <w:szCs w:val="20"/>
                <w:lang w:eastAsia="hr-HR"/>
              </w:rPr>
            </w:pPr>
            <w:r w:rsidRPr="004030A4">
              <w:rPr>
                <w:rFonts w:eastAsiaTheme="minorEastAsia"/>
                <w:b/>
                <w:color w:val="auto"/>
                <w:sz w:val="20"/>
                <w:szCs w:val="20"/>
                <w:lang w:eastAsia="hr-HR"/>
              </w:rPr>
              <w:t>MAKS</w:t>
            </w:r>
          </w:p>
        </w:tc>
        <w:tc>
          <w:tcPr>
            <w:tcW w:w="628" w:type="dxa"/>
            <w:shd w:val="clear" w:color="auto" w:fill="auto"/>
            <w:vAlign w:val="center"/>
          </w:tcPr>
          <w:p w14:paraId="518E7DB3" w14:textId="47D7BE2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4</w:t>
            </w:r>
          </w:p>
        </w:tc>
        <w:tc>
          <w:tcPr>
            <w:tcW w:w="628" w:type="dxa"/>
            <w:shd w:val="clear" w:color="auto" w:fill="auto"/>
            <w:vAlign w:val="center"/>
          </w:tcPr>
          <w:p w14:paraId="62792620" w14:textId="3AA5A339"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4</w:t>
            </w:r>
          </w:p>
        </w:tc>
        <w:tc>
          <w:tcPr>
            <w:tcW w:w="628" w:type="dxa"/>
            <w:shd w:val="clear" w:color="auto" w:fill="auto"/>
            <w:vAlign w:val="center"/>
          </w:tcPr>
          <w:p w14:paraId="5CB87B41" w14:textId="7F739420"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2C5D6074" w14:textId="10068856"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154A14F0" w14:textId="65A916B1"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9" w:type="dxa"/>
            <w:shd w:val="clear" w:color="auto" w:fill="auto"/>
            <w:vAlign w:val="center"/>
          </w:tcPr>
          <w:p w14:paraId="56120A03" w14:textId="22D88122"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7" w:type="dxa"/>
            <w:shd w:val="clear" w:color="auto" w:fill="auto"/>
            <w:vAlign w:val="center"/>
          </w:tcPr>
          <w:p w14:paraId="0D16F23B" w14:textId="66DEC05A"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44576C71" w14:textId="0A863615"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68E80EEE" w14:textId="59D580FE"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29919F2C" w14:textId="6EC28768"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w:t>
            </w:r>
          </w:p>
        </w:tc>
        <w:tc>
          <w:tcPr>
            <w:tcW w:w="628" w:type="dxa"/>
            <w:shd w:val="clear" w:color="auto" w:fill="auto"/>
            <w:vAlign w:val="center"/>
          </w:tcPr>
          <w:p w14:paraId="5294253D" w14:textId="37D199A4"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3</w:t>
            </w:r>
          </w:p>
        </w:tc>
        <w:tc>
          <w:tcPr>
            <w:tcW w:w="706" w:type="dxa"/>
            <w:shd w:val="clear" w:color="auto" w:fill="auto"/>
            <w:vAlign w:val="center"/>
          </w:tcPr>
          <w:p w14:paraId="18656F3A" w14:textId="7F0001F7"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2</w:t>
            </w:r>
          </w:p>
        </w:tc>
        <w:tc>
          <w:tcPr>
            <w:tcW w:w="709" w:type="dxa"/>
            <w:shd w:val="clear" w:color="auto" w:fill="auto"/>
            <w:vAlign w:val="center"/>
          </w:tcPr>
          <w:p w14:paraId="0668C44A" w14:textId="3E585552" w:rsidR="004030A4" w:rsidRPr="004030A4" w:rsidRDefault="007A66A7" w:rsidP="004030A4">
            <w:pPr>
              <w:spacing w:before="0" w:after="0"/>
              <w:jc w:val="center"/>
              <w:rPr>
                <w:rFonts w:eastAsiaTheme="minorEastAsia"/>
                <w:color w:val="auto"/>
                <w:sz w:val="20"/>
                <w:szCs w:val="20"/>
                <w:lang w:eastAsia="hr-HR"/>
              </w:rPr>
            </w:pPr>
            <w:r>
              <w:rPr>
                <w:rFonts w:eastAsiaTheme="minorEastAsia"/>
                <w:color w:val="auto"/>
                <w:sz w:val="20"/>
                <w:szCs w:val="20"/>
                <w:lang w:eastAsia="hr-HR"/>
              </w:rPr>
              <w:t>4</w:t>
            </w:r>
          </w:p>
        </w:tc>
      </w:tr>
    </w:tbl>
    <w:p w14:paraId="1C05E356" w14:textId="02BBB94C" w:rsidR="0041564B" w:rsidRPr="008D058C" w:rsidRDefault="004030A4" w:rsidP="004030A4">
      <w:pPr>
        <w:spacing w:before="120" w:after="120"/>
        <w:jc w:val="center"/>
        <w:rPr>
          <w:color w:val="000000"/>
        </w:rPr>
      </w:pPr>
      <w:r>
        <w:rPr>
          <w:rFonts w:eastAsiaTheme="minorEastAsia"/>
          <w:i/>
          <w:color w:val="54883D"/>
          <w:sz w:val="20"/>
          <w:lang w:eastAsia="hr-HR"/>
        </w:rPr>
        <w:t>Izvor podataka: DHMZ</w:t>
      </w:r>
    </w:p>
    <w:p w14:paraId="35244C64" w14:textId="05BF80C4" w:rsidR="008D058C" w:rsidRPr="008D058C" w:rsidRDefault="008D058C" w:rsidP="008D058C">
      <w:pPr>
        <w:keepNext/>
        <w:keepLines/>
        <w:spacing w:before="40"/>
        <w:outlineLvl w:val="2"/>
        <w:rPr>
          <w:rFonts w:cstheme="majorBidi"/>
          <w:iCs/>
          <w:color w:val="54883D"/>
          <w:sz w:val="28"/>
          <w:lang w:bidi="en-US"/>
        </w:rPr>
      </w:pPr>
      <w:bookmarkStart w:id="195" w:name="_Toc486103592"/>
      <w:bookmarkStart w:id="196" w:name="_Toc498355562"/>
      <w:bookmarkStart w:id="197" w:name="_Toc514656339"/>
      <w:bookmarkStart w:id="198" w:name="_Toc127882971"/>
      <w:r w:rsidRPr="008D058C">
        <w:rPr>
          <w:rFonts w:cstheme="majorBidi"/>
          <w:iCs/>
          <w:color w:val="54883D"/>
          <w:sz w:val="28"/>
          <w:lang w:bidi="en-US"/>
        </w:rPr>
        <w:t>6.</w:t>
      </w:r>
      <w:r w:rsidR="0041564B">
        <w:rPr>
          <w:rFonts w:cstheme="majorBidi"/>
          <w:iCs/>
          <w:color w:val="54883D"/>
          <w:sz w:val="28"/>
          <w:lang w:bidi="en-US"/>
        </w:rPr>
        <w:t>3</w:t>
      </w:r>
      <w:r w:rsidRPr="008D058C">
        <w:rPr>
          <w:rFonts w:cstheme="majorBidi"/>
          <w:iCs/>
          <w:color w:val="54883D"/>
          <w:sz w:val="28"/>
          <w:lang w:bidi="en-US"/>
        </w:rPr>
        <w:t>.</w:t>
      </w:r>
      <w:r w:rsidR="0041564B">
        <w:rPr>
          <w:rFonts w:cstheme="majorBidi"/>
          <w:iCs/>
          <w:color w:val="54883D"/>
          <w:sz w:val="28"/>
          <w:lang w:bidi="en-US"/>
        </w:rPr>
        <w:t>5</w:t>
      </w:r>
      <w:r w:rsidRPr="008D058C">
        <w:rPr>
          <w:rFonts w:cstheme="majorBidi"/>
          <w:iCs/>
          <w:color w:val="54883D"/>
          <w:sz w:val="28"/>
          <w:lang w:bidi="en-US"/>
        </w:rPr>
        <w:t xml:space="preserve"> Uzrok</w:t>
      </w:r>
      <w:bookmarkEnd w:id="195"/>
      <w:bookmarkEnd w:id="196"/>
      <w:bookmarkEnd w:id="197"/>
      <w:bookmarkEnd w:id="198"/>
    </w:p>
    <w:p w14:paraId="7A23ECEB" w14:textId="08178C94" w:rsidR="00723772" w:rsidRDefault="00723772" w:rsidP="00723772">
      <w:pPr>
        <w:pStyle w:val="marine"/>
        <w:spacing w:before="120" w:after="120" w:line="276" w:lineRule="auto"/>
        <w:rPr>
          <w:rFonts w:ascii="Arial" w:hAnsi="Arial" w:cs="Arial"/>
        </w:rPr>
      </w:pPr>
      <w:r w:rsidRPr="00206274">
        <w:rPr>
          <w:rFonts w:ascii="Arial" w:hAnsi="Arial" w:cs="Arial"/>
        </w:rPr>
        <w:t xml:space="preserve">Osnovna karakteristika olujnog ili orkanskog nevremena je vjetar čija jačina prelazi 8 bofora. Prema Zakonu o zaštiti od elementarnih nepogoda vjetar takve jačine smatra se elementarnom nepogodom, pri čemu je elementarna nepogoda općenito definirana kao iznenadna velika nesreća koja prekida normalno odvijanje života, uzrokuje žrtve, štetu većeg opsega na imovini i/ili njen gubitak, te štetu na infrastrukturi i/ili okolišu, u mjeri koja prelazi normalnu sposobnost zajednice da ih sama otkloni bez pomoći. </w:t>
      </w:r>
    </w:p>
    <w:p w14:paraId="549C29B9" w14:textId="77777777" w:rsidR="00723772" w:rsidRDefault="00723772" w:rsidP="00723772">
      <w:pPr>
        <w:pStyle w:val="marine"/>
        <w:spacing w:before="120" w:after="120" w:line="276" w:lineRule="auto"/>
        <w:rPr>
          <w:rFonts w:ascii="Arial" w:hAnsi="Arial" w:cs="Arial"/>
        </w:rPr>
      </w:pPr>
      <w:r w:rsidRPr="00206274">
        <w:rPr>
          <w:rFonts w:ascii="Arial" w:hAnsi="Arial" w:cs="Arial"/>
        </w:rPr>
        <w:t>Strujanje zraka nad nekim područjem odraz je primarne cirkulacije koja se uspostavlja globalnom raspodjelom tlaka zraka značajnom za topli i hladni dio godine. Međutim, promjene tlaka zraka makro razmjera i u kraćim vremenskim razdobljima generiraju sekundarnu cirkulaciju. To su pokretni cirkulacijski sustavi koji uzrokuju lokalne vjetrove različitih značajki ovisno o reljefu tla, svojstvima podloge i zračnih masa. Isto tako postoje i cirkulacije srednjih i lokalnih razmjera koje su posljedica periodičke termičke promjene zbog lokalnih značajki terena. Tako na području priobalja i otoka uz termički uvjetovanu obalnu cirkulaciju i cirkulaciju obronka, veliki utjecaj na strujanje, osobito na njegovu promjenu s visinom, ima i blizina i položaj planinskog zaleđa koji u određenim vremenskim uvjetima može pogodovati pojavi vremenskih situacija karakteriziranih pojavom pojačanog vjetra velikog horizontalnog i vertikalnog smicanja, turbulencije, te znatnih uzlaznih i silaznih gibanja zraka. Dakle, vjetrovne prilike određene su zemljopisnim položajem, razdiobom baričkih sustava opće cirkulacije, utjecajem mora i kopnenog zaleđa, dobom dana i godine i dr. Svakako su pojedini lokaliteti pod utjecajem i drugih čimbenika kao što su izloženost, konkavnost i konveksnost reljefa, nadmorska visina i sl. Posljedica svega navedenog je velika prostorna promjenjivost brzine vjetra na području Hrvatske. Osnovna značajka prostorne razdiobe srednje godišnje brzine vjetra je znatno veća srednja brzina vjetra u priobalju i na otocima nego u kontinentalnim dijelu Hrvatske.</w:t>
      </w:r>
    </w:p>
    <w:p w14:paraId="452C2DD0" w14:textId="77777777" w:rsidR="00723772" w:rsidRDefault="00723772" w:rsidP="0041564B">
      <w:pPr>
        <w:rPr>
          <w:rFonts w:eastAsiaTheme="majorEastAsia"/>
          <w:u w:val="single"/>
        </w:rPr>
      </w:pPr>
    </w:p>
    <w:p w14:paraId="4C9373D1" w14:textId="3E5B0719" w:rsidR="008D058C" w:rsidRPr="0041564B" w:rsidRDefault="0041564B" w:rsidP="0041564B">
      <w:pPr>
        <w:rPr>
          <w:rFonts w:eastAsiaTheme="majorEastAsia"/>
          <w:u w:val="single"/>
        </w:rPr>
      </w:pPr>
      <w:r w:rsidRPr="0041564B">
        <w:rPr>
          <w:rFonts w:eastAsiaTheme="majorEastAsia"/>
          <w:u w:val="single"/>
        </w:rPr>
        <w:t>RAZVOJ DOGAĐAJA KOJI JE PRETHODIO VELIKOJ NESREĆI</w:t>
      </w:r>
    </w:p>
    <w:p w14:paraId="4019C23E" w14:textId="11470266" w:rsidR="008A1742" w:rsidRPr="008D058C" w:rsidRDefault="008A1742" w:rsidP="008A1742">
      <w:pPr>
        <w:rPr>
          <w:lang w:bidi="en-US"/>
        </w:rPr>
      </w:pPr>
      <w:r w:rsidRPr="008A1742">
        <w:rPr>
          <w:lang w:bidi="en-US"/>
        </w:rPr>
        <w:t>Događaj koji je prethodio velikoj nesreći je pojava olujnog i orkansk</w:t>
      </w:r>
      <w:r>
        <w:rPr>
          <w:lang w:bidi="en-US"/>
        </w:rPr>
        <w:t xml:space="preserve">og nevremena na području Općine </w:t>
      </w:r>
      <w:r w:rsidR="007D74E2">
        <w:rPr>
          <w:lang w:bidi="en-US"/>
        </w:rPr>
        <w:t>Lišane Ostrovičke</w:t>
      </w:r>
      <w:r w:rsidRPr="008A1742">
        <w:rPr>
          <w:lang w:bidi="en-US"/>
        </w:rPr>
        <w:t>.</w:t>
      </w:r>
    </w:p>
    <w:p w14:paraId="6C3FF2E6" w14:textId="7BF0CD38" w:rsidR="008D058C" w:rsidRPr="0041564B" w:rsidRDefault="0041564B" w:rsidP="0041564B">
      <w:pPr>
        <w:rPr>
          <w:rFonts w:eastAsiaTheme="majorEastAsia"/>
          <w:u w:val="single"/>
        </w:rPr>
      </w:pPr>
      <w:r w:rsidRPr="0041564B">
        <w:rPr>
          <w:rFonts w:eastAsiaTheme="majorEastAsia"/>
          <w:u w:val="single"/>
        </w:rPr>
        <w:t>OKIDAČ KOJI JE UZROKOVAO VELIKU NESREĆU</w:t>
      </w:r>
    </w:p>
    <w:p w14:paraId="5AA67C24" w14:textId="77777777" w:rsidR="008A1742" w:rsidRDefault="008A1742" w:rsidP="008A1742">
      <w:pPr>
        <w:rPr>
          <w:color w:val="auto"/>
        </w:rPr>
      </w:pPr>
      <w:r w:rsidRPr="007248CA">
        <w:rPr>
          <w:color w:val="auto"/>
        </w:rPr>
        <w:t>Moguća velika razaranja u toku kratkog vremenskog razdoblja i neposredne opasnosti po ljudske živote veće nego kod bilo koje druge prirodne ugroze.</w:t>
      </w:r>
    </w:p>
    <w:p w14:paraId="46B7FAD4" w14:textId="77777777" w:rsidR="008D058C" w:rsidRPr="008D058C" w:rsidRDefault="008D058C" w:rsidP="008D058C">
      <w:pPr>
        <w:rPr>
          <w:sz w:val="23"/>
          <w:szCs w:val="23"/>
        </w:rPr>
      </w:pPr>
    </w:p>
    <w:p w14:paraId="1B1E81CB" w14:textId="56C6ED58" w:rsidR="008D058C" w:rsidRPr="008D058C" w:rsidRDefault="008D058C" w:rsidP="008D058C">
      <w:pPr>
        <w:keepNext/>
        <w:keepLines/>
        <w:spacing w:before="40"/>
        <w:outlineLvl w:val="2"/>
        <w:rPr>
          <w:rFonts w:cstheme="majorBidi"/>
          <w:iCs/>
          <w:color w:val="54883D"/>
          <w:sz w:val="28"/>
          <w:lang w:bidi="en-US"/>
        </w:rPr>
      </w:pPr>
      <w:bookmarkStart w:id="199" w:name="_Toc514656340"/>
      <w:bookmarkStart w:id="200" w:name="_Toc127882972"/>
      <w:r w:rsidRPr="008D058C">
        <w:rPr>
          <w:rFonts w:cstheme="majorBidi"/>
          <w:iCs/>
          <w:color w:val="54883D"/>
          <w:sz w:val="28"/>
          <w:lang w:bidi="en-US"/>
        </w:rPr>
        <w:lastRenderedPageBreak/>
        <w:t>6.</w:t>
      </w:r>
      <w:r w:rsidR="0041564B">
        <w:rPr>
          <w:rFonts w:cstheme="majorBidi"/>
          <w:iCs/>
          <w:color w:val="54883D"/>
          <w:sz w:val="28"/>
          <w:lang w:bidi="en-US"/>
        </w:rPr>
        <w:t>3</w:t>
      </w:r>
      <w:r w:rsidRPr="008D058C">
        <w:rPr>
          <w:rFonts w:cstheme="majorBidi"/>
          <w:iCs/>
          <w:color w:val="54883D"/>
          <w:sz w:val="28"/>
          <w:lang w:bidi="en-US"/>
        </w:rPr>
        <w:t>.</w:t>
      </w:r>
      <w:r w:rsidR="0041564B">
        <w:rPr>
          <w:rFonts w:cstheme="majorBidi"/>
          <w:iCs/>
          <w:color w:val="54883D"/>
          <w:sz w:val="28"/>
          <w:lang w:bidi="en-US"/>
        </w:rPr>
        <w:t>6</w:t>
      </w:r>
      <w:r w:rsidRPr="008D058C">
        <w:rPr>
          <w:rFonts w:cstheme="majorBidi"/>
          <w:iCs/>
          <w:color w:val="54883D"/>
          <w:sz w:val="28"/>
          <w:lang w:bidi="en-US"/>
        </w:rPr>
        <w:t xml:space="preserve"> </w:t>
      </w:r>
      <w:bookmarkEnd w:id="199"/>
      <w:r w:rsidR="008C0967" w:rsidRPr="008C0967">
        <w:rPr>
          <w:rFonts w:cstheme="majorBidi"/>
          <w:iCs/>
          <w:color w:val="54883D"/>
          <w:sz w:val="28"/>
          <w:lang w:bidi="en-US"/>
        </w:rPr>
        <w:t>Događaj s najgorim mogućim posljedicama</w:t>
      </w:r>
      <w:bookmarkEnd w:id="200"/>
    </w:p>
    <w:p w14:paraId="2539B834" w14:textId="1BF2BA37" w:rsidR="008A1742" w:rsidRPr="007D74E2" w:rsidRDefault="008A1742" w:rsidP="0041564B">
      <w:pPr>
        <w:rPr>
          <w:iCs/>
          <w:color w:val="auto"/>
        </w:rPr>
      </w:pPr>
      <w:r>
        <w:rPr>
          <w:rStyle w:val="IntenseEmphasis"/>
          <w:i w:val="0"/>
          <w:color w:val="auto"/>
        </w:rPr>
        <w:t xml:space="preserve">Pojava olujnog i </w:t>
      </w:r>
      <w:r w:rsidRPr="007248CA">
        <w:rPr>
          <w:rStyle w:val="IntenseEmphasis"/>
          <w:i w:val="0"/>
          <w:color w:val="auto"/>
        </w:rPr>
        <w:t xml:space="preserve">orkanskog nevremena koje je prouzročilo velike materijalne šteta na području </w:t>
      </w:r>
      <w:r>
        <w:rPr>
          <w:rStyle w:val="IntenseEmphasis"/>
          <w:i w:val="0"/>
          <w:color w:val="auto"/>
        </w:rPr>
        <w:t xml:space="preserve">Općine </w:t>
      </w:r>
      <w:r w:rsidR="007D74E2">
        <w:rPr>
          <w:rStyle w:val="IntenseEmphasis"/>
          <w:i w:val="0"/>
          <w:color w:val="auto"/>
        </w:rPr>
        <w:t>Lišane</w:t>
      </w:r>
      <w:r w:rsidRPr="007248CA">
        <w:rPr>
          <w:rStyle w:val="IntenseEmphasis"/>
          <w:i w:val="0"/>
          <w:color w:val="auto"/>
        </w:rPr>
        <w:t xml:space="preserve"> te ugrozilo život i zdravlje ljudi</w:t>
      </w:r>
      <w:r>
        <w:rPr>
          <w:rStyle w:val="IntenseEmphasis"/>
          <w:i w:val="0"/>
          <w:color w:val="auto"/>
        </w:rPr>
        <w:t>.</w:t>
      </w:r>
    </w:p>
    <w:p w14:paraId="200B0869" w14:textId="40614547" w:rsidR="008D058C" w:rsidRPr="0041564B" w:rsidRDefault="008D058C" w:rsidP="0041564B">
      <w:pPr>
        <w:rPr>
          <w:rFonts w:eastAsiaTheme="majorEastAsia"/>
          <w:i/>
          <w:color w:val="54883D"/>
          <w:u w:val="single"/>
        </w:rPr>
      </w:pPr>
      <w:r w:rsidRPr="0041564B">
        <w:rPr>
          <w:rFonts w:eastAsiaTheme="majorEastAsia"/>
          <w:i/>
          <w:color w:val="54883D"/>
          <w:u w:val="single"/>
        </w:rPr>
        <w:t>Posljedice</w:t>
      </w:r>
    </w:p>
    <w:p w14:paraId="1FB963E2" w14:textId="356407EB" w:rsidR="008D058C" w:rsidRPr="0041564B" w:rsidRDefault="008D058C" w:rsidP="0041564B">
      <w:pPr>
        <w:rPr>
          <w:rFonts w:eastAsiaTheme="majorEastAsia"/>
          <w:u w:val="single"/>
        </w:rPr>
      </w:pPr>
      <w:r w:rsidRPr="0041564B">
        <w:rPr>
          <w:rFonts w:eastAsiaTheme="majorEastAsia"/>
          <w:u w:val="single"/>
        </w:rPr>
        <w:t xml:space="preserve"> Život i zdravlje ljudi</w:t>
      </w:r>
    </w:p>
    <w:p w14:paraId="79CFD66F" w14:textId="333A1ABF" w:rsidR="008A1742" w:rsidRDefault="008A1742" w:rsidP="008A1742">
      <w:r w:rsidRPr="00B3551A">
        <w:t xml:space="preserve">Na području </w:t>
      </w:r>
      <w:r>
        <w:t>Općine</w:t>
      </w:r>
      <w:r w:rsidRPr="00B3551A">
        <w:t xml:space="preserve"> može doći do ozljeđivanja osoba ali se ne</w:t>
      </w:r>
      <w:r>
        <w:t xml:space="preserve"> očekuju </w:t>
      </w:r>
      <w:r w:rsidRPr="00B3551A">
        <w:t>ozbiljni negativni utjecaji na zdravlje i život ljudi u slučaju nastanka olujnog vjetra.</w:t>
      </w:r>
    </w:p>
    <w:p w14:paraId="09EE53C9" w14:textId="7A7E9BE0" w:rsidR="008D058C" w:rsidRPr="008D058C" w:rsidRDefault="008D058C" w:rsidP="008D058C">
      <w:pPr>
        <w:spacing w:before="0" w:after="240"/>
        <w:jc w:val="center"/>
        <w:rPr>
          <w:rFonts w:eastAsia="Calibri"/>
          <w:bCs/>
          <w:color w:val="54883D"/>
          <w:sz w:val="20"/>
          <w:szCs w:val="18"/>
        </w:rPr>
      </w:pPr>
      <w:r w:rsidRPr="008D058C">
        <w:rPr>
          <w:rFonts w:eastAsia="Calibri"/>
          <w:bCs/>
          <w:color w:val="54883D"/>
          <w:sz w:val="20"/>
          <w:szCs w:val="18"/>
        </w:rPr>
        <w:t xml:space="preserve">Tablica </w:t>
      </w:r>
      <w:r w:rsidRPr="008D058C">
        <w:rPr>
          <w:rFonts w:eastAsia="Calibri"/>
          <w:bCs/>
          <w:noProof/>
          <w:color w:val="54883D"/>
          <w:sz w:val="20"/>
          <w:szCs w:val="18"/>
        </w:rPr>
        <w:fldChar w:fldCharType="begin"/>
      </w:r>
      <w:r w:rsidRPr="008D058C">
        <w:rPr>
          <w:rFonts w:eastAsia="Calibri"/>
          <w:bCs/>
          <w:noProof/>
          <w:color w:val="54883D"/>
          <w:sz w:val="20"/>
          <w:szCs w:val="18"/>
        </w:rPr>
        <w:instrText xml:space="preserve"> SEQ Tabela \* ARABIC </w:instrText>
      </w:r>
      <w:r w:rsidRPr="008D058C">
        <w:rPr>
          <w:rFonts w:eastAsia="Calibri"/>
          <w:bCs/>
          <w:noProof/>
          <w:color w:val="54883D"/>
          <w:sz w:val="20"/>
          <w:szCs w:val="18"/>
        </w:rPr>
        <w:fldChar w:fldCharType="separate"/>
      </w:r>
      <w:r w:rsidR="00DD0006">
        <w:rPr>
          <w:rFonts w:eastAsia="Calibri"/>
          <w:bCs/>
          <w:noProof/>
          <w:color w:val="54883D"/>
          <w:sz w:val="20"/>
          <w:szCs w:val="18"/>
        </w:rPr>
        <w:t>40</w:t>
      </w:r>
      <w:r w:rsidRPr="008D058C">
        <w:rPr>
          <w:rFonts w:eastAsia="Calibri"/>
          <w:bCs/>
          <w:noProof/>
          <w:color w:val="54883D"/>
          <w:sz w:val="20"/>
          <w:szCs w:val="18"/>
        </w:rPr>
        <w:fldChar w:fldCharType="end"/>
      </w:r>
      <w:r w:rsidRPr="008D058C">
        <w:rPr>
          <w:rFonts w:eastAsia="Calibri"/>
          <w:bCs/>
          <w:color w:val="54883D"/>
          <w:sz w:val="20"/>
          <w:szCs w:val="18"/>
          <w:lang w:bidi="en-US"/>
        </w:rPr>
        <w:t xml:space="preserve">. </w:t>
      </w:r>
      <w:r w:rsidRPr="008D058C">
        <w:rPr>
          <w:rFonts w:eastAsia="Calibri"/>
          <w:bCs/>
          <w:color w:val="54883D"/>
          <w:sz w:val="20"/>
          <w:szCs w:val="18"/>
        </w:rPr>
        <w:t xml:space="preserve">Vrijednost kriterija za posljedice na život i zdravlje ljudi po kategorijama – </w:t>
      </w:r>
      <w:r w:rsidR="008A1742">
        <w:rPr>
          <w:rFonts w:eastAsia="Calibri"/>
          <w:bCs/>
          <w:color w:val="54883D"/>
          <w:sz w:val="20"/>
          <w:szCs w:val="18"/>
        </w:rPr>
        <w:t>olujni vjetar</w:t>
      </w:r>
    </w:p>
    <w:tbl>
      <w:tblPr>
        <w:tblStyle w:val="ivopisnatablicareetke6-isticanje37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483"/>
        <w:gridCol w:w="2281"/>
        <w:gridCol w:w="2631"/>
        <w:gridCol w:w="1665"/>
      </w:tblGrid>
      <w:tr w:rsidR="008D058C" w:rsidRPr="008D058C" w14:paraId="1FA2960D" w14:textId="77777777" w:rsidTr="00313AEE">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483" w:type="dxa"/>
            <w:tcBorders>
              <w:bottom w:val="none" w:sz="0" w:space="0" w:color="auto"/>
            </w:tcBorders>
            <w:shd w:val="clear" w:color="auto" w:fill="auto"/>
            <w:vAlign w:val="center"/>
          </w:tcPr>
          <w:p w14:paraId="1710EC76" w14:textId="77777777" w:rsidR="008D058C" w:rsidRPr="008D058C" w:rsidRDefault="008D058C" w:rsidP="008D058C">
            <w:pPr>
              <w:spacing w:before="0" w:after="0" w:line="276" w:lineRule="auto"/>
              <w:jc w:val="center"/>
              <w:rPr>
                <w:color w:val="auto"/>
                <w:sz w:val="20"/>
                <w:szCs w:val="22"/>
              </w:rPr>
            </w:pPr>
            <w:r w:rsidRPr="008D058C">
              <w:rPr>
                <w:color w:val="auto"/>
                <w:sz w:val="20"/>
                <w:szCs w:val="22"/>
              </w:rPr>
              <w:t>KATEGORIJA</w:t>
            </w:r>
          </w:p>
        </w:tc>
        <w:tc>
          <w:tcPr>
            <w:tcW w:w="2281" w:type="dxa"/>
            <w:tcBorders>
              <w:bottom w:val="none" w:sz="0" w:space="0" w:color="auto"/>
            </w:tcBorders>
            <w:shd w:val="clear" w:color="auto" w:fill="auto"/>
            <w:vAlign w:val="center"/>
          </w:tcPr>
          <w:p w14:paraId="7F4C254F" w14:textId="77777777" w:rsidR="008D058C" w:rsidRPr="008D058C" w:rsidRDefault="008D058C" w:rsidP="008D058C">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2"/>
              </w:rPr>
            </w:pPr>
            <w:r w:rsidRPr="008D058C">
              <w:rPr>
                <w:sz w:val="20"/>
              </w:rPr>
              <w:t>POSLJEDICE</w:t>
            </w:r>
          </w:p>
        </w:tc>
        <w:tc>
          <w:tcPr>
            <w:tcW w:w="2631" w:type="dxa"/>
            <w:tcBorders>
              <w:bottom w:val="none" w:sz="0" w:space="0" w:color="auto"/>
            </w:tcBorders>
            <w:shd w:val="clear" w:color="auto" w:fill="auto"/>
            <w:vAlign w:val="center"/>
          </w:tcPr>
          <w:p w14:paraId="27403B9D" w14:textId="77777777" w:rsidR="008D058C" w:rsidRPr="008D058C" w:rsidRDefault="008D058C" w:rsidP="008D058C">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2"/>
              </w:rPr>
            </w:pPr>
            <w:r w:rsidRPr="008D058C">
              <w:rPr>
                <w:color w:val="auto"/>
                <w:sz w:val="20"/>
                <w:szCs w:val="22"/>
              </w:rPr>
              <w:t>BROJ UGROŽENIH OSOBA %</w:t>
            </w:r>
          </w:p>
        </w:tc>
        <w:tc>
          <w:tcPr>
            <w:tcW w:w="1665" w:type="dxa"/>
            <w:tcBorders>
              <w:bottom w:val="none" w:sz="0" w:space="0" w:color="auto"/>
            </w:tcBorders>
            <w:shd w:val="clear" w:color="auto" w:fill="auto"/>
          </w:tcPr>
          <w:p w14:paraId="663BCFDF" w14:textId="77777777" w:rsidR="008D058C" w:rsidRPr="008D058C" w:rsidRDefault="008D058C" w:rsidP="008D058C">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2"/>
              </w:rPr>
            </w:pPr>
            <w:r w:rsidRPr="008D058C">
              <w:rPr>
                <w:color w:val="auto"/>
                <w:sz w:val="20"/>
                <w:szCs w:val="22"/>
              </w:rPr>
              <w:t>ODABRANO</w:t>
            </w:r>
          </w:p>
        </w:tc>
      </w:tr>
      <w:tr w:rsidR="008D058C" w:rsidRPr="008D058C" w14:paraId="3FF0551F"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auto"/>
          </w:tcPr>
          <w:p w14:paraId="3B6323C0" w14:textId="77777777" w:rsidR="008D058C" w:rsidRPr="008D058C" w:rsidRDefault="008D058C" w:rsidP="008D058C">
            <w:pPr>
              <w:spacing w:before="0" w:after="0" w:line="276" w:lineRule="auto"/>
              <w:jc w:val="center"/>
              <w:rPr>
                <w:color w:val="auto"/>
                <w:sz w:val="20"/>
                <w:szCs w:val="22"/>
              </w:rPr>
            </w:pPr>
            <w:r w:rsidRPr="008D058C">
              <w:rPr>
                <w:color w:val="auto"/>
                <w:sz w:val="20"/>
                <w:szCs w:val="22"/>
              </w:rPr>
              <w:t>1</w:t>
            </w:r>
          </w:p>
        </w:tc>
        <w:tc>
          <w:tcPr>
            <w:tcW w:w="2281" w:type="dxa"/>
            <w:shd w:val="clear" w:color="auto" w:fill="auto"/>
            <w:vAlign w:val="center"/>
          </w:tcPr>
          <w:p w14:paraId="655F4AF9" w14:textId="77777777" w:rsidR="008D058C" w:rsidRPr="008D058C" w:rsidRDefault="008D058C" w:rsidP="008D058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2"/>
              </w:rPr>
            </w:pPr>
            <w:r w:rsidRPr="008D058C">
              <w:rPr>
                <w:sz w:val="20"/>
              </w:rPr>
              <w:t>Neznatne</w:t>
            </w:r>
          </w:p>
        </w:tc>
        <w:tc>
          <w:tcPr>
            <w:tcW w:w="2631" w:type="dxa"/>
            <w:shd w:val="clear" w:color="auto" w:fill="auto"/>
          </w:tcPr>
          <w:p w14:paraId="13CC2493" w14:textId="77777777" w:rsidR="008D058C" w:rsidRPr="008D058C" w:rsidRDefault="008D058C" w:rsidP="008D058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2"/>
              </w:rPr>
            </w:pPr>
            <w:r w:rsidRPr="008D058C">
              <w:rPr>
                <w:color w:val="auto"/>
                <w:sz w:val="20"/>
                <w:szCs w:val="22"/>
              </w:rPr>
              <w:t>&lt; 0,001</w:t>
            </w:r>
          </w:p>
        </w:tc>
        <w:tc>
          <w:tcPr>
            <w:tcW w:w="1665" w:type="dxa"/>
            <w:shd w:val="clear" w:color="auto" w:fill="auto"/>
          </w:tcPr>
          <w:p w14:paraId="19A3E762" w14:textId="05CF7BD6" w:rsidR="008D058C" w:rsidRPr="008A1742" w:rsidRDefault="008D058C" w:rsidP="008D058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2"/>
              </w:rPr>
            </w:pPr>
          </w:p>
        </w:tc>
      </w:tr>
      <w:tr w:rsidR="008D058C" w:rsidRPr="008D058C" w14:paraId="46C1F706"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auto"/>
          </w:tcPr>
          <w:p w14:paraId="01FE5AC9" w14:textId="77777777" w:rsidR="008D058C" w:rsidRPr="008D058C" w:rsidRDefault="008D058C" w:rsidP="008D058C">
            <w:pPr>
              <w:spacing w:before="0" w:after="0" w:line="276" w:lineRule="auto"/>
              <w:jc w:val="center"/>
              <w:rPr>
                <w:color w:val="auto"/>
                <w:sz w:val="20"/>
                <w:szCs w:val="22"/>
              </w:rPr>
            </w:pPr>
            <w:r w:rsidRPr="008D058C">
              <w:rPr>
                <w:color w:val="auto"/>
                <w:sz w:val="20"/>
                <w:szCs w:val="22"/>
              </w:rPr>
              <w:t>2</w:t>
            </w:r>
          </w:p>
        </w:tc>
        <w:tc>
          <w:tcPr>
            <w:tcW w:w="2281" w:type="dxa"/>
            <w:shd w:val="clear" w:color="auto" w:fill="auto"/>
            <w:vAlign w:val="center"/>
          </w:tcPr>
          <w:p w14:paraId="15ED804D" w14:textId="77777777" w:rsidR="008D058C" w:rsidRPr="008D058C" w:rsidRDefault="008D058C" w:rsidP="008D058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2"/>
              </w:rPr>
            </w:pPr>
            <w:r w:rsidRPr="008D058C">
              <w:rPr>
                <w:sz w:val="20"/>
              </w:rPr>
              <w:t>Male</w:t>
            </w:r>
          </w:p>
        </w:tc>
        <w:tc>
          <w:tcPr>
            <w:tcW w:w="2631" w:type="dxa"/>
            <w:shd w:val="clear" w:color="auto" w:fill="auto"/>
          </w:tcPr>
          <w:p w14:paraId="535FD50D" w14:textId="77777777" w:rsidR="008D058C" w:rsidRPr="008D058C" w:rsidRDefault="008D058C" w:rsidP="008D058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2"/>
              </w:rPr>
            </w:pPr>
            <w:r w:rsidRPr="008D058C">
              <w:rPr>
                <w:color w:val="auto"/>
                <w:sz w:val="20"/>
                <w:szCs w:val="22"/>
              </w:rPr>
              <w:t>0,001 - 0,0046</w:t>
            </w:r>
          </w:p>
        </w:tc>
        <w:tc>
          <w:tcPr>
            <w:tcW w:w="1665" w:type="dxa"/>
            <w:shd w:val="clear" w:color="auto" w:fill="auto"/>
          </w:tcPr>
          <w:p w14:paraId="1E7D44B8" w14:textId="77777777" w:rsidR="008D058C" w:rsidRPr="008D058C" w:rsidRDefault="008D058C" w:rsidP="008D058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2"/>
              </w:rPr>
            </w:pPr>
          </w:p>
        </w:tc>
      </w:tr>
      <w:tr w:rsidR="008D058C" w:rsidRPr="008D058C" w14:paraId="56ED820A"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auto"/>
          </w:tcPr>
          <w:p w14:paraId="1A2E7327" w14:textId="77777777" w:rsidR="008D058C" w:rsidRPr="008D058C" w:rsidRDefault="008D058C" w:rsidP="008D058C">
            <w:pPr>
              <w:spacing w:before="0" w:after="0" w:line="276" w:lineRule="auto"/>
              <w:jc w:val="center"/>
              <w:rPr>
                <w:color w:val="auto"/>
                <w:sz w:val="20"/>
                <w:szCs w:val="22"/>
              </w:rPr>
            </w:pPr>
            <w:r w:rsidRPr="008D058C">
              <w:rPr>
                <w:color w:val="auto"/>
                <w:sz w:val="20"/>
                <w:szCs w:val="22"/>
              </w:rPr>
              <w:t>3</w:t>
            </w:r>
          </w:p>
        </w:tc>
        <w:tc>
          <w:tcPr>
            <w:tcW w:w="2281" w:type="dxa"/>
            <w:shd w:val="clear" w:color="auto" w:fill="auto"/>
            <w:vAlign w:val="center"/>
          </w:tcPr>
          <w:p w14:paraId="03046E12" w14:textId="77777777" w:rsidR="008D058C" w:rsidRPr="008D058C" w:rsidRDefault="008D058C" w:rsidP="008D058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2"/>
              </w:rPr>
            </w:pPr>
            <w:r w:rsidRPr="008D058C">
              <w:rPr>
                <w:sz w:val="20"/>
              </w:rPr>
              <w:t>Umjerene</w:t>
            </w:r>
          </w:p>
        </w:tc>
        <w:tc>
          <w:tcPr>
            <w:tcW w:w="2631" w:type="dxa"/>
            <w:shd w:val="clear" w:color="auto" w:fill="auto"/>
          </w:tcPr>
          <w:p w14:paraId="5BFF6647" w14:textId="77777777" w:rsidR="008D058C" w:rsidRPr="008D058C" w:rsidRDefault="008D058C" w:rsidP="008D058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2"/>
              </w:rPr>
            </w:pPr>
            <w:r w:rsidRPr="008D058C">
              <w:rPr>
                <w:color w:val="auto"/>
                <w:sz w:val="20"/>
                <w:szCs w:val="22"/>
              </w:rPr>
              <w:t>0,0047 - 0,011</w:t>
            </w:r>
          </w:p>
        </w:tc>
        <w:tc>
          <w:tcPr>
            <w:tcW w:w="1665" w:type="dxa"/>
            <w:shd w:val="clear" w:color="auto" w:fill="auto"/>
          </w:tcPr>
          <w:p w14:paraId="7003A568" w14:textId="409A983F" w:rsidR="008D058C" w:rsidRPr="008D058C" w:rsidRDefault="007D74E2" w:rsidP="008D058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2"/>
              </w:rPr>
            </w:pPr>
            <w:r>
              <w:rPr>
                <w:b/>
                <w:color w:val="auto"/>
                <w:sz w:val="20"/>
                <w:szCs w:val="22"/>
              </w:rPr>
              <w:t>x</w:t>
            </w:r>
          </w:p>
        </w:tc>
      </w:tr>
      <w:tr w:rsidR="008D058C" w:rsidRPr="008D058C" w14:paraId="5DEE93D8"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auto"/>
          </w:tcPr>
          <w:p w14:paraId="70A28BD4" w14:textId="77777777" w:rsidR="008D058C" w:rsidRPr="008D058C" w:rsidRDefault="008D058C" w:rsidP="008D058C">
            <w:pPr>
              <w:spacing w:before="0" w:after="0" w:line="276" w:lineRule="auto"/>
              <w:jc w:val="center"/>
              <w:rPr>
                <w:color w:val="auto"/>
                <w:sz w:val="20"/>
                <w:szCs w:val="22"/>
              </w:rPr>
            </w:pPr>
            <w:r w:rsidRPr="008D058C">
              <w:rPr>
                <w:color w:val="auto"/>
                <w:sz w:val="20"/>
                <w:szCs w:val="22"/>
              </w:rPr>
              <w:t>4</w:t>
            </w:r>
          </w:p>
        </w:tc>
        <w:tc>
          <w:tcPr>
            <w:tcW w:w="2281" w:type="dxa"/>
            <w:shd w:val="clear" w:color="auto" w:fill="auto"/>
            <w:vAlign w:val="center"/>
          </w:tcPr>
          <w:p w14:paraId="26DB27D2" w14:textId="77777777" w:rsidR="008D058C" w:rsidRPr="008D058C" w:rsidRDefault="008D058C" w:rsidP="008D058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2"/>
              </w:rPr>
            </w:pPr>
            <w:r w:rsidRPr="008D058C">
              <w:rPr>
                <w:sz w:val="20"/>
              </w:rPr>
              <w:t>Značajne</w:t>
            </w:r>
          </w:p>
        </w:tc>
        <w:tc>
          <w:tcPr>
            <w:tcW w:w="2631" w:type="dxa"/>
            <w:shd w:val="clear" w:color="auto" w:fill="auto"/>
          </w:tcPr>
          <w:p w14:paraId="40937B08" w14:textId="77777777" w:rsidR="008D058C" w:rsidRPr="008D058C" w:rsidRDefault="008D058C" w:rsidP="008D058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2"/>
              </w:rPr>
            </w:pPr>
            <w:r w:rsidRPr="008D058C">
              <w:rPr>
                <w:color w:val="auto"/>
                <w:sz w:val="20"/>
                <w:szCs w:val="22"/>
              </w:rPr>
              <w:t>0,012 - 0,035</w:t>
            </w:r>
          </w:p>
        </w:tc>
        <w:tc>
          <w:tcPr>
            <w:tcW w:w="1665" w:type="dxa"/>
            <w:shd w:val="clear" w:color="auto" w:fill="auto"/>
          </w:tcPr>
          <w:p w14:paraId="74E3B047" w14:textId="77777777" w:rsidR="008D058C" w:rsidRPr="008D058C" w:rsidRDefault="008D058C" w:rsidP="008D058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2"/>
              </w:rPr>
            </w:pPr>
          </w:p>
        </w:tc>
      </w:tr>
      <w:tr w:rsidR="008D058C" w:rsidRPr="008D058C" w14:paraId="54108DA2"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auto"/>
          </w:tcPr>
          <w:p w14:paraId="24AAAFA5" w14:textId="77777777" w:rsidR="008D058C" w:rsidRPr="008D058C" w:rsidRDefault="008D058C" w:rsidP="008D058C">
            <w:pPr>
              <w:spacing w:before="0" w:after="0" w:line="276" w:lineRule="auto"/>
              <w:jc w:val="center"/>
              <w:rPr>
                <w:color w:val="auto"/>
                <w:sz w:val="20"/>
                <w:szCs w:val="22"/>
              </w:rPr>
            </w:pPr>
            <w:r w:rsidRPr="008D058C">
              <w:rPr>
                <w:color w:val="auto"/>
                <w:sz w:val="20"/>
                <w:szCs w:val="22"/>
              </w:rPr>
              <w:t>5</w:t>
            </w:r>
          </w:p>
        </w:tc>
        <w:tc>
          <w:tcPr>
            <w:tcW w:w="2281" w:type="dxa"/>
            <w:shd w:val="clear" w:color="auto" w:fill="auto"/>
            <w:vAlign w:val="center"/>
          </w:tcPr>
          <w:p w14:paraId="43210F2E" w14:textId="77777777" w:rsidR="008D058C" w:rsidRPr="008D058C" w:rsidRDefault="008D058C" w:rsidP="008D058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2"/>
              </w:rPr>
            </w:pPr>
            <w:r w:rsidRPr="008D058C">
              <w:rPr>
                <w:sz w:val="20"/>
              </w:rPr>
              <w:t>Katastrofalne</w:t>
            </w:r>
          </w:p>
        </w:tc>
        <w:tc>
          <w:tcPr>
            <w:tcW w:w="2631" w:type="dxa"/>
            <w:shd w:val="clear" w:color="auto" w:fill="auto"/>
          </w:tcPr>
          <w:p w14:paraId="66502110" w14:textId="77777777" w:rsidR="008D058C" w:rsidRPr="008D058C" w:rsidRDefault="008D058C" w:rsidP="008D058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2"/>
              </w:rPr>
            </w:pPr>
            <w:r w:rsidRPr="008D058C">
              <w:rPr>
                <w:color w:val="auto"/>
                <w:sz w:val="20"/>
                <w:szCs w:val="22"/>
              </w:rPr>
              <w:t>0,036 &gt;</w:t>
            </w:r>
          </w:p>
        </w:tc>
        <w:tc>
          <w:tcPr>
            <w:tcW w:w="1665" w:type="dxa"/>
            <w:shd w:val="clear" w:color="auto" w:fill="auto"/>
          </w:tcPr>
          <w:p w14:paraId="2B115C59" w14:textId="052249A0" w:rsidR="008D058C" w:rsidRPr="008D058C" w:rsidRDefault="008D058C" w:rsidP="008D058C">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2"/>
              </w:rPr>
            </w:pPr>
          </w:p>
        </w:tc>
      </w:tr>
    </w:tbl>
    <w:p w14:paraId="1A166EC0" w14:textId="77777777" w:rsidR="008D058C" w:rsidRPr="008D058C" w:rsidRDefault="008D058C" w:rsidP="008D058C">
      <w:pPr>
        <w:rPr>
          <w:u w:val="single"/>
        </w:rPr>
      </w:pPr>
    </w:p>
    <w:p w14:paraId="69A368A1" w14:textId="168D8AED" w:rsidR="008D058C" w:rsidRPr="00313AEE" w:rsidRDefault="008D058C" w:rsidP="00313AEE">
      <w:pPr>
        <w:rPr>
          <w:rFonts w:eastAsiaTheme="majorEastAsia"/>
          <w:u w:val="single"/>
        </w:rPr>
      </w:pPr>
      <w:r w:rsidRPr="00313AEE">
        <w:rPr>
          <w:rFonts w:eastAsiaTheme="majorEastAsia"/>
          <w:u w:val="single"/>
        </w:rPr>
        <w:t>Gospodarstvo</w:t>
      </w:r>
    </w:p>
    <w:p w14:paraId="7C79B76E" w14:textId="647EEF85" w:rsidR="008A1742" w:rsidRDefault="008A1742" w:rsidP="008A1742">
      <w:pPr>
        <w:shd w:val="clear" w:color="auto" w:fill="FFFFFF"/>
        <w:spacing w:before="120" w:after="120"/>
        <w:ind w:left="6" w:right="74"/>
        <w:rPr>
          <w:rFonts w:eastAsia="Calibri" w:cs="Times New Roman"/>
          <w:color w:val="auto"/>
          <w:szCs w:val="22"/>
          <w:lang w:eastAsia="hr-HR"/>
        </w:rPr>
      </w:pPr>
      <w:r w:rsidRPr="00B3551A">
        <w:t>U slučaju pojave olujnog vjetra nastat će š</w:t>
      </w:r>
      <w:r w:rsidRPr="00B3551A">
        <w:rPr>
          <w:rFonts w:eastAsia="Calibri" w:cs="Times New Roman"/>
          <w:color w:val="auto"/>
          <w:szCs w:val="22"/>
          <w:lang w:eastAsia="hr-HR"/>
        </w:rPr>
        <w:t xml:space="preserve">tete u poljoprivredi, voćarstvu, vinogradarsvu i šumarstvu zbog polijeganja, prijeloma stabljike, kidanja cvjetova, otkidanja plodova, loma grana i cijelih stabala i drveća. </w:t>
      </w:r>
    </w:p>
    <w:p w14:paraId="1A454E3D" w14:textId="77777777" w:rsidR="007D74E2" w:rsidRDefault="007D74E2" w:rsidP="002C3EF3">
      <w:pPr>
        <w:spacing w:before="0" w:after="240"/>
        <w:rPr>
          <w:rFonts w:eastAsia="Calibri"/>
          <w:bCs/>
          <w:color w:val="54883D"/>
          <w:sz w:val="20"/>
          <w:szCs w:val="18"/>
        </w:rPr>
      </w:pPr>
    </w:p>
    <w:p w14:paraId="26564D09" w14:textId="15A1DAA2" w:rsidR="008D058C" w:rsidRPr="008D058C" w:rsidRDefault="008D058C" w:rsidP="008D058C">
      <w:pPr>
        <w:spacing w:before="0" w:after="240"/>
        <w:jc w:val="center"/>
        <w:rPr>
          <w:rFonts w:eastAsia="Calibri"/>
          <w:bCs/>
          <w:iCs/>
          <w:color w:val="54883D"/>
          <w:sz w:val="20"/>
          <w:szCs w:val="18"/>
        </w:rPr>
      </w:pPr>
      <w:r w:rsidRPr="008D058C">
        <w:rPr>
          <w:rFonts w:eastAsia="Calibri"/>
          <w:bCs/>
          <w:color w:val="54883D"/>
          <w:sz w:val="20"/>
          <w:szCs w:val="18"/>
        </w:rPr>
        <w:t xml:space="preserve">Tablica </w:t>
      </w:r>
      <w:r w:rsidRPr="008D058C">
        <w:rPr>
          <w:rFonts w:eastAsia="Calibri"/>
          <w:bCs/>
          <w:noProof/>
          <w:color w:val="54883D"/>
          <w:sz w:val="20"/>
          <w:szCs w:val="18"/>
        </w:rPr>
        <w:fldChar w:fldCharType="begin"/>
      </w:r>
      <w:r w:rsidRPr="008D058C">
        <w:rPr>
          <w:rFonts w:eastAsia="Calibri"/>
          <w:bCs/>
          <w:noProof/>
          <w:color w:val="54883D"/>
          <w:sz w:val="20"/>
          <w:szCs w:val="18"/>
        </w:rPr>
        <w:instrText xml:space="preserve"> SEQ Tabela \* ARABIC </w:instrText>
      </w:r>
      <w:r w:rsidRPr="008D058C">
        <w:rPr>
          <w:rFonts w:eastAsia="Calibri"/>
          <w:bCs/>
          <w:noProof/>
          <w:color w:val="54883D"/>
          <w:sz w:val="20"/>
          <w:szCs w:val="18"/>
        </w:rPr>
        <w:fldChar w:fldCharType="separate"/>
      </w:r>
      <w:r w:rsidR="00DD0006">
        <w:rPr>
          <w:rFonts w:eastAsia="Calibri"/>
          <w:bCs/>
          <w:noProof/>
          <w:color w:val="54883D"/>
          <w:sz w:val="20"/>
          <w:szCs w:val="18"/>
        </w:rPr>
        <w:t>41</w:t>
      </w:r>
      <w:r w:rsidRPr="008D058C">
        <w:rPr>
          <w:rFonts w:eastAsia="Calibri"/>
          <w:bCs/>
          <w:noProof/>
          <w:color w:val="54883D"/>
          <w:sz w:val="20"/>
          <w:szCs w:val="18"/>
        </w:rPr>
        <w:fldChar w:fldCharType="end"/>
      </w:r>
      <w:r w:rsidRPr="008D058C">
        <w:rPr>
          <w:rFonts w:eastAsia="Calibri"/>
          <w:bCs/>
          <w:color w:val="54883D"/>
          <w:sz w:val="20"/>
          <w:szCs w:val="18"/>
          <w:lang w:bidi="en-US"/>
        </w:rPr>
        <w:t>.</w:t>
      </w:r>
      <w:r w:rsidRPr="008D058C">
        <w:rPr>
          <w:rFonts w:eastAsia="Calibri"/>
          <w:bCs/>
          <w:i/>
          <w:color w:val="54883D"/>
          <w:sz w:val="20"/>
          <w:szCs w:val="18"/>
          <w:lang w:bidi="en-US"/>
        </w:rPr>
        <w:t xml:space="preserve"> </w:t>
      </w:r>
      <w:r w:rsidRPr="008D058C">
        <w:rPr>
          <w:rFonts w:eastAsia="Calibri"/>
          <w:bCs/>
          <w:iCs/>
          <w:color w:val="54883D"/>
          <w:sz w:val="20"/>
          <w:szCs w:val="18"/>
        </w:rPr>
        <w:t xml:space="preserve">Vrijednost kriterija za posljedice na gospodarstvo po kategorijama – </w:t>
      </w:r>
      <w:r w:rsidR="008A1742">
        <w:rPr>
          <w:rFonts w:eastAsia="Calibri"/>
          <w:bCs/>
          <w:iCs/>
          <w:color w:val="54883D"/>
          <w:sz w:val="20"/>
          <w:szCs w:val="18"/>
        </w:rPr>
        <w:t>olujni vjetar</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992"/>
        <w:gridCol w:w="1498"/>
      </w:tblGrid>
      <w:tr w:rsidR="008D058C" w:rsidRPr="008D058C" w14:paraId="0D47C1EF" w14:textId="77777777" w:rsidTr="00313AEE">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57D625E3" w14:textId="77777777" w:rsidR="008D058C" w:rsidRPr="008D058C" w:rsidRDefault="008D058C" w:rsidP="008D058C">
            <w:pPr>
              <w:spacing w:after="0"/>
              <w:jc w:val="center"/>
              <w:rPr>
                <w:color w:val="000000"/>
                <w:sz w:val="20"/>
                <w:szCs w:val="20"/>
              </w:rPr>
            </w:pPr>
            <w:r w:rsidRPr="008D058C">
              <w:rPr>
                <w:color w:val="000000"/>
                <w:sz w:val="20"/>
                <w:szCs w:val="20"/>
              </w:rPr>
              <w:t>KATEGORIJA</w:t>
            </w:r>
          </w:p>
        </w:tc>
        <w:tc>
          <w:tcPr>
            <w:tcW w:w="2421" w:type="dxa"/>
            <w:tcBorders>
              <w:bottom w:val="none" w:sz="0" w:space="0" w:color="auto"/>
            </w:tcBorders>
            <w:shd w:val="clear" w:color="auto" w:fill="auto"/>
          </w:tcPr>
          <w:p w14:paraId="4D786A94" w14:textId="77777777"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POSLJEDICE</w:t>
            </w:r>
          </w:p>
        </w:tc>
        <w:tc>
          <w:tcPr>
            <w:tcW w:w="2992" w:type="dxa"/>
            <w:tcBorders>
              <w:bottom w:val="none" w:sz="0" w:space="0" w:color="auto"/>
            </w:tcBorders>
            <w:shd w:val="clear" w:color="auto" w:fill="auto"/>
          </w:tcPr>
          <w:p w14:paraId="1F9D85EF" w14:textId="080B897A"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KRITERIJ (</w:t>
            </w:r>
            <w:r w:rsidR="00EA22B2">
              <w:rPr>
                <w:color w:val="000000"/>
                <w:sz w:val="20"/>
                <w:szCs w:val="20"/>
              </w:rPr>
              <w:t>€</w:t>
            </w:r>
            <w:r w:rsidRPr="008D058C">
              <w:rPr>
                <w:color w:val="000000"/>
                <w:sz w:val="20"/>
                <w:szCs w:val="20"/>
              </w:rPr>
              <w:t>)</w:t>
            </w:r>
          </w:p>
        </w:tc>
        <w:tc>
          <w:tcPr>
            <w:tcW w:w="1498" w:type="dxa"/>
            <w:tcBorders>
              <w:bottom w:val="none" w:sz="0" w:space="0" w:color="auto"/>
            </w:tcBorders>
            <w:shd w:val="clear" w:color="auto" w:fill="auto"/>
          </w:tcPr>
          <w:p w14:paraId="7927F750" w14:textId="77777777"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ODABRANO</w:t>
            </w:r>
          </w:p>
        </w:tc>
      </w:tr>
      <w:tr w:rsidR="00EA22B2" w:rsidRPr="008D058C" w14:paraId="51D332E3"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4E7A9B2" w14:textId="77777777" w:rsidR="00EA22B2" w:rsidRPr="008D058C" w:rsidRDefault="00EA22B2" w:rsidP="00EA22B2">
            <w:pPr>
              <w:spacing w:after="0"/>
              <w:jc w:val="center"/>
              <w:rPr>
                <w:color w:val="000000"/>
                <w:sz w:val="20"/>
                <w:szCs w:val="20"/>
              </w:rPr>
            </w:pPr>
            <w:r w:rsidRPr="008D058C">
              <w:rPr>
                <w:color w:val="000000"/>
                <w:sz w:val="20"/>
                <w:szCs w:val="20"/>
              </w:rPr>
              <w:t>1.</w:t>
            </w:r>
          </w:p>
        </w:tc>
        <w:tc>
          <w:tcPr>
            <w:tcW w:w="2421" w:type="dxa"/>
            <w:shd w:val="clear" w:color="auto" w:fill="auto"/>
          </w:tcPr>
          <w:p w14:paraId="1665CA2A"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D058C">
              <w:rPr>
                <w:color w:val="000000"/>
                <w:sz w:val="20"/>
                <w:szCs w:val="20"/>
              </w:rPr>
              <w:t>Neznatne</w:t>
            </w:r>
          </w:p>
        </w:tc>
        <w:tc>
          <w:tcPr>
            <w:tcW w:w="2992" w:type="dxa"/>
            <w:shd w:val="clear" w:color="auto" w:fill="auto"/>
          </w:tcPr>
          <w:p w14:paraId="5A095F15" w14:textId="18106E23"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color w:val="auto"/>
                <w:sz w:val="20"/>
                <w:szCs w:val="20"/>
              </w:rPr>
              <w:t>9.442,00 – 18.884,00</w:t>
            </w:r>
          </w:p>
        </w:tc>
        <w:tc>
          <w:tcPr>
            <w:tcW w:w="1498" w:type="dxa"/>
            <w:shd w:val="clear" w:color="auto" w:fill="auto"/>
            <w:vAlign w:val="center"/>
          </w:tcPr>
          <w:p w14:paraId="3491A0D1"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A22B2" w:rsidRPr="008D058C" w14:paraId="28364485"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E541AD0" w14:textId="77777777" w:rsidR="00EA22B2" w:rsidRPr="008D058C" w:rsidRDefault="00EA22B2" w:rsidP="00EA22B2">
            <w:pPr>
              <w:spacing w:after="0"/>
              <w:jc w:val="center"/>
              <w:rPr>
                <w:color w:val="000000"/>
                <w:sz w:val="20"/>
                <w:szCs w:val="20"/>
              </w:rPr>
            </w:pPr>
            <w:r w:rsidRPr="008D058C">
              <w:rPr>
                <w:color w:val="000000"/>
                <w:sz w:val="20"/>
                <w:szCs w:val="20"/>
              </w:rPr>
              <w:t>2.</w:t>
            </w:r>
          </w:p>
        </w:tc>
        <w:tc>
          <w:tcPr>
            <w:tcW w:w="2421" w:type="dxa"/>
            <w:shd w:val="clear" w:color="auto" w:fill="auto"/>
          </w:tcPr>
          <w:p w14:paraId="6B956A10" w14:textId="77777777"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Male</w:t>
            </w:r>
          </w:p>
        </w:tc>
        <w:tc>
          <w:tcPr>
            <w:tcW w:w="2992" w:type="dxa"/>
            <w:shd w:val="clear" w:color="auto" w:fill="auto"/>
          </w:tcPr>
          <w:p w14:paraId="5E12D31C" w14:textId="495E00B1"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679E0">
              <w:rPr>
                <w:color w:val="auto"/>
                <w:sz w:val="20"/>
                <w:szCs w:val="20"/>
              </w:rPr>
              <w:t>18.884,00 – 94.416,00</w:t>
            </w:r>
          </w:p>
        </w:tc>
        <w:tc>
          <w:tcPr>
            <w:tcW w:w="1498" w:type="dxa"/>
            <w:shd w:val="clear" w:color="auto" w:fill="auto"/>
          </w:tcPr>
          <w:p w14:paraId="1339B736" w14:textId="40D45B18"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EA22B2" w:rsidRPr="008D058C" w14:paraId="3F00FC30"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4EF7B1B" w14:textId="77777777" w:rsidR="00EA22B2" w:rsidRPr="008D058C" w:rsidRDefault="00EA22B2" w:rsidP="00EA22B2">
            <w:pPr>
              <w:spacing w:after="0"/>
              <w:jc w:val="center"/>
              <w:rPr>
                <w:color w:val="000000"/>
                <w:sz w:val="20"/>
                <w:szCs w:val="20"/>
              </w:rPr>
            </w:pPr>
            <w:r w:rsidRPr="008D058C">
              <w:rPr>
                <w:color w:val="000000"/>
                <w:sz w:val="20"/>
                <w:szCs w:val="20"/>
              </w:rPr>
              <w:t>3.</w:t>
            </w:r>
          </w:p>
        </w:tc>
        <w:tc>
          <w:tcPr>
            <w:tcW w:w="2421" w:type="dxa"/>
            <w:shd w:val="clear" w:color="auto" w:fill="auto"/>
          </w:tcPr>
          <w:p w14:paraId="32529E04"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D058C">
              <w:rPr>
                <w:color w:val="000000"/>
                <w:sz w:val="20"/>
                <w:szCs w:val="20"/>
              </w:rPr>
              <w:t>Umjerene</w:t>
            </w:r>
          </w:p>
        </w:tc>
        <w:tc>
          <w:tcPr>
            <w:tcW w:w="2992" w:type="dxa"/>
            <w:shd w:val="clear" w:color="auto" w:fill="auto"/>
          </w:tcPr>
          <w:p w14:paraId="2684C5D0" w14:textId="364D672F"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color w:val="auto"/>
                <w:sz w:val="20"/>
                <w:szCs w:val="20"/>
              </w:rPr>
              <w:t>94.416,00 – 283.248,00</w:t>
            </w:r>
          </w:p>
        </w:tc>
        <w:tc>
          <w:tcPr>
            <w:tcW w:w="1498" w:type="dxa"/>
            <w:shd w:val="clear" w:color="auto" w:fill="auto"/>
          </w:tcPr>
          <w:p w14:paraId="4EA5858B" w14:textId="22BD74F9"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A22B2" w:rsidRPr="008D058C" w14:paraId="6E78858C"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3D79D59" w14:textId="77777777" w:rsidR="00EA22B2" w:rsidRPr="008D058C" w:rsidRDefault="00EA22B2" w:rsidP="00EA22B2">
            <w:pPr>
              <w:spacing w:after="0"/>
              <w:jc w:val="center"/>
              <w:rPr>
                <w:color w:val="000000"/>
                <w:sz w:val="20"/>
                <w:szCs w:val="20"/>
              </w:rPr>
            </w:pPr>
            <w:r w:rsidRPr="008D058C">
              <w:rPr>
                <w:color w:val="000000"/>
                <w:sz w:val="20"/>
                <w:szCs w:val="20"/>
              </w:rPr>
              <w:t>4.</w:t>
            </w:r>
          </w:p>
        </w:tc>
        <w:tc>
          <w:tcPr>
            <w:tcW w:w="2421" w:type="dxa"/>
            <w:shd w:val="clear" w:color="auto" w:fill="auto"/>
          </w:tcPr>
          <w:p w14:paraId="21BC25FE" w14:textId="77777777"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Značajne</w:t>
            </w:r>
          </w:p>
        </w:tc>
        <w:tc>
          <w:tcPr>
            <w:tcW w:w="2992" w:type="dxa"/>
            <w:shd w:val="clear" w:color="auto" w:fill="auto"/>
          </w:tcPr>
          <w:p w14:paraId="4A0A3FC3" w14:textId="527C4A98"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679E0">
              <w:rPr>
                <w:color w:val="auto"/>
                <w:sz w:val="20"/>
                <w:szCs w:val="20"/>
              </w:rPr>
              <w:t>283.248,00 – 472.080,00</w:t>
            </w:r>
          </w:p>
        </w:tc>
        <w:tc>
          <w:tcPr>
            <w:tcW w:w="1498" w:type="dxa"/>
            <w:shd w:val="clear" w:color="auto" w:fill="auto"/>
          </w:tcPr>
          <w:p w14:paraId="063D086A" w14:textId="03CE7725"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r>
      <w:tr w:rsidR="00EA22B2" w:rsidRPr="008D058C" w14:paraId="50601CCC"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0A85129" w14:textId="77777777" w:rsidR="00EA22B2" w:rsidRPr="008D058C" w:rsidRDefault="00EA22B2" w:rsidP="00EA22B2">
            <w:pPr>
              <w:spacing w:after="0"/>
              <w:jc w:val="center"/>
              <w:rPr>
                <w:color w:val="000000"/>
                <w:sz w:val="20"/>
                <w:szCs w:val="20"/>
              </w:rPr>
            </w:pPr>
            <w:r w:rsidRPr="008D058C">
              <w:rPr>
                <w:color w:val="000000"/>
                <w:sz w:val="20"/>
                <w:szCs w:val="20"/>
              </w:rPr>
              <w:t>5.</w:t>
            </w:r>
          </w:p>
        </w:tc>
        <w:tc>
          <w:tcPr>
            <w:tcW w:w="2421" w:type="dxa"/>
            <w:shd w:val="clear" w:color="auto" w:fill="auto"/>
          </w:tcPr>
          <w:p w14:paraId="743E4AC3"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D058C">
              <w:rPr>
                <w:color w:val="000000"/>
                <w:sz w:val="20"/>
                <w:szCs w:val="20"/>
              </w:rPr>
              <w:t>Katastrofalne</w:t>
            </w:r>
          </w:p>
        </w:tc>
        <w:tc>
          <w:tcPr>
            <w:tcW w:w="2992" w:type="dxa"/>
            <w:shd w:val="clear" w:color="auto" w:fill="auto"/>
          </w:tcPr>
          <w:p w14:paraId="14C715E0" w14:textId="05467EDE"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sz w:val="20"/>
                <w:szCs w:val="20"/>
              </w:rPr>
              <w:t xml:space="preserve">&gt; </w:t>
            </w:r>
            <w:r w:rsidRPr="00B679E0">
              <w:rPr>
                <w:color w:val="auto"/>
                <w:sz w:val="20"/>
                <w:szCs w:val="20"/>
              </w:rPr>
              <w:t>472.080,00</w:t>
            </w:r>
          </w:p>
        </w:tc>
        <w:tc>
          <w:tcPr>
            <w:tcW w:w="1498" w:type="dxa"/>
            <w:shd w:val="clear" w:color="auto" w:fill="auto"/>
          </w:tcPr>
          <w:p w14:paraId="349EEFBE"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123D909C" w14:textId="77777777" w:rsidR="008D058C" w:rsidRPr="008D058C" w:rsidRDefault="008D058C" w:rsidP="008D058C">
      <w:pPr>
        <w:rPr>
          <w:u w:val="single"/>
        </w:rPr>
      </w:pPr>
    </w:p>
    <w:p w14:paraId="030DAEED" w14:textId="534BD258" w:rsidR="008D058C" w:rsidRPr="00313AEE" w:rsidRDefault="008D058C" w:rsidP="00313AEE">
      <w:pPr>
        <w:rPr>
          <w:rFonts w:eastAsiaTheme="majorEastAsia"/>
          <w:u w:val="single"/>
        </w:rPr>
      </w:pPr>
      <w:r w:rsidRPr="00313AEE">
        <w:rPr>
          <w:rFonts w:eastAsiaTheme="majorEastAsia"/>
          <w:u w:val="single"/>
        </w:rPr>
        <w:t>Društvena stabilnost i politika</w:t>
      </w:r>
    </w:p>
    <w:p w14:paraId="3EFC7824" w14:textId="77777777" w:rsidR="008D058C" w:rsidRPr="008D058C" w:rsidRDefault="008D058C" w:rsidP="008D058C">
      <w:pPr>
        <w:rPr>
          <w:rFonts w:eastAsiaTheme="minorHAnsi"/>
          <w:b/>
          <w:u w:val="single"/>
        </w:rPr>
      </w:pPr>
      <w:r w:rsidRPr="008D058C">
        <w:rPr>
          <w:rFonts w:eastAsiaTheme="minorHAnsi"/>
          <w:b/>
          <w:u w:val="single"/>
        </w:rPr>
        <w:t>Posljedice po kritičnu infrastrukturu:</w:t>
      </w:r>
    </w:p>
    <w:p w14:paraId="729FC8A5" w14:textId="77777777" w:rsidR="008A1742" w:rsidRPr="00B3551A" w:rsidRDefault="008A1742" w:rsidP="008A1742">
      <w:pPr>
        <w:rPr>
          <w:i/>
          <w:iCs/>
          <w:color w:val="54883D"/>
        </w:rPr>
      </w:pPr>
      <w:r w:rsidRPr="00B3551A">
        <w:rPr>
          <w:i/>
          <w:iCs/>
          <w:color w:val="54883D"/>
        </w:rPr>
        <w:t>Energetika</w:t>
      </w:r>
    </w:p>
    <w:p w14:paraId="76E1491D" w14:textId="415D2C40" w:rsidR="008A1742" w:rsidRPr="00B3551A" w:rsidRDefault="008A1742" w:rsidP="008A1742">
      <w:pPr>
        <w:pStyle w:val="OdlomakChar"/>
        <w:spacing w:before="120" w:after="120" w:line="276" w:lineRule="auto"/>
        <w:ind w:left="6" w:right="74" w:firstLine="0"/>
        <w:rPr>
          <w:sz w:val="22"/>
          <w:szCs w:val="22"/>
        </w:rPr>
      </w:pPr>
      <w:r w:rsidRPr="00B3551A">
        <w:rPr>
          <w:rFonts w:cs="Arial"/>
          <w:sz w:val="22"/>
        </w:rPr>
        <w:t xml:space="preserve">U slučaju jakog olujnog i orkanskog nevremena može doći do oštećenja elektroenergetskih objekata prvenstveno dalekovoda snage što bi dovelo do </w:t>
      </w:r>
      <w:r w:rsidRPr="00B3551A">
        <w:rPr>
          <w:sz w:val="22"/>
          <w:szCs w:val="22"/>
        </w:rPr>
        <w:t xml:space="preserve">prekida u napajanju električnom energijom na području </w:t>
      </w:r>
      <w:r>
        <w:rPr>
          <w:sz w:val="22"/>
          <w:szCs w:val="22"/>
        </w:rPr>
        <w:t>Općine</w:t>
      </w:r>
      <w:r w:rsidRPr="00B3551A">
        <w:rPr>
          <w:sz w:val="22"/>
          <w:szCs w:val="22"/>
        </w:rPr>
        <w:t>.</w:t>
      </w:r>
    </w:p>
    <w:p w14:paraId="2753BB5B" w14:textId="77777777" w:rsidR="002C3EF3" w:rsidRDefault="002C3EF3" w:rsidP="008A1742">
      <w:pPr>
        <w:spacing w:before="120" w:after="120"/>
        <w:contextualSpacing/>
        <w:jc w:val="left"/>
        <w:rPr>
          <w:rFonts w:eastAsiaTheme="minorEastAsia"/>
          <w:i/>
          <w:color w:val="54883D"/>
          <w:lang w:eastAsia="hr-HR"/>
        </w:rPr>
      </w:pPr>
    </w:p>
    <w:p w14:paraId="1895ED25" w14:textId="77777777" w:rsidR="002C3EF3" w:rsidRDefault="002C3EF3" w:rsidP="008A1742">
      <w:pPr>
        <w:spacing w:before="120" w:after="120"/>
        <w:contextualSpacing/>
        <w:jc w:val="left"/>
        <w:rPr>
          <w:rFonts w:eastAsiaTheme="minorEastAsia"/>
          <w:i/>
          <w:color w:val="54883D"/>
          <w:lang w:eastAsia="hr-HR"/>
        </w:rPr>
      </w:pPr>
    </w:p>
    <w:p w14:paraId="3BBEE262" w14:textId="5247690D" w:rsidR="008A1742" w:rsidRPr="00B3551A" w:rsidRDefault="008A1742" w:rsidP="008A1742">
      <w:pPr>
        <w:spacing w:before="120" w:after="120"/>
        <w:contextualSpacing/>
        <w:jc w:val="left"/>
        <w:rPr>
          <w:rFonts w:ascii="Adviso OTF Std" w:eastAsiaTheme="minorEastAsia" w:hAnsi="Adviso OTF Std"/>
          <w:i/>
          <w:color w:val="54883D"/>
          <w:lang w:eastAsia="hr-HR"/>
        </w:rPr>
      </w:pPr>
      <w:r w:rsidRPr="00B3551A">
        <w:rPr>
          <w:rFonts w:eastAsiaTheme="minorEastAsia"/>
          <w:i/>
          <w:color w:val="54883D"/>
          <w:lang w:eastAsia="hr-HR"/>
        </w:rPr>
        <w:lastRenderedPageBreak/>
        <w:t xml:space="preserve">Posljedice po telekomunikacijski sustav </w:t>
      </w:r>
    </w:p>
    <w:p w14:paraId="24FFA564" w14:textId="77777777" w:rsidR="008A1742" w:rsidRDefault="008A1742" w:rsidP="008A1742">
      <w:pPr>
        <w:shd w:val="clear" w:color="auto" w:fill="FFFFFF"/>
        <w:spacing w:before="120" w:after="120"/>
        <w:ind w:left="6" w:right="74"/>
        <w:rPr>
          <w:rFonts w:eastAsia="Calibri"/>
          <w:color w:val="auto"/>
          <w:szCs w:val="22"/>
          <w:lang w:eastAsia="hr-HR"/>
        </w:rPr>
      </w:pPr>
      <w:r w:rsidRPr="00B3551A">
        <w:rPr>
          <w:rFonts w:eastAsia="Calibri"/>
          <w:color w:val="auto"/>
          <w:szCs w:val="22"/>
          <w:lang w:eastAsia="hr-HR"/>
        </w:rPr>
        <w:t>Orkansko nevrijeme može oštetiti odašiljače signala te je moguć prekid mobilnih i fiksnih telefonskih veza.</w:t>
      </w:r>
    </w:p>
    <w:p w14:paraId="030C8586" w14:textId="17A8E425" w:rsidR="00942E43" w:rsidRPr="00942E43" w:rsidRDefault="00942E43" w:rsidP="008A1742">
      <w:pPr>
        <w:shd w:val="clear" w:color="auto" w:fill="FFFFFF"/>
        <w:spacing w:before="120" w:after="120"/>
        <w:ind w:left="6" w:right="74"/>
        <w:rPr>
          <w:rFonts w:eastAsiaTheme="minorEastAsia"/>
          <w:i/>
          <w:color w:val="54883D"/>
          <w:lang w:eastAsia="hr-HR"/>
        </w:rPr>
      </w:pPr>
      <w:r w:rsidRPr="00942E43">
        <w:rPr>
          <w:rFonts w:eastAsiaTheme="minorEastAsia"/>
          <w:i/>
          <w:color w:val="54883D"/>
          <w:lang w:eastAsia="hr-HR"/>
        </w:rPr>
        <w:t>Hrana</w:t>
      </w:r>
    </w:p>
    <w:p w14:paraId="31800768" w14:textId="349434EE" w:rsidR="00942E43" w:rsidRPr="00B3551A" w:rsidRDefault="00942E43" w:rsidP="008A1742">
      <w:pPr>
        <w:shd w:val="clear" w:color="auto" w:fill="FFFFFF"/>
        <w:spacing w:before="120" w:after="120"/>
        <w:ind w:left="6" w:right="74"/>
        <w:rPr>
          <w:rFonts w:eastAsia="Calibri"/>
          <w:color w:val="auto"/>
          <w:szCs w:val="22"/>
          <w:lang w:eastAsia="hr-HR"/>
        </w:rPr>
      </w:pPr>
      <w:r w:rsidRPr="00942E43">
        <w:rPr>
          <w:rFonts w:eastAsia="Calibri"/>
          <w:color w:val="auto"/>
          <w:szCs w:val="22"/>
          <w:lang w:eastAsia="hr-HR"/>
        </w:rPr>
        <w:t>Štete na usjevima. Gubitak jednogodišnjih i višegodišnjih uroda, smanjeni prinosi, dio usjeva uništen.</w:t>
      </w:r>
    </w:p>
    <w:p w14:paraId="7E78B45B" w14:textId="77777777" w:rsidR="008A1742" w:rsidRPr="00B3551A" w:rsidRDefault="008A1742" w:rsidP="008A1742">
      <w:pPr>
        <w:spacing w:before="120" w:after="120"/>
        <w:rPr>
          <w:rStyle w:val="IntenseEmphasis"/>
          <w:color w:val="54883D"/>
        </w:rPr>
      </w:pPr>
      <w:r w:rsidRPr="00B3551A">
        <w:rPr>
          <w:rStyle w:val="IntenseEmphasis"/>
          <w:color w:val="54883D"/>
        </w:rPr>
        <w:t>Promet</w:t>
      </w:r>
    </w:p>
    <w:p w14:paraId="77AC0EC0" w14:textId="77777777" w:rsidR="008A1742" w:rsidRPr="00B3551A" w:rsidRDefault="008A1742" w:rsidP="008A1742">
      <w:pPr>
        <w:spacing w:before="120" w:after="120"/>
        <w:rPr>
          <w:rStyle w:val="IntenseEmphasis"/>
          <w:i w:val="0"/>
          <w:color w:val="54883D"/>
        </w:rPr>
      </w:pPr>
      <w:r w:rsidRPr="00B3551A">
        <w:t>Za vrijeme olujnog i orkanskog vjetra traje zabrana prometa na pojedinim dijelovima prometnica gdje su udari vjetra toliko jaki da može doći do prevrtanja vozila te se postavljanjem posebnih zaštitnih zidova i znakova upozorava na jak bočni vjetar. Osim toga, može doći pada stabala na prometnicu što će uzrokovati kratkotrajni prekid prometa.</w:t>
      </w:r>
    </w:p>
    <w:p w14:paraId="403FC116" w14:textId="77777777" w:rsidR="0048445A" w:rsidRDefault="0048445A" w:rsidP="00FD0492">
      <w:pPr>
        <w:spacing w:before="0" w:after="0"/>
        <w:ind w:right="74"/>
        <w:rPr>
          <w:rStyle w:val="IntenseEmphasis"/>
          <w:color w:val="54883D"/>
        </w:rPr>
      </w:pPr>
    </w:p>
    <w:p w14:paraId="40871832" w14:textId="77777777" w:rsidR="00942E43" w:rsidRPr="006F3166" w:rsidRDefault="00942E43" w:rsidP="00942E43">
      <w:pPr>
        <w:spacing w:before="120" w:after="120"/>
        <w:ind w:right="74"/>
        <w:rPr>
          <w:rStyle w:val="IntenseEmphasis"/>
          <w:color w:val="54883D"/>
        </w:rPr>
      </w:pPr>
      <w:r w:rsidRPr="006F3166">
        <w:rPr>
          <w:rStyle w:val="IntenseEmphasis"/>
          <w:color w:val="54883D"/>
        </w:rPr>
        <w:t>Nacionalni spomenici i vrijednosti</w:t>
      </w:r>
    </w:p>
    <w:p w14:paraId="43A71AEB" w14:textId="2FE51968" w:rsidR="00942E43" w:rsidRPr="00942E43" w:rsidRDefault="00942E43" w:rsidP="00942E43">
      <w:r w:rsidRPr="00942E43">
        <w:t>U slučaju jakog olujnog nevrem</w:t>
      </w:r>
      <w:r>
        <w:t>ena</w:t>
      </w:r>
      <w:r w:rsidRPr="00942E43">
        <w:t xml:space="preserve"> pojedini  objekti kao što su sakralni objekti, kurije, povijesne građevine i tradicionalne kuće pretrpjela bi određena oštećenja - pucanje prozorskih stakala, oštećenja krovišta.</w:t>
      </w:r>
    </w:p>
    <w:p w14:paraId="456A640B" w14:textId="0FB0B0A7" w:rsidR="008D058C" w:rsidRPr="008D058C" w:rsidRDefault="008D058C" w:rsidP="008D058C">
      <w:pPr>
        <w:spacing w:before="0" w:after="0"/>
        <w:jc w:val="center"/>
        <w:rPr>
          <w:rFonts w:eastAsia="Calibri"/>
          <w:bCs/>
          <w:color w:val="54883D"/>
          <w:sz w:val="20"/>
          <w:szCs w:val="18"/>
        </w:rPr>
      </w:pPr>
      <w:r w:rsidRPr="008D058C">
        <w:rPr>
          <w:rFonts w:eastAsia="Calibri"/>
          <w:bCs/>
          <w:color w:val="54883D"/>
          <w:sz w:val="20"/>
          <w:szCs w:val="18"/>
        </w:rPr>
        <w:t xml:space="preserve">Tablica </w:t>
      </w:r>
      <w:r w:rsidRPr="008D058C">
        <w:rPr>
          <w:rFonts w:eastAsia="Calibri"/>
          <w:bCs/>
          <w:noProof/>
          <w:color w:val="54883D"/>
          <w:sz w:val="20"/>
          <w:szCs w:val="18"/>
        </w:rPr>
        <w:fldChar w:fldCharType="begin"/>
      </w:r>
      <w:r w:rsidRPr="008D058C">
        <w:rPr>
          <w:rFonts w:eastAsia="Calibri"/>
          <w:bCs/>
          <w:noProof/>
          <w:color w:val="54883D"/>
          <w:sz w:val="20"/>
          <w:szCs w:val="18"/>
        </w:rPr>
        <w:instrText xml:space="preserve"> SEQ Tabela \* ARABIC </w:instrText>
      </w:r>
      <w:r w:rsidRPr="008D058C">
        <w:rPr>
          <w:rFonts w:eastAsia="Calibri"/>
          <w:bCs/>
          <w:noProof/>
          <w:color w:val="54883D"/>
          <w:sz w:val="20"/>
          <w:szCs w:val="18"/>
        </w:rPr>
        <w:fldChar w:fldCharType="separate"/>
      </w:r>
      <w:r w:rsidR="00DD0006">
        <w:rPr>
          <w:rFonts w:eastAsia="Calibri"/>
          <w:bCs/>
          <w:noProof/>
          <w:color w:val="54883D"/>
          <w:sz w:val="20"/>
          <w:szCs w:val="18"/>
        </w:rPr>
        <w:t>42</w:t>
      </w:r>
      <w:r w:rsidRPr="008D058C">
        <w:rPr>
          <w:rFonts w:eastAsia="Calibri"/>
          <w:bCs/>
          <w:noProof/>
          <w:color w:val="54883D"/>
          <w:sz w:val="20"/>
          <w:szCs w:val="18"/>
        </w:rPr>
        <w:fldChar w:fldCharType="end"/>
      </w:r>
      <w:r w:rsidRPr="008D058C">
        <w:rPr>
          <w:rFonts w:eastAsia="Calibri"/>
          <w:bCs/>
          <w:color w:val="54883D"/>
          <w:sz w:val="20"/>
          <w:szCs w:val="18"/>
          <w:lang w:bidi="en-US"/>
        </w:rPr>
        <w:t xml:space="preserve">. </w:t>
      </w:r>
      <w:r w:rsidRPr="008D058C">
        <w:rPr>
          <w:rFonts w:eastAsia="Calibri"/>
          <w:bCs/>
          <w:color w:val="54883D"/>
          <w:sz w:val="20"/>
          <w:szCs w:val="18"/>
        </w:rPr>
        <w:t>Vrijednost kriterija za posljedice na društvenu stabilnost i politiku</w:t>
      </w:r>
    </w:p>
    <w:p w14:paraId="1D8CCC0C" w14:textId="72F01C25" w:rsidR="008D058C" w:rsidRPr="008D058C" w:rsidRDefault="008D058C" w:rsidP="00FD0492">
      <w:pPr>
        <w:spacing w:before="0" w:after="0"/>
        <w:jc w:val="center"/>
        <w:rPr>
          <w:rFonts w:eastAsia="Calibri"/>
          <w:bCs/>
          <w:color w:val="54883D"/>
          <w:sz w:val="20"/>
          <w:szCs w:val="18"/>
        </w:rPr>
      </w:pPr>
      <w:r w:rsidRPr="008D058C">
        <w:rPr>
          <w:rFonts w:eastAsia="Calibri"/>
          <w:bCs/>
          <w:color w:val="54883D"/>
          <w:sz w:val="20"/>
          <w:szCs w:val="18"/>
        </w:rPr>
        <w:t>- oštećena kritična infrastruktura</w:t>
      </w:r>
      <w:r w:rsidR="00942E43">
        <w:rPr>
          <w:rFonts w:eastAsia="Calibri"/>
          <w:bCs/>
          <w:color w:val="54883D"/>
          <w:sz w:val="20"/>
          <w:szCs w:val="18"/>
        </w:rPr>
        <w:t xml:space="preserve"> – olujni vjetar</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992"/>
        <w:gridCol w:w="1498"/>
      </w:tblGrid>
      <w:tr w:rsidR="008D058C" w:rsidRPr="008D058C" w14:paraId="0C360BDB" w14:textId="77777777" w:rsidTr="00313AEE">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3D7C97DD" w14:textId="77777777" w:rsidR="008D058C" w:rsidRPr="008D058C" w:rsidRDefault="008D058C" w:rsidP="008D058C">
            <w:pPr>
              <w:spacing w:after="0"/>
              <w:jc w:val="center"/>
              <w:rPr>
                <w:color w:val="000000"/>
                <w:sz w:val="20"/>
                <w:szCs w:val="20"/>
              </w:rPr>
            </w:pPr>
            <w:r w:rsidRPr="008D058C">
              <w:rPr>
                <w:color w:val="000000"/>
                <w:sz w:val="20"/>
                <w:szCs w:val="20"/>
              </w:rPr>
              <w:t>KATEGORIJA</w:t>
            </w:r>
          </w:p>
        </w:tc>
        <w:tc>
          <w:tcPr>
            <w:tcW w:w="2421" w:type="dxa"/>
            <w:tcBorders>
              <w:bottom w:val="none" w:sz="0" w:space="0" w:color="auto"/>
            </w:tcBorders>
            <w:shd w:val="clear" w:color="auto" w:fill="auto"/>
          </w:tcPr>
          <w:p w14:paraId="6FDAD944" w14:textId="77777777"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POSLJEDICE</w:t>
            </w:r>
          </w:p>
        </w:tc>
        <w:tc>
          <w:tcPr>
            <w:tcW w:w="2992" w:type="dxa"/>
            <w:tcBorders>
              <w:bottom w:val="none" w:sz="0" w:space="0" w:color="auto"/>
            </w:tcBorders>
            <w:shd w:val="clear" w:color="auto" w:fill="auto"/>
          </w:tcPr>
          <w:p w14:paraId="39CDF9B1" w14:textId="079CF79E"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KRITERIJ (</w:t>
            </w:r>
            <w:r w:rsidR="00EA22B2">
              <w:rPr>
                <w:color w:val="000000"/>
                <w:sz w:val="20"/>
                <w:szCs w:val="20"/>
              </w:rPr>
              <w:t>€</w:t>
            </w:r>
            <w:r w:rsidRPr="008D058C">
              <w:rPr>
                <w:color w:val="000000"/>
                <w:sz w:val="20"/>
                <w:szCs w:val="20"/>
              </w:rPr>
              <w:t>)</w:t>
            </w:r>
          </w:p>
        </w:tc>
        <w:tc>
          <w:tcPr>
            <w:tcW w:w="1498" w:type="dxa"/>
            <w:tcBorders>
              <w:bottom w:val="none" w:sz="0" w:space="0" w:color="auto"/>
            </w:tcBorders>
            <w:shd w:val="clear" w:color="auto" w:fill="auto"/>
          </w:tcPr>
          <w:p w14:paraId="2DF0DC09" w14:textId="77777777"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ODABRANO</w:t>
            </w:r>
          </w:p>
        </w:tc>
      </w:tr>
      <w:tr w:rsidR="00EA22B2" w:rsidRPr="008D058C" w14:paraId="7CB106D7"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0718815" w14:textId="77777777" w:rsidR="00EA22B2" w:rsidRPr="008D058C" w:rsidRDefault="00EA22B2" w:rsidP="00EA22B2">
            <w:pPr>
              <w:spacing w:after="0"/>
              <w:jc w:val="center"/>
              <w:rPr>
                <w:color w:val="000000"/>
                <w:sz w:val="20"/>
                <w:szCs w:val="20"/>
              </w:rPr>
            </w:pPr>
            <w:r w:rsidRPr="008D058C">
              <w:rPr>
                <w:color w:val="000000"/>
                <w:sz w:val="20"/>
                <w:szCs w:val="20"/>
              </w:rPr>
              <w:t>1.</w:t>
            </w:r>
          </w:p>
        </w:tc>
        <w:tc>
          <w:tcPr>
            <w:tcW w:w="2421" w:type="dxa"/>
            <w:shd w:val="clear" w:color="auto" w:fill="auto"/>
          </w:tcPr>
          <w:p w14:paraId="6E7E57F5"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D058C">
              <w:rPr>
                <w:color w:val="000000"/>
                <w:sz w:val="20"/>
                <w:szCs w:val="20"/>
              </w:rPr>
              <w:t>Neznatne</w:t>
            </w:r>
          </w:p>
        </w:tc>
        <w:tc>
          <w:tcPr>
            <w:tcW w:w="2992" w:type="dxa"/>
            <w:shd w:val="clear" w:color="auto" w:fill="auto"/>
          </w:tcPr>
          <w:p w14:paraId="0001330A" w14:textId="2C862273"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color w:val="auto"/>
                <w:sz w:val="20"/>
                <w:szCs w:val="20"/>
              </w:rPr>
              <w:t>9.442,00 – 18.884,00</w:t>
            </w:r>
          </w:p>
        </w:tc>
        <w:tc>
          <w:tcPr>
            <w:tcW w:w="1498" w:type="dxa"/>
            <w:shd w:val="clear" w:color="auto" w:fill="auto"/>
            <w:vAlign w:val="center"/>
          </w:tcPr>
          <w:p w14:paraId="490FC2CD" w14:textId="26CF74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A22B2" w:rsidRPr="008D058C" w14:paraId="2C5A4A91"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E60620A" w14:textId="77777777" w:rsidR="00EA22B2" w:rsidRPr="008D058C" w:rsidRDefault="00EA22B2" w:rsidP="00EA22B2">
            <w:pPr>
              <w:spacing w:after="0"/>
              <w:jc w:val="center"/>
              <w:rPr>
                <w:color w:val="000000"/>
                <w:sz w:val="20"/>
                <w:szCs w:val="20"/>
              </w:rPr>
            </w:pPr>
            <w:r w:rsidRPr="008D058C">
              <w:rPr>
                <w:color w:val="000000"/>
                <w:sz w:val="20"/>
                <w:szCs w:val="20"/>
              </w:rPr>
              <w:t>2.</w:t>
            </w:r>
          </w:p>
        </w:tc>
        <w:tc>
          <w:tcPr>
            <w:tcW w:w="2421" w:type="dxa"/>
            <w:shd w:val="clear" w:color="auto" w:fill="auto"/>
          </w:tcPr>
          <w:p w14:paraId="429DDDE5" w14:textId="77777777"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Male</w:t>
            </w:r>
          </w:p>
        </w:tc>
        <w:tc>
          <w:tcPr>
            <w:tcW w:w="2992" w:type="dxa"/>
            <w:shd w:val="clear" w:color="auto" w:fill="auto"/>
          </w:tcPr>
          <w:p w14:paraId="3D565FE0" w14:textId="30E45B50"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679E0">
              <w:rPr>
                <w:color w:val="auto"/>
                <w:sz w:val="20"/>
                <w:szCs w:val="20"/>
              </w:rPr>
              <w:t>18.884,00 – 94.416,00</w:t>
            </w:r>
          </w:p>
        </w:tc>
        <w:tc>
          <w:tcPr>
            <w:tcW w:w="1498" w:type="dxa"/>
            <w:shd w:val="clear" w:color="auto" w:fill="auto"/>
          </w:tcPr>
          <w:p w14:paraId="35A8EB5E" w14:textId="77777777"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A22B2" w:rsidRPr="008D058C" w14:paraId="7C5D75BE"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EEB7937" w14:textId="77777777" w:rsidR="00EA22B2" w:rsidRPr="008D058C" w:rsidRDefault="00EA22B2" w:rsidP="00EA22B2">
            <w:pPr>
              <w:spacing w:after="0"/>
              <w:jc w:val="center"/>
              <w:rPr>
                <w:color w:val="000000"/>
                <w:sz w:val="20"/>
                <w:szCs w:val="20"/>
              </w:rPr>
            </w:pPr>
            <w:r w:rsidRPr="008D058C">
              <w:rPr>
                <w:color w:val="000000"/>
                <w:sz w:val="20"/>
                <w:szCs w:val="20"/>
              </w:rPr>
              <w:t>3.</w:t>
            </w:r>
          </w:p>
        </w:tc>
        <w:tc>
          <w:tcPr>
            <w:tcW w:w="2421" w:type="dxa"/>
            <w:shd w:val="clear" w:color="auto" w:fill="auto"/>
          </w:tcPr>
          <w:p w14:paraId="4A95F2F8"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D058C">
              <w:rPr>
                <w:color w:val="000000"/>
                <w:sz w:val="20"/>
                <w:szCs w:val="20"/>
              </w:rPr>
              <w:t>Umjerene</w:t>
            </w:r>
          </w:p>
        </w:tc>
        <w:tc>
          <w:tcPr>
            <w:tcW w:w="2992" w:type="dxa"/>
            <w:shd w:val="clear" w:color="auto" w:fill="auto"/>
          </w:tcPr>
          <w:p w14:paraId="7596F293" w14:textId="438FD51E"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color w:val="auto"/>
                <w:sz w:val="20"/>
                <w:szCs w:val="20"/>
              </w:rPr>
              <w:t>94.416,00 – 283.248,00</w:t>
            </w:r>
          </w:p>
        </w:tc>
        <w:tc>
          <w:tcPr>
            <w:tcW w:w="1498" w:type="dxa"/>
            <w:shd w:val="clear" w:color="auto" w:fill="auto"/>
          </w:tcPr>
          <w:p w14:paraId="3AE4F37A" w14:textId="1EC9789B" w:rsidR="00EA22B2" w:rsidRPr="004141CD"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A22B2" w:rsidRPr="008D058C" w14:paraId="05A2F4A8"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87B05D7" w14:textId="77777777" w:rsidR="00EA22B2" w:rsidRPr="008D058C" w:rsidRDefault="00EA22B2" w:rsidP="00EA22B2">
            <w:pPr>
              <w:spacing w:after="0"/>
              <w:jc w:val="center"/>
              <w:rPr>
                <w:color w:val="000000"/>
                <w:sz w:val="20"/>
                <w:szCs w:val="20"/>
              </w:rPr>
            </w:pPr>
            <w:r w:rsidRPr="008D058C">
              <w:rPr>
                <w:color w:val="000000"/>
                <w:sz w:val="20"/>
                <w:szCs w:val="20"/>
              </w:rPr>
              <w:t>4.</w:t>
            </w:r>
          </w:p>
        </w:tc>
        <w:tc>
          <w:tcPr>
            <w:tcW w:w="2421" w:type="dxa"/>
            <w:shd w:val="clear" w:color="auto" w:fill="auto"/>
          </w:tcPr>
          <w:p w14:paraId="129BE0D9" w14:textId="77777777"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Značajne</w:t>
            </w:r>
          </w:p>
        </w:tc>
        <w:tc>
          <w:tcPr>
            <w:tcW w:w="2992" w:type="dxa"/>
            <w:shd w:val="clear" w:color="auto" w:fill="auto"/>
          </w:tcPr>
          <w:p w14:paraId="010DB336" w14:textId="7FEFBD8E"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679E0">
              <w:rPr>
                <w:color w:val="auto"/>
                <w:sz w:val="20"/>
                <w:szCs w:val="20"/>
              </w:rPr>
              <w:t>283.248,00 – 472.080,00</w:t>
            </w:r>
          </w:p>
        </w:tc>
        <w:tc>
          <w:tcPr>
            <w:tcW w:w="1498" w:type="dxa"/>
            <w:shd w:val="clear" w:color="auto" w:fill="auto"/>
          </w:tcPr>
          <w:p w14:paraId="05A0D1F2" w14:textId="593D4694"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r>
      <w:tr w:rsidR="00EA22B2" w:rsidRPr="008D058C" w14:paraId="03750895"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790716F" w14:textId="77777777" w:rsidR="00EA22B2" w:rsidRPr="008D058C" w:rsidRDefault="00EA22B2" w:rsidP="00EA22B2">
            <w:pPr>
              <w:spacing w:after="0"/>
              <w:jc w:val="center"/>
              <w:rPr>
                <w:color w:val="000000"/>
                <w:sz w:val="20"/>
                <w:szCs w:val="20"/>
              </w:rPr>
            </w:pPr>
            <w:r w:rsidRPr="008D058C">
              <w:rPr>
                <w:color w:val="000000"/>
                <w:sz w:val="20"/>
                <w:szCs w:val="20"/>
              </w:rPr>
              <w:t>5.</w:t>
            </w:r>
          </w:p>
        </w:tc>
        <w:tc>
          <w:tcPr>
            <w:tcW w:w="2421" w:type="dxa"/>
            <w:shd w:val="clear" w:color="auto" w:fill="auto"/>
          </w:tcPr>
          <w:p w14:paraId="5B5C83D2"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D058C">
              <w:rPr>
                <w:color w:val="000000"/>
                <w:sz w:val="20"/>
                <w:szCs w:val="20"/>
              </w:rPr>
              <w:t>Katastrofalne</w:t>
            </w:r>
          </w:p>
        </w:tc>
        <w:tc>
          <w:tcPr>
            <w:tcW w:w="2992" w:type="dxa"/>
            <w:shd w:val="clear" w:color="auto" w:fill="auto"/>
          </w:tcPr>
          <w:p w14:paraId="0739E529" w14:textId="2B47F2BD"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sz w:val="20"/>
                <w:szCs w:val="20"/>
              </w:rPr>
              <w:t xml:space="preserve">&gt; </w:t>
            </w:r>
            <w:r w:rsidRPr="00B679E0">
              <w:rPr>
                <w:color w:val="auto"/>
                <w:sz w:val="20"/>
                <w:szCs w:val="20"/>
              </w:rPr>
              <w:t>472.080,00</w:t>
            </w:r>
          </w:p>
        </w:tc>
        <w:tc>
          <w:tcPr>
            <w:tcW w:w="1498" w:type="dxa"/>
            <w:shd w:val="clear" w:color="auto" w:fill="auto"/>
          </w:tcPr>
          <w:p w14:paraId="53190F83"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3BD6F680" w14:textId="77777777" w:rsidR="008D058C" w:rsidRPr="008D058C" w:rsidRDefault="008D058C" w:rsidP="00FD0492">
      <w:pPr>
        <w:spacing w:before="0" w:after="0"/>
        <w:rPr>
          <w:rFonts w:eastAsiaTheme="minorHAnsi"/>
          <w:b/>
          <w:u w:val="single"/>
        </w:rPr>
      </w:pPr>
    </w:p>
    <w:p w14:paraId="6B3D3963" w14:textId="77777777" w:rsidR="004141CD" w:rsidRDefault="004141CD" w:rsidP="008D058C">
      <w:pPr>
        <w:rPr>
          <w:rFonts w:eastAsiaTheme="minorHAnsi"/>
          <w:b/>
          <w:u w:val="single"/>
        </w:rPr>
      </w:pPr>
    </w:p>
    <w:p w14:paraId="40BB5315" w14:textId="77777777" w:rsidR="008D058C" w:rsidRPr="008D058C" w:rsidRDefault="008D058C" w:rsidP="008D058C">
      <w:pPr>
        <w:rPr>
          <w:rFonts w:eastAsiaTheme="minorHAnsi"/>
          <w:b/>
          <w:u w:val="single"/>
        </w:rPr>
      </w:pPr>
      <w:r w:rsidRPr="008D058C">
        <w:rPr>
          <w:rFonts w:eastAsiaTheme="minorHAnsi"/>
          <w:b/>
          <w:u w:val="single"/>
        </w:rPr>
        <w:t>Posljedice po građevine javnog društvenog značaja:</w:t>
      </w:r>
    </w:p>
    <w:p w14:paraId="79B207A3" w14:textId="63D8A42F" w:rsidR="00942E43" w:rsidRDefault="00942E43" w:rsidP="008D058C">
      <w:pPr>
        <w:spacing w:after="0"/>
        <w:rPr>
          <w:iCs/>
          <w:color w:val="auto"/>
        </w:rPr>
      </w:pPr>
      <w:r>
        <w:rPr>
          <w:iCs/>
          <w:color w:val="auto"/>
        </w:rPr>
        <w:t>Zbog pojave</w:t>
      </w:r>
      <w:r w:rsidRPr="00942E43">
        <w:rPr>
          <w:iCs/>
          <w:color w:val="auto"/>
        </w:rPr>
        <w:t xml:space="preserve"> orkanskog i jakog vjetra </w:t>
      </w:r>
      <w:r>
        <w:rPr>
          <w:iCs/>
          <w:color w:val="auto"/>
        </w:rPr>
        <w:t>može doći do oštećenja na građevinama javnog društvenog značaja no posljedice su okarakterizirane kao male.</w:t>
      </w:r>
    </w:p>
    <w:p w14:paraId="5CBED448" w14:textId="77777777" w:rsidR="008D058C" w:rsidRPr="008D058C" w:rsidRDefault="008D058C" w:rsidP="008D058C">
      <w:pPr>
        <w:spacing w:after="0"/>
      </w:pPr>
    </w:p>
    <w:p w14:paraId="1FE2AF31" w14:textId="0549B736" w:rsidR="008D058C" w:rsidRPr="008D058C" w:rsidRDefault="008D058C" w:rsidP="008D058C">
      <w:pPr>
        <w:spacing w:before="0" w:after="240"/>
        <w:jc w:val="center"/>
        <w:rPr>
          <w:rFonts w:eastAsia="Calibri"/>
          <w:bCs/>
          <w:color w:val="54883D"/>
          <w:sz w:val="20"/>
          <w:szCs w:val="18"/>
        </w:rPr>
      </w:pPr>
      <w:r w:rsidRPr="008D058C">
        <w:rPr>
          <w:rFonts w:eastAsia="Calibri"/>
          <w:bCs/>
          <w:color w:val="54883D"/>
          <w:sz w:val="20"/>
          <w:szCs w:val="18"/>
        </w:rPr>
        <w:t xml:space="preserve">Tablica </w:t>
      </w:r>
      <w:r w:rsidRPr="008D058C">
        <w:rPr>
          <w:rFonts w:eastAsia="Calibri"/>
          <w:bCs/>
          <w:noProof/>
          <w:color w:val="54883D"/>
          <w:sz w:val="20"/>
          <w:szCs w:val="18"/>
        </w:rPr>
        <w:fldChar w:fldCharType="begin"/>
      </w:r>
      <w:r w:rsidRPr="008D058C">
        <w:rPr>
          <w:rFonts w:eastAsia="Calibri"/>
          <w:bCs/>
          <w:noProof/>
          <w:color w:val="54883D"/>
          <w:sz w:val="20"/>
          <w:szCs w:val="18"/>
        </w:rPr>
        <w:instrText xml:space="preserve"> SEQ Tabela \* ARABIC </w:instrText>
      </w:r>
      <w:r w:rsidRPr="008D058C">
        <w:rPr>
          <w:rFonts w:eastAsia="Calibri"/>
          <w:bCs/>
          <w:noProof/>
          <w:color w:val="54883D"/>
          <w:sz w:val="20"/>
          <w:szCs w:val="18"/>
        </w:rPr>
        <w:fldChar w:fldCharType="separate"/>
      </w:r>
      <w:r w:rsidR="00DD0006">
        <w:rPr>
          <w:rFonts w:eastAsia="Calibri"/>
          <w:bCs/>
          <w:noProof/>
          <w:color w:val="54883D"/>
          <w:sz w:val="20"/>
          <w:szCs w:val="18"/>
        </w:rPr>
        <w:t>43</w:t>
      </w:r>
      <w:r w:rsidRPr="008D058C">
        <w:rPr>
          <w:rFonts w:eastAsia="Calibri"/>
          <w:bCs/>
          <w:noProof/>
          <w:color w:val="54883D"/>
          <w:sz w:val="20"/>
          <w:szCs w:val="18"/>
        </w:rPr>
        <w:fldChar w:fldCharType="end"/>
      </w:r>
      <w:r w:rsidRPr="008D058C">
        <w:rPr>
          <w:rFonts w:eastAsia="Calibri"/>
          <w:bCs/>
          <w:color w:val="54883D"/>
          <w:sz w:val="20"/>
          <w:szCs w:val="18"/>
          <w:lang w:bidi="en-US"/>
        </w:rPr>
        <w:t xml:space="preserve">. </w:t>
      </w:r>
      <w:r w:rsidRPr="008D058C">
        <w:rPr>
          <w:rFonts w:eastAsia="Calibri"/>
          <w:bCs/>
          <w:color w:val="54883D"/>
          <w:sz w:val="20"/>
          <w:szCs w:val="18"/>
        </w:rPr>
        <w:t>Vrijednost kriterija za posljedice na društvenu stabilnost i politiku - štete/gubitci na ustanovama/građevinama javnog društvenog značaja – ekstremne temperature</w:t>
      </w:r>
    </w:p>
    <w:tbl>
      <w:tblPr>
        <w:tblStyle w:val="ivopisnatablicareetke6-isticanje322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992"/>
        <w:gridCol w:w="1498"/>
      </w:tblGrid>
      <w:tr w:rsidR="008D058C" w:rsidRPr="008D058C" w14:paraId="6A3BD718" w14:textId="77777777" w:rsidTr="00313AEE">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5667A6E4" w14:textId="77777777" w:rsidR="008D058C" w:rsidRPr="008D058C" w:rsidRDefault="008D058C" w:rsidP="008D058C">
            <w:pPr>
              <w:spacing w:after="0"/>
              <w:jc w:val="center"/>
              <w:rPr>
                <w:color w:val="000000"/>
                <w:sz w:val="20"/>
                <w:szCs w:val="20"/>
              </w:rPr>
            </w:pPr>
            <w:r w:rsidRPr="008D058C">
              <w:rPr>
                <w:color w:val="000000"/>
                <w:sz w:val="20"/>
                <w:szCs w:val="20"/>
              </w:rPr>
              <w:t>KATEGORIJA</w:t>
            </w:r>
          </w:p>
        </w:tc>
        <w:tc>
          <w:tcPr>
            <w:tcW w:w="2421" w:type="dxa"/>
            <w:tcBorders>
              <w:bottom w:val="none" w:sz="0" w:space="0" w:color="auto"/>
            </w:tcBorders>
            <w:shd w:val="clear" w:color="auto" w:fill="auto"/>
          </w:tcPr>
          <w:p w14:paraId="617A6C97" w14:textId="77777777"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POSLJEDICE</w:t>
            </w:r>
          </w:p>
        </w:tc>
        <w:tc>
          <w:tcPr>
            <w:tcW w:w="2992" w:type="dxa"/>
            <w:tcBorders>
              <w:bottom w:val="none" w:sz="0" w:space="0" w:color="auto"/>
            </w:tcBorders>
            <w:shd w:val="clear" w:color="auto" w:fill="auto"/>
          </w:tcPr>
          <w:p w14:paraId="30A4CF0C" w14:textId="15374EB7"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KRITERIJ (</w:t>
            </w:r>
            <w:r w:rsidR="00EA22B2">
              <w:rPr>
                <w:color w:val="000000"/>
                <w:sz w:val="20"/>
                <w:szCs w:val="20"/>
              </w:rPr>
              <w:t>€</w:t>
            </w:r>
            <w:r w:rsidRPr="008D058C">
              <w:rPr>
                <w:color w:val="000000"/>
                <w:sz w:val="20"/>
                <w:szCs w:val="20"/>
              </w:rPr>
              <w:t>)</w:t>
            </w:r>
          </w:p>
        </w:tc>
        <w:tc>
          <w:tcPr>
            <w:tcW w:w="1498" w:type="dxa"/>
            <w:tcBorders>
              <w:bottom w:val="none" w:sz="0" w:space="0" w:color="auto"/>
            </w:tcBorders>
            <w:shd w:val="clear" w:color="auto" w:fill="auto"/>
          </w:tcPr>
          <w:p w14:paraId="3DA7D24E" w14:textId="77777777"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ODABRANO</w:t>
            </w:r>
          </w:p>
        </w:tc>
      </w:tr>
      <w:tr w:rsidR="00EA22B2" w:rsidRPr="008D058C" w14:paraId="51BAA004"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4B7AEFB" w14:textId="77777777" w:rsidR="00EA22B2" w:rsidRPr="008D058C" w:rsidRDefault="00EA22B2" w:rsidP="00EA22B2">
            <w:pPr>
              <w:spacing w:after="0"/>
              <w:jc w:val="center"/>
              <w:rPr>
                <w:color w:val="000000"/>
                <w:sz w:val="20"/>
                <w:szCs w:val="20"/>
              </w:rPr>
            </w:pPr>
            <w:r w:rsidRPr="008D058C">
              <w:rPr>
                <w:color w:val="000000"/>
                <w:sz w:val="20"/>
                <w:szCs w:val="20"/>
              </w:rPr>
              <w:t>1.</w:t>
            </w:r>
          </w:p>
        </w:tc>
        <w:tc>
          <w:tcPr>
            <w:tcW w:w="2421" w:type="dxa"/>
            <w:shd w:val="clear" w:color="auto" w:fill="auto"/>
          </w:tcPr>
          <w:p w14:paraId="65C07EF1"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D058C">
              <w:rPr>
                <w:color w:val="000000"/>
                <w:sz w:val="20"/>
                <w:szCs w:val="20"/>
              </w:rPr>
              <w:t>Neznatne</w:t>
            </w:r>
          </w:p>
        </w:tc>
        <w:tc>
          <w:tcPr>
            <w:tcW w:w="2992" w:type="dxa"/>
            <w:shd w:val="clear" w:color="auto" w:fill="auto"/>
          </w:tcPr>
          <w:p w14:paraId="24D2C064" w14:textId="5FAA9C26"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color w:val="auto"/>
                <w:sz w:val="20"/>
                <w:szCs w:val="20"/>
              </w:rPr>
              <w:t>9.442,00 – 18.884,00</w:t>
            </w:r>
          </w:p>
        </w:tc>
        <w:tc>
          <w:tcPr>
            <w:tcW w:w="1498" w:type="dxa"/>
            <w:shd w:val="clear" w:color="auto" w:fill="auto"/>
            <w:vAlign w:val="center"/>
          </w:tcPr>
          <w:p w14:paraId="442B71D4" w14:textId="091F95FD"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EA22B2" w:rsidRPr="008D058C" w14:paraId="4665016C"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F9996A9" w14:textId="77777777" w:rsidR="00EA22B2" w:rsidRPr="008D058C" w:rsidRDefault="00EA22B2" w:rsidP="00EA22B2">
            <w:pPr>
              <w:spacing w:after="0"/>
              <w:jc w:val="center"/>
              <w:rPr>
                <w:color w:val="000000"/>
                <w:sz w:val="20"/>
                <w:szCs w:val="20"/>
              </w:rPr>
            </w:pPr>
            <w:r w:rsidRPr="008D058C">
              <w:rPr>
                <w:color w:val="000000"/>
                <w:sz w:val="20"/>
                <w:szCs w:val="20"/>
              </w:rPr>
              <w:t>2.</w:t>
            </w:r>
          </w:p>
        </w:tc>
        <w:tc>
          <w:tcPr>
            <w:tcW w:w="2421" w:type="dxa"/>
            <w:shd w:val="clear" w:color="auto" w:fill="auto"/>
          </w:tcPr>
          <w:p w14:paraId="4235D019" w14:textId="77777777"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Male</w:t>
            </w:r>
          </w:p>
        </w:tc>
        <w:tc>
          <w:tcPr>
            <w:tcW w:w="2992" w:type="dxa"/>
            <w:shd w:val="clear" w:color="auto" w:fill="auto"/>
          </w:tcPr>
          <w:p w14:paraId="257D2EEB" w14:textId="2F354A74"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679E0">
              <w:rPr>
                <w:color w:val="auto"/>
                <w:sz w:val="20"/>
                <w:szCs w:val="20"/>
              </w:rPr>
              <w:t>18.884,00 – 94.416,00</w:t>
            </w:r>
          </w:p>
        </w:tc>
        <w:tc>
          <w:tcPr>
            <w:tcW w:w="1498" w:type="dxa"/>
            <w:shd w:val="clear" w:color="auto" w:fill="auto"/>
          </w:tcPr>
          <w:p w14:paraId="4E7DAD0F" w14:textId="3E7ADE33" w:rsidR="00EA22B2" w:rsidRPr="00942E4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EA22B2" w:rsidRPr="008D058C" w14:paraId="43BB669D"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BF4786F" w14:textId="77777777" w:rsidR="00EA22B2" w:rsidRPr="008D058C" w:rsidRDefault="00EA22B2" w:rsidP="00EA22B2">
            <w:pPr>
              <w:spacing w:after="0"/>
              <w:jc w:val="center"/>
              <w:rPr>
                <w:color w:val="000000"/>
                <w:sz w:val="20"/>
                <w:szCs w:val="20"/>
              </w:rPr>
            </w:pPr>
            <w:r w:rsidRPr="008D058C">
              <w:rPr>
                <w:color w:val="000000"/>
                <w:sz w:val="20"/>
                <w:szCs w:val="20"/>
              </w:rPr>
              <w:t>3.</w:t>
            </w:r>
          </w:p>
        </w:tc>
        <w:tc>
          <w:tcPr>
            <w:tcW w:w="2421" w:type="dxa"/>
            <w:shd w:val="clear" w:color="auto" w:fill="auto"/>
          </w:tcPr>
          <w:p w14:paraId="5CBCF8E3"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D058C">
              <w:rPr>
                <w:color w:val="000000"/>
                <w:sz w:val="20"/>
                <w:szCs w:val="20"/>
              </w:rPr>
              <w:t>Umjerene</w:t>
            </w:r>
          </w:p>
        </w:tc>
        <w:tc>
          <w:tcPr>
            <w:tcW w:w="2992" w:type="dxa"/>
            <w:shd w:val="clear" w:color="auto" w:fill="auto"/>
          </w:tcPr>
          <w:p w14:paraId="58A51001" w14:textId="2A76062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color w:val="auto"/>
                <w:sz w:val="20"/>
                <w:szCs w:val="20"/>
              </w:rPr>
              <w:t>94.416,00 – 283.248,00</w:t>
            </w:r>
          </w:p>
        </w:tc>
        <w:tc>
          <w:tcPr>
            <w:tcW w:w="1498" w:type="dxa"/>
            <w:shd w:val="clear" w:color="auto" w:fill="auto"/>
          </w:tcPr>
          <w:p w14:paraId="4F63D3A6"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A22B2" w:rsidRPr="008D058C" w14:paraId="3E7B32D1"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75C70AD" w14:textId="77777777" w:rsidR="00EA22B2" w:rsidRPr="008D058C" w:rsidRDefault="00EA22B2" w:rsidP="00EA22B2">
            <w:pPr>
              <w:spacing w:after="0"/>
              <w:jc w:val="center"/>
              <w:rPr>
                <w:color w:val="000000"/>
                <w:sz w:val="20"/>
                <w:szCs w:val="20"/>
              </w:rPr>
            </w:pPr>
            <w:r w:rsidRPr="008D058C">
              <w:rPr>
                <w:color w:val="000000"/>
                <w:sz w:val="20"/>
                <w:szCs w:val="20"/>
              </w:rPr>
              <w:t>4.</w:t>
            </w:r>
          </w:p>
        </w:tc>
        <w:tc>
          <w:tcPr>
            <w:tcW w:w="2421" w:type="dxa"/>
            <w:shd w:val="clear" w:color="auto" w:fill="auto"/>
          </w:tcPr>
          <w:p w14:paraId="005B55F2" w14:textId="77777777"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D058C">
              <w:rPr>
                <w:color w:val="000000"/>
                <w:sz w:val="20"/>
                <w:szCs w:val="20"/>
              </w:rPr>
              <w:t>Značajne</w:t>
            </w:r>
          </w:p>
        </w:tc>
        <w:tc>
          <w:tcPr>
            <w:tcW w:w="2992" w:type="dxa"/>
            <w:shd w:val="clear" w:color="auto" w:fill="auto"/>
          </w:tcPr>
          <w:p w14:paraId="4AFCE820" w14:textId="0CD6E0FC"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679E0">
              <w:rPr>
                <w:color w:val="auto"/>
                <w:sz w:val="20"/>
                <w:szCs w:val="20"/>
              </w:rPr>
              <w:t>283.248,00 – 472.080,00</w:t>
            </w:r>
          </w:p>
        </w:tc>
        <w:tc>
          <w:tcPr>
            <w:tcW w:w="1498" w:type="dxa"/>
            <w:shd w:val="clear" w:color="auto" w:fill="auto"/>
          </w:tcPr>
          <w:p w14:paraId="6361EAD7" w14:textId="322487CF" w:rsidR="00EA22B2" w:rsidRPr="008D058C"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r>
      <w:tr w:rsidR="00EA22B2" w:rsidRPr="008D058C" w14:paraId="1D02D180"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759474E" w14:textId="77777777" w:rsidR="00EA22B2" w:rsidRPr="008D058C" w:rsidRDefault="00EA22B2" w:rsidP="00EA22B2">
            <w:pPr>
              <w:spacing w:after="0"/>
              <w:jc w:val="center"/>
              <w:rPr>
                <w:color w:val="000000"/>
                <w:sz w:val="20"/>
                <w:szCs w:val="20"/>
              </w:rPr>
            </w:pPr>
            <w:r w:rsidRPr="008D058C">
              <w:rPr>
                <w:color w:val="000000"/>
                <w:sz w:val="20"/>
                <w:szCs w:val="20"/>
              </w:rPr>
              <w:t>5.</w:t>
            </w:r>
          </w:p>
        </w:tc>
        <w:tc>
          <w:tcPr>
            <w:tcW w:w="2421" w:type="dxa"/>
            <w:shd w:val="clear" w:color="auto" w:fill="auto"/>
          </w:tcPr>
          <w:p w14:paraId="57114AD5"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D058C">
              <w:rPr>
                <w:color w:val="000000"/>
                <w:sz w:val="20"/>
                <w:szCs w:val="20"/>
              </w:rPr>
              <w:t>Katastrofalne</w:t>
            </w:r>
          </w:p>
        </w:tc>
        <w:tc>
          <w:tcPr>
            <w:tcW w:w="2992" w:type="dxa"/>
            <w:shd w:val="clear" w:color="auto" w:fill="auto"/>
          </w:tcPr>
          <w:p w14:paraId="4D70C2DE" w14:textId="2A81DCB8"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679E0">
              <w:rPr>
                <w:sz w:val="20"/>
                <w:szCs w:val="20"/>
              </w:rPr>
              <w:t xml:space="preserve">&gt; </w:t>
            </w:r>
            <w:r w:rsidRPr="00B679E0">
              <w:rPr>
                <w:color w:val="auto"/>
                <w:sz w:val="20"/>
                <w:szCs w:val="20"/>
              </w:rPr>
              <w:t>472.080,00</w:t>
            </w:r>
          </w:p>
        </w:tc>
        <w:tc>
          <w:tcPr>
            <w:tcW w:w="1498" w:type="dxa"/>
            <w:shd w:val="clear" w:color="auto" w:fill="auto"/>
          </w:tcPr>
          <w:p w14:paraId="79F0914B" w14:textId="77777777" w:rsidR="00EA22B2" w:rsidRPr="008D058C"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029764C5" w14:textId="77777777" w:rsidR="00942E43" w:rsidRDefault="00942E43" w:rsidP="008D058C">
      <w:pPr>
        <w:spacing w:before="0" w:after="0"/>
        <w:jc w:val="center"/>
        <w:rPr>
          <w:rFonts w:eastAsia="Calibri"/>
          <w:bCs/>
          <w:color w:val="54883D"/>
          <w:sz w:val="20"/>
          <w:szCs w:val="18"/>
        </w:rPr>
      </w:pPr>
    </w:p>
    <w:p w14:paraId="771C1F62" w14:textId="77777777" w:rsidR="002C3EF3" w:rsidRDefault="002C3EF3" w:rsidP="008D058C">
      <w:pPr>
        <w:spacing w:before="0" w:after="0"/>
        <w:jc w:val="center"/>
        <w:rPr>
          <w:rFonts w:eastAsia="Calibri"/>
          <w:bCs/>
          <w:color w:val="54883D"/>
          <w:sz w:val="20"/>
          <w:szCs w:val="18"/>
        </w:rPr>
      </w:pPr>
    </w:p>
    <w:p w14:paraId="79DDD290" w14:textId="77777777" w:rsidR="002C3EF3" w:rsidRDefault="002C3EF3" w:rsidP="008D058C">
      <w:pPr>
        <w:spacing w:before="0" w:after="0"/>
        <w:jc w:val="center"/>
        <w:rPr>
          <w:rFonts w:eastAsia="Calibri"/>
          <w:bCs/>
          <w:color w:val="54883D"/>
          <w:sz w:val="20"/>
          <w:szCs w:val="18"/>
        </w:rPr>
      </w:pPr>
    </w:p>
    <w:p w14:paraId="6177281B" w14:textId="2E367494" w:rsidR="008D058C" w:rsidRPr="008D058C" w:rsidRDefault="008D058C" w:rsidP="008D058C">
      <w:pPr>
        <w:spacing w:before="0" w:after="0"/>
        <w:jc w:val="center"/>
        <w:rPr>
          <w:rFonts w:eastAsia="Calibri"/>
          <w:bCs/>
          <w:color w:val="54883D"/>
          <w:sz w:val="20"/>
          <w:szCs w:val="18"/>
        </w:rPr>
      </w:pPr>
      <w:r w:rsidRPr="008D058C">
        <w:rPr>
          <w:rFonts w:eastAsia="Calibri"/>
          <w:bCs/>
          <w:color w:val="54883D"/>
          <w:sz w:val="20"/>
          <w:szCs w:val="18"/>
        </w:rPr>
        <w:lastRenderedPageBreak/>
        <w:t xml:space="preserve">Tablica </w:t>
      </w:r>
      <w:r w:rsidRPr="008D058C">
        <w:rPr>
          <w:rFonts w:eastAsia="Calibri"/>
          <w:bCs/>
          <w:noProof/>
          <w:color w:val="54883D"/>
          <w:sz w:val="20"/>
          <w:szCs w:val="18"/>
        </w:rPr>
        <w:fldChar w:fldCharType="begin"/>
      </w:r>
      <w:r w:rsidRPr="008D058C">
        <w:rPr>
          <w:rFonts w:eastAsia="Calibri"/>
          <w:bCs/>
          <w:noProof/>
          <w:color w:val="54883D"/>
          <w:sz w:val="20"/>
          <w:szCs w:val="18"/>
        </w:rPr>
        <w:instrText xml:space="preserve"> SEQ Tabela \* ARABIC </w:instrText>
      </w:r>
      <w:r w:rsidRPr="008D058C">
        <w:rPr>
          <w:rFonts w:eastAsia="Calibri"/>
          <w:bCs/>
          <w:noProof/>
          <w:color w:val="54883D"/>
          <w:sz w:val="20"/>
          <w:szCs w:val="18"/>
        </w:rPr>
        <w:fldChar w:fldCharType="separate"/>
      </w:r>
      <w:r w:rsidR="00DD0006">
        <w:rPr>
          <w:rFonts w:eastAsia="Calibri"/>
          <w:bCs/>
          <w:noProof/>
          <w:color w:val="54883D"/>
          <w:sz w:val="20"/>
          <w:szCs w:val="18"/>
        </w:rPr>
        <w:t>44</w:t>
      </w:r>
      <w:r w:rsidRPr="008D058C">
        <w:rPr>
          <w:rFonts w:eastAsia="Calibri"/>
          <w:bCs/>
          <w:noProof/>
          <w:color w:val="54883D"/>
          <w:sz w:val="20"/>
          <w:szCs w:val="18"/>
        </w:rPr>
        <w:fldChar w:fldCharType="end"/>
      </w:r>
      <w:r w:rsidRPr="008D058C">
        <w:rPr>
          <w:rFonts w:eastAsia="Calibri"/>
          <w:bCs/>
          <w:color w:val="54883D"/>
          <w:sz w:val="20"/>
          <w:szCs w:val="18"/>
          <w:lang w:bidi="en-US"/>
        </w:rPr>
        <w:t xml:space="preserve">. </w:t>
      </w:r>
      <w:r w:rsidRPr="008D058C">
        <w:rPr>
          <w:rFonts w:eastAsia="Calibri"/>
          <w:bCs/>
          <w:color w:val="54883D"/>
          <w:sz w:val="20"/>
          <w:szCs w:val="18"/>
        </w:rPr>
        <w:t>Vrijednost kriterija za društvenu stabilnost i politiku</w:t>
      </w:r>
    </w:p>
    <w:p w14:paraId="334A7631" w14:textId="77777777" w:rsidR="008D058C" w:rsidRPr="008D058C" w:rsidRDefault="008D058C" w:rsidP="008D058C">
      <w:pPr>
        <w:spacing w:before="0" w:after="240"/>
        <w:jc w:val="center"/>
        <w:rPr>
          <w:rFonts w:eastAsia="Calibri"/>
          <w:bCs/>
          <w:color w:val="54883D"/>
          <w:sz w:val="20"/>
          <w:szCs w:val="18"/>
        </w:rPr>
      </w:pPr>
      <w:r w:rsidRPr="008D058C">
        <w:rPr>
          <w:rFonts w:eastAsia="Calibri"/>
          <w:bCs/>
          <w:color w:val="54883D"/>
          <w:sz w:val="20"/>
          <w:szCs w:val="18"/>
        </w:rPr>
        <w:t>- zbirno – ekstremne temperature</w:t>
      </w:r>
    </w:p>
    <w:tbl>
      <w:tblPr>
        <w:tblStyle w:val="GridTable6Colorful-Accent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8D058C" w:rsidRPr="008D058C" w14:paraId="6C272B04" w14:textId="77777777" w:rsidTr="00313A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bottom w:val="none" w:sz="0" w:space="0" w:color="auto"/>
            </w:tcBorders>
            <w:shd w:val="clear" w:color="auto" w:fill="auto"/>
          </w:tcPr>
          <w:p w14:paraId="4AA4FC3C" w14:textId="77777777" w:rsidR="008D058C" w:rsidRPr="008D058C" w:rsidRDefault="008D058C" w:rsidP="008D058C">
            <w:pPr>
              <w:spacing w:after="0"/>
              <w:ind w:left="29"/>
              <w:jc w:val="center"/>
              <w:rPr>
                <w:sz w:val="20"/>
              </w:rPr>
            </w:pPr>
            <w:r w:rsidRPr="008D058C">
              <w:rPr>
                <w:sz w:val="20"/>
              </w:rPr>
              <w:t>KATEGORIJA</w:t>
            </w:r>
          </w:p>
        </w:tc>
        <w:tc>
          <w:tcPr>
            <w:tcW w:w="2109" w:type="dxa"/>
            <w:tcBorders>
              <w:bottom w:val="none" w:sz="0" w:space="0" w:color="auto"/>
            </w:tcBorders>
            <w:shd w:val="clear" w:color="auto" w:fill="auto"/>
          </w:tcPr>
          <w:p w14:paraId="366D59BF" w14:textId="77777777" w:rsidR="008D058C" w:rsidRPr="008D058C" w:rsidRDefault="008D058C" w:rsidP="008D058C">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8D058C">
              <w:rPr>
                <w:sz w:val="20"/>
              </w:rPr>
              <w:t>KRITIČNA INFRASTRUKTURA</w:t>
            </w:r>
          </w:p>
        </w:tc>
        <w:tc>
          <w:tcPr>
            <w:tcW w:w="2834" w:type="dxa"/>
            <w:tcBorders>
              <w:bottom w:val="none" w:sz="0" w:space="0" w:color="auto"/>
            </w:tcBorders>
            <w:shd w:val="clear" w:color="auto" w:fill="auto"/>
          </w:tcPr>
          <w:p w14:paraId="1C18C6F6" w14:textId="77777777" w:rsidR="008D058C" w:rsidRPr="008D058C" w:rsidRDefault="008D058C" w:rsidP="008D058C">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8D058C">
              <w:rPr>
                <w:sz w:val="20"/>
              </w:rPr>
              <w:t>USTANOVE/GRAĐEVINE JAVNOG DRUŠTVENOG ZNAČAJA</w:t>
            </w:r>
          </w:p>
        </w:tc>
        <w:tc>
          <w:tcPr>
            <w:tcW w:w="1423" w:type="dxa"/>
            <w:tcBorders>
              <w:bottom w:val="none" w:sz="0" w:space="0" w:color="auto"/>
            </w:tcBorders>
            <w:shd w:val="clear" w:color="auto" w:fill="auto"/>
          </w:tcPr>
          <w:p w14:paraId="7D958549" w14:textId="77777777" w:rsidR="008D058C" w:rsidRPr="008D058C" w:rsidRDefault="008D058C" w:rsidP="008D058C">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8D058C">
              <w:rPr>
                <w:sz w:val="20"/>
              </w:rPr>
              <w:t>ODABRANO</w:t>
            </w:r>
          </w:p>
        </w:tc>
      </w:tr>
      <w:tr w:rsidR="008D058C" w:rsidRPr="008D058C" w14:paraId="48F8C8D3"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35AA2F11" w14:textId="77777777" w:rsidR="008D058C" w:rsidRPr="008D058C" w:rsidRDefault="008D058C" w:rsidP="008D058C">
            <w:pPr>
              <w:spacing w:after="0"/>
              <w:ind w:left="29" w:hanging="29"/>
              <w:jc w:val="center"/>
              <w:rPr>
                <w:sz w:val="20"/>
              </w:rPr>
            </w:pPr>
            <w:r w:rsidRPr="008D058C">
              <w:rPr>
                <w:sz w:val="20"/>
              </w:rPr>
              <w:t>1.</w:t>
            </w:r>
          </w:p>
        </w:tc>
        <w:tc>
          <w:tcPr>
            <w:tcW w:w="2109" w:type="dxa"/>
            <w:shd w:val="clear" w:color="auto" w:fill="auto"/>
          </w:tcPr>
          <w:p w14:paraId="5CDC6755" w14:textId="2F453BC4" w:rsidR="008D058C" w:rsidRPr="008D058C" w:rsidRDefault="008D058C" w:rsidP="008D058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2834" w:type="dxa"/>
            <w:shd w:val="clear" w:color="auto" w:fill="auto"/>
          </w:tcPr>
          <w:p w14:paraId="0E74FEA6" w14:textId="271DBC2E" w:rsidR="008D058C" w:rsidRPr="008D058C" w:rsidRDefault="008D058C" w:rsidP="008D058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1423" w:type="dxa"/>
            <w:shd w:val="clear" w:color="auto" w:fill="auto"/>
          </w:tcPr>
          <w:p w14:paraId="3959E6D2" w14:textId="7B4A10BC" w:rsidR="008D058C" w:rsidRPr="008D058C" w:rsidRDefault="008D058C" w:rsidP="008D058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r>
      <w:tr w:rsidR="008D058C" w:rsidRPr="008D058C" w14:paraId="738E67A6"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0B3D2BE2" w14:textId="77777777" w:rsidR="008D058C" w:rsidRPr="008D058C" w:rsidRDefault="008D058C" w:rsidP="008D058C">
            <w:pPr>
              <w:spacing w:after="0"/>
              <w:ind w:left="29" w:hanging="29"/>
              <w:jc w:val="center"/>
              <w:rPr>
                <w:sz w:val="20"/>
              </w:rPr>
            </w:pPr>
            <w:r w:rsidRPr="008D058C">
              <w:rPr>
                <w:sz w:val="20"/>
              </w:rPr>
              <w:t>2.</w:t>
            </w:r>
          </w:p>
        </w:tc>
        <w:tc>
          <w:tcPr>
            <w:tcW w:w="2109" w:type="dxa"/>
            <w:shd w:val="clear" w:color="auto" w:fill="auto"/>
            <w:vAlign w:val="center"/>
          </w:tcPr>
          <w:p w14:paraId="44C93FCA" w14:textId="77777777" w:rsidR="008D058C" w:rsidRPr="008D058C" w:rsidRDefault="008D058C" w:rsidP="008D058C">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2834" w:type="dxa"/>
            <w:shd w:val="clear" w:color="auto" w:fill="auto"/>
            <w:vAlign w:val="center"/>
          </w:tcPr>
          <w:p w14:paraId="77A0F52E" w14:textId="0AAB27BE" w:rsidR="008D058C" w:rsidRPr="008D058C" w:rsidRDefault="008D058C" w:rsidP="008D058C">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423" w:type="dxa"/>
            <w:shd w:val="clear" w:color="auto" w:fill="auto"/>
            <w:vAlign w:val="center"/>
          </w:tcPr>
          <w:p w14:paraId="74EAECE1" w14:textId="4AB296E8" w:rsidR="008D058C" w:rsidRPr="008D058C" w:rsidRDefault="008D058C" w:rsidP="008D058C">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8D058C" w:rsidRPr="008D058C" w14:paraId="1C9A9209"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392B4B82" w14:textId="77777777" w:rsidR="008D058C" w:rsidRPr="008D058C" w:rsidRDefault="008D058C" w:rsidP="008D058C">
            <w:pPr>
              <w:spacing w:after="0"/>
              <w:ind w:left="29" w:hanging="29"/>
              <w:jc w:val="center"/>
              <w:rPr>
                <w:sz w:val="20"/>
              </w:rPr>
            </w:pPr>
            <w:r w:rsidRPr="008D058C">
              <w:rPr>
                <w:sz w:val="20"/>
              </w:rPr>
              <w:t>3.</w:t>
            </w:r>
          </w:p>
        </w:tc>
        <w:tc>
          <w:tcPr>
            <w:tcW w:w="2109" w:type="dxa"/>
            <w:shd w:val="clear" w:color="auto" w:fill="auto"/>
          </w:tcPr>
          <w:p w14:paraId="4CFC8BF9" w14:textId="6A901DC2" w:rsidR="008D058C" w:rsidRPr="004141CD" w:rsidRDefault="008D058C" w:rsidP="008D058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c>
          <w:tcPr>
            <w:tcW w:w="2834" w:type="dxa"/>
            <w:shd w:val="clear" w:color="auto" w:fill="auto"/>
          </w:tcPr>
          <w:p w14:paraId="0F92AFD1" w14:textId="77777777" w:rsidR="008D058C" w:rsidRPr="008D058C" w:rsidRDefault="008D058C" w:rsidP="008D058C">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096FAF09" w14:textId="63205600" w:rsidR="008D058C" w:rsidRPr="00942E43" w:rsidRDefault="008D058C" w:rsidP="008D058C">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p>
        </w:tc>
      </w:tr>
      <w:tr w:rsidR="008D058C" w:rsidRPr="008D058C" w14:paraId="14171CE2" w14:textId="77777777" w:rsidTr="008D058C">
        <w:trPr>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70E12BB9" w14:textId="77777777" w:rsidR="008D058C" w:rsidRPr="008D058C" w:rsidRDefault="008D058C" w:rsidP="008D058C">
            <w:pPr>
              <w:spacing w:after="0"/>
              <w:ind w:left="29" w:hanging="29"/>
              <w:jc w:val="center"/>
              <w:rPr>
                <w:sz w:val="20"/>
              </w:rPr>
            </w:pPr>
            <w:r w:rsidRPr="008D058C">
              <w:rPr>
                <w:sz w:val="20"/>
              </w:rPr>
              <w:t>4.</w:t>
            </w:r>
          </w:p>
        </w:tc>
        <w:tc>
          <w:tcPr>
            <w:tcW w:w="2109" w:type="dxa"/>
            <w:shd w:val="clear" w:color="auto" w:fill="auto"/>
          </w:tcPr>
          <w:p w14:paraId="09574ADA" w14:textId="35D27A90" w:rsidR="008D058C" w:rsidRPr="008D058C" w:rsidRDefault="007D74E2" w:rsidP="008D058C">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2834" w:type="dxa"/>
            <w:shd w:val="clear" w:color="auto" w:fill="auto"/>
          </w:tcPr>
          <w:p w14:paraId="74DF3D5F" w14:textId="66B4AD0B" w:rsidR="008D058C" w:rsidRPr="008D058C" w:rsidRDefault="007D74E2" w:rsidP="008D058C">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423" w:type="dxa"/>
            <w:shd w:val="clear" w:color="auto" w:fill="auto"/>
          </w:tcPr>
          <w:p w14:paraId="33425DD9" w14:textId="3C5F6AD2" w:rsidR="008D058C" w:rsidRPr="008D058C" w:rsidRDefault="007D74E2" w:rsidP="008D058C">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8D058C" w:rsidRPr="008D058C" w14:paraId="61505CB6" w14:textId="77777777" w:rsidTr="008D05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55BBD5C7" w14:textId="77777777" w:rsidR="008D058C" w:rsidRPr="008D058C" w:rsidRDefault="008D058C" w:rsidP="008D058C">
            <w:pPr>
              <w:spacing w:after="0"/>
              <w:ind w:left="29" w:hanging="29"/>
              <w:jc w:val="center"/>
              <w:rPr>
                <w:sz w:val="20"/>
              </w:rPr>
            </w:pPr>
            <w:r w:rsidRPr="008D058C">
              <w:rPr>
                <w:sz w:val="20"/>
              </w:rPr>
              <w:t>5.</w:t>
            </w:r>
          </w:p>
        </w:tc>
        <w:tc>
          <w:tcPr>
            <w:tcW w:w="2109" w:type="dxa"/>
            <w:shd w:val="clear" w:color="auto" w:fill="auto"/>
          </w:tcPr>
          <w:p w14:paraId="22051EAB" w14:textId="77777777" w:rsidR="008D058C" w:rsidRPr="008D058C" w:rsidRDefault="008D058C" w:rsidP="008D058C">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397644C3" w14:textId="77777777" w:rsidR="008D058C" w:rsidRPr="008D058C" w:rsidRDefault="008D058C" w:rsidP="008D058C">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0938C0FD" w14:textId="77777777" w:rsidR="008D058C" w:rsidRPr="008D058C" w:rsidRDefault="008D058C" w:rsidP="008D058C">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bl>
    <w:p w14:paraId="28718CD8" w14:textId="77777777" w:rsidR="002C3EF3" w:rsidRDefault="002C3EF3" w:rsidP="008D058C">
      <w:pPr>
        <w:rPr>
          <w:i/>
          <w:iCs/>
          <w:color w:val="54883D"/>
        </w:rPr>
      </w:pPr>
    </w:p>
    <w:p w14:paraId="4E433D96" w14:textId="1C634C44" w:rsidR="008D058C" w:rsidRPr="008D058C" w:rsidRDefault="008D058C" w:rsidP="008D058C">
      <w:pPr>
        <w:rPr>
          <w:i/>
          <w:iCs/>
          <w:color w:val="54883D"/>
        </w:rPr>
      </w:pPr>
      <w:r w:rsidRPr="008D058C">
        <w:rPr>
          <w:i/>
          <w:iCs/>
          <w:color w:val="54883D"/>
        </w:rPr>
        <w:t>Vjerojatnost događaja</w:t>
      </w:r>
    </w:p>
    <w:p w14:paraId="26F73766" w14:textId="595E5871" w:rsidR="00942E43" w:rsidRDefault="00942E43" w:rsidP="00942E43">
      <w:r w:rsidRPr="00AA7653">
        <w:t>Frekvencija događaja temelji se n</w:t>
      </w:r>
      <w:r>
        <w:t>a podacima o pojavnosti orkanskog</w:t>
      </w:r>
      <w:r w:rsidRPr="00AA7653">
        <w:t xml:space="preserve"> </w:t>
      </w:r>
      <w:r>
        <w:t>ili olujnog nevremena na području Općine</w:t>
      </w:r>
      <w:r w:rsidR="007D74E2">
        <w:t>.</w:t>
      </w:r>
    </w:p>
    <w:p w14:paraId="0A08C381" w14:textId="4AF70509" w:rsidR="008D058C" w:rsidRPr="008D058C" w:rsidRDefault="008D058C" w:rsidP="008D058C">
      <w:pPr>
        <w:spacing w:before="0" w:after="240"/>
        <w:jc w:val="center"/>
        <w:rPr>
          <w:rFonts w:eastAsia="Calibri"/>
          <w:bCs/>
          <w:color w:val="54883D"/>
          <w:sz w:val="20"/>
          <w:szCs w:val="18"/>
        </w:rPr>
      </w:pPr>
      <w:r w:rsidRPr="008D058C">
        <w:rPr>
          <w:rFonts w:eastAsia="Calibri"/>
          <w:bCs/>
          <w:color w:val="54883D"/>
          <w:sz w:val="20"/>
          <w:szCs w:val="18"/>
        </w:rPr>
        <w:t xml:space="preserve">Tablica </w:t>
      </w:r>
      <w:r w:rsidRPr="008D058C">
        <w:rPr>
          <w:rFonts w:eastAsia="Calibri"/>
          <w:bCs/>
          <w:noProof/>
          <w:color w:val="54883D"/>
          <w:sz w:val="20"/>
          <w:szCs w:val="18"/>
        </w:rPr>
        <w:fldChar w:fldCharType="begin"/>
      </w:r>
      <w:r w:rsidRPr="008D058C">
        <w:rPr>
          <w:rFonts w:eastAsia="Calibri"/>
          <w:bCs/>
          <w:noProof/>
          <w:color w:val="54883D"/>
          <w:sz w:val="20"/>
          <w:szCs w:val="18"/>
        </w:rPr>
        <w:instrText xml:space="preserve"> SEQ Tabela \* ARABIC </w:instrText>
      </w:r>
      <w:r w:rsidRPr="008D058C">
        <w:rPr>
          <w:rFonts w:eastAsia="Calibri"/>
          <w:bCs/>
          <w:noProof/>
          <w:color w:val="54883D"/>
          <w:sz w:val="20"/>
          <w:szCs w:val="18"/>
        </w:rPr>
        <w:fldChar w:fldCharType="separate"/>
      </w:r>
      <w:r w:rsidR="00DD0006">
        <w:rPr>
          <w:rFonts w:eastAsia="Calibri"/>
          <w:bCs/>
          <w:noProof/>
          <w:color w:val="54883D"/>
          <w:sz w:val="20"/>
          <w:szCs w:val="18"/>
        </w:rPr>
        <w:t>45</w:t>
      </w:r>
      <w:r w:rsidRPr="008D058C">
        <w:rPr>
          <w:rFonts w:eastAsia="Calibri"/>
          <w:bCs/>
          <w:noProof/>
          <w:color w:val="54883D"/>
          <w:sz w:val="20"/>
          <w:szCs w:val="18"/>
        </w:rPr>
        <w:fldChar w:fldCharType="end"/>
      </w:r>
      <w:r w:rsidRPr="008D058C">
        <w:rPr>
          <w:rFonts w:eastAsia="Calibri"/>
          <w:bCs/>
          <w:color w:val="54883D"/>
          <w:sz w:val="20"/>
          <w:szCs w:val="18"/>
          <w:lang w:bidi="en-US"/>
        </w:rPr>
        <w:t xml:space="preserve">. </w:t>
      </w:r>
      <w:r w:rsidRPr="008D058C">
        <w:rPr>
          <w:rFonts w:eastAsia="Calibri"/>
          <w:bCs/>
          <w:color w:val="54883D"/>
          <w:sz w:val="20"/>
          <w:szCs w:val="18"/>
        </w:rPr>
        <w:t xml:space="preserve">Vjerojatnost / frekvencija – </w:t>
      </w:r>
      <w:r w:rsidR="00942E43">
        <w:rPr>
          <w:rFonts w:eastAsia="Calibri"/>
          <w:bCs/>
          <w:color w:val="54883D"/>
          <w:sz w:val="20"/>
          <w:szCs w:val="18"/>
        </w:rPr>
        <w:t>olujni vjetar</w:t>
      </w:r>
    </w:p>
    <w:tbl>
      <w:tblPr>
        <w:tblStyle w:val="GridTable6Colorful-Accent3"/>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842"/>
        <w:gridCol w:w="2977"/>
        <w:gridCol w:w="1559"/>
      </w:tblGrid>
      <w:tr w:rsidR="008D058C" w:rsidRPr="008D058C" w14:paraId="0987F382" w14:textId="77777777" w:rsidTr="00313AEE">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shd w:val="clear" w:color="auto" w:fill="auto"/>
            <w:vAlign w:val="center"/>
          </w:tcPr>
          <w:p w14:paraId="0D40D587" w14:textId="77777777" w:rsidR="008D058C" w:rsidRPr="008D058C" w:rsidRDefault="008D058C" w:rsidP="008D058C">
            <w:pPr>
              <w:spacing w:after="0"/>
              <w:jc w:val="center"/>
              <w:rPr>
                <w:sz w:val="20"/>
                <w:szCs w:val="20"/>
              </w:rPr>
            </w:pPr>
            <w:r w:rsidRPr="008D058C">
              <w:rPr>
                <w:sz w:val="20"/>
                <w:szCs w:val="20"/>
              </w:rPr>
              <w:t>KATEGORIJA</w:t>
            </w:r>
          </w:p>
        </w:tc>
        <w:tc>
          <w:tcPr>
            <w:tcW w:w="8079" w:type="dxa"/>
            <w:gridSpan w:val="4"/>
            <w:tcBorders>
              <w:bottom w:val="none" w:sz="0" w:space="0" w:color="auto"/>
            </w:tcBorders>
            <w:shd w:val="clear" w:color="auto" w:fill="auto"/>
          </w:tcPr>
          <w:p w14:paraId="0B4C4F39" w14:textId="77777777" w:rsidR="008D058C" w:rsidRPr="008D058C" w:rsidRDefault="008D058C" w:rsidP="008D058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D058C">
              <w:rPr>
                <w:sz w:val="20"/>
                <w:szCs w:val="20"/>
              </w:rPr>
              <w:t>VJEROJATNOST / FREKVENCIJA</w:t>
            </w:r>
          </w:p>
        </w:tc>
      </w:tr>
      <w:tr w:rsidR="008D058C" w:rsidRPr="008D058C" w14:paraId="36FE0AA0" w14:textId="77777777" w:rsidTr="008D058C">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3F9585BD" w14:textId="77777777" w:rsidR="008D058C" w:rsidRPr="008D058C" w:rsidRDefault="008D058C" w:rsidP="008D058C">
            <w:pPr>
              <w:spacing w:after="0"/>
              <w:rPr>
                <w:b w:val="0"/>
                <w:sz w:val="20"/>
                <w:szCs w:val="20"/>
              </w:rPr>
            </w:pPr>
          </w:p>
        </w:tc>
        <w:tc>
          <w:tcPr>
            <w:tcW w:w="1701" w:type="dxa"/>
            <w:shd w:val="clear" w:color="auto" w:fill="auto"/>
          </w:tcPr>
          <w:p w14:paraId="66387062"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8D058C">
              <w:rPr>
                <w:b/>
                <w:sz w:val="20"/>
                <w:szCs w:val="20"/>
              </w:rPr>
              <w:t>KVALITATIVNO</w:t>
            </w:r>
          </w:p>
        </w:tc>
        <w:tc>
          <w:tcPr>
            <w:tcW w:w="1842" w:type="dxa"/>
            <w:shd w:val="clear" w:color="auto" w:fill="auto"/>
          </w:tcPr>
          <w:p w14:paraId="1E3C5FCE"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8D058C">
              <w:rPr>
                <w:b/>
                <w:sz w:val="20"/>
                <w:szCs w:val="20"/>
              </w:rPr>
              <w:t>VJEROJATNOST</w:t>
            </w:r>
          </w:p>
        </w:tc>
        <w:tc>
          <w:tcPr>
            <w:tcW w:w="2977" w:type="dxa"/>
            <w:shd w:val="clear" w:color="auto" w:fill="auto"/>
          </w:tcPr>
          <w:p w14:paraId="0D343383"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8D058C">
              <w:rPr>
                <w:b/>
                <w:sz w:val="20"/>
                <w:szCs w:val="20"/>
              </w:rPr>
              <w:t>FREKVENCIJA</w:t>
            </w:r>
          </w:p>
        </w:tc>
        <w:tc>
          <w:tcPr>
            <w:tcW w:w="1559" w:type="dxa"/>
            <w:shd w:val="clear" w:color="auto" w:fill="auto"/>
          </w:tcPr>
          <w:p w14:paraId="26A8DB9E"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8D058C">
              <w:rPr>
                <w:b/>
                <w:sz w:val="20"/>
                <w:szCs w:val="20"/>
              </w:rPr>
              <w:t>ODABRANO</w:t>
            </w:r>
          </w:p>
        </w:tc>
      </w:tr>
      <w:tr w:rsidR="008D058C" w:rsidRPr="008D058C" w14:paraId="20D56C44" w14:textId="77777777" w:rsidTr="008D058C">
        <w:trPr>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AEA67E1" w14:textId="77777777" w:rsidR="008D058C" w:rsidRPr="008D058C" w:rsidRDefault="008D058C" w:rsidP="008D058C">
            <w:pPr>
              <w:spacing w:after="0"/>
              <w:jc w:val="center"/>
              <w:rPr>
                <w:sz w:val="20"/>
                <w:szCs w:val="20"/>
              </w:rPr>
            </w:pPr>
            <w:r w:rsidRPr="008D058C">
              <w:rPr>
                <w:sz w:val="20"/>
                <w:szCs w:val="20"/>
              </w:rPr>
              <w:t>1</w:t>
            </w:r>
          </w:p>
        </w:tc>
        <w:tc>
          <w:tcPr>
            <w:tcW w:w="1701" w:type="dxa"/>
            <w:shd w:val="clear" w:color="auto" w:fill="auto"/>
          </w:tcPr>
          <w:p w14:paraId="1D9FEEB8"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Iznimno mala</w:t>
            </w:r>
          </w:p>
        </w:tc>
        <w:tc>
          <w:tcPr>
            <w:tcW w:w="1842" w:type="dxa"/>
            <w:shd w:val="clear" w:color="auto" w:fill="auto"/>
          </w:tcPr>
          <w:p w14:paraId="1B95C35E"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&lt;1 %</w:t>
            </w:r>
          </w:p>
        </w:tc>
        <w:tc>
          <w:tcPr>
            <w:tcW w:w="2977" w:type="dxa"/>
            <w:shd w:val="clear" w:color="auto" w:fill="auto"/>
          </w:tcPr>
          <w:p w14:paraId="5B749B4E"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1 događaj u 100 godina i rjeđe</w:t>
            </w:r>
          </w:p>
        </w:tc>
        <w:tc>
          <w:tcPr>
            <w:tcW w:w="1559" w:type="dxa"/>
            <w:shd w:val="clear" w:color="auto" w:fill="auto"/>
          </w:tcPr>
          <w:p w14:paraId="2376D4FB"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D058C" w:rsidRPr="008D058C" w14:paraId="4FC70D67" w14:textId="77777777" w:rsidTr="008D058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6A72054" w14:textId="77777777" w:rsidR="008D058C" w:rsidRPr="008D058C" w:rsidRDefault="008D058C" w:rsidP="008D058C">
            <w:pPr>
              <w:spacing w:after="0"/>
              <w:jc w:val="center"/>
              <w:rPr>
                <w:sz w:val="20"/>
                <w:szCs w:val="20"/>
              </w:rPr>
            </w:pPr>
            <w:r w:rsidRPr="008D058C">
              <w:rPr>
                <w:sz w:val="20"/>
                <w:szCs w:val="20"/>
              </w:rPr>
              <w:t>2</w:t>
            </w:r>
          </w:p>
        </w:tc>
        <w:tc>
          <w:tcPr>
            <w:tcW w:w="1701" w:type="dxa"/>
            <w:shd w:val="clear" w:color="auto" w:fill="auto"/>
          </w:tcPr>
          <w:p w14:paraId="44901620"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Mala</w:t>
            </w:r>
          </w:p>
        </w:tc>
        <w:tc>
          <w:tcPr>
            <w:tcW w:w="1842" w:type="dxa"/>
            <w:shd w:val="clear" w:color="auto" w:fill="auto"/>
          </w:tcPr>
          <w:p w14:paraId="66AD9AC5"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1 – 5 %</w:t>
            </w:r>
          </w:p>
        </w:tc>
        <w:tc>
          <w:tcPr>
            <w:tcW w:w="2977" w:type="dxa"/>
            <w:shd w:val="clear" w:color="auto" w:fill="auto"/>
          </w:tcPr>
          <w:p w14:paraId="2D176CE8"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1 događaj u 20 do 100 godina</w:t>
            </w:r>
          </w:p>
        </w:tc>
        <w:tc>
          <w:tcPr>
            <w:tcW w:w="1559" w:type="dxa"/>
            <w:shd w:val="clear" w:color="auto" w:fill="auto"/>
          </w:tcPr>
          <w:p w14:paraId="76B9C4FD" w14:textId="1373D7F9" w:rsidR="008D058C" w:rsidRPr="008D058C" w:rsidRDefault="007D74E2" w:rsidP="008D058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r w:rsidR="008D058C" w:rsidRPr="008D058C" w14:paraId="37009086" w14:textId="77777777" w:rsidTr="008D058C">
        <w:trPr>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25A0D0C" w14:textId="77777777" w:rsidR="008D058C" w:rsidRPr="008D058C" w:rsidRDefault="008D058C" w:rsidP="008D058C">
            <w:pPr>
              <w:spacing w:after="0"/>
              <w:jc w:val="center"/>
              <w:rPr>
                <w:sz w:val="20"/>
                <w:szCs w:val="20"/>
              </w:rPr>
            </w:pPr>
            <w:r w:rsidRPr="008D058C">
              <w:rPr>
                <w:sz w:val="20"/>
                <w:szCs w:val="20"/>
              </w:rPr>
              <w:t>3</w:t>
            </w:r>
          </w:p>
        </w:tc>
        <w:tc>
          <w:tcPr>
            <w:tcW w:w="1701" w:type="dxa"/>
            <w:shd w:val="clear" w:color="auto" w:fill="auto"/>
          </w:tcPr>
          <w:p w14:paraId="73B35D06"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Umjerena</w:t>
            </w:r>
          </w:p>
        </w:tc>
        <w:tc>
          <w:tcPr>
            <w:tcW w:w="1842" w:type="dxa"/>
            <w:shd w:val="clear" w:color="auto" w:fill="auto"/>
          </w:tcPr>
          <w:p w14:paraId="43049CF3"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5 – 50 %</w:t>
            </w:r>
          </w:p>
        </w:tc>
        <w:tc>
          <w:tcPr>
            <w:tcW w:w="2977" w:type="dxa"/>
            <w:shd w:val="clear" w:color="auto" w:fill="auto"/>
          </w:tcPr>
          <w:p w14:paraId="2305F42A"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1 događaj u 2 do 20 godina</w:t>
            </w:r>
          </w:p>
        </w:tc>
        <w:tc>
          <w:tcPr>
            <w:tcW w:w="1559" w:type="dxa"/>
            <w:shd w:val="clear" w:color="auto" w:fill="auto"/>
          </w:tcPr>
          <w:p w14:paraId="3674B996" w14:textId="5E3114AB"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8D058C" w:rsidRPr="008D058C" w14:paraId="37669060" w14:textId="77777777" w:rsidTr="008D058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BB54723" w14:textId="77777777" w:rsidR="008D058C" w:rsidRPr="008D058C" w:rsidRDefault="008D058C" w:rsidP="008D058C">
            <w:pPr>
              <w:spacing w:after="0"/>
              <w:jc w:val="center"/>
              <w:rPr>
                <w:sz w:val="20"/>
                <w:szCs w:val="20"/>
              </w:rPr>
            </w:pPr>
            <w:r w:rsidRPr="008D058C">
              <w:rPr>
                <w:sz w:val="20"/>
                <w:szCs w:val="20"/>
              </w:rPr>
              <w:t>4</w:t>
            </w:r>
          </w:p>
        </w:tc>
        <w:tc>
          <w:tcPr>
            <w:tcW w:w="1701" w:type="dxa"/>
            <w:shd w:val="clear" w:color="auto" w:fill="auto"/>
          </w:tcPr>
          <w:p w14:paraId="6476D71D"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Velika</w:t>
            </w:r>
          </w:p>
        </w:tc>
        <w:tc>
          <w:tcPr>
            <w:tcW w:w="1842" w:type="dxa"/>
            <w:shd w:val="clear" w:color="auto" w:fill="auto"/>
          </w:tcPr>
          <w:p w14:paraId="3E2765BA"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51 – 98 %</w:t>
            </w:r>
          </w:p>
        </w:tc>
        <w:tc>
          <w:tcPr>
            <w:tcW w:w="2977" w:type="dxa"/>
            <w:shd w:val="clear" w:color="auto" w:fill="auto"/>
          </w:tcPr>
          <w:p w14:paraId="08766385"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D058C">
              <w:rPr>
                <w:sz w:val="20"/>
                <w:szCs w:val="20"/>
              </w:rPr>
              <w:t>1 događaj 1 do 2 godine</w:t>
            </w:r>
          </w:p>
        </w:tc>
        <w:tc>
          <w:tcPr>
            <w:tcW w:w="1559" w:type="dxa"/>
            <w:shd w:val="clear" w:color="auto" w:fill="auto"/>
          </w:tcPr>
          <w:p w14:paraId="40D49BB7" w14:textId="77777777" w:rsidR="008D058C" w:rsidRPr="008D058C" w:rsidRDefault="008D058C" w:rsidP="008D058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D058C" w:rsidRPr="008D058C" w14:paraId="21B70357" w14:textId="77777777" w:rsidTr="008D058C">
        <w:trPr>
          <w:trHeight w:val="27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4BD84FE" w14:textId="77777777" w:rsidR="008D058C" w:rsidRPr="008D058C" w:rsidRDefault="008D058C" w:rsidP="008D058C">
            <w:pPr>
              <w:spacing w:after="0"/>
              <w:jc w:val="center"/>
              <w:rPr>
                <w:sz w:val="20"/>
                <w:szCs w:val="20"/>
              </w:rPr>
            </w:pPr>
            <w:r w:rsidRPr="008D058C">
              <w:rPr>
                <w:sz w:val="20"/>
                <w:szCs w:val="20"/>
              </w:rPr>
              <w:t>5</w:t>
            </w:r>
          </w:p>
        </w:tc>
        <w:tc>
          <w:tcPr>
            <w:tcW w:w="1701" w:type="dxa"/>
            <w:shd w:val="clear" w:color="auto" w:fill="auto"/>
          </w:tcPr>
          <w:p w14:paraId="25A4077A"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Iznimno velika</w:t>
            </w:r>
          </w:p>
        </w:tc>
        <w:tc>
          <w:tcPr>
            <w:tcW w:w="1842" w:type="dxa"/>
            <w:shd w:val="clear" w:color="auto" w:fill="auto"/>
          </w:tcPr>
          <w:p w14:paraId="20BF88E5"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&gt; 98 %</w:t>
            </w:r>
          </w:p>
        </w:tc>
        <w:tc>
          <w:tcPr>
            <w:tcW w:w="2977" w:type="dxa"/>
            <w:shd w:val="clear" w:color="auto" w:fill="auto"/>
          </w:tcPr>
          <w:p w14:paraId="6EF38E28" w14:textId="77777777"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D058C">
              <w:rPr>
                <w:sz w:val="20"/>
                <w:szCs w:val="20"/>
              </w:rPr>
              <w:t>1 događaj godišnje ili češće</w:t>
            </w:r>
          </w:p>
        </w:tc>
        <w:tc>
          <w:tcPr>
            <w:tcW w:w="1559" w:type="dxa"/>
            <w:shd w:val="clear" w:color="auto" w:fill="auto"/>
          </w:tcPr>
          <w:p w14:paraId="10A193FD" w14:textId="01BBB581" w:rsidR="008D058C" w:rsidRPr="008D058C" w:rsidRDefault="008D058C" w:rsidP="008D058C">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bl>
    <w:p w14:paraId="0507DD73" w14:textId="77777777" w:rsidR="008D058C" w:rsidRDefault="008D058C" w:rsidP="008D058C"/>
    <w:p w14:paraId="2C2FA133" w14:textId="77777777" w:rsidR="007D74E2" w:rsidRPr="008D058C" w:rsidRDefault="007D74E2" w:rsidP="008D058C"/>
    <w:p w14:paraId="0D9A46B3" w14:textId="72BB1C40" w:rsidR="008D058C" w:rsidRPr="00313AEE" w:rsidRDefault="00313AEE" w:rsidP="00313AEE">
      <w:pPr>
        <w:keepNext/>
        <w:keepLines/>
        <w:spacing w:before="40"/>
        <w:outlineLvl w:val="2"/>
        <w:rPr>
          <w:rFonts w:cstheme="majorBidi"/>
          <w:iCs/>
          <w:color w:val="54883D"/>
          <w:sz w:val="28"/>
          <w:lang w:bidi="en-US"/>
        </w:rPr>
      </w:pPr>
      <w:bookmarkStart w:id="201" w:name="_Toc127882973"/>
      <w:r>
        <w:rPr>
          <w:rFonts w:cstheme="majorBidi"/>
          <w:iCs/>
          <w:color w:val="54883D"/>
          <w:sz w:val="28"/>
          <w:lang w:bidi="en-US"/>
        </w:rPr>
        <w:t>6.3.7</w:t>
      </w:r>
      <w:r w:rsidR="008D058C" w:rsidRPr="00313AEE">
        <w:rPr>
          <w:rFonts w:cstheme="majorBidi"/>
          <w:iCs/>
          <w:color w:val="54883D"/>
          <w:sz w:val="28"/>
          <w:lang w:bidi="en-US"/>
        </w:rPr>
        <w:t xml:space="preserve"> Podaci, izvori i metode proračuna</w:t>
      </w:r>
      <w:bookmarkEnd w:id="201"/>
    </w:p>
    <w:p w14:paraId="7296F15A" w14:textId="77777777" w:rsidR="008D058C" w:rsidRDefault="008D058C" w:rsidP="008D058C">
      <w:r w:rsidRPr="008D058C">
        <w:t>Prilikom izračuna zona ugroženosti i procjene rizika korišteni su podaci iz:</w:t>
      </w:r>
    </w:p>
    <w:p w14:paraId="1584A6CE" w14:textId="1E5F4CF0" w:rsidR="00313AEE" w:rsidRDefault="007D74E2" w:rsidP="001D0B8D">
      <w:pPr>
        <w:pStyle w:val="ListParagraph"/>
        <w:numPr>
          <w:ilvl w:val="0"/>
          <w:numId w:val="7"/>
        </w:numPr>
      </w:pPr>
      <w:r>
        <w:t>Smjernice za izradu Procjene rizika od velikih nesreća za područje Zadarske županije, siječanj 2017. godine</w:t>
      </w:r>
    </w:p>
    <w:p w14:paraId="1CFFFB10" w14:textId="52FD4906" w:rsidR="00313AEE" w:rsidRDefault="00313AEE" w:rsidP="001D0B8D">
      <w:pPr>
        <w:pStyle w:val="ListParagraph"/>
        <w:numPr>
          <w:ilvl w:val="0"/>
          <w:numId w:val="7"/>
        </w:numPr>
      </w:pPr>
      <w:r w:rsidRPr="003115B0">
        <w:t xml:space="preserve">Općine </w:t>
      </w:r>
      <w:r w:rsidR="007D74E2">
        <w:t>Lišane Ostrovičke</w:t>
      </w:r>
      <w:r>
        <w:t>,</w:t>
      </w:r>
    </w:p>
    <w:p w14:paraId="234F6091" w14:textId="77777777" w:rsidR="00313AEE" w:rsidRPr="003115B0" w:rsidRDefault="00313AEE" w:rsidP="001D0B8D">
      <w:pPr>
        <w:pStyle w:val="ListParagraph"/>
        <w:numPr>
          <w:ilvl w:val="0"/>
          <w:numId w:val="7"/>
        </w:numPr>
      </w:pPr>
      <w:r w:rsidRPr="003115B0">
        <w:t xml:space="preserve">Procjena rizika od katastrofa za Republiku Hrvatsku, </w:t>
      </w:r>
    </w:p>
    <w:p w14:paraId="5BF4ACAA" w14:textId="77777777" w:rsidR="00313AEE" w:rsidRPr="003115B0" w:rsidRDefault="00313AEE" w:rsidP="001D0B8D">
      <w:pPr>
        <w:pStyle w:val="ListParagraph"/>
        <w:numPr>
          <w:ilvl w:val="0"/>
          <w:numId w:val="7"/>
        </w:numPr>
      </w:pPr>
      <w:r w:rsidRPr="003115B0">
        <w:t>Državnog hidrometeorološkog zavoda.</w:t>
      </w:r>
    </w:p>
    <w:p w14:paraId="09261873" w14:textId="77777777" w:rsidR="00313AEE" w:rsidRPr="008D058C" w:rsidRDefault="00313AEE" w:rsidP="008D058C"/>
    <w:p w14:paraId="7C3BC3C5" w14:textId="77777777" w:rsidR="008D058C" w:rsidRPr="008D058C" w:rsidRDefault="008D058C" w:rsidP="008D058C"/>
    <w:p w14:paraId="1BD24C70" w14:textId="77777777" w:rsidR="008D058C" w:rsidRPr="008D058C" w:rsidRDefault="008D058C" w:rsidP="008D058C"/>
    <w:p w14:paraId="6DCB1F81" w14:textId="77777777" w:rsidR="008D058C" w:rsidRPr="008D058C" w:rsidRDefault="008D058C" w:rsidP="008D058C"/>
    <w:p w14:paraId="24848842" w14:textId="431FBFD7" w:rsidR="004141CD" w:rsidRDefault="004141CD">
      <w:pPr>
        <w:spacing w:before="0" w:after="200"/>
        <w:jc w:val="left"/>
      </w:pPr>
      <w:r>
        <w:br w:type="page"/>
      </w:r>
    </w:p>
    <w:p w14:paraId="130E5165" w14:textId="2D9D5AD8" w:rsidR="008D058C" w:rsidRPr="008D058C" w:rsidRDefault="008D058C" w:rsidP="008D058C">
      <w:pPr>
        <w:keepNext/>
        <w:keepLines/>
        <w:spacing w:before="40"/>
        <w:outlineLvl w:val="2"/>
        <w:rPr>
          <w:rFonts w:cstheme="majorBidi"/>
          <w:iCs/>
          <w:color w:val="54883D"/>
          <w:sz w:val="28"/>
          <w:lang w:bidi="en-US"/>
        </w:rPr>
      </w:pPr>
      <w:bookmarkStart w:id="202" w:name="_Toc514656341"/>
      <w:bookmarkStart w:id="203" w:name="_Toc127882974"/>
      <w:r w:rsidRPr="008D058C">
        <w:rPr>
          <w:rFonts w:cstheme="majorBidi"/>
          <w:iCs/>
          <w:color w:val="54883D"/>
          <w:sz w:val="28"/>
          <w:lang w:bidi="en-US"/>
        </w:rPr>
        <w:lastRenderedPageBreak/>
        <w:t>6.</w:t>
      </w:r>
      <w:r w:rsidR="00313AEE">
        <w:rPr>
          <w:rFonts w:cstheme="majorBidi"/>
          <w:iCs/>
          <w:color w:val="54883D"/>
          <w:sz w:val="28"/>
          <w:lang w:bidi="en-US"/>
        </w:rPr>
        <w:t>3.8</w:t>
      </w:r>
      <w:r w:rsidRPr="008D058C">
        <w:rPr>
          <w:rFonts w:cstheme="majorBidi"/>
          <w:iCs/>
          <w:color w:val="54883D"/>
          <w:sz w:val="28"/>
          <w:lang w:bidi="en-US"/>
        </w:rPr>
        <w:t xml:space="preserve"> Matrice rizika</w:t>
      </w:r>
      <w:bookmarkEnd w:id="202"/>
      <w:bookmarkEnd w:id="203"/>
    </w:p>
    <w:p w14:paraId="27553EE6" w14:textId="77777777" w:rsidR="008D058C" w:rsidRPr="008D058C" w:rsidRDefault="008D058C" w:rsidP="008D058C">
      <w:r w:rsidRPr="008D058C">
        <w:t>Rizik: Ekstremne temperature</w:t>
      </w:r>
    </w:p>
    <w:p w14:paraId="10C474DF" w14:textId="02C72B47" w:rsidR="008D058C" w:rsidRPr="00942E43" w:rsidRDefault="008D058C" w:rsidP="008D058C">
      <w:r w:rsidRPr="008D058C">
        <w:t xml:space="preserve">Naziv scenarija: </w:t>
      </w:r>
      <w:r w:rsidR="00942E43" w:rsidRPr="00942E43">
        <w:rPr>
          <w:szCs w:val="20"/>
        </w:rPr>
        <w:t xml:space="preserve">Pojava olujnog vjetra na području Općine </w:t>
      </w:r>
      <w:r w:rsidR="007D74E2">
        <w:rPr>
          <w:szCs w:val="20"/>
        </w:rPr>
        <w:t>Lišane Ostrovičke</w:t>
      </w:r>
    </w:p>
    <w:p w14:paraId="5BC447E2" w14:textId="77777777" w:rsidR="008D058C" w:rsidRPr="008D058C" w:rsidRDefault="008D058C" w:rsidP="008D058C">
      <w:pPr>
        <w:jc w:val="center"/>
      </w:pPr>
      <w:r w:rsidRPr="008D058C">
        <w:rPr>
          <w:rFonts w:ascii="Courier New" w:eastAsia="Courier New" w:hAnsi="Courier New" w:cs="Courier New"/>
          <w:noProof/>
          <w:color w:val="000000"/>
          <w:lang w:eastAsia="hr-HR"/>
        </w:rPr>
        <mc:AlternateContent>
          <mc:Choice Requires="wps">
            <w:drawing>
              <wp:anchor distT="0" distB="0" distL="114300" distR="114300" simplePos="0" relativeHeight="251862016" behindDoc="0" locked="0" layoutInCell="1" allowOverlap="1" wp14:anchorId="6167B07A" wp14:editId="6127C4AC">
                <wp:simplePos x="0" y="0"/>
                <wp:positionH relativeFrom="margin">
                  <wp:posOffset>2169160</wp:posOffset>
                </wp:positionH>
                <wp:positionV relativeFrom="paragraph">
                  <wp:posOffset>1158240</wp:posOffset>
                </wp:positionV>
                <wp:extent cx="314325" cy="252730"/>
                <wp:effectExtent l="19050" t="0" r="28575" b="13970"/>
                <wp:wrapNone/>
                <wp:docPr id="933" name="Hexagon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F4775" id="Hexagon 231" o:spid="_x0000_s1026" type="#_x0000_t9" style="position:absolute;margin-left:170.8pt;margin-top:91.2pt;width:24.75pt;height:19.9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" adj="5313" fillcolor="#4f81bd" strokecolor="#4f81bd">
                <w10:wrap anchorx="margin"/>
              </v:shape>
            </w:pict>
          </mc:Fallback>
        </mc:AlternateContent>
      </w:r>
      <w:r w:rsidRPr="008D058C">
        <w:rPr>
          <w:rFonts w:ascii="Courier New" w:eastAsia="Courier New" w:hAnsi="Courier New" w:cs="Courier New"/>
          <w:noProof/>
          <w:color w:val="000000"/>
          <w:lang w:eastAsia="hr-HR"/>
        </w:rPr>
        <w:drawing>
          <wp:inline distT="0" distB="0" distL="0" distR="0" wp14:anchorId="70F1C513" wp14:editId="062259C6">
            <wp:extent cx="5210175" cy="4443973"/>
            <wp:effectExtent l="0" t="0" r="0" b="0"/>
            <wp:docPr id="9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14067DC6" w14:textId="77777777" w:rsidR="008D058C" w:rsidRPr="008D058C" w:rsidRDefault="008D058C" w:rsidP="008D058C">
      <w:pPr>
        <w:jc w:val="center"/>
      </w:pPr>
    </w:p>
    <w:p w14:paraId="5813D225" w14:textId="77777777" w:rsidR="008D058C" w:rsidRPr="008D058C" w:rsidRDefault="008D058C" w:rsidP="008D058C">
      <w:pPr>
        <w:jc w:val="center"/>
        <w:rPr>
          <w:b/>
          <w:sz w:val="20"/>
        </w:rPr>
      </w:pPr>
      <w:r w:rsidRPr="008D058C">
        <w:rPr>
          <w:b/>
          <w:sz w:val="20"/>
        </w:rPr>
        <w:t>Život i zdravlje ljudi</w:t>
      </w:r>
      <w:r w:rsidRPr="008D058C">
        <w:rPr>
          <w:b/>
          <w:sz w:val="20"/>
        </w:rPr>
        <w:tab/>
      </w:r>
      <w:r w:rsidRPr="008D058C">
        <w:rPr>
          <w:b/>
          <w:sz w:val="20"/>
        </w:rPr>
        <w:tab/>
        <w:t xml:space="preserve">       Gospodarstvo</w:t>
      </w:r>
      <w:r w:rsidRPr="008D058C">
        <w:rPr>
          <w:b/>
          <w:sz w:val="20"/>
        </w:rPr>
        <w:tab/>
        <w:t xml:space="preserve">          Društvena stabilnost i politika</w:t>
      </w:r>
    </w:p>
    <w:p w14:paraId="0B71BEA5" w14:textId="52E70F65" w:rsidR="008D058C" w:rsidRPr="008D058C" w:rsidRDefault="007D74E2" w:rsidP="008D058C">
      <w:pPr>
        <w:jc w:val="center"/>
      </w:pPr>
      <w:r w:rsidRPr="008D058C">
        <w:rPr>
          <w:rFonts w:ascii="Courier New" w:eastAsia="Courier New" w:hAnsi="Courier New" w:cs="Courier New"/>
          <w:noProof/>
          <w:color w:val="000000"/>
          <w:lang w:eastAsia="hr-HR"/>
        </w:rPr>
        <mc:AlternateContent>
          <mc:Choice Requires="wps">
            <w:drawing>
              <wp:anchor distT="0" distB="0" distL="114300" distR="114300" simplePos="0" relativeHeight="251864064" behindDoc="0" locked="0" layoutInCell="1" allowOverlap="1" wp14:anchorId="2A09E1C4" wp14:editId="2DAB2CE3">
                <wp:simplePos x="0" y="0"/>
                <wp:positionH relativeFrom="column">
                  <wp:posOffset>4481195</wp:posOffset>
                </wp:positionH>
                <wp:positionV relativeFrom="paragraph">
                  <wp:posOffset>448945</wp:posOffset>
                </wp:positionV>
                <wp:extent cx="111125" cy="90805"/>
                <wp:effectExtent l="19050" t="0" r="41275" b="23495"/>
                <wp:wrapNone/>
                <wp:docPr id="934" name="Hexagon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B41BD" id="Hexagon 234" o:spid="_x0000_s1026" type="#_x0000_t9" style="position:absolute;margin-left:352.85pt;margin-top:35.35pt;width:8.75pt;height:7.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" fillcolor="#4f81bd" strokecolor="#4f81bd"/>
            </w:pict>
          </mc:Fallback>
        </mc:AlternateContent>
      </w:r>
      <w:r w:rsidRPr="008D058C">
        <w:rPr>
          <w:rFonts w:ascii="Courier New" w:eastAsia="Courier New" w:hAnsi="Courier New" w:cs="Courier New"/>
          <w:noProof/>
          <w:color w:val="000000"/>
          <w:lang w:eastAsia="hr-HR"/>
        </w:rPr>
        <mc:AlternateContent>
          <mc:Choice Requires="wps">
            <w:drawing>
              <wp:anchor distT="0" distB="0" distL="114300" distR="114300" simplePos="0" relativeHeight="251863040" behindDoc="0" locked="0" layoutInCell="1" allowOverlap="1" wp14:anchorId="2F4983D1" wp14:editId="20436C66">
                <wp:simplePos x="0" y="0"/>
                <wp:positionH relativeFrom="margin">
                  <wp:posOffset>2546350</wp:posOffset>
                </wp:positionH>
                <wp:positionV relativeFrom="paragraph">
                  <wp:posOffset>433705</wp:posOffset>
                </wp:positionV>
                <wp:extent cx="111125" cy="90805"/>
                <wp:effectExtent l="19050" t="0" r="41275" b="23495"/>
                <wp:wrapNone/>
                <wp:docPr id="232" name="Hexagon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F1D31" id="Hexagon 232" o:spid="_x0000_s1026" type="#_x0000_t9" style="position:absolute;margin-left:200.5pt;margin-top:34.15pt;width:8.75pt;height:7.1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" fillcolor="#4f81bd" strokecolor="#4f81bd">
                <w10:wrap anchorx="margin"/>
              </v:shape>
            </w:pict>
          </mc:Fallback>
        </mc:AlternateContent>
      </w:r>
      <w:r w:rsidRPr="008D058C">
        <w:rPr>
          <w:rFonts w:ascii="Courier New" w:eastAsia="Courier New" w:hAnsi="Courier New" w:cs="Courier New"/>
          <w:noProof/>
          <w:color w:val="000000"/>
          <w:lang w:eastAsia="hr-HR"/>
        </w:rPr>
        <mc:AlternateContent>
          <mc:Choice Requires="wps">
            <w:drawing>
              <wp:anchor distT="0" distB="0" distL="114300" distR="114300" simplePos="0" relativeHeight="251860992" behindDoc="0" locked="0" layoutInCell="1" allowOverlap="1" wp14:anchorId="6EDABBBF" wp14:editId="4589BBF2">
                <wp:simplePos x="0" y="0"/>
                <wp:positionH relativeFrom="column">
                  <wp:posOffset>719455</wp:posOffset>
                </wp:positionH>
                <wp:positionV relativeFrom="paragraph">
                  <wp:posOffset>659130</wp:posOffset>
                </wp:positionV>
                <wp:extent cx="111125" cy="90805"/>
                <wp:effectExtent l="19050" t="0" r="41275" b="23495"/>
                <wp:wrapNone/>
                <wp:docPr id="233" name="Hexagon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FBC4C" id="Hexagon 233" o:spid="_x0000_s1026" type="#_x0000_t9" style="position:absolute;margin-left:56.65pt;margin-top:51.9pt;width:8.75pt;height:7.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" fillcolor="#4f81bd" strokecolor="#4f81bd"/>
            </w:pict>
          </mc:Fallback>
        </mc:AlternateContent>
      </w:r>
      <w:r w:rsidR="008D058C" w:rsidRPr="008D058C">
        <w:rPr>
          <w:rFonts w:ascii="Courier New" w:eastAsia="Courier New" w:hAnsi="Courier New" w:cs="Courier New"/>
          <w:noProof/>
          <w:color w:val="000000"/>
          <w:lang w:eastAsia="hr-HR"/>
        </w:rPr>
        <w:drawing>
          <wp:inline distT="0" distB="0" distL="0" distR="0" wp14:anchorId="69BCB589" wp14:editId="078D4468">
            <wp:extent cx="1828800" cy="155448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8D058C" w:rsidRPr="008D058C">
        <w:rPr>
          <w:rFonts w:ascii="Courier New" w:eastAsia="Courier New" w:hAnsi="Courier New" w:cs="Courier New"/>
          <w:noProof/>
          <w:color w:val="000000"/>
          <w:lang w:eastAsia="hr-HR"/>
        </w:rPr>
        <w:drawing>
          <wp:inline distT="0" distB="0" distL="0" distR="0" wp14:anchorId="5185F204" wp14:editId="1AA2720D">
            <wp:extent cx="1905000" cy="1619250"/>
            <wp:effectExtent l="0" t="0" r="0" b="0"/>
            <wp:docPr id="93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8D058C" w:rsidRPr="008D058C">
        <w:rPr>
          <w:rFonts w:ascii="Courier New" w:eastAsia="Courier New" w:hAnsi="Courier New" w:cs="Courier New"/>
          <w:noProof/>
          <w:color w:val="000000"/>
          <w:lang w:eastAsia="hr-HR"/>
        </w:rPr>
        <w:drawing>
          <wp:inline distT="0" distB="0" distL="0" distR="0" wp14:anchorId="64FE1418" wp14:editId="0255BF7A">
            <wp:extent cx="1906270" cy="1620329"/>
            <wp:effectExtent l="0" t="0" r="0" b="0"/>
            <wp:docPr id="93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25AB7451" w14:textId="77777777" w:rsidR="008D058C" w:rsidRPr="008D058C" w:rsidRDefault="008D058C" w:rsidP="008D058C">
      <w:pPr>
        <w:rPr>
          <w:color w:val="FF0000"/>
          <w:lang w:bidi="en-US"/>
        </w:rPr>
      </w:pPr>
    </w:p>
    <w:p w14:paraId="3D9A1FFE" w14:textId="77777777" w:rsidR="008D058C" w:rsidRDefault="008D058C" w:rsidP="008D058C">
      <w:pPr>
        <w:rPr>
          <w:color w:val="FF0000"/>
          <w:szCs w:val="22"/>
        </w:rPr>
      </w:pPr>
    </w:p>
    <w:p w14:paraId="1B48811D" w14:textId="77777777" w:rsidR="00D32487" w:rsidRPr="008D058C" w:rsidRDefault="00D32487" w:rsidP="008D058C">
      <w:pPr>
        <w:rPr>
          <w:color w:val="FF0000"/>
          <w:szCs w:val="22"/>
        </w:rPr>
      </w:pPr>
    </w:p>
    <w:p w14:paraId="5CCA2192" w14:textId="77777777" w:rsidR="008D058C" w:rsidRPr="008D058C" w:rsidRDefault="008D058C" w:rsidP="008D058C">
      <w:pPr>
        <w:rPr>
          <w:color w:val="FF0000"/>
          <w:szCs w:val="22"/>
        </w:rPr>
      </w:pPr>
    </w:p>
    <w:p w14:paraId="5176D71F" w14:textId="77777777" w:rsidR="008D058C" w:rsidRPr="008D058C" w:rsidRDefault="008D058C" w:rsidP="008D058C">
      <w:pPr>
        <w:rPr>
          <w:u w:val="single"/>
        </w:rPr>
      </w:pPr>
      <w:r w:rsidRPr="008D058C">
        <w:rPr>
          <w:u w:val="single"/>
        </w:rPr>
        <w:lastRenderedPageBreak/>
        <w:t>METODOLOGIJA I NEPOUZDANOST</w:t>
      </w:r>
    </w:p>
    <w:tbl>
      <w:tblPr>
        <w:tblStyle w:val="TableGrid"/>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63"/>
        <w:gridCol w:w="993"/>
        <w:gridCol w:w="6378"/>
      </w:tblGrid>
      <w:tr w:rsidR="008D058C" w:rsidRPr="008D058C" w14:paraId="26E83F8D" w14:textId="77777777" w:rsidTr="008D058C">
        <w:tc>
          <w:tcPr>
            <w:tcW w:w="2263" w:type="dxa"/>
            <w:vAlign w:val="center"/>
          </w:tcPr>
          <w:p w14:paraId="5727AE7B" w14:textId="77777777" w:rsidR="008D058C" w:rsidRPr="008D058C" w:rsidRDefault="008D058C" w:rsidP="008D058C">
            <w:pPr>
              <w:spacing w:after="0"/>
              <w:rPr>
                <w:sz w:val="20"/>
                <w:highlight w:val="yellow"/>
              </w:rPr>
            </w:pPr>
          </w:p>
        </w:tc>
        <w:tc>
          <w:tcPr>
            <w:tcW w:w="7371" w:type="dxa"/>
            <w:gridSpan w:val="2"/>
            <w:vAlign w:val="center"/>
          </w:tcPr>
          <w:p w14:paraId="285D85F1" w14:textId="77777777" w:rsidR="008D058C" w:rsidRPr="008D058C" w:rsidRDefault="008D058C" w:rsidP="008D058C">
            <w:pPr>
              <w:spacing w:after="0"/>
              <w:jc w:val="center"/>
              <w:rPr>
                <w:sz w:val="20"/>
                <w:highlight w:val="yellow"/>
              </w:rPr>
            </w:pPr>
            <w:r w:rsidRPr="008D058C">
              <w:rPr>
                <w:sz w:val="20"/>
              </w:rPr>
              <w:t>Ne postoji dovoljna količina statističkih, iskustva stručnjaka i ostalih podataka te pouzdana metodologija procjene posljedica zbog čega se očekuju značajnije greške</w:t>
            </w:r>
          </w:p>
        </w:tc>
      </w:tr>
      <w:tr w:rsidR="008D058C" w:rsidRPr="008D058C" w14:paraId="69745ECC" w14:textId="77777777" w:rsidTr="008D058C">
        <w:tc>
          <w:tcPr>
            <w:tcW w:w="2263" w:type="dxa"/>
            <w:vAlign w:val="center"/>
          </w:tcPr>
          <w:p w14:paraId="36DAC543" w14:textId="77777777" w:rsidR="008D058C" w:rsidRPr="008D058C" w:rsidRDefault="008D058C" w:rsidP="008D058C">
            <w:pPr>
              <w:spacing w:after="0"/>
              <w:jc w:val="center"/>
              <w:rPr>
                <w:b/>
                <w:sz w:val="20"/>
                <w:highlight w:val="yellow"/>
              </w:rPr>
            </w:pPr>
            <w:r w:rsidRPr="008D058C">
              <w:rPr>
                <w:b/>
                <w:sz w:val="20"/>
              </w:rPr>
              <w:t>Vrlo visoka nepouzdanost</w:t>
            </w:r>
          </w:p>
        </w:tc>
        <w:tc>
          <w:tcPr>
            <w:tcW w:w="993" w:type="dxa"/>
            <w:shd w:val="clear" w:color="auto" w:fill="FF0000"/>
            <w:vAlign w:val="center"/>
          </w:tcPr>
          <w:p w14:paraId="01CE684C" w14:textId="77777777" w:rsidR="008D058C" w:rsidRPr="008D058C" w:rsidRDefault="008D058C" w:rsidP="008D058C">
            <w:pPr>
              <w:spacing w:after="0"/>
              <w:jc w:val="center"/>
              <w:rPr>
                <w:sz w:val="20"/>
              </w:rPr>
            </w:pPr>
            <w:r w:rsidRPr="008D058C">
              <w:rPr>
                <w:sz w:val="20"/>
              </w:rPr>
              <w:t>4</w:t>
            </w:r>
          </w:p>
        </w:tc>
        <w:tc>
          <w:tcPr>
            <w:tcW w:w="6378" w:type="dxa"/>
            <w:vAlign w:val="center"/>
          </w:tcPr>
          <w:p w14:paraId="6683CDA0" w14:textId="77777777" w:rsidR="008D058C" w:rsidRPr="008D058C" w:rsidRDefault="008D058C" w:rsidP="008D058C">
            <w:pPr>
              <w:spacing w:after="0"/>
              <w:jc w:val="center"/>
              <w:rPr>
                <w:sz w:val="20"/>
                <w:highlight w:val="yellow"/>
              </w:rPr>
            </w:pPr>
          </w:p>
        </w:tc>
      </w:tr>
      <w:tr w:rsidR="008D058C" w:rsidRPr="008D058C" w14:paraId="63AAED6B" w14:textId="77777777" w:rsidTr="008D058C">
        <w:tc>
          <w:tcPr>
            <w:tcW w:w="2263" w:type="dxa"/>
            <w:vAlign w:val="center"/>
          </w:tcPr>
          <w:p w14:paraId="3065A9A1" w14:textId="77777777" w:rsidR="008D058C" w:rsidRPr="008D058C" w:rsidRDefault="008D058C" w:rsidP="008D058C">
            <w:pPr>
              <w:spacing w:after="0"/>
              <w:jc w:val="center"/>
              <w:rPr>
                <w:b/>
                <w:sz w:val="20"/>
                <w:highlight w:val="yellow"/>
              </w:rPr>
            </w:pPr>
            <w:r w:rsidRPr="008D058C">
              <w:rPr>
                <w:b/>
                <w:sz w:val="20"/>
              </w:rPr>
              <w:t>Visoka nepouzdanost</w:t>
            </w:r>
          </w:p>
        </w:tc>
        <w:tc>
          <w:tcPr>
            <w:tcW w:w="993" w:type="dxa"/>
            <w:shd w:val="clear" w:color="auto" w:fill="FFC000"/>
            <w:vAlign w:val="center"/>
          </w:tcPr>
          <w:p w14:paraId="47294015" w14:textId="77777777" w:rsidR="008D058C" w:rsidRPr="008D058C" w:rsidRDefault="008D058C" w:rsidP="008D058C">
            <w:pPr>
              <w:spacing w:after="0"/>
              <w:jc w:val="center"/>
              <w:rPr>
                <w:sz w:val="20"/>
              </w:rPr>
            </w:pPr>
            <w:r w:rsidRPr="008D058C">
              <w:rPr>
                <w:sz w:val="20"/>
              </w:rPr>
              <w:t>3</w:t>
            </w:r>
          </w:p>
        </w:tc>
        <w:tc>
          <w:tcPr>
            <w:tcW w:w="6378" w:type="dxa"/>
            <w:vAlign w:val="center"/>
          </w:tcPr>
          <w:p w14:paraId="148C411F" w14:textId="55896BA4" w:rsidR="008D058C" w:rsidRPr="008D058C" w:rsidRDefault="008D058C" w:rsidP="008D058C">
            <w:pPr>
              <w:spacing w:after="0"/>
              <w:jc w:val="center"/>
              <w:rPr>
                <w:b/>
                <w:sz w:val="20"/>
                <w:highlight w:val="yellow"/>
              </w:rPr>
            </w:pPr>
          </w:p>
        </w:tc>
      </w:tr>
      <w:tr w:rsidR="008D058C" w:rsidRPr="008D058C" w14:paraId="3628970A" w14:textId="77777777" w:rsidTr="008D058C">
        <w:tc>
          <w:tcPr>
            <w:tcW w:w="2263" w:type="dxa"/>
            <w:vAlign w:val="center"/>
          </w:tcPr>
          <w:p w14:paraId="2F6313B0" w14:textId="77777777" w:rsidR="008D058C" w:rsidRPr="008D058C" w:rsidRDefault="008D058C" w:rsidP="008D058C">
            <w:pPr>
              <w:spacing w:after="0"/>
              <w:jc w:val="center"/>
              <w:rPr>
                <w:b/>
                <w:sz w:val="20"/>
                <w:highlight w:val="yellow"/>
              </w:rPr>
            </w:pPr>
            <w:r w:rsidRPr="008D058C">
              <w:rPr>
                <w:b/>
                <w:sz w:val="20"/>
              </w:rPr>
              <w:t>Niska nepouzdanost</w:t>
            </w:r>
          </w:p>
        </w:tc>
        <w:tc>
          <w:tcPr>
            <w:tcW w:w="993" w:type="dxa"/>
            <w:shd w:val="clear" w:color="auto" w:fill="FFFF00"/>
            <w:vAlign w:val="center"/>
          </w:tcPr>
          <w:p w14:paraId="06F71D69" w14:textId="77777777" w:rsidR="008D058C" w:rsidRPr="008D058C" w:rsidRDefault="008D058C" w:rsidP="008D058C">
            <w:pPr>
              <w:spacing w:after="0"/>
              <w:jc w:val="center"/>
              <w:rPr>
                <w:sz w:val="20"/>
              </w:rPr>
            </w:pPr>
            <w:r w:rsidRPr="008D058C">
              <w:rPr>
                <w:sz w:val="20"/>
              </w:rPr>
              <w:t>2</w:t>
            </w:r>
          </w:p>
        </w:tc>
        <w:tc>
          <w:tcPr>
            <w:tcW w:w="6378" w:type="dxa"/>
            <w:vAlign w:val="center"/>
          </w:tcPr>
          <w:p w14:paraId="512FE9C9" w14:textId="7D44DAC3" w:rsidR="008D058C" w:rsidRPr="008D058C" w:rsidRDefault="006D11DD" w:rsidP="008D058C">
            <w:pPr>
              <w:spacing w:after="0"/>
              <w:jc w:val="center"/>
              <w:rPr>
                <w:sz w:val="20"/>
                <w:highlight w:val="yellow"/>
              </w:rPr>
            </w:pPr>
            <w:r w:rsidRPr="006D11DD">
              <w:rPr>
                <w:sz w:val="20"/>
              </w:rPr>
              <w:t>x</w:t>
            </w:r>
          </w:p>
        </w:tc>
      </w:tr>
      <w:tr w:rsidR="008D058C" w:rsidRPr="008D058C" w14:paraId="1D5424BB" w14:textId="77777777" w:rsidTr="008D058C">
        <w:tc>
          <w:tcPr>
            <w:tcW w:w="2263" w:type="dxa"/>
            <w:vAlign w:val="center"/>
          </w:tcPr>
          <w:p w14:paraId="4E373E5D" w14:textId="77777777" w:rsidR="008D058C" w:rsidRPr="008D058C" w:rsidRDefault="008D058C" w:rsidP="008D058C">
            <w:pPr>
              <w:spacing w:after="0"/>
              <w:jc w:val="center"/>
              <w:rPr>
                <w:b/>
                <w:sz w:val="20"/>
                <w:highlight w:val="yellow"/>
              </w:rPr>
            </w:pPr>
            <w:r w:rsidRPr="008D058C">
              <w:rPr>
                <w:b/>
                <w:sz w:val="20"/>
              </w:rPr>
              <w:t>Vrlo niska nepouzdanost</w:t>
            </w:r>
          </w:p>
        </w:tc>
        <w:tc>
          <w:tcPr>
            <w:tcW w:w="993" w:type="dxa"/>
            <w:shd w:val="clear" w:color="auto" w:fill="92D050"/>
            <w:vAlign w:val="center"/>
          </w:tcPr>
          <w:p w14:paraId="3860468F" w14:textId="77777777" w:rsidR="008D058C" w:rsidRPr="008D058C" w:rsidRDefault="008D058C" w:rsidP="008D058C">
            <w:pPr>
              <w:spacing w:after="0"/>
              <w:jc w:val="center"/>
              <w:rPr>
                <w:sz w:val="20"/>
              </w:rPr>
            </w:pPr>
            <w:r w:rsidRPr="008D058C">
              <w:rPr>
                <w:sz w:val="20"/>
              </w:rPr>
              <w:t>1</w:t>
            </w:r>
          </w:p>
        </w:tc>
        <w:tc>
          <w:tcPr>
            <w:tcW w:w="6378" w:type="dxa"/>
            <w:vAlign w:val="center"/>
          </w:tcPr>
          <w:p w14:paraId="607FAE72" w14:textId="77777777" w:rsidR="008D058C" w:rsidRPr="008D058C" w:rsidRDefault="008D058C" w:rsidP="008D058C">
            <w:pPr>
              <w:spacing w:after="0"/>
              <w:jc w:val="center"/>
              <w:rPr>
                <w:sz w:val="20"/>
                <w:highlight w:val="yellow"/>
              </w:rPr>
            </w:pPr>
          </w:p>
        </w:tc>
      </w:tr>
      <w:tr w:rsidR="008D058C" w:rsidRPr="008D058C" w14:paraId="4F698C73" w14:textId="77777777" w:rsidTr="008D058C">
        <w:tc>
          <w:tcPr>
            <w:tcW w:w="2263" w:type="dxa"/>
            <w:vAlign w:val="center"/>
          </w:tcPr>
          <w:p w14:paraId="4011E131" w14:textId="77777777" w:rsidR="008D058C" w:rsidRPr="008D058C" w:rsidRDefault="008D058C" w:rsidP="008D058C">
            <w:pPr>
              <w:spacing w:after="0"/>
              <w:rPr>
                <w:sz w:val="20"/>
                <w:highlight w:val="yellow"/>
              </w:rPr>
            </w:pPr>
          </w:p>
        </w:tc>
        <w:tc>
          <w:tcPr>
            <w:tcW w:w="7371" w:type="dxa"/>
            <w:gridSpan w:val="2"/>
            <w:vAlign w:val="center"/>
          </w:tcPr>
          <w:p w14:paraId="08F8E4AE" w14:textId="77777777" w:rsidR="008D058C" w:rsidRPr="008D058C" w:rsidRDefault="008D058C" w:rsidP="008D058C">
            <w:pPr>
              <w:spacing w:after="0"/>
              <w:jc w:val="center"/>
              <w:rPr>
                <w:sz w:val="20"/>
                <w:highlight w:val="yellow"/>
              </w:rPr>
            </w:pPr>
            <w:r w:rsidRPr="008D058C">
              <w:rPr>
                <w:sz w:val="20"/>
              </w:rPr>
              <w:t>Postoji dovoljna količina statističkih podataka, iskustva stručnjaka i pouzdana metodologija procjene zbog čega je pojavljivanje grešaka vrlo malo vjerojatno</w:t>
            </w:r>
          </w:p>
        </w:tc>
      </w:tr>
    </w:tbl>
    <w:p w14:paraId="6030C72F" w14:textId="404655E1" w:rsidR="000251E9" w:rsidRDefault="000251E9" w:rsidP="00313AEE">
      <w:pPr>
        <w:spacing w:before="0" w:after="0"/>
        <w:jc w:val="center"/>
        <w:rPr>
          <w:rFonts w:cstheme="majorBidi"/>
          <w:color w:val="54883D"/>
          <w:sz w:val="28"/>
          <w:lang w:bidi="en-US"/>
        </w:rPr>
      </w:pPr>
    </w:p>
    <w:p w14:paraId="655965EA" w14:textId="31A79F4B" w:rsidR="006D11DD" w:rsidRDefault="006D11DD" w:rsidP="00313AEE">
      <w:pPr>
        <w:spacing w:before="0" w:after="0"/>
        <w:jc w:val="center"/>
        <w:rPr>
          <w:rFonts w:cstheme="majorBidi"/>
          <w:color w:val="54883D"/>
          <w:sz w:val="28"/>
          <w:lang w:bidi="en-US"/>
        </w:rPr>
      </w:pPr>
    </w:p>
    <w:p w14:paraId="0696DF8F" w14:textId="0A658CD6" w:rsidR="006D11DD" w:rsidRDefault="006D11DD" w:rsidP="00313AEE">
      <w:pPr>
        <w:spacing w:before="0" w:after="0"/>
        <w:jc w:val="center"/>
        <w:rPr>
          <w:rFonts w:cstheme="majorBidi"/>
          <w:color w:val="54883D"/>
          <w:sz w:val="28"/>
          <w:lang w:bidi="en-US"/>
        </w:rPr>
      </w:pPr>
    </w:p>
    <w:p w14:paraId="74D89EAB" w14:textId="6D617ACC" w:rsidR="006D11DD" w:rsidRDefault="006D11DD" w:rsidP="00313AEE">
      <w:pPr>
        <w:spacing w:before="0" w:after="0"/>
        <w:jc w:val="center"/>
        <w:rPr>
          <w:rFonts w:cstheme="majorBidi"/>
          <w:color w:val="54883D"/>
          <w:sz w:val="28"/>
          <w:lang w:bidi="en-US"/>
        </w:rPr>
      </w:pPr>
    </w:p>
    <w:p w14:paraId="4FB0DADF" w14:textId="53A72181" w:rsidR="006D11DD" w:rsidRDefault="006D11DD" w:rsidP="00313AEE">
      <w:pPr>
        <w:spacing w:before="0" w:after="0"/>
        <w:jc w:val="center"/>
        <w:rPr>
          <w:rFonts w:cstheme="majorBidi"/>
          <w:color w:val="54883D"/>
          <w:sz w:val="28"/>
          <w:lang w:bidi="en-US"/>
        </w:rPr>
      </w:pPr>
    </w:p>
    <w:p w14:paraId="4DBD33B8" w14:textId="7B453BCF" w:rsidR="006D11DD" w:rsidRDefault="006D11DD" w:rsidP="00313AEE">
      <w:pPr>
        <w:spacing w:before="0" w:after="0"/>
        <w:jc w:val="center"/>
        <w:rPr>
          <w:rFonts w:cstheme="majorBidi"/>
          <w:color w:val="54883D"/>
          <w:sz w:val="28"/>
          <w:lang w:bidi="en-US"/>
        </w:rPr>
      </w:pPr>
    </w:p>
    <w:p w14:paraId="2A146D23" w14:textId="050B69E1" w:rsidR="006D11DD" w:rsidRDefault="006D11DD" w:rsidP="00313AEE">
      <w:pPr>
        <w:spacing w:before="0" w:after="0"/>
        <w:jc w:val="center"/>
        <w:rPr>
          <w:rFonts w:cstheme="majorBidi"/>
          <w:color w:val="54883D"/>
          <w:sz w:val="28"/>
          <w:lang w:bidi="en-US"/>
        </w:rPr>
      </w:pPr>
    </w:p>
    <w:p w14:paraId="21E98D25" w14:textId="62842C5C" w:rsidR="006D11DD" w:rsidRDefault="006D11DD" w:rsidP="00313AEE">
      <w:pPr>
        <w:spacing w:before="0" w:after="0"/>
        <w:jc w:val="center"/>
        <w:rPr>
          <w:rFonts w:cstheme="majorBidi"/>
          <w:color w:val="54883D"/>
          <w:sz w:val="28"/>
          <w:lang w:bidi="en-US"/>
        </w:rPr>
      </w:pPr>
    </w:p>
    <w:p w14:paraId="03A6AE7A" w14:textId="1A974913" w:rsidR="006D11DD" w:rsidRDefault="006D11DD" w:rsidP="00313AEE">
      <w:pPr>
        <w:spacing w:before="0" w:after="0"/>
        <w:jc w:val="center"/>
        <w:rPr>
          <w:rFonts w:cstheme="majorBidi"/>
          <w:color w:val="54883D"/>
          <w:sz w:val="28"/>
          <w:lang w:bidi="en-US"/>
        </w:rPr>
      </w:pPr>
    </w:p>
    <w:p w14:paraId="38DB114E" w14:textId="73AF0A4A" w:rsidR="006D11DD" w:rsidRDefault="006D11DD" w:rsidP="00313AEE">
      <w:pPr>
        <w:spacing w:before="0" w:after="0"/>
        <w:jc w:val="center"/>
        <w:rPr>
          <w:rFonts w:cstheme="majorBidi"/>
          <w:color w:val="54883D"/>
          <w:sz w:val="28"/>
          <w:lang w:bidi="en-US"/>
        </w:rPr>
      </w:pPr>
    </w:p>
    <w:p w14:paraId="1D2AAE86" w14:textId="6942B038" w:rsidR="006D11DD" w:rsidRDefault="006D11DD" w:rsidP="00313AEE">
      <w:pPr>
        <w:spacing w:before="0" w:after="0"/>
        <w:jc w:val="center"/>
        <w:rPr>
          <w:rFonts w:cstheme="majorBidi"/>
          <w:color w:val="54883D"/>
          <w:sz w:val="28"/>
          <w:lang w:bidi="en-US"/>
        </w:rPr>
      </w:pPr>
    </w:p>
    <w:p w14:paraId="3E6F4509" w14:textId="1D16685D" w:rsidR="006D11DD" w:rsidRDefault="006D11DD" w:rsidP="00313AEE">
      <w:pPr>
        <w:spacing w:before="0" w:after="0"/>
        <w:jc w:val="center"/>
        <w:rPr>
          <w:rFonts w:cstheme="majorBidi"/>
          <w:color w:val="54883D"/>
          <w:sz w:val="28"/>
          <w:lang w:bidi="en-US"/>
        </w:rPr>
      </w:pPr>
    </w:p>
    <w:p w14:paraId="7FAE839C" w14:textId="547F5DAD" w:rsidR="006D11DD" w:rsidRDefault="006D11DD" w:rsidP="00313AEE">
      <w:pPr>
        <w:spacing w:before="0" w:after="0"/>
        <w:jc w:val="center"/>
        <w:rPr>
          <w:rFonts w:cstheme="majorBidi"/>
          <w:color w:val="54883D"/>
          <w:sz w:val="28"/>
          <w:lang w:bidi="en-US"/>
        </w:rPr>
      </w:pPr>
    </w:p>
    <w:p w14:paraId="3539AA36" w14:textId="162571D2" w:rsidR="006D11DD" w:rsidRDefault="006D11DD" w:rsidP="00313AEE">
      <w:pPr>
        <w:spacing w:before="0" w:after="0"/>
        <w:jc w:val="center"/>
        <w:rPr>
          <w:rFonts w:cstheme="majorBidi"/>
          <w:color w:val="54883D"/>
          <w:sz w:val="28"/>
          <w:lang w:bidi="en-US"/>
        </w:rPr>
      </w:pPr>
    </w:p>
    <w:p w14:paraId="358C4C66" w14:textId="47E98C8E" w:rsidR="006D11DD" w:rsidRDefault="006D11DD" w:rsidP="00313AEE">
      <w:pPr>
        <w:spacing w:before="0" w:after="0"/>
        <w:jc w:val="center"/>
        <w:rPr>
          <w:rFonts w:cstheme="majorBidi"/>
          <w:color w:val="54883D"/>
          <w:sz w:val="28"/>
          <w:lang w:bidi="en-US"/>
        </w:rPr>
      </w:pPr>
    </w:p>
    <w:p w14:paraId="65C1ED8A" w14:textId="2298EBBF" w:rsidR="006D11DD" w:rsidRDefault="006D11DD" w:rsidP="00313AEE">
      <w:pPr>
        <w:spacing w:before="0" w:after="0"/>
        <w:jc w:val="center"/>
        <w:rPr>
          <w:rFonts w:cstheme="majorBidi"/>
          <w:color w:val="54883D"/>
          <w:sz w:val="28"/>
          <w:lang w:bidi="en-US"/>
        </w:rPr>
      </w:pPr>
    </w:p>
    <w:p w14:paraId="5F98B575" w14:textId="129366A7" w:rsidR="006D11DD" w:rsidRDefault="006D11DD" w:rsidP="00313AEE">
      <w:pPr>
        <w:spacing w:before="0" w:after="0"/>
        <w:jc w:val="center"/>
        <w:rPr>
          <w:rFonts w:cstheme="majorBidi"/>
          <w:color w:val="54883D"/>
          <w:sz w:val="28"/>
          <w:lang w:bidi="en-US"/>
        </w:rPr>
      </w:pPr>
    </w:p>
    <w:p w14:paraId="3BD5DC4D" w14:textId="2F6652DE" w:rsidR="006D11DD" w:rsidRDefault="006D11DD" w:rsidP="00313AEE">
      <w:pPr>
        <w:spacing w:before="0" w:after="0"/>
        <w:jc w:val="center"/>
        <w:rPr>
          <w:rFonts w:cstheme="majorBidi"/>
          <w:color w:val="54883D"/>
          <w:sz w:val="28"/>
          <w:lang w:bidi="en-US"/>
        </w:rPr>
      </w:pPr>
    </w:p>
    <w:p w14:paraId="0385E62B" w14:textId="1A35B7C2" w:rsidR="006D11DD" w:rsidRDefault="006D11DD" w:rsidP="00313AEE">
      <w:pPr>
        <w:spacing w:before="0" w:after="0"/>
        <w:jc w:val="center"/>
        <w:rPr>
          <w:rFonts w:cstheme="majorBidi"/>
          <w:color w:val="54883D"/>
          <w:sz w:val="28"/>
          <w:lang w:bidi="en-US"/>
        </w:rPr>
      </w:pPr>
    </w:p>
    <w:p w14:paraId="19D75351" w14:textId="61B5DE8D" w:rsidR="006D11DD" w:rsidRDefault="006D11DD" w:rsidP="00313AEE">
      <w:pPr>
        <w:spacing w:before="0" w:after="0"/>
        <w:jc w:val="center"/>
        <w:rPr>
          <w:rFonts w:cstheme="majorBidi"/>
          <w:color w:val="54883D"/>
          <w:sz w:val="28"/>
          <w:lang w:bidi="en-US"/>
        </w:rPr>
      </w:pPr>
    </w:p>
    <w:p w14:paraId="1927AD6D" w14:textId="6A27925E" w:rsidR="006D11DD" w:rsidRDefault="006D11DD" w:rsidP="00313AEE">
      <w:pPr>
        <w:spacing w:before="0" w:after="0"/>
        <w:jc w:val="center"/>
        <w:rPr>
          <w:rFonts w:cstheme="majorBidi"/>
          <w:color w:val="54883D"/>
          <w:sz w:val="28"/>
          <w:lang w:bidi="en-US"/>
        </w:rPr>
      </w:pPr>
    </w:p>
    <w:p w14:paraId="0B270CA6" w14:textId="1DFEC82F" w:rsidR="006D11DD" w:rsidRDefault="006D11DD" w:rsidP="00313AEE">
      <w:pPr>
        <w:spacing w:before="0" w:after="0"/>
        <w:jc w:val="center"/>
        <w:rPr>
          <w:rFonts w:cstheme="majorBidi"/>
          <w:color w:val="54883D"/>
          <w:sz w:val="28"/>
          <w:lang w:bidi="en-US"/>
        </w:rPr>
      </w:pPr>
    </w:p>
    <w:p w14:paraId="52526BDE" w14:textId="5E48A2C0" w:rsidR="006D11DD" w:rsidRDefault="006D11DD" w:rsidP="00313AEE">
      <w:pPr>
        <w:spacing w:before="0" w:after="0"/>
        <w:jc w:val="center"/>
        <w:rPr>
          <w:rFonts w:cstheme="majorBidi"/>
          <w:color w:val="54883D"/>
          <w:sz w:val="28"/>
          <w:lang w:bidi="en-US"/>
        </w:rPr>
      </w:pPr>
    </w:p>
    <w:p w14:paraId="23987E03" w14:textId="35310F83" w:rsidR="006D11DD" w:rsidRDefault="006D11DD" w:rsidP="00313AEE">
      <w:pPr>
        <w:spacing w:before="0" w:after="0"/>
        <w:jc w:val="center"/>
        <w:rPr>
          <w:rFonts w:cstheme="majorBidi"/>
          <w:color w:val="54883D"/>
          <w:sz w:val="28"/>
          <w:lang w:bidi="en-US"/>
        </w:rPr>
      </w:pPr>
    </w:p>
    <w:p w14:paraId="362CF6D2" w14:textId="1D60EA89" w:rsidR="006D11DD" w:rsidRDefault="006D11DD" w:rsidP="00313AEE">
      <w:pPr>
        <w:spacing w:before="0" w:after="0"/>
        <w:jc w:val="center"/>
        <w:rPr>
          <w:rFonts w:cstheme="majorBidi"/>
          <w:color w:val="54883D"/>
          <w:sz w:val="28"/>
          <w:lang w:bidi="en-US"/>
        </w:rPr>
      </w:pPr>
    </w:p>
    <w:p w14:paraId="2A1251B4" w14:textId="77777777" w:rsidR="006D11DD" w:rsidRPr="00166E30" w:rsidRDefault="006D11DD" w:rsidP="00313AEE">
      <w:pPr>
        <w:spacing w:before="0" w:after="0"/>
        <w:jc w:val="center"/>
        <w:rPr>
          <w:rFonts w:eastAsia="Calibri"/>
          <w:bCs/>
          <w:color w:val="54883D"/>
          <w:sz w:val="20"/>
          <w:szCs w:val="18"/>
          <w:lang w:bidi="en-US"/>
        </w:rPr>
      </w:pPr>
    </w:p>
    <w:p w14:paraId="4B5DC6B2" w14:textId="032E0291" w:rsidR="00313AEE" w:rsidRPr="00313AEE" w:rsidRDefault="00313AEE" w:rsidP="00313AEE">
      <w:pPr>
        <w:keepNext/>
        <w:ind w:left="576" w:hanging="576"/>
        <w:outlineLvl w:val="1"/>
        <w:rPr>
          <w:bCs/>
          <w:color w:val="54883D"/>
          <w:sz w:val="32"/>
        </w:rPr>
      </w:pPr>
      <w:bookmarkStart w:id="204" w:name="_Toc10450129"/>
      <w:bookmarkStart w:id="205" w:name="_Toc13472007"/>
      <w:bookmarkStart w:id="206" w:name="_Toc127882975"/>
      <w:r w:rsidRPr="00313AEE">
        <w:rPr>
          <w:bCs/>
          <w:color w:val="54883D"/>
          <w:sz w:val="32"/>
        </w:rPr>
        <w:lastRenderedPageBreak/>
        <w:t>6.</w:t>
      </w:r>
      <w:r>
        <w:rPr>
          <w:bCs/>
          <w:color w:val="54883D"/>
          <w:sz w:val="32"/>
        </w:rPr>
        <w:t>4</w:t>
      </w:r>
      <w:r w:rsidRPr="00313AEE">
        <w:rPr>
          <w:bCs/>
          <w:color w:val="54883D"/>
          <w:sz w:val="32"/>
        </w:rPr>
        <w:t xml:space="preserve"> Epidemija i pandemija</w:t>
      </w:r>
      <w:bookmarkEnd w:id="204"/>
      <w:bookmarkEnd w:id="205"/>
      <w:bookmarkEnd w:id="206"/>
    </w:p>
    <w:p w14:paraId="679C7E51" w14:textId="05CA7CA1" w:rsidR="00313AEE" w:rsidRPr="00313AEE" w:rsidRDefault="00313AEE" w:rsidP="00313AEE">
      <w:pPr>
        <w:keepNext/>
        <w:keepLines/>
        <w:spacing w:before="40"/>
        <w:outlineLvl w:val="2"/>
        <w:rPr>
          <w:rFonts w:cstheme="majorBidi"/>
          <w:color w:val="54883D"/>
          <w:sz w:val="28"/>
          <w:lang w:bidi="en-US"/>
        </w:rPr>
      </w:pPr>
      <w:bookmarkStart w:id="207" w:name="_Toc10450130"/>
      <w:bookmarkStart w:id="208" w:name="_Toc13472008"/>
      <w:bookmarkStart w:id="209" w:name="_Toc127882976"/>
      <w:r w:rsidRPr="00313AEE">
        <w:rPr>
          <w:rFonts w:cstheme="majorBidi"/>
          <w:color w:val="54883D"/>
          <w:sz w:val="28"/>
          <w:lang w:bidi="en-US"/>
        </w:rPr>
        <w:t>6.</w:t>
      </w:r>
      <w:r>
        <w:rPr>
          <w:rFonts w:cstheme="majorBidi"/>
          <w:color w:val="54883D"/>
          <w:sz w:val="28"/>
          <w:lang w:bidi="en-US"/>
        </w:rPr>
        <w:t>4</w:t>
      </w:r>
      <w:r w:rsidRPr="00313AEE">
        <w:rPr>
          <w:rFonts w:cstheme="majorBidi"/>
          <w:color w:val="54883D"/>
          <w:sz w:val="28"/>
          <w:lang w:bidi="en-US"/>
        </w:rPr>
        <w:t>.1 Naziv scenarija</w:t>
      </w:r>
      <w:bookmarkEnd w:id="207"/>
      <w:bookmarkEnd w:id="208"/>
      <w:bookmarkEnd w:id="209"/>
    </w:p>
    <w:tbl>
      <w:tblPr>
        <w:tblStyle w:val="ivopisnatablicareetke6-isticanje3100"/>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60"/>
      </w:tblGrid>
      <w:tr w:rsidR="00313AEE" w:rsidRPr="00313AEE" w14:paraId="10F672D7" w14:textId="77777777" w:rsidTr="00DC6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auto"/>
          </w:tcPr>
          <w:p w14:paraId="79A6D997" w14:textId="77777777" w:rsidR="00313AEE" w:rsidRPr="00313AEE" w:rsidRDefault="00313AEE" w:rsidP="00313AEE">
            <w:pPr>
              <w:spacing w:after="0"/>
              <w:ind w:left="29"/>
            </w:pPr>
            <w:r w:rsidRPr="00313AEE">
              <w:t>Naziv scenarija</w:t>
            </w:r>
          </w:p>
        </w:tc>
      </w:tr>
      <w:tr w:rsidR="00313AEE" w:rsidRPr="00313AEE" w14:paraId="76DD885A" w14:textId="77777777" w:rsidTr="00DC6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9A054AE" w14:textId="769F8DA7" w:rsidR="00313AEE" w:rsidRPr="00313AEE" w:rsidRDefault="00A6339A" w:rsidP="00313AEE">
            <w:pPr>
              <w:spacing w:after="0"/>
              <w:ind w:left="29"/>
              <w:rPr>
                <w:b w:val="0"/>
              </w:rPr>
            </w:pPr>
            <w:r w:rsidRPr="00A6339A">
              <w:rPr>
                <w:b w:val="0"/>
              </w:rPr>
              <w:t>Pandemija uzrokovana novim koronavirusom (SARS-CoV-2)</w:t>
            </w:r>
          </w:p>
        </w:tc>
      </w:tr>
      <w:tr w:rsidR="00313AEE" w:rsidRPr="00313AEE" w14:paraId="37668D27" w14:textId="77777777" w:rsidTr="00DC6CD6">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BC4C92D" w14:textId="77777777" w:rsidR="00313AEE" w:rsidRPr="00313AEE" w:rsidRDefault="00313AEE" w:rsidP="00313AEE">
            <w:pPr>
              <w:spacing w:after="0"/>
              <w:ind w:left="29"/>
            </w:pPr>
            <w:r w:rsidRPr="00313AEE">
              <w:t>Grupa rizika</w:t>
            </w:r>
          </w:p>
        </w:tc>
      </w:tr>
      <w:tr w:rsidR="00313AEE" w:rsidRPr="00313AEE" w14:paraId="1F65E2F6" w14:textId="77777777" w:rsidTr="00DC6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441E7C8" w14:textId="77777777" w:rsidR="00313AEE" w:rsidRPr="00313AEE" w:rsidRDefault="00313AEE" w:rsidP="00313AEE">
            <w:pPr>
              <w:spacing w:after="0"/>
              <w:rPr>
                <w:b w:val="0"/>
              </w:rPr>
            </w:pPr>
            <w:r w:rsidRPr="00313AEE">
              <w:rPr>
                <w:b w:val="0"/>
              </w:rPr>
              <w:t>Epidemije i pandemije</w:t>
            </w:r>
          </w:p>
        </w:tc>
      </w:tr>
      <w:tr w:rsidR="00313AEE" w:rsidRPr="00313AEE" w14:paraId="57E7C9CA" w14:textId="77777777" w:rsidTr="00DC6CD6">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22C0C239" w14:textId="77777777" w:rsidR="00313AEE" w:rsidRPr="00313AEE" w:rsidRDefault="00313AEE" w:rsidP="00313AEE">
            <w:pPr>
              <w:spacing w:after="0"/>
              <w:ind w:left="29"/>
            </w:pPr>
            <w:r w:rsidRPr="00313AEE">
              <w:t>Rizik</w:t>
            </w:r>
          </w:p>
        </w:tc>
      </w:tr>
      <w:tr w:rsidR="00313AEE" w:rsidRPr="00313AEE" w14:paraId="7E731114" w14:textId="77777777" w:rsidTr="00DC6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235365A" w14:textId="77777777" w:rsidR="00313AEE" w:rsidRPr="0048445A" w:rsidRDefault="00313AEE" w:rsidP="00313AEE">
            <w:pPr>
              <w:spacing w:after="0"/>
              <w:rPr>
                <w:b w:val="0"/>
              </w:rPr>
            </w:pPr>
            <w:r w:rsidRPr="0048445A">
              <w:rPr>
                <w:b w:val="0"/>
              </w:rPr>
              <w:t>Epidemije i pandemije</w:t>
            </w:r>
          </w:p>
        </w:tc>
      </w:tr>
      <w:tr w:rsidR="00313AEE" w:rsidRPr="00313AEE" w14:paraId="3AA249DC" w14:textId="77777777" w:rsidTr="00DC6CD6">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F632C2C" w14:textId="77777777" w:rsidR="00313AEE" w:rsidRPr="0048445A" w:rsidRDefault="00313AEE" w:rsidP="00313AEE">
            <w:pPr>
              <w:spacing w:after="0"/>
              <w:ind w:left="29"/>
            </w:pPr>
            <w:r w:rsidRPr="0048445A">
              <w:t>Radna skupina</w:t>
            </w:r>
          </w:p>
        </w:tc>
      </w:tr>
      <w:tr w:rsidR="003C3F32" w:rsidRPr="00313AEE" w14:paraId="15D80307" w14:textId="77777777" w:rsidTr="00DC6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EF84766" w14:textId="11476864" w:rsidR="003C3F32" w:rsidRPr="0048445A" w:rsidRDefault="003C3F32" w:rsidP="003C3F32">
            <w:pPr>
              <w:tabs>
                <w:tab w:val="left" w:pos="1620"/>
              </w:tabs>
              <w:spacing w:after="0"/>
              <w:rPr>
                <w:color w:val="auto"/>
              </w:rPr>
            </w:pPr>
            <w:r w:rsidRPr="00214090">
              <w:rPr>
                <w:b w:val="0"/>
                <w:bCs w:val="0"/>
              </w:rPr>
              <w:t>Zvonimir Mijić</w:t>
            </w:r>
          </w:p>
        </w:tc>
      </w:tr>
      <w:tr w:rsidR="003C3F32" w:rsidRPr="00313AEE" w14:paraId="576EEBB6" w14:textId="77777777" w:rsidTr="00DC6CD6">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AF8D779" w14:textId="7B7C6BF6" w:rsidR="003C3F32" w:rsidRPr="0048445A" w:rsidRDefault="003C3F32" w:rsidP="003C3F32">
            <w:pPr>
              <w:spacing w:after="0"/>
              <w:rPr>
                <w:color w:val="auto"/>
              </w:rPr>
            </w:pPr>
            <w:r w:rsidRPr="00214090">
              <w:rPr>
                <w:b w:val="0"/>
                <w:bCs w:val="0"/>
              </w:rPr>
              <w:t>Anita Perica</w:t>
            </w:r>
          </w:p>
        </w:tc>
      </w:tr>
      <w:tr w:rsidR="003C3F32" w:rsidRPr="00313AEE" w14:paraId="4DEE37EA" w14:textId="77777777" w:rsidTr="00DC6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5558C25" w14:textId="6F46BFF0" w:rsidR="003C3F32" w:rsidRPr="00313AEE" w:rsidRDefault="003C3F32" w:rsidP="003C3F32">
            <w:pPr>
              <w:spacing w:after="0"/>
              <w:rPr>
                <w:color w:val="auto"/>
                <w:highlight w:val="yellow"/>
              </w:rPr>
            </w:pPr>
            <w:r w:rsidRPr="00214090">
              <w:rPr>
                <w:b w:val="0"/>
                <w:bCs w:val="0"/>
              </w:rPr>
              <w:t>Karlo Martin Kalcina</w:t>
            </w:r>
          </w:p>
        </w:tc>
      </w:tr>
      <w:tr w:rsidR="003C3F32" w:rsidRPr="00313AEE" w14:paraId="306E4213" w14:textId="77777777" w:rsidTr="00DC6CD6">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6E3E8FE" w14:textId="083E58E5" w:rsidR="003C3F32" w:rsidRPr="00313AEE" w:rsidRDefault="003C3F32" w:rsidP="003C3F32">
            <w:pPr>
              <w:spacing w:after="0"/>
              <w:rPr>
                <w:color w:val="auto"/>
                <w:highlight w:val="yellow"/>
              </w:rPr>
            </w:pPr>
            <w:r w:rsidRPr="00214090">
              <w:rPr>
                <w:b w:val="0"/>
                <w:bCs w:val="0"/>
              </w:rPr>
              <w:t>Zdravko Nimac</w:t>
            </w:r>
          </w:p>
        </w:tc>
      </w:tr>
    </w:tbl>
    <w:p w14:paraId="47E0995B" w14:textId="77777777" w:rsidR="00313AEE" w:rsidRPr="00313AEE" w:rsidRDefault="00313AEE" w:rsidP="00313AEE"/>
    <w:p w14:paraId="0E68150C" w14:textId="2B4F0E5E" w:rsidR="00313AEE" w:rsidRPr="00313AEE" w:rsidRDefault="00313AEE" w:rsidP="00313AEE">
      <w:pPr>
        <w:keepNext/>
        <w:keepLines/>
        <w:spacing w:before="40"/>
        <w:outlineLvl w:val="2"/>
        <w:rPr>
          <w:rFonts w:cstheme="majorBidi"/>
          <w:color w:val="54883D"/>
          <w:sz w:val="28"/>
          <w:lang w:bidi="en-US"/>
        </w:rPr>
      </w:pPr>
      <w:bookmarkStart w:id="210" w:name="_Toc10450131"/>
      <w:bookmarkStart w:id="211" w:name="_Toc13472009"/>
      <w:bookmarkStart w:id="212" w:name="_Toc127882977"/>
      <w:r>
        <w:rPr>
          <w:rFonts w:cstheme="majorBidi"/>
          <w:color w:val="54883D"/>
          <w:sz w:val="28"/>
          <w:lang w:bidi="en-US"/>
        </w:rPr>
        <w:t>6.4</w:t>
      </w:r>
      <w:r w:rsidRPr="00313AEE">
        <w:rPr>
          <w:rFonts w:cstheme="majorBidi"/>
          <w:color w:val="54883D"/>
          <w:sz w:val="28"/>
          <w:lang w:bidi="en-US"/>
        </w:rPr>
        <w:t>.2 Uvod</w:t>
      </w:r>
      <w:bookmarkEnd w:id="210"/>
      <w:bookmarkEnd w:id="211"/>
      <w:bookmarkEnd w:id="212"/>
    </w:p>
    <w:p w14:paraId="1A6CDC59" w14:textId="77777777" w:rsidR="00956595" w:rsidRPr="00016944" w:rsidRDefault="00956595" w:rsidP="00956595">
      <w:pPr>
        <w:rPr>
          <w:lang w:eastAsia="hr-HR" w:bidi="my-MM"/>
        </w:rPr>
      </w:pPr>
      <w:r w:rsidRPr="00016944">
        <w:rPr>
          <w:lang w:eastAsia="hr-HR" w:bidi="my-MM"/>
        </w:rPr>
        <w:t>Novi koronavirus koji je  otkriven u Kini krajem 2019. godine, nazvan je SARS-CoV-2 (Severe Acute Respiratory Syndrome Coronavirus-2). Radi se o novom soju koronavirusa koji prije nije bio otkriven kod ljudi. COVID-19 je naziv bolesti uzrokovane SARS-CoV-2 virusom.</w:t>
      </w:r>
    </w:p>
    <w:p w14:paraId="5D4E149A" w14:textId="77777777" w:rsidR="00956595" w:rsidRPr="00016944" w:rsidRDefault="00956595" w:rsidP="00956595">
      <w:r w:rsidRPr="00016944">
        <w:t>Koronavirusi su virusi koji cirkuliraju među životinjama no neki od njih mogu prijeći na ljude. Nakon što prijeđu sa životinja na čovjeka mogu se prenositi među ljudima.</w:t>
      </w:r>
    </w:p>
    <w:p w14:paraId="177942B9" w14:textId="77777777" w:rsidR="00956595" w:rsidRPr="00016944" w:rsidRDefault="00956595" w:rsidP="00956595">
      <w:r w:rsidRPr="00016944">
        <w:t>Šišmiši se smatraju prirodnim domaćinima ovih virusa, no velik broj životinja može biti nositelji koronavirusa. Na primjer, koronavirus bliskoistočnog respiratornog sindroma (MERS-CoV) prenose deve dok SARS-CoV-1  cibetke, životinje iz reda zvijeri srodnih mačkama.</w:t>
      </w:r>
    </w:p>
    <w:p w14:paraId="7F486D9B" w14:textId="77777777" w:rsidR="00313AEE" w:rsidRPr="00313AEE" w:rsidRDefault="00313AEE" w:rsidP="00313AEE">
      <w:pPr>
        <w:spacing w:before="120" w:after="120"/>
      </w:pPr>
    </w:p>
    <w:p w14:paraId="18A1CB1F" w14:textId="79C3EA00" w:rsidR="00313AEE" w:rsidRPr="00313AEE" w:rsidRDefault="00313AEE" w:rsidP="00313AEE">
      <w:pPr>
        <w:keepNext/>
        <w:keepLines/>
        <w:spacing w:before="40"/>
        <w:outlineLvl w:val="2"/>
        <w:rPr>
          <w:rFonts w:cstheme="majorBidi"/>
          <w:color w:val="54883D"/>
          <w:sz w:val="28"/>
          <w:lang w:bidi="en-US"/>
        </w:rPr>
      </w:pPr>
      <w:bookmarkStart w:id="213" w:name="_Toc10450132"/>
      <w:bookmarkStart w:id="214" w:name="_Toc13472010"/>
      <w:bookmarkStart w:id="215" w:name="_Toc127882978"/>
      <w:r w:rsidRPr="00313AEE">
        <w:rPr>
          <w:rFonts w:cstheme="majorBidi"/>
          <w:color w:val="54883D"/>
          <w:sz w:val="28"/>
          <w:lang w:bidi="en-US"/>
        </w:rPr>
        <w:t>6.</w:t>
      </w:r>
      <w:r>
        <w:rPr>
          <w:rFonts w:cstheme="majorBidi"/>
          <w:color w:val="54883D"/>
          <w:sz w:val="28"/>
          <w:lang w:bidi="en-US"/>
        </w:rPr>
        <w:t>4</w:t>
      </w:r>
      <w:r w:rsidRPr="00313AEE">
        <w:rPr>
          <w:rFonts w:cstheme="majorBidi"/>
          <w:color w:val="54883D"/>
          <w:sz w:val="28"/>
          <w:lang w:bidi="en-US"/>
        </w:rPr>
        <w:t>.3 Prikaz utjecaja na kritičnu infrastrukturu</w:t>
      </w:r>
      <w:bookmarkEnd w:id="213"/>
      <w:bookmarkEnd w:id="214"/>
      <w:bookmarkEnd w:id="215"/>
    </w:p>
    <w:tbl>
      <w:tblPr>
        <w:tblStyle w:val="ivopisnatablicareetke6-isticanje3100"/>
        <w:tblW w:w="9423"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313AEE" w:rsidRPr="00313AEE" w14:paraId="34710857" w14:textId="77777777" w:rsidTr="00DC6CD6">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1128" w:type="dxa"/>
            <w:tcBorders>
              <w:bottom w:val="none" w:sz="0" w:space="0" w:color="auto"/>
            </w:tcBorders>
            <w:shd w:val="clear" w:color="auto" w:fill="auto"/>
            <w:vAlign w:val="center"/>
          </w:tcPr>
          <w:p w14:paraId="11FA28D3" w14:textId="77777777" w:rsidR="00313AEE" w:rsidRPr="00313AEE" w:rsidRDefault="00313AEE" w:rsidP="00313AEE">
            <w:pPr>
              <w:spacing w:after="0"/>
              <w:jc w:val="center"/>
              <w:rPr>
                <w:sz w:val="20"/>
              </w:rPr>
            </w:pPr>
            <w:r w:rsidRPr="00313AEE">
              <w:rPr>
                <w:sz w:val="20"/>
              </w:rPr>
              <w:t>UTJECAJ</w:t>
            </w:r>
          </w:p>
        </w:tc>
        <w:tc>
          <w:tcPr>
            <w:tcW w:w="8295" w:type="dxa"/>
            <w:tcBorders>
              <w:bottom w:val="none" w:sz="0" w:space="0" w:color="auto"/>
            </w:tcBorders>
            <w:shd w:val="clear" w:color="auto" w:fill="auto"/>
            <w:vAlign w:val="center"/>
          </w:tcPr>
          <w:p w14:paraId="44FCE1D9"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313AEE">
              <w:rPr>
                <w:sz w:val="20"/>
              </w:rPr>
              <w:t>SEKTOR</w:t>
            </w:r>
          </w:p>
        </w:tc>
      </w:tr>
      <w:tr w:rsidR="00313AEE" w:rsidRPr="00313AEE" w14:paraId="45DC51B8" w14:textId="77777777" w:rsidTr="00DC6CD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6F59C885" w14:textId="77777777" w:rsidR="00313AEE" w:rsidRPr="00313AEE" w:rsidRDefault="00313AEE" w:rsidP="00313AEE">
            <w:pPr>
              <w:spacing w:after="0"/>
              <w:rPr>
                <w:sz w:val="20"/>
              </w:rPr>
            </w:pPr>
          </w:p>
        </w:tc>
        <w:tc>
          <w:tcPr>
            <w:tcW w:w="8295" w:type="dxa"/>
            <w:shd w:val="clear" w:color="auto" w:fill="auto"/>
            <w:vAlign w:val="center"/>
          </w:tcPr>
          <w:p w14:paraId="626E8B21" w14:textId="77777777" w:rsidR="00313AEE" w:rsidRPr="00313AEE" w:rsidRDefault="00313AEE" w:rsidP="00313AEE">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Energetika (transport energenata i energije, sustavi za distribuciju)</w:t>
            </w:r>
          </w:p>
        </w:tc>
      </w:tr>
      <w:tr w:rsidR="00313AEE" w:rsidRPr="00313AEE" w14:paraId="1A192466" w14:textId="77777777" w:rsidTr="00DC6CD6">
        <w:trPr>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3037ECCA" w14:textId="77777777" w:rsidR="00313AEE" w:rsidRPr="00313AEE" w:rsidRDefault="00313AEE" w:rsidP="00313AEE">
            <w:pPr>
              <w:spacing w:after="0"/>
              <w:jc w:val="center"/>
              <w:rPr>
                <w:sz w:val="20"/>
              </w:rPr>
            </w:pPr>
          </w:p>
        </w:tc>
        <w:tc>
          <w:tcPr>
            <w:tcW w:w="8295" w:type="dxa"/>
            <w:shd w:val="clear" w:color="auto" w:fill="auto"/>
            <w:vAlign w:val="center"/>
          </w:tcPr>
          <w:p w14:paraId="6C83DF44" w14:textId="77777777" w:rsidR="00313AEE" w:rsidRPr="00313AEE" w:rsidRDefault="00313AEE" w:rsidP="00313AE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Komunikacijska i informacijska tehnologija (elektroničke komunikacije, prijenos podataka, informacijski sustavi, pružanje audio i audiovizualnih usluga)</w:t>
            </w:r>
          </w:p>
        </w:tc>
      </w:tr>
      <w:tr w:rsidR="00313AEE" w:rsidRPr="00313AEE" w14:paraId="06BBA52A" w14:textId="77777777" w:rsidTr="00DC6CD6">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519617B9" w14:textId="77777777" w:rsidR="00313AEE" w:rsidRPr="00313AEE" w:rsidRDefault="00313AEE" w:rsidP="00313AEE">
            <w:pPr>
              <w:spacing w:after="0"/>
              <w:jc w:val="center"/>
              <w:rPr>
                <w:sz w:val="20"/>
              </w:rPr>
            </w:pPr>
          </w:p>
        </w:tc>
        <w:tc>
          <w:tcPr>
            <w:tcW w:w="8295" w:type="dxa"/>
            <w:shd w:val="clear" w:color="auto" w:fill="auto"/>
            <w:vAlign w:val="center"/>
          </w:tcPr>
          <w:p w14:paraId="0618F6AB" w14:textId="77777777" w:rsidR="00313AEE" w:rsidRPr="00313AEE" w:rsidRDefault="00313AEE" w:rsidP="00313AEE">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Promet (cestovni)</w:t>
            </w:r>
          </w:p>
        </w:tc>
      </w:tr>
      <w:tr w:rsidR="00313AEE" w:rsidRPr="00313AEE" w14:paraId="043639EF" w14:textId="77777777" w:rsidTr="00DC6CD6">
        <w:trPr>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67BBE1B8" w14:textId="77777777" w:rsidR="00313AEE" w:rsidRPr="00313AEE" w:rsidRDefault="00313AEE" w:rsidP="00313AEE">
            <w:pPr>
              <w:spacing w:after="0"/>
              <w:jc w:val="center"/>
              <w:rPr>
                <w:sz w:val="20"/>
              </w:rPr>
            </w:pPr>
            <w:r w:rsidRPr="00313AEE">
              <w:rPr>
                <w:sz w:val="20"/>
              </w:rPr>
              <w:t>x</w:t>
            </w:r>
          </w:p>
        </w:tc>
        <w:tc>
          <w:tcPr>
            <w:tcW w:w="8295" w:type="dxa"/>
            <w:shd w:val="clear" w:color="auto" w:fill="auto"/>
            <w:vAlign w:val="center"/>
          </w:tcPr>
          <w:p w14:paraId="2DCF4927" w14:textId="77777777" w:rsidR="00313AEE" w:rsidRPr="00313AEE" w:rsidRDefault="00313AEE" w:rsidP="00313AE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Zdravstvo (zdravstvena zaštita)</w:t>
            </w:r>
          </w:p>
        </w:tc>
      </w:tr>
      <w:tr w:rsidR="00313AEE" w:rsidRPr="00313AEE" w14:paraId="357C168C" w14:textId="77777777" w:rsidTr="00DC6CD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2F59345B" w14:textId="77777777" w:rsidR="00313AEE" w:rsidRPr="00313AEE" w:rsidRDefault="00313AEE" w:rsidP="00313AEE">
            <w:pPr>
              <w:spacing w:after="0"/>
              <w:jc w:val="center"/>
              <w:rPr>
                <w:sz w:val="20"/>
              </w:rPr>
            </w:pPr>
          </w:p>
        </w:tc>
        <w:tc>
          <w:tcPr>
            <w:tcW w:w="8295" w:type="dxa"/>
            <w:shd w:val="clear" w:color="auto" w:fill="auto"/>
            <w:vAlign w:val="center"/>
          </w:tcPr>
          <w:p w14:paraId="0C3A592F" w14:textId="77777777" w:rsidR="00313AEE" w:rsidRPr="00313AEE" w:rsidRDefault="00313AEE" w:rsidP="00313AEE">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Vodno gospodarstvo (regulacijske i zaštitne vodne građevine i komunalne vodne građevine)</w:t>
            </w:r>
          </w:p>
        </w:tc>
      </w:tr>
      <w:tr w:rsidR="00313AEE" w:rsidRPr="00313AEE" w14:paraId="0E034D8B" w14:textId="77777777" w:rsidTr="00DC6CD6">
        <w:trPr>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7479D4B8" w14:textId="77777777" w:rsidR="00313AEE" w:rsidRPr="00313AEE" w:rsidRDefault="00313AEE" w:rsidP="00313AEE">
            <w:pPr>
              <w:spacing w:after="0"/>
              <w:jc w:val="center"/>
              <w:rPr>
                <w:sz w:val="20"/>
              </w:rPr>
            </w:pPr>
          </w:p>
        </w:tc>
        <w:tc>
          <w:tcPr>
            <w:tcW w:w="8295" w:type="dxa"/>
            <w:shd w:val="clear" w:color="auto" w:fill="auto"/>
            <w:vAlign w:val="center"/>
          </w:tcPr>
          <w:p w14:paraId="00E28B36" w14:textId="77777777" w:rsidR="00313AEE" w:rsidRPr="00313AEE" w:rsidRDefault="00313AEE" w:rsidP="00313AE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 xml:space="preserve">Hrana (proizvodnja i opskrba hranom) </w:t>
            </w:r>
          </w:p>
        </w:tc>
      </w:tr>
      <w:tr w:rsidR="00313AEE" w:rsidRPr="00313AEE" w14:paraId="7958138B" w14:textId="77777777" w:rsidTr="00DC6CD6">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2FC28672" w14:textId="77777777" w:rsidR="00313AEE" w:rsidRPr="00313AEE" w:rsidRDefault="00313AEE" w:rsidP="00313AEE">
            <w:pPr>
              <w:spacing w:after="0"/>
              <w:jc w:val="center"/>
              <w:rPr>
                <w:sz w:val="20"/>
              </w:rPr>
            </w:pPr>
          </w:p>
        </w:tc>
        <w:tc>
          <w:tcPr>
            <w:tcW w:w="8295" w:type="dxa"/>
            <w:shd w:val="clear" w:color="auto" w:fill="auto"/>
            <w:vAlign w:val="center"/>
          </w:tcPr>
          <w:p w14:paraId="54AC8430" w14:textId="77777777" w:rsidR="00313AEE" w:rsidRPr="00313AEE" w:rsidRDefault="00313AEE" w:rsidP="00313AEE">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Financije (bankarstvo, pošta)</w:t>
            </w:r>
          </w:p>
        </w:tc>
      </w:tr>
      <w:tr w:rsidR="00313AEE" w:rsidRPr="00313AEE" w14:paraId="34DEF9A2" w14:textId="77777777" w:rsidTr="00DC6CD6">
        <w:trPr>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42F2A572" w14:textId="77777777" w:rsidR="00313AEE" w:rsidRPr="00313AEE" w:rsidRDefault="00313AEE" w:rsidP="00313AEE">
            <w:pPr>
              <w:spacing w:after="0"/>
              <w:jc w:val="center"/>
              <w:rPr>
                <w:sz w:val="20"/>
              </w:rPr>
            </w:pPr>
          </w:p>
        </w:tc>
        <w:tc>
          <w:tcPr>
            <w:tcW w:w="8295" w:type="dxa"/>
            <w:shd w:val="clear" w:color="auto" w:fill="auto"/>
            <w:vAlign w:val="center"/>
          </w:tcPr>
          <w:p w14:paraId="71C1DA42" w14:textId="77777777" w:rsidR="00313AEE" w:rsidRPr="00313AEE" w:rsidRDefault="00313AEE" w:rsidP="00313AE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Proizvodnja, skladištenje i prijevoz opasnih tvari (kemijski, biološki, radiološki i nuklearni materijali)</w:t>
            </w:r>
          </w:p>
        </w:tc>
      </w:tr>
      <w:tr w:rsidR="00313AEE" w:rsidRPr="00313AEE" w14:paraId="0BC01108" w14:textId="77777777" w:rsidTr="00DC6CD6">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691B85CE" w14:textId="77777777" w:rsidR="00313AEE" w:rsidRPr="00313AEE" w:rsidRDefault="00313AEE" w:rsidP="00313AEE">
            <w:pPr>
              <w:spacing w:after="0"/>
              <w:jc w:val="center"/>
              <w:rPr>
                <w:sz w:val="20"/>
              </w:rPr>
            </w:pPr>
            <w:r w:rsidRPr="00313AEE">
              <w:rPr>
                <w:sz w:val="20"/>
              </w:rPr>
              <w:lastRenderedPageBreak/>
              <w:t>x</w:t>
            </w:r>
          </w:p>
        </w:tc>
        <w:tc>
          <w:tcPr>
            <w:tcW w:w="8295" w:type="dxa"/>
            <w:shd w:val="clear" w:color="auto" w:fill="auto"/>
            <w:vAlign w:val="center"/>
          </w:tcPr>
          <w:p w14:paraId="5FE91463" w14:textId="77777777" w:rsidR="00313AEE" w:rsidRPr="00313AEE" w:rsidRDefault="00313AEE" w:rsidP="00313AEE">
            <w:p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Javne službe (škola, osiguravanje javnog reda i mira, zaštita i spašavanje, hitna medicinska pomoć)</w:t>
            </w:r>
          </w:p>
        </w:tc>
      </w:tr>
      <w:tr w:rsidR="00313AEE" w:rsidRPr="00313AEE" w14:paraId="28721DB4" w14:textId="77777777" w:rsidTr="00DC6CD6">
        <w:trPr>
          <w:trHeight w:val="394"/>
        </w:trPr>
        <w:tc>
          <w:tcPr>
            <w:cnfStyle w:val="001000000000" w:firstRow="0" w:lastRow="0" w:firstColumn="1" w:lastColumn="0" w:oddVBand="0" w:evenVBand="0" w:oddHBand="0" w:evenHBand="0" w:firstRowFirstColumn="0" w:firstRowLastColumn="0" w:lastRowFirstColumn="0" w:lastRowLastColumn="0"/>
            <w:tcW w:w="1128" w:type="dxa"/>
            <w:shd w:val="clear" w:color="auto" w:fill="auto"/>
            <w:vAlign w:val="center"/>
          </w:tcPr>
          <w:p w14:paraId="625A0512" w14:textId="77777777" w:rsidR="00313AEE" w:rsidRPr="00313AEE" w:rsidRDefault="00313AEE" w:rsidP="00313AEE">
            <w:pPr>
              <w:spacing w:after="0"/>
              <w:jc w:val="center"/>
              <w:rPr>
                <w:sz w:val="20"/>
              </w:rPr>
            </w:pPr>
          </w:p>
        </w:tc>
        <w:tc>
          <w:tcPr>
            <w:tcW w:w="8295" w:type="dxa"/>
            <w:shd w:val="clear" w:color="auto" w:fill="auto"/>
            <w:vAlign w:val="center"/>
          </w:tcPr>
          <w:p w14:paraId="328160FA" w14:textId="77777777" w:rsidR="00313AEE" w:rsidRPr="00313AEE" w:rsidRDefault="00313AEE" w:rsidP="00313AE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Nacionalni spomenici i vrijednosti</w:t>
            </w:r>
          </w:p>
        </w:tc>
      </w:tr>
    </w:tbl>
    <w:p w14:paraId="3CEA55C9" w14:textId="77777777" w:rsidR="00313AEE" w:rsidRPr="00313AEE" w:rsidRDefault="00313AEE" w:rsidP="00313AEE">
      <w:pPr>
        <w:rPr>
          <w:lang w:bidi="en-US"/>
        </w:rPr>
      </w:pPr>
    </w:p>
    <w:p w14:paraId="04E9E03B" w14:textId="4795FC68" w:rsidR="00313AEE" w:rsidRPr="00313AEE" w:rsidRDefault="00313AEE" w:rsidP="00313AEE">
      <w:pPr>
        <w:keepNext/>
        <w:keepLines/>
        <w:spacing w:before="40"/>
        <w:outlineLvl w:val="2"/>
        <w:rPr>
          <w:rFonts w:cstheme="majorBidi"/>
          <w:color w:val="54883D"/>
          <w:sz w:val="28"/>
          <w:lang w:bidi="en-US"/>
        </w:rPr>
      </w:pPr>
      <w:bookmarkStart w:id="216" w:name="_Toc10450133"/>
      <w:bookmarkStart w:id="217" w:name="_Toc13472011"/>
      <w:bookmarkStart w:id="218" w:name="_Toc127882979"/>
      <w:r w:rsidRPr="00313AEE">
        <w:rPr>
          <w:rFonts w:cstheme="majorBidi"/>
          <w:color w:val="54883D"/>
          <w:sz w:val="28"/>
          <w:lang w:bidi="en-US"/>
        </w:rPr>
        <w:t>6.</w:t>
      </w:r>
      <w:r w:rsidR="00DC6CD6">
        <w:rPr>
          <w:rFonts w:cstheme="majorBidi"/>
          <w:color w:val="54883D"/>
          <w:sz w:val="28"/>
          <w:lang w:bidi="en-US"/>
        </w:rPr>
        <w:t>4</w:t>
      </w:r>
      <w:r w:rsidRPr="00313AEE">
        <w:rPr>
          <w:rFonts w:cstheme="majorBidi"/>
          <w:color w:val="54883D"/>
          <w:sz w:val="28"/>
          <w:lang w:bidi="en-US"/>
        </w:rPr>
        <w:t>.4 Kontekst</w:t>
      </w:r>
      <w:bookmarkEnd w:id="216"/>
      <w:bookmarkEnd w:id="217"/>
      <w:bookmarkEnd w:id="218"/>
    </w:p>
    <w:p w14:paraId="324F79EF" w14:textId="77777777" w:rsidR="00956595" w:rsidRPr="00016944" w:rsidRDefault="00956595" w:rsidP="00956595">
      <w:pPr>
        <w:rPr>
          <w:color w:val="000000"/>
          <w:lang w:bidi="en-US"/>
        </w:rPr>
      </w:pPr>
      <w:r w:rsidRPr="00016944">
        <w:rPr>
          <w:color w:val="000000"/>
          <w:lang w:bidi="en-US"/>
        </w:rPr>
        <w:t>U prosincu 2019. uočeno je  grupiranje oboljelih od upale pluća u gradu Wuhan, Hubei provincija u Kini. Oboljeli su razvili simptome povišene tjelesne temperature i otežanog disanja. Prema raspoloživim podacima, prvi slučaj razvio je simptome 8. prosinca 2019. Oboljeli su se u početku uglavnom epidemiološki povezivali s boravkom na gradskoj tržnici Huanan Seafood Wholesale Market, veleprodajnom tržnicom morskih i drugih živih životinja. Kao uzročnik početkom siječnja identificiran je novi koronavirus (2019-nCoV) koji pripada istoj porodici koronavirusa kao i SARS-CoV. U siječnju 2020. potvrđeni su pojedinačni slučajevi bolesti uzrokovane novim koronavirusom i u drugim gradovima i provincijama Kine,  te u drugim državama (npr. Singapur, Malezija, Australija Tajland, Japan, Južna Koreja, SAD, Kanada, UAE. ) kod ljudi koji su doputovali iz Wuhana i osoba koje su bile s njima u kontaktu. Nekoliko je Europskih zemalja također prijavilo potvrdu bolesti u osoba koje su doputovale iz provincije Hubei i među njihovim kontaktima (Francuska, Finska, Njemačka i Italija).</w:t>
      </w:r>
    </w:p>
    <w:p w14:paraId="2E058B5C" w14:textId="77777777" w:rsidR="00956595" w:rsidRPr="00016944" w:rsidRDefault="00956595" w:rsidP="00956595">
      <w:pPr>
        <w:rPr>
          <w:color w:val="000000"/>
          <w:lang w:bidi="en-US"/>
        </w:rPr>
      </w:pPr>
      <w:r w:rsidRPr="00016944">
        <w:rPr>
          <w:color w:val="000000"/>
          <w:lang w:bidi="en-US"/>
        </w:rPr>
        <w:t>Bolest je karakterizirana povišenom tjelesnom temperaturom i kašljem, a u težim slučajevima može se razviti upala pluća s otežanim disanjem i nedostatkom zraka.</w:t>
      </w:r>
    </w:p>
    <w:p w14:paraId="25C0117B" w14:textId="77777777" w:rsidR="00956595" w:rsidRPr="00016944" w:rsidRDefault="00956595" w:rsidP="00956595">
      <w:pPr>
        <w:rPr>
          <w:color w:val="auto"/>
          <w:u w:val="single"/>
          <w:lang w:bidi="en-US"/>
        </w:rPr>
      </w:pPr>
      <w:r w:rsidRPr="00016944">
        <w:rPr>
          <w:color w:val="auto"/>
          <w:u w:val="single"/>
          <w:lang w:bidi="en-US"/>
        </w:rPr>
        <w:t>Put prijenosa koronavirusa SARS-CoV-2</w:t>
      </w:r>
    </w:p>
    <w:p w14:paraId="546B52FB" w14:textId="77777777" w:rsidR="00956595" w:rsidRPr="00016944" w:rsidRDefault="00956595" w:rsidP="00956595">
      <w:pPr>
        <w:rPr>
          <w:color w:val="000000"/>
          <w:lang w:bidi="en-US"/>
        </w:rPr>
      </w:pPr>
      <w:r w:rsidRPr="00016944">
        <w:rPr>
          <w:color w:val="000000"/>
          <w:lang w:bidi="en-US"/>
        </w:rPr>
        <w:t>Točan način na koji je novi virus ušao u ljudsku populaciju i načini širenja s čovjeka na čovjeka nisu još sa sigurnošću utvrđeni. Zasad se ne može reći jesu li ljudi zaraženi alimentarnim putem (konzumacijom neadekvatno termički obrađenih namirnica životinjskog porijekla), respiratornim putem (udisanjem aerosola koji nastaje pri manipuliranju životinjama i obradi mesa i ostalih proizvoda životinjskog porijekla), izravnim kontaktom (unosom infektivnog materijala, izlučevina ili krvi životinja putem sluznice ili oštećene kože) ili nekim drugim putem. Pretpostavlja se da je izvor virusa za prvo oboljele osobe životinja, moguće koja se ilegalno prodavala na tržnici. Kineske zdravstvene vlasti su zatvorile tržnicu s kojom se povezuju prvi bolesnici i u tijeku je ispitivanje uzoraka životinja kojima se trgovalo.</w:t>
      </w:r>
    </w:p>
    <w:p w14:paraId="345B42F9" w14:textId="77777777" w:rsidR="00956595" w:rsidRPr="00016944" w:rsidRDefault="00956595" w:rsidP="00956595">
      <w:pPr>
        <w:spacing w:after="0"/>
        <w:rPr>
          <w:color w:val="000000"/>
          <w:lang w:bidi="en-US"/>
        </w:rPr>
      </w:pPr>
      <w:r w:rsidRPr="00016944">
        <w:rPr>
          <w:color w:val="000000"/>
          <w:lang w:bidi="en-US"/>
        </w:rPr>
        <w:t>Iako virus potječe od životinja, on se sada širi s osobe na osobu (prijenos s čovjeka na čovjeka). Trenutno dostupni epidemiološki podaci ukazuju da se virus relativno brzo i lako širi među ljudima, te  se procjenjuje da bi jedna oboljela osoba u prosjeku mogla zaraziti dvije do tri osjetljive osobe. Međutim, na ovaj broj novozaraženih može se značajno utjecati nizom preventivnih mjera kao što su pranje ruku, izbjegavanje kontakta s oboljelima, rana detekcija i izolacija oboljelih te brza samoizolacija njihovih bliskih kontakata i dr. Virus se uglavnom prenosi kapljičnim putem pri kihanju i kašljanju, kao i indirektno putem kontaminiranih ruku izlučevinama oboljele osobe s obzirom da virus može preživjeti nekoliko sati na površinama kao što su stolovi i ručke na vratima.</w:t>
      </w:r>
    </w:p>
    <w:p w14:paraId="2C25117E" w14:textId="77777777" w:rsidR="00956595" w:rsidRPr="00016944" w:rsidRDefault="00956595" w:rsidP="00956595">
      <w:pPr>
        <w:spacing w:after="0"/>
        <w:rPr>
          <w:color w:val="000000"/>
          <w:lang w:bidi="en-US"/>
        </w:rPr>
      </w:pPr>
      <w:r w:rsidRPr="00016944">
        <w:rPr>
          <w:color w:val="000000"/>
          <w:lang w:bidi="en-US"/>
        </w:rPr>
        <w:t xml:space="preserve">Trenutno se procjenjuje da je vrijeme inkubacije (vrijeme između izlaganja virusu i pojave simptoma) između 2 i 14 dana, s medijanom 5-6 dana. Za sada postoje ograničena saznanja o punom spektru kliničke slike oboljelih, iako su najčešće zabilježeni simptomi povišena tjelesna temperatura, kašalj, otežano disanje, bolovi u mišićima, gubitak mirisa ili okusa, te </w:t>
      </w:r>
      <w:r w:rsidRPr="00016944">
        <w:rPr>
          <w:color w:val="000000"/>
          <w:lang w:bidi="en-US"/>
        </w:rPr>
        <w:lastRenderedPageBreak/>
        <w:t xml:space="preserve">umor i opća slabost. Teža klinička slika i potreba intenzivnog liječenja češća je u osoba starije životne dobe, kao i u onih osoba koje imaju komorbiditete. Trenutno je poznato da se virus prenosi kada oboljeli ima simptome koji sliče simptomima gripe te je osoba najzaraznija kad ima izražene simptome bolesti. Postoje naznake da neki ljudi mogu prenijeti virus neposredno prije nego se oni pojave. </w:t>
      </w:r>
    </w:p>
    <w:p w14:paraId="251CC9BE" w14:textId="77777777" w:rsidR="00956595" w:rsidRPr="00016944" w:rsidRDefault="00956595" w:rsidP="00956595">
      <w:pPr>
        <w:spacing w:after="0"/>
        <w:rPr>
          <w:color w:val="000000"/>
          <w:lang w:bidi="en-US"/>
        </w:rPr>
      </w:pPr>
      <w:r w:rsidRPr="00016944">
        <w:rPr>
          <w:color w:val="000000"/>
          <w:lang w:bidi="en-US"/>
        </w:rPr>
        <w:t>Sustavna provedba mjera za prevenciju i kontrolu pokazala se učinkovitom u suzbijanju SARS-CoV i MERS-CoV virusa.</w:t>
      </w:r>
    </w:p>
    <w:p w14:paraId="5C7455FD" w14:textId="77777777" w:rsidR="00956595" w:rsidRPr="00016944" w:rsidRDefault="00956595" w:rsidP="00956595">
      <w:pPr>
        <w:spacing w:after="0"/>
        <w:rPr>
          <w:color w:val="000000"/>
          <w:u w:val="single"/>
          <w:lang w:bidi="en-US"/>
        </w:rPr>
      </w:pPr>
    </w:p>
    <w:p w14:paraId="7613AE30" w14:textId="77777777" w:rsidR="00956595" w:rsidRPr="00016944" w:rsidRDefault="00956595" w:rsidP="00956595">
      <w:pPr>
        <w:spacing w:after="0"/>
        <w:rPr>
          <w:color w:val="auto"/>
          <w:u w:val="single"/>
          <w:lang w:bidi="en-US"/>
        </w:rPr>
      </w:pPr>
      <w:r w:rsidRPr="00016944">
        <w:rPr>
          <w:color w:val="auto"/>
          <w:u w:val="single"/>
          <w:lang w:bidi="en-US"/>
        </w:rPr>
        <w:t>Usporedba koronavirusa SARS-CoV-2 sa SARS-om ili sezonskom gripom</w:t>
      </w:r>
    </w:p>
    <w:p w14:paraId="6C0E5B20" w14:textId="77777777" w:rsidR="00956595" w:rsidRPr="00016944" w:rsidRDefault="00956595" w:rsidP="00956595">
      <w:pPr>
        <w:rPr>
          <w:color w:val="000000"/>
          <w:lang w:bidi="en-US"/>
        </w:rPr>
      </w:pPr>
      <w:r w:rsidRPr="00016944">
        <w:rPr>
          <w:color w:val="000000"/>
          <w:lang w:bidi="en-US"/>
        </w:rPr>
        <w:t>Novi koronavirus genetski je usko povezan s virusom SARS iz 2003. i ta dva virusa imaju slične karakteristike, iako su podaci o ovom virusu još uvijek nepotpuni. SARS se pojavio krajem 2002. godine u Kini. U razdoblju od osam mjeseci 33 države su prijavile više od 8000 slučajeva zaraze virusom SARS-a. Tada je od SARS-a umrla jedna od deset zaraženih osoba. Iako se koronavirus i virusi gripe prenose s osobe na osobu i mogu imati slične simptome, ta dva virusa su vrlo različita te se stoga i ponašaju drugačije.</w:t>
      </w:r>
    </w:p>
    <w:p w14:paraId="7DCAC5D8" w14:textId="77777777" w:rsidR="00956595" w:rsidRPr="00016944" w:rsidRDefault="00956595" w:rsidP="00956595">
      <w:pPr>
        <w:spacing w:before="120" w:after="120"/>
        <w:rPr>
          <w:color w:val="000000"/>
          <w:lang w:bidi="en-US"/>
        </w:rPr>
      </w:pPr>
      <w:r w:rsidRPr="00016944">
        <w:rPr>
          <w:color w:val="000000"/>
          <w:lang w:bidi="en-US"/>
        </w:rPr>
        <w:t>Iako se SARS-CoV-2 i virus gripe prenose s osobe na osobu i mogu imati slične simptome, ta dva virusa su vrlo različita i ponašaju se drugačije. Virus sezonske gripe poznat je desetljećima, javlja se sezonski u umjerenim klimatskim područjima, te postoji provjereno cjepivo protiv njega kao i specifični antivirusni lijekovi. S druge strane, SARS-CoV-2 je potpuno novi virus zbog čega je prisutna opća osjetljivost stanovništva, a zbog još uvijek puno nepoznanica o njemu, teško je predvidjeti intenzitet njegovog širenja. Za razliku od virusa gripe, nema specifičnih lijekova protiv SARS-CoV-2.</w:t>
      </w:r>
    </w:p>
    <w:p w14:paraId="6714ECF9" w14:textId="77777777" w:rsidR="00956595" w:rsidRPr="00016944" w:rsidRDefault="00956595" w:rsidP="00956595">
      <w:pPr>
        <w:rPr>
          <w:color w:val="000000"/>
          <w:lang w:bidi="en-US"/>
        </w:rPr>
      </w:pPr>
      <w:r w:rsidRPr="00016944">
        <w:rPr>
          <w:color w:val="000000"/>
          <w:lang w:bidi="en-US"/>
        </w:rPr>
        <w:t>Prema dosadašnjim analizama slučajeva, infekcija COVID-19 u oko 80% slučajeva uzrokuje blagu bolest (bez pneumonije ili blagu upalu pluća) i većina oboljelih se oporavlja, 14% ima težu bolest, a 6% ima teški oblik bolesti.</w:t>
      </w:r>
    </w:p>
    <w:p w14:paraId="65A6B2BA" w14:textId="08332637" w:rsidR="00956595" w:rsidRPr="00956595" w:rsidRDefault="00956595" w:rsidP="00956595">
      <w:pPr>
        <w:rPr>
          <w:color w:val="000000"/>
          <w:lang w:bidi="en-US"/>
        </w:rPr>
      </w:pPr>
      <w:r w:rsidRPr="00016944">
        <w:rPr>
          <w:color w:val="000000"/>
          <w:lang w:bidi="en-US"/>
        </w:rPr>
        <w:t>Velika većina najtežih oblika i smrti dogodila se među starijim osobama i onima s drugim kroničnim bolestima. S obzirom da se radi o novoj bolesti te su dostupni podaci nepotpuni, još se ne može sa sigurnošću tvrditi  koje skupine ljudi imaju teži ishod bolesti COVID-19. Za točnu procjenu smrtnosti od COVID-19 trebat će još neko vrijeme da se u potpunosti shvati.</w:t>
      </w:r>
    </w:p>
    <w:p w14:paraId="47236C8D" w14:textId="77777777" w:rsidR="00956595" w:rsidRPr="00016944" w:rsidRDefault="00956595" w:rsidP="00956595">
      <w:pPr>
        <w:rPr>
          <w:color w:val="auto"/>
          <w:u w:val="single"/>
          <w:lang w:bidi="en-US"/>
        </w:rPr>
      </w:pPr>
      <w:r w:rsidRPr="00016944">
        <w:rPr>
          <w:color w:val="auto"/>
          <w:u w:val="single"/>
          <w:lang w:bidi="en-US"/>
        </w:rPr>
        <w:t xml:space="preserve">Podaci o broju </w:t>
      </w:r>
      <w:r w:rsidRPr="00DD0006">
        <w:rPr>
          <w:color w:val="auto"/>
          <w:u w:val="single"/>
          <w:lang w:bidi="en-US"/>
        </w:rPr>
        <w:t>zaraženih i umrlih osoba</w:t>
      </w:r>
      <w:r w:rsidRPr="00016944">
        <w:rPr>
          <w:color w:val="auto"/>
          <w:u w:val="single"/>
          <w:lang w:bidi="en-US"/>
        </w:rPr>
        <w:t xml:space="preserve"> </w:t>
      </w:r>
    </w:p>
    <w:p w14:paraId="3508350A" w14:textId="09EB1851" w:rsidR="00956595" w:rsidRPr="00016944" w:rsidRDefault="00956595" w:rsidP="00956595">
      <w:pPr>
        <w:spacing w:after="0"/>
        <w:rPr>
          <w:color w:val="000000"/>
          <w:lang w:bidi="en-US"/>
        </w:rPr>
      </w:pPr>
      <w:r w:rsidRPr="00016944">
        <w:rPr>
          <w:color w:val="000000"/>
          <w:lang w:bidi="en-US"/>
        </w:rPr>
        <w:t>Najnoviji podaci o broju oboljelih i umrlih (</w:t>
      </w:r>
      <w:r w:rsidRPr="00EC2E27">
        <w:rPr>
          <w:color w:val="000000"/>
          <w:lang w:bidi="en-US"/>
        </w:rPr>
        <w:t xml:space="preserve">na dan </w:t>
      </w:r>
      <w:r w:rsidR="00DD0006">
        <w:rPr>
          <w:color w:val="000000"/>
          <w:lang w:bidi="en-US"/>
        </w:rPr>
        <w:t>21</w:t>
      </w:r>
      <w:r w:rsidRPr="00EC2E27">
        <w:rPr>
          <w:color w:val="000000"/>
          <w:lang w:bidi="en-US"/>
        </w:rPr>
        <w:t>.0</w:t>
      </w:r>
      <w:r w:rsidR="00DD0006">
        <w:rPr>
          <w:color w:val="000000"/>
          <w:lang w:bidi="en-US"/>
        </w:rPr>
        <w:t>2</w:t>
      </w:r>
      <w:r w:rsidRPr="00EC2E27">
        <w:rPr>
          <w:color w:val="000000"/>
          <w:lang w:bidi="en-US"/>
        </w:rPr>
        <w:t>.2023.)</w:t>
      </w:r>
    </w:p>
    <w:p w14:paraId="16E795FB" w14:textId="6C89FE93" w:rsidR="00956595" w:rsidRDefault="00956595" w:rsidP="001D0B8D">
      <w:pPr>
        <w:numPr>
          <w:ilvl w:val="0"/>
          <w:numId w:val="29"/>
        </w:numPr>
        <w:tabs>
          <w:tab w:val="left" w:pos="2445"/>
        </w:tabs>
        <w:autoSpaceDE w:val="0"/>
        <w:autoSpaceDN w:val="0"/>
        <w:adjustRightInd w:val="0"/>
        <w:spacing w:beforeLines="30" w:before="72" w:afterLines="30" w:after="72"/>
        <w:ind w:left="360"/>
        <w:contextualSpacing/>
        <w:rPr>
          <w:szCs w:val="22"/>
          <w:lang w:eastAsia="hr-HR" w:bidi="en-US"/>
        </w:rPr>
      </w:pPr>
      <w:r w:rsidRPr="00016944">
        <w:rPr>
          <w:szCs w:val="22"/>
          <w:lang w:eastAsia="hr-HR" w:bidi="en-US"/>
        </w:rPr>
        <w:t>Laboratorijski potvrđenih oboljeli</w:t>
      </w:r>
      <w:r>
        <w:rPr>
          <w:szCs w:val="22"/>
          <w:lang w:eastAsia="hr-HR" w:bidi="en-US"/>
        </w:rPr>
        <w:t>h od COVID-19 bolesti u svijetu: 67</w:t>
      </w:r>
      <w:r w:rsidR="00DD0006">
        <w:rPr>
          <w:szCs w:val="22"/>
          <w:lang w:eastAsia="hr-HR" w:bidi="en-US"/>
        </w:rPr>
        <w:t>8</w:t>
      </w:r>
      <w:r>
        <w:rPr>
          <w:szCs w:val="22"/>
          <w:lang w:eastAsia="hr-HR" w:bidi="en-US"/>
        </w:rPr>
        <w:t>.7</w:t>
      </w:r>
      <w:r w:rsidR="00DD0006">
        <w:rPr>
          <w:szCs w:val="22"/>
          <w:lang w:eastAsia="hr-HR" w:bidi="en-US"/>
        </w:rPr>
        <w:t>00</w:t>
      </w:r>
      <w:r>
        <w:rPr>
          <w:szCs w:val="22"/>
          <w:lang w:eastAsia="hr-HR" w:bidi="en-US"/>
        </w:rPr>
        <w:t>.</w:t>
      </w:r>
      <w:r w:rsidR="00DD0006">
        <w:rPr>
          <w:szCs w:val="22"/>
          <w:lang w:eastAsia="hr-HR" w:bidi="en-US"/>
        </w:rPr>
        <w:t>643</w:t>
      </w:r>
    </w:p>
    <w:p w14:paraId="4D716D63" w14:textId="086DF87C" w:rsidR="00956595" w:rsidRPr="00016944" w:rsidRDefault="00956595" w:rsidP="001D0B8D">
      <w:pPr>
        <w:numPr>
          <w:ilvl w:val="0"/>
          <w:numId w:val="29"/>
        </w:numPr>
        <w:tabs>
          <w:tab w:val="left" w:pos="2445"/>
        </w:tabs>
        <w:autoSpaceDE w:val="0"/>
        <w:autoSpaceDN w:val="0"/>
        <w:adjustRightInd w:val="0"/>
        <w:spacing w:beforeLines="30" w:before="72" w:afterLines="30" w:after="72"/>
        <w:ind w:left="360"/>
        <w:contextualSpacing/>
        <w:rPr>
          <w:szCs w:val="22"/>
          <w:lang w:eastAsia="hr-HR" w:bidi="en-US"/>
        </w:rPr>
      </w:pPr>
      <w:r>
        <w:rPr>
          <w:szCs w:val="22"/>
          <w:lang w:eastAsia="hr-HR" w:bidi="en-US"/>
        </w:rPr>
        <w:t>Broj oporavljenih u svijetu: 6</w:t>
      </w:r>
      <w:r w:rsidR="00DD0006">
        <w:rPr>
          <w:szCs w:val="22"/>
          <w:lang w:eastAsia="hr-HR" w:bidi="en-US"/>
        </w:rPr>
        <w:t>51</w:t>
      </w:r>
      <w:r>
        <w:rPr>
          <w:szCs w:val="22"/>
          <w:lang w:eastAsia="hr-HR" w:bidi="en-US"/>
        </w:rPr>
        <w:t>.</w:t>
      </w:r>
      <w:r w:rsidR="00DD0006">
        <w:rPr>
          <w:szCs w:val="22"/>
          <w:lang w:eastAsia="hr-HR" w:bidi="en-US"/>
        </w:rPr>
        <w:t>393</w:t>
      </w:r>
      <w:r>
        <w:rPr>
          <w:szCs w:val="22"/>
          <w:lang w:eastAsia="hr-HR" w:bidi="en-US"/>
        </w:rPr>
        <w:t>.</w:t>
      </w:r>
      <w:r w:rsidR="00DD0006">
        <w:rPr>
          <w:szCs w:val="22"/>
          <w:lang w:eastAsia="hr-HR" w:bidi="en-US"/>
        </w:rPr>
        <w:t>249</w:t>
      </w:r>
    </w:p>
    <w:p w14:paraId="137E5971" w14:textId="0A47E9B4" w:rsidR="00956595" w:rsidRPr="00016944" w:rsidRDefault="00956595" w:rsidP="001D0B8D">
      <w:pPr>
        <w:numPr>
          <w:ilvl w:val="0"/>
          <w:numId w:val="29"/>
        </w:numPr>
        <w:tabs>
          <w:tab w:val="left" w:pos="2445"/>
        </w:tabs>
        <w:autoSpaceDE w:val="0"/>
        <w:autoSpaceDN w:val="0"/>
        <w:adjustRightInd w:val="0"/>
        <w:spacing w:beforeLines="30" w:before="72" w:afterLines="30" w:after="72"/>
        <w:ind w:left="360"/>
        <w:contextualSpacing/>
        <w:rPr>
          <w:szCs w:val="22"/>
          <w:lang w:eastAsia="hr-HR" w:bidi="en-US"/>
        </w:rPr>
      </w:pPr>
      <w:r>
        <w:rPr>
          <w:szCs w:val="22"/>
          <w:lang w:eastAsia="hr-HR" w:bidi="en-US"/>
        </w:rPr>
        <w:t xml:space="preserve">Broj umrlih u svijetu </w:t>
      </w:r>
      <w:r w:rsidRPr="00016944">
        <w:rPr>
          <w:szCs w:val="22"/>
          <w:lang w:eastAsia="hr-HR" w:bidi="en-US"/>
        </w:rPr>
        <w:t>: 6.</w:t>
      </w:r>
      <w:r>
        <w:rPr>
          <w:szCs w:val="22"/>
          <w:lang w:eastAsia="hr-HR" w:bidi="en-US"/>
        </w:rPr>
        <w:t>7</w:t>
      </w:r>
      <w:r w:rsidR="00DD0006">
        <w:rPr>
          <w:szCs w:val="22"/>
          <w:lang w:eastAsia="hr-HR" w:bidi="en-US"/>
        </w:rPr>
        <w:t>91</w:t>
      </w:r>
      <w:r>
        <w:rPr>
          <w:szCs w:val="22"/>
          <w:lang w:eastAsia="hr-HR" w:bidi="en-US"/>
        </w:rPr>
        <w:t>.</w:t>
      </w:r>
      <w:r w:rsidR="00DD0006">
        <w:rPr>
          <w:szCs w:val="22"/>
          <w:lang w:eastAsia="hr-HR" w:bidi="en-US"/>
        </w:rPr>
        <w:t>125</w:t>
      </w:r>
    </w:p>
    <w:p w14:paraId="7139FBCB" w14:textId="36854CA4" w:rsidR="00956595" w:rsidRDefault="00956595" w:rsidP="001D0B8D">
      <w:pPr>
        <w:numPr>
          <w:ilvl w:val="0"/>
          <w:numId w:val="29"/>
        </w:numPr>
        <w:tabs>
          <w:tab w:val="left" w:pos="2445"/>
        </w:tabs>
        <w:autoSpaceDE w:val="0"/>
        <w:autoSpaceDN w:val="0"/>
        <w:adjustRightInd w:val="0"/>
        <w:spacing w:beforeLines="30" w:before="72" w:afterLines="30" w:after="72"/>
        <w:ind w:left="360"/>
        <w:contextualSpacing/>
        <w:rPr>
          <w:szCs w:val="22"/>
          <w:lang w:eastAsia="hr-HR" w:bidi="en-US"/>
        </w:rPr>
      </w:pPr>
      <w:r w:rsidRPr="00016944">
        <w:rPr>
          <w:szCs w:val="22"/>
          <w:lang w:eastAsia="hr-HR" w:bidi="en-US"/>
        </w:rPr>
        <w:t>Broj oboljelih u Hrvatskoj: 1.</w:t>
      </w:r>
      <w:r>
        <w:rPr>
          <w:szCs w:val="22"/>
          <w:lang w:eastAsia="hr-HR" w:bidi="en-US"/>
        </w:rPr>
        <w:t>26</w:t>
      </w:r>
      <w:r w:rsidR="00DD0006">
        <w:rPr>
          <w:szCs w:val="22"/>
          <w:lang w:eastAsia="hr-HR" w:bidi="en-US"/>
        </w:rPr>
        <w:t>8</w:t>
      </w:r>
      <w:r>
        <w:rPr>
          <w:szCs w:val="22"/>
          <w:lang w:eastAsia="hr-HR" w:bidi="en-US"/>
        </w:rPr>
        <w:t>.6</w:t>
      </w:r>
      <w:r w:rsidR="00DD0006">
        <w:rPr>
          <w:szCs w:val="22"/>
          <w:lang w:eastAsia="hr-HR" w:bidi="en-US"/>
        </w:rPr>
        <w:t>04</w:t>
      </w:r>
    </w:p>
    <w:p w14:paraId="587DA058" w14:textId="7B3F40EF" w:rsidR="00956595" w:rsidRPr="00016944" w:rsidRDefault="00956595" w:rsidP="001D0B8D">
      <w:pPr>
        <w:numPr>
          <w:ilvl w:val="0"/>
          <w:numId w:val="29"/>
        </w:numPr>
        <w:tabs>
          <w:tab w:val="left" w:pos="2445"/>
        </w:tabs>
        <w:autoSpaceDE w:val="0"/>
        <w:autoSpaceDN w:val="0"/>
        <w:adjustRightInd w:val="0"/>
        <w:spacing w:beforeLines="30" w:before="72" w:afterLines="30" w:after="72"/>
        <w:ind w:left="360"/>
        <w:contextualSpacing/>
        <w:rPr>
          <w:szCs w:val="22"/>
          <w:lang w:eastAsia="hr-HR" w:bidi="en-US"/>
        </w:rPr>
      </w:pPr>
      <w:r>
        <w:rPr>
          <w:szCs w:val="22"/>
          <w:lang w:eastAsia="hr-HR" w:bidi="en-US"/>
        </w:rPr>
        <w:t>Broj oporavljenih u Hrvatskoj: 1.2</w:t>
      </w:r>
      <w:r w:rsidR="00DD0006">
        <w:rPr>
          <w:szCs w:val="22"/>
          <w:lang w:eastAsia="hr-HR" w:bidi="en-US"/>
        </w:rPr>
        <w:t>50</w:t>
      </w:r>
      <w:r>
        <w:rPr>
          <w:szCs w:val="22"/>
          <w:lang w:eastAsia="hr-HR" w:bidi="en-US"/>
        </w:rPr>
        <w:t>.</w:t>
      </w:r>
      <w:r w:rsidR="00DD0006">
        <w:rPr>
          <w:szCs w:val="22"/>
          <w:lang w:eastAsia="hr-HR" w:bidi="en-US"/>
        </w:rPr>
        <w:t>175</w:t>
      </w:r>
    </w:p>
    <w:p w14:paraId="667D24B6" w14:textId="03D5CD35" w:rsidR="00956595" w:rsidRPr="00016944" w:rsidRDefault="00956595" w:rsidP="001D0B8D">
      <w:pPr>
        <w:numPr>
          <w:ilvl w:val="0"/>
          <w:numId w:val="29"/>
        </w:numPr>
        <w:tabs>
          <w:tab w:val="left" w:pos="2445"/>
        </w:tabs>
        <w:autoSpaceDE w:val="0"/>
        <w:autoSpaceDN w:val="0"/>
        <w:adjustRightInd w:val="0"/>
        <w:spacing w:beforeLines="30" w:before="72" w:afterLines="30" w:after="72"/>
        <w:ind w:left="360"/>
        <w:contextualSpacing/>
        <w:rPr>
          <w:szCs w:val="22"/>
          <w:lang w:eastAsia="hr-HR" w:bidi="en-US"/>
        </w:rPr>
      </w:pPr>
      <w:r w:rsidRPr="00016944">
        <w:rPr>
          <w:szCs w:val="22"/>
          <w:lang w:eastAsia="hr-HR" w:bidi="en-US"/>
        </w:rPr>
        <w:t>Broj umrlih u Hrvatskoj: </w:t>
      </w:r>
      <w:r>
        <w:rPr>
          <w:szCs w:val="22"/>
          <w:lang w:eastAsia="hr-HR" w:bidi="en-US"/>
        </w:rPr>
        <w:t>17.</w:t>
      </w:r>
      <w:r w:rsidR="00DD0006">
        <w:rPr>
          <w:szCs w:val="22"/>
          <w:lang w:eastAsia="hr-HR" w:bidi="en-US"/>
        </w:rPr>
        <w:t>950</w:t>
      </w:r>
    </w:p>
    <w:p w14:paraId="69F644AA" w14:textId="77777777" w:rsidR="00956595" w:rsidRPr="00016944" w:rsidRDefault="00956595" w:rsidP="00956595">
      <w:pPr>
        <w:spacing w:before="0" w:after="0"/>
        <w:jc w:val="center"/>
        <w:rPr>
          <w:b/>
          <w:bCs/>
          <w:i/>
          <w:color w:val="54883D"/>
          <w:sz w:val="20"/>
          <w:szCs w:val="18"/>
        </w:rPr>
      </w:pPr>
    </w:p>
    <w:p w14:paraId="27B512D6" w14:textId="77777777" w:rsidR="00956595" w:rsidRPr="00016944" w:rsidRDefault="00956595" w:rsidP="00956595">
      <w:pPr>
        <w:spacing w:before="0" w:after="0"/>
        <w:jc w:val="center"/>
        <w:rPr>
          <w:b/>
          <w:bCs/>
          <w:i/>
          <w:color w:val="54883D"/>
          <w:sz w:val="20"/>
          <w:szCs w:val="18"/>
        </w:rPr>
      </w:pPr>
    </w:p>
    <w:p w14:paraId="68A076DA" w14:textId="77777777" w:rsidR="00956595" w:rsidRPr="00016944" w:rsidRDefault="00956595" w:rsidP="00956595">
      <w:pPr>
        <w:spacing w:before="0" w:after="0"/>
        <w:jc w:val="center"/>
        <w:rPr>
          <w:b/>
          <w:bCs/>
          <w:i/>
          <w:color w:val="54883D"/>
          <w:sz w:val="20"/>
          <w:szCs w:val="18"/>
        </w:rPr>
      </w:pPr>
    </w:p>
    <w:p w14:paraId="6EFC849A" w14:textId="77777777" w:rsidR="00956595" w:rsidRPr="00016944" w:rsidRDefault="00956595" w:rsidP="00956595">
      <w:pPr>
        <w:spacing w:before="0" w:after="0"/>
        <w:jc w:val="center"/>
        <w:rPr>
          <w:b/>
          <w:bCs/>
          <w:i/>
          <w:color w:val="54883D"/>
          <w:sz w:val="20"/>
          <w:szCs w:val="18"/>
        </w:rPr>
      </w:pPr>
    </w:p>
    <w:p w14:paraId="6877E800" w14:textId="77777777" w:rsidR="00956595" w:rsidRPr="00016944" w:rsidRDefault="00956595" w:rsidP="00956595">
      <w:pPr>
        <w:spacing w:before="0" w:after="0"/>
        <w:rPr>
          <w:b/>
          <w:bCs/>
          <w:i/>
          <w:color w:val="54883D"/>
          <w:sz w:val="20"/>
          <w:szCs w:val="18"/>
        </w:rPr>
      </w:pPr>
    </w:p>
    <w:p w14:paraId="5B0C431B" w14:textId="367B9695" w:rsidR="00956595" w:rsidRDefault="00956595" w:rsidP="00956595">
      <w:pPr>
        <w:spacing w:before="0" w:after="0"/>
        <w:jc w:val="center"/>
        <w:rPr>
          <w:b/>
          <w:bCs/>
          <w:i/>
          <w:color w:val="54883D"/>
          <w:sz w:val="20"/>
          <w:szCs w:val="18"/>
        </w:rPr>
      </w:pPr>
    </w:p>
    <w:p w14:paraId="3E4CAA8B" w14:textId="77777777" w:rsidR="00956595" w:rsidRDefault="00956595" w:rsidP="00956595">
      <w:pPr>
        <w:spacing w:before="0" w:after="0"/>
        <w:jc w:val="center"/>
        <w:rPr>
          <w:b/>
          <w:bCs/>
          <w:i/>
          <w:color w:val="54883D"/>
          <w:sz w:val="20"/>
          <w:szCs w:val="18"/>
        </w:rPr>
      </w:pPr>
    </w:p>
    <w:p w14:paraId="00774D5C" w14:textId="61DBCF26" w:rsidR="00956595" w:rsidRPr="00016944" w:rsidRDefault="00956595" w:rsidP="00956595">
      <w:pPr>
        <w:spacing w:before="0" w:after="0"/>
        <w:jc w:val="center"/>
        <w:rPr>
          <w:rFonts w:eastAsia="Calibri"/>
          <w:b/>
          <w:bCs/>
          <w:i/>
          <w:color w:val="54883D"/>
          <w:sz w:val="18"/>
          <w:szCs w:val="18"/>
          <w:lang w:bidi="en-US"/>
        </w:rPr>
      </w:pPr>
      <w:r w:rsidRPr="00016944">
        <w:rPr>
          <w:b/>
          <w:bCs/>
          <w:i/>
          <w:color w:val="54883D"/>
          <w:sz w:val="20"/>
          <w:szCs w:val="18"/>
        </w:rPr>
        <w:lastRenderedPageBreak/>
        <w:t xml:space="preserve">Slika </w:t>
      </w:r>
      <w:r w:rsidRPr="00016944">
        <w:rPr>
          <w:b/>
          <w:bCs/>
          <w:i/>
          <w:noProof/>
          <w:color w:val="54883D"/>
          <w:sz w:val="20"/>
          <w:szCs w:val="18"/>
        </w:rPr>
        <w:fldChar w:fldCharType="begin"/>
      </w:r>
      <w:r w:rsidRPr="00016944">
        <w:rPr>
          <w:b/>
          <w:bCs/>
          <w:i/>
          <w:noProof/>
          <w:color w:val="54883D"/>
          <w:sz w:val="20"/>
          <w:szCs w:val="18"/>
        </w:rPr>
        <w:instrText xml:space="preserve"> SEQ Slika \* ARABIC </w:instrText>
      </w:r>
      <w:r w:rsidRPr="00016944">
        <w:rPr>
          <w:b/>
          <w:bCs/>
          <w:i/>
          <w:noProof/>
          <w:color w:val="54883D"/>
          <w:sz w:val="20"/>
          <w:szCs w:val="18"/>
        </w:rPr>
        <w:fldChar w:fldCharType="separate"/>
      </w:r>
      <w:r w:rsidR="00DD0006">
        <w:rPr>
          <w:b/>
          <w:bCs/>
          <w:i/>
          <w:noProof/>
          <w:color w:val="54883D"/>
          <w:sz w:val="20"/>
          <w:szCs w:val="18"/>
        </w:rPr>
        <w:t>9</w:t>
      </w:r>
      <w:r w:rsidRPr="00016944">
        <w:rPr>
          <w:b/>
          <w:bCs/>
          <w:i/>
          <w:noProof/>
          <w:color w:val="54883D"/>
          <w:sz w:val="20"/>
          <w:szCs w:val="18"/>
        </w:rPr>
        <w:fldChar w:fldCharType="end"/>
      </w:r>
      <w:r w:rsidRPr="00016944">
        <w:rPr>
          <w:b/>
          <w:bCs/>
          <w:i/>
          <w:color w:val="54883D"/>
          <w:sz w:val="20"/>
          <w:szCs w:val="18"/>
        </w:rPr>
        <w:t xml:space="preserve">: </w:t>
      </w:r>
      <w:r>
        <w:rPr>
          <w:rFonts w:eastAsia="Calibri"/>
          <w:b/>
          <w:bCs/>
          <w:i/>
          <w:color w:val="54883D"/>
          <w:sz w:val="18"/>
          <w:szCs w:val="18"/>
          <w:lang w:bidi="en-US"/>
        </w:rPr>
        <w:t xml:space="preserve">Prikaz broja testiranih i pozitivnih na razini </w:t>
      </w:r>
      <w:r w:rsidRPr="00016944">
        <w:rPr>
          <w:rFonts w:eastAsia="Calibri"/>
          <w:b/>
          <w:bCs/>
          <w:i/>
          <w:color w:val="54883D"/>
          <w:sz w:val="18"/>
          <w:szCs w:val="18"/>
          <w:lang w:bidi="en-US"/>
        </w:rPr>
        <w:t xml:space="preserve"> </w:t>
      </w:r>
      <w:r>
        <w:rPr>
          <w:rFonts w:eastAsia="Calibri"/>
          <w:b/>
          <w:bCs/>
          <w:i/>
          <w:color w:val="54883D"/>
          <w:sz w:val="18"/>
          <w:szCs w:val="18"/>
          <w:lang w:bidi="en-US"/>
        </w:rPr>
        <w:t xml:space="preserve">R. Hrvatske </w:t>
      </w:r>
    </w:p>
    <w:p w14:paraId="7BDF8122" w14:textId="0606877B" w:rsidR="00956595" w:rsidRPr="00016944" w:rsidRDefault="00DD0006" w:rsidP="00956595">
      <w:pPr>
        <w:jc w:val="center"/>
        <w:rPr>
          <w:lang w:bidi="en-US"/>
        </w:rPr>
      </w:pPr>
      <w:r>
        <w:rPr>
          <w:noProof/>
          <w:lang w:bidi="en-US"/>
        </w:rPr>
        <w:drawing>
          <wp:inline distT="0" distB="0" distL="0" distR="0" wp14:anchorId="2919D1AA" wp14:editId="3C683D5A">
            <wp:extent cx="4039235" cy="40773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9235" cy="4077335"/>
                    </a:xfrm>
                    <a:prstGeom prst="rect">
                      <a:avLst/>
                    </a:prstGeom>
                    <a:noFill/>
                  </pic:spPr>
                </pic:pic>
              </a:graphicData>
            </a:graphic>
          </wp:inline>
        </w:drawing>
      </w:r>
    </w:p>
    <w:p w14:paraId="4869F6D4" w14:textId="77777777" w:rsidR="00956595" w:rsidRPr="00016944" w:rsidRDefault="00956595" w:rsidP="00956595">
      <w:pPr>
        <w:jc w:val="center"/>
        <w:rPr>
          <w:rFonts w:eastAsiaTheme="minorHAnsi"/>
          <w:bCs/>
          <w:color w:val="54883D"/>
          <w:sz w:val="18"/>
          <w:szCs w:val="18"/>
          <w:lang w:bidi="en-US"/>
        </w:rPr>
      </w:pPr>
      <w:r w:rsidRPr="00016944">
        <w:rPr>
          <w:rFonts w:eastAsiaTheme="minorHAnsi"/>
          <w:bCs/>
          <w:color w:val="54883D"/>
          <w:sz w:val="18"/>
          <w:szCs w:val="18"/>
          <w:lang w:bidi="en-US"/>
        </w:rPr>
        <w:t>Izvor:https://www.ecdc.europa.eu/en/geographical-distribution-2019-ncov-cases</w:t>
      </w:r>
    </w:p>
    <w:p w14:paraId="242F039A" w14:textId="77777777" w:rsidR="00956595" w:rsidRPr="00016944" w:rsidRDefault="00956595" w:rsidP="00956595">
      <w:pPr>
        <w:jc w:val="center"/>
        <w:rPr>
          <w:rFonts w:eastAsiaTheme="minorHAnsi"/>
          <w:bCs/>
          <w:color w:val="54883D"/>
          <w:sz w:val="18"/>
          <w:szCs w:val="18"/>
          <w:lang w:bidi="en-US"/>
        </w:rPr>
      </w:pPr>
    </w:p>
    <w:p w14:paraId="3AA9E397" w14:textId="0C92D72B" w:rsidR="00956595" w:rsidRPr="00016944" w:rsidRDefault="00956595" w:rsidP="00956595">
      <w:pPr>
        <w:spacing w:before="0" w:after="0"/>
        <w:jc w:val="center"/>
        <w:rPr>
          <w:rFonts w:eastAsia="Calibri"/>
          <w:b/>
          <w:bCs/>
          <w:i/>
          <w:color w:val="54883D"/>
          <w:sz w:val="18"/>
          <w:szCs w:val="18"/>
          <w:lang w:bidi="en-US"/>
        </w:rPr>
      </w:pPr>
      <w:r w:rsidRPr="00016944">
        <w:rPr>
          <w:b/>
          <w:bCs/>
          <w:i/>
          <w:color w:val="54883D"/>
          <w:sz w:val="20"/>
          <w:szCs w:val="18"/>
        </w:rPr>
        <w:t xml:space="preserve">Slika </w:t>
      </w:r>
      <w:r w:rsidRPr="00016944">
        <w:rPr>
          <w:b/>
          <w:bCs/>
          <w:i/>
          <w:noProof/>
          <w:color w:val="54883D"/>
          <w:sz w:val="20"/>
          <w:szCs w:val="18"/>
        </w:rPr>
        <w:fldChar w:fldCharType="begin"/>
      </w:r>
      <w:r w:rsidRPr="00016944">
        <w:rPr>
          <w:b/>
          <w:bCs/>
          <w:i/>
          <w:noProof/>
          <w:color w:val="54883D"/>
          <w:sz w:val="20"/>
          <w:szCs w:val="18"/>
        </w:rPr>
        <w:instrText xml:space="preserve"> SEQ Slika \* ARABIC </w:instrText>
      </w:r>
      <w:r w:rsidRPr="00016944">
        <w:rPr>
          <w:b/>
          <w:bCs/>
          <w:i/>
          <w:noProof/>
          <w:color w:val="54883D"/>
          <w:sz w:val="20"/>
          <w:szCs w:val="18"/>
        </w:rPr>
        <w:fldChar w:fldCharType="separate"/>
      </w:r>
      <w:r w:rsidR="00DD0006">
        <w:rPr>
          <w:b/>
          <w:bCs/>
          <w:i/>
          <w:noProof/>
          <w:color w:val="54883D"/>
          <w:sz w:val="20"/>
          <w:szCs w:val="18"/>
        </w:rPr>
        <w:t>10</w:t>
      </w:r>
      <w:r w:rsidRPr="00016944">
        <w:rPr>
          <w:b/>
          <w:bCs/>
          <w:i/>
          <w:noProof/>
          <w:color w:val="54883D"/>
          <w:sz w:val="20"/>
          <w:szCs w:val="18"/>
        </w:rPr>
        <w:fldChar w:fldCharType="end"/>
      </w:r>
      <w:r w:rsidRPr="00016944">
        <w:rPr>
          <w:b/>
          <w:bCs/>
          <w:i/>
          <w:color w:val="54883D"/>
          <w:sz w:val="20"/>
          <w:szCs w:val="18"/>
        </w:rPr>
        <w:t xml:space="preserve">: </w:t>
      </w:r>
      <w:r>
        <w:rPr>
          <w:rFonts w:eastAsia="Calibri"/>
          <w:b/>
          <w:bCs/>
          <w:i/>
          <w:color w:val="54883D"/>
          <w:sz w:val="18"/>
          <w:szCs w:val="18"/>
          <w:lang w:bidi="en-US"/>
        </w:rPr>
        <w:t>Dvot</w:t>
      </w:r>
      <w:r w:rsidRPr="00016944">
        <w:rPr>
          <w:rFonts w:eastAsia="Calibri"/>
          <w:b/>
          <w:bCs/>
          <w:i/>
          <w:color w:val="54883D"/>
          <w:sz w:val="18"/>
          <w:szCs w:val="18"/>
          <w:lang w:bidi="en-US"/>
        </w:rPr>
        <w:t xml:space="preserve">jedni trend novozaraženih osoba u </w:t>
      </w:r>
      <w:r>
        <w:rPr>
          <w:rFonts w:eastAsia="Calibri"/>
          <w:b/>
          <w:bCs/>
          <w:i/>
          <w:color w:val="54883D"/>
          <w:sz w:val="18"/>
          <w:szCs w:val="18"/>
          <w:lang w:bidi="en-US"/>
        </w:rPr>
        <w:t>R. Hrvatskoj</w:t>
      </w:r>
      <w:r w:rsidRPr="00016944">
        <w:rPr>
          <w:rFonts w:eastAsia="Calibri"/>
          <w:b/>
          <w:bCs/>
          <w:i/>
          <w:color w:val="54883D"/>
          <w:sz w:val="18"/>
          <w:szCs w:val="18"/>
          <w:lang w:bidi="en-US"/>
        </w:rPr>
        <w:t xml:space="preserve"> </w:t>
      </w:r>
    </w:p>
    <w:p w14:paraId="228CFDFC" w14:textId="5DB6579B" w:rsidR="00956595" w:rsidRPr="00016944" w:rsidRDefault="00DD0006" w:rsidP="00956595">
      <w:pPr>
        <w:jc w:val="center"/>
        <w:rPr>
          <w:color w:val="auto"/>
          <w:szCs w:val="22"/>
        </w:rPr>
      </w:pPr>
      <w:r>
        <w:rPr>
          <w:noProof/>
          <w:color w:val="auto"/>
          <w:szCs w:val="22"/>
        </w:rPr>
        <w:drawing>
          <wp:inline distT="0" distB="0" distL="0" distR="0" wp14:anchorId="6F74F6C4" wp14:editId="307A01B0">
            <wp:extent cx="4924841" cy="2354580"/>
            <wp:effectExtent l="0" t="0" r="952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30121" cy="2357105"/>
                    </a:xfrm>
                    <a:prstGeom prst="rect">
                      <a:avLst/>
                    </a:prstGeom>
                    <a:noFill/>
                  </pic:spPr>
                </pic:pic>
              </a:graphicData>
            </a:graphic>
          </wp:inline>
        </w:drawing>
      </w:r>
    </w:p>
    <w:p w14:paraId="15F87621" w14:textId="77777777" w:rsidR="00956595" w:rsidRPr="00016944" w:rsidRDefault="00956595" w:rsidP="00956595">
      <w:pPr>
        <w:rPr>
          <w:color w:val="auto"/>
          <w:szCs w:val="22"/>
        </w:rPr>
      </w:pPr>
    </w:p>
    <w:p w14:paraId="77D891B3" w14:textId="77777777" w:rsidR="00956595" w:rsidRDefault="00956595" w:rsidP="00956595">
      <w:pPr>
        <w:rPr>
          <w:color w:val="auto"/>
          <w:szCs w:val="22"/>
        </w:rPr>
      </w:pPr>
    </w:p>
    <w:p w14:paraId="4A5A6555" w14:textId="77777777" w:rsidR="00956595" w:rsidRPr="00016944" w:rsidRDefault="00956595" w:rsidP="00956595">
      <w:pPr>
        <w:rPr>
          <w:color w:val="auto"/>
          <w:szCs w:val="22"/>
        </w:rPr>
      </w:pPr>
    </w:p>
    <w:p w14:paraId="08EE3789" w14:textId="539F9248" w:rsidR="00956595" w:rsidRDefault="00956595" w:rsidP="00956595">
      <w:pPr>
        <w:spacing w:before="0" w:after="0"/>
        <w:rPr>
          <w:color w:val="auto"/>
          <w:szCs w:val="22"/>
        </w:rPr>
      </w:pPr>
    </w:p>
    <w:p w14:paraId="2BBBA9BA" w14:textId="77777777" w:rsidR="00DD0006" w:rsidRPr="00016944" w:rsidRDefault="00DD0006" w:rsidP="00956595">
      <w:pPr>
        <w:spacing w:before="0" w:after="0"/>
        <w:rPr>
          <w:color w:val="auto"/>
          <w:szCs w:val="22"/>
        </w:rPr>
      </w:pPr>
    </w:p>
    <w:p w14:paraId="35D54B73" w14:textId="78150EF6" w:rsidR="00956595" w:rsidRPr="00016944" w:rsidRDefault="00956595" w:rsidP="00956595">
      <w:pPr>
        <w:spacing w:before="0" w:after="0"/>
        <w:jc w:val="center"/>
        <w:rPr>
          <w:rFonts w:eastAsia="Calibri"/>
          <w:b/>
          <w:bCs/>
          <w:i/>
          <w:color w:val="54883D"/>
          <w:sz w:val="18"/>
          <w:szCs w:val="18"/>
          <w:lang w:bidi="en-US"/>
        </w:rPr>
      </w:pPr>
      <w:r w:rsidRPr="00016944">
        <w:rPr>
          <w:b/>
          <w:bCs/>
          <w:i/>
          <w:color w:val="54883D"/>
          <w:sz w:val="20"/>
          <w:szCs w:val="18"/>
        </w:rPr>
        <w:lastRenderedPageBreak/>
        <w:t xml:space="preserve">Slika </w:t>
      </w:r>
      <w:r w:rsidRPr="00016944">
        <w:rPr>
          <w:b/>
          <w:bCs/>
          <w:i/>
          <w:noProof/>
          <w:color w:val="54883D"/>
          <w:sz w:val="20"/>
          <w:szCs w:val="18"/>
        </w:rPr>
        <w:fldChar w:fldCharType="begin"/>
      </w:r>
      <w:r w:rsidRPr="00016944">
        <w:rPr>
          <w:b/>
          <w:bCs/>
          <w:i/>
          <w:noProof/>
          <w:color w:val="54883D"/>
          <w:sz w:val="20"/>
          <w:szCs w:val="18"/>
        </w:rPr>
        <w:instrText xml:space="preserve"> SEQ Slika \* ARABIC </w:instrText>
      </w:r>
      <w:r w:rsidRPr="00016944">
        <w:rPr>
          <w:b/>
          <w:bCs/>
          <w:i/>
          <w:noProof/>
          <w:color w:val="54883D"/>
          <w:sz w:val="20"/>
          <w:szCs w:val="18"/>
        </w:rPr>
        <w:fldChar w:fldCharType="separate"/>
      </w:r>
      <w:r w:rsidR="00DD0006">
        <w:rPr>
          <w:b/>
          <w:bCs/>
          <w:i/>
          <w:noProof/>
          <w:color w:val="54883D"/>
          <w:sz w:val="20"/>
          <w:szCs w:val="18"/>
        </w:rPr>
        <w:t>11</w:t>
      </w:r>
      <w:r w:rsidRPr="00016944">
        <w:rPr>
          <w:b/>
          <w:bCs/>
          <w:i/>
          <w:noProof/>
          <w:color w:val="54883D"/>
          <w:sz w:val="20"/>
          <w:szCs w:val="18"/>
        </w:rPr>
        <w:fldChar w:fldCharType="end"/>
      </w:r>
      <w:r w:rsidRPr="00016944">
        <w:rPr>
          <w:b/>
          <w:bCs/>
          <w:i/>
          <w:color w:val="54883D"/>
          <w:sz w:val="20"/>
          <w:szCs w:val="18"/>
        </w:rPr>
        <w:t xml:space="preserve">: </w:t>
      </w:r>
      <w:r>
        <w:rPr>
          <w:rFonts w:eastAsia="Calibri"/>
          <w:b/>
          <w:bCs/>
          <w:i/>
          <w:color w:val="54883D"/>
          <w:sz w:val="18"/>
          <w:szCs w:val="18"/>
          <w:lang w:bidi="en-US"/>
        </w:rPr>
        <w:t xml:space="preserve"> Dvot</w:t>
      </w:r>
      <w:r w:rsidRPr="00016944">
        <w:rPr>
          <w:rFonts w:eastAsia="Calibri"/>
          <w:b/>
          <w:bCs/>
          <w:i/>
          <w:color w:val="54883D"/>
          <w:sz w:val="18"/>
          <w:szCs w:val="18"/>
          <w:lang w:bidi="en-US"/>
        </w:rPr>
        <w:t xml:space="preserve">jedni trend preminulih osoba u </w:t>
      </w:r>
      <w:r>
        <w:rPr>
          <w:rFonts w:eastAsia="Calibri"/>
          <w:b/>
          <w:bCs/>
          <w:i/>
          <w:color w:val="54883D"/>
          <w:sz w:val="18"/>
          <w:szCs w:val="18"/>
          <w:lang w:bidi="en-US"/>
        </w:rPr>
        <w:t>Hrvatskoj</w:t>
      </w:r>
    </w:p>
    <w:p w14:paraId="52BC5BF5" w14:textId="77777777" w:rsidR="00956595" w:rsidRPr="00016944" w:rsidRDefault="00956595" w:rsidP="00956595">
      <w:pPr>
        <w:spacing w:before="0" w:after="0"/>
        <w:jc w:val="center"/>
        <w:rPr>
          <w:rFonts w:eastAsia="Calibri"/>
          <w:b/>
          <w:bCs/>
          <w:i/>
          <w:color w:val="54883D"/>
          <w:sz w:val="18"/>
          <w:szCs w:val="18"/>
          <w:lang w:bidi="en-US"/>
        </w:rPr>
      </w:pPr>
    </w:p>
    <w:p w14:paraId="1F20B666" w14:textId="091D2D19" w:rsidR="00956595" w:rsidRPr="00016944" w:rsidRDefault="00DD0006" w:rsidP="00956595">
      <w:pPr>
        <w:spacing w:before="0" w:after="0"/>
        <w:jc w:val="center"/>
        <w:rPr>
          <w:rFonts w:eastAsia="Calibri"/>
          <w:b/>
          <w:bCs/>
          <w:i/>
          <w:color w:val="54883D"/>
          <w:sz w:val="18"/>
          <w:szCs w:val="18"/>
          <w:lang w:bidi="en-US"/>
        </w:rPr>
      </w:pPr>
      <w:r>
        <w:rPr>
          <w:rFonts w:eastAsia="Calibri"/>
          <w:b/>
          <w:bCs/>
          <w:i/>
          <w:noProof/>
          <w:color w:val="54883D"/>
          <w:sz w:val="18"/>
          <w:szCs w:val="18"/>
          <w:lang w:bidi="en-US"/>
        </w:rPr>
        <w:drawing>
          <wp:inline distT="0" distB="0" distL="0" distR="0" wp14:anchorId="0EABB71C" wp14:editId="585E6079">
            <wp:extent cx="4637579" cy="2247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2546" cy="2250308"/>
                    </a:xfrm>
                    <a:prstGeom prst="rect">
                      <a:avLst/>
                    </a:prstGeom>
                    <a:noFill/>
                  </pic:spPr>
                </pic:pic>
              </a:graphicData>
            </a:graphic>
          </wp:inline>
        </w:drawing>
      </w:r>
    </w:p>
    <w:p w14:paraId="45022C37" w14:textId="77777777" w:rsidR="00956595" w:rsidRPr="00016944" w:rsidRDefault="00956595" w:rsidP="00956595">
      <w:pPr>
        <w:jc w:val="center"/>
        <w:rPr>
          <w:rFonts w:eastAsiaTheme="minorHAnsi"/>
          <w:bCs/>
          <w:color w:val="54883D"/>
          <w:sz w:val="18"/>
          <w:szCs w:val="18"/>
          <w:lang w:bidi="en-US"/>
        </w:rPr>
      </w:pPr>
      <w:r w:rsidRPr="00016944">
        <w:rPr>
          <w:rFonts w:eastAsiaTheme="minorHAnsi"/>
          <w:bCs/>
          <w:color w:val="54883D"/>
          <w:sz w:val="18"/>
          <w:szCs w:val="18"/>
          <w:lang w:bidi="en-US"/>
        </w:rPr>
        <w:t>Izvor:https://www.ecdc.europa.eu/en/geographical-distribution-2019-ncov-cases</w:t>
      </w:r>
    </w:p>
    <w:p w14:paraId="7F67068E" w14:textId="77777777" w:rsidR="00956595" w:rsidRPr="00016944" w:rsidRDefault="00956595" w:rsidP="00956595">
      <w:pPr>
        <w:rPr>
          <w:color w:val="000000"/>
          <w:lang w:bidi="en-US"/>
        </w:rPr>
      </w:pPr>
    </w:p>
    <w:p w14:paraId="2E7367DA" w14:textId="77777777" w:rsidR="00956595" w:rsidRPr="00016944" w:rsidRDefault="00956595" w:rsidP="00956595">
      <w:pPr>
        <w:rPr>
          <w:color w:val="000000"/>
          <w:u w:val="single"/>
          <w:lang w:bidi="en-US"/>
        </w:rPr>
      </w:pPr>
      <w:r w:rsidRPr="00016944">
        <w:rPr>
          <w:color w:val="000000"/>
          <w:u w:val="single"/>
          <w:lang w:bidi="en-US"/>
        </w:rPr>
        <w:t>Cijepljenje:</w:t>
      </w:r>
    </w:p>
    <w:p w14:paraId="1C63F030" w14:textId="77777777" w:rsidR="00956595" w:rsidRPr="00016944" w:rsidRDefault="00956595" w:rsidP="00956595">
      <w:pPr>
        <w:rPr>
          <w:color w:val="000000"/>
          <w:lang w:bidi="en-US"/>
        </w:rPr>
      </w:pPr>
      <w:r w:rsidRPr="00016944">
        <w:rPr>
          <w:color w:val="000000"/>
          <w:lang w:bidi="en-US"/>
        </w:rPr>
        <w:t>Nakon što je 26. prosinca 2020. u Hrvatski zavod za javno zdravstvo stiglo prvih 9 750 doza cjepiva protiv bolesti COVID-19 tvrtke Pfizer-BioNTech u EU registrirano pod nazivom Comirnaty, 27., 28. i 29. prosinca 2020. krenula je distribucija prvih doza cjepiva svim hrvatskim županijama te cijepljenje građana. U tim danima u svim državama članicama Europske unije odvijali su se ,,Europski dani cijepljenja'', koji su imali za cilj podići svijest o važnosti cjepiva kao najsigurnijeg načina da se okonča pandemija koronavirusa.</w:t>
      </w:r>
    </w:p>
    <w:p w14:paraId="41021AAF" w14:textId="77777777" w:rsidR="00956595" w:rsidRPr="00016944" w:rsidRDefault="00956595" w:rsidP="00956595">
      <w:pPr>
        <w:rPr>
          <w:color w:val="000000"/>
          <w:lang w:bidi="en-US"/>
        </w:rPr>
      </w:pPr>
      <w:r w:rsidRPr="00016944">
        <w:rPr>
          <w:color w:val="000000"/>
          <w:lang w:bidi="en-US"/>
        </w:rPr>
        <w:t>Cijepljenje u Republici Hrvatskoj predviđeno je provoditi prema Planu cijepljenja prema kojem se prvi cijepe djelatnici i korisnici domova za starije osobe (i drugih ustanova za pružanje usluge smještaja u sustavu socijalne skrbi) i zdravstvene djelatnike (prva faza), zatim sve osobe starije od 65 godina i sve osobe s kroničnim bolestima (druga faza), te na kraju, (treća faza) cjelokupno stanovništvo.</w:t>
      </w:r>
    </w:p>
    <w:p w14:paraId="08C67CBA" w14:textId="77777777" w:rsidR="00956595" w:rsidRPr="00016944" w:rsidRDefault="00956595" w:rsidP="00956595">
      <w:pPr>
        <w:rPr>
          <w:color w:val="000000"/>
          <w:lang w:bidi="en-US"/>
        </w:rPr>
      </w:pPr>
      <w:r w:rsidRPr="00016944">
        <w:rPr>
          <w:color w:val="000000"/>
          <w:lang w:bidi="en-US"/>
        </w:rPr>
        <w:t xml:space="preserve">U tijeku pandemije uzorkovane novim koronavirusom najveća opterećenost upravo je ona na zdravstvene službe ali i na druge javne službe. Unutar zdravstvene službe, najveću opterećenost, podnosi epidemiološka služba koja je nositelj komunikacije svih protuepidemijskih mjera prema svim dijelovima zdravstvene službe, a ujedno i sama provodi protuepidemijske mjere obuzdavanja širenja uz aktivno traženje kontakata oboljelih. Osim toga Hrvatski zavod za javno zdravstvo (HZJZ) koordinira rad svih epidemioloških službi na terenu i drugih dijelova zdravstvene zaštite uz praćenje međunarodne situacije i međunarodnu komunikaciju, dnevno praćenje kretanja bolesti u populaciji i podatke o virološkoj konfirmaciji oboljelih i dnevnu analizu epidemiološke situacije, procjenu rizika i predlaganje protuepidemijskih mjera. </w:t>
      </w:r>
    </w:p>
    <w:p w14:paraId="41AB942F" w14:textId="77777777" w:rsidR="00956595" w:rsidRPr="00016944" w:rsidRDefault="00956595" w:rsidP="00956595">
      <w:pPr>
        <w:rPr>
          <w:color w:val="000000"/>
          <w:lang w:bidi="en-US"/>
        </w:rPr>
      </w:pPr>
      <w:r w:rsidRPr="00016944">
        <w:rPr>
          <w:color w:val="000000"/>
          <w:lang w:bidi="en-US"/>
        </w:rPr>
        <w:t>Uz epidemiološku službu, najveći teret podnosi infektološka djelatnost, uz poseban napor djelatnika jedinica intenzivnog liječenja zbog liječenja teških komplikacija bolesti poput virusne pneumonije. Dodatno, mnogi drugi bolnički odjeli trpe zbog opterećenost pandemijom s obzirom da se infekcija širi bolničkim odjelima te nedostaje prijeko potrebnih zdravstvenih djelatnika.</w:t>
      </w:r>
    </w:p>
    <w:p w14:paraId="6E6093C8" w14:textId="77777777" w:rsidR="00956595" w:rsidRPr="00016944" w:rsidRDefault="00956595" w:rsidP="00956595">
      <w:pPr>
        <w:rPr>
          <w:color w:val="000000"/>
          <w:lang w:bidi="en-US"/>
        </w:rPr>
      </w:pPr>
      <w:r w:rsidRPr="00016944">
        <w:rPr>
          <w:color w:val="000000"/>
          <w:lang w:bidi="en-US"/>
        </w:rPr>
        <w:lastRenderedPageBreak/>
        <w:t>U globalu epidemija uzrokuje znate posljedice na cjelokupni zdravstveni sustav zbog nedostatka zdravstvenih djelatnika, smanjenih bolničkih kapaciteta za oboljele tako i zbog nekontroliranog širenja virusa te povećanog broja novooboljelih.</w:t>
      </w:r>
    </w:p>
    <w:p w14:paraId="0A124F27" w14:textId="77777777" w:rsidR="00956595" w:rsidRPr="00016944" w:rsidRDefault="00956595" w:rsidP="00956595">
      <w:pPr>
        <w:rPr>
          <w:rFonts w:cs="Calibri"/>
          <w:color w:val="auto"/>
          <w:szCs w:val="22"/>
        </w:rPr>
      </w:pPr>
      <w:r w:rsidRPr="00016944">
        <w:rPr>
          <w:rFonts w:cs="Calibri"/>
          <w:color w:val="auto"/>
          <w:szCs w:val="22"/>
        </w:rPr>
        <w:t>Zdravstveni sustav ima ključnu ulogu u epidemiološkom, kliničkom i virološkom praćenju COVID-19, na temelju kojeg donosi i provodi protuepidemijske mjere i liječenje kojima će se smanjiti rizik od širenja pandemijskog virusa te time smanjiti morbiditet i mortalitet.</w:t>
      </w:r>
    </w:p>
    <w:p w14:paraId="7B73496E" w14:textId="77777777" w:rsidR="00956595" w:rsidRPr="00016944" w:rsidRDefault="00956595" w:rsidP="00956595">
      <w:pPr>
        <w:rPr>
          <w:rFonts w:cs="Calibri"/>
          <w:color w:val="auto"/>
          <w:szCs w:val="22"/>
        </w:rPr>
      </w:pPr>
      <w:r w:rsidRPr="00016944">
        <w:rPr>
          <w:rFonts w:cs="Calibri"/>
          <w:color w:val="auto"/>
          <w:szCs w:val="22"/>
        </w:rPr>
        <w:t>Različite strukture nezdravstvenog sustava osiguravaju tijekom pandemije funkcioniranje javnih službi (opskrba energijom, transport, snabdijevanje hranom) kako bi se smanjio utjecaj na zdravstveni sustav, gospodarstvo i društvo u cjelini.</w:t>
      </w:r>
    </w:p>
    <w:p w14:paraId="10D4FEFE" w14:textId="77777777" w:rsidR="00956595" w:rsidRPr="00016944" w:rsidRDefault="00956595" w:rsidP="00956595">
      <w:pPr>
        <w:spacing w:before="0" w:after="0"/>
        <w:rPr>
          <w:color w:val="auto"/>
          <w:szCs w:val="22"/>
          <w:u w:val="single"/>
        </w:rPr>
      </w:pPr>
    </w:p>
    <w:p w14:paraId="56471DD4" w14:textId="77777777" w:rsidR="00956595" w:rsidRPr="00016944" w:rsidRDefault="00956595" w:rsidP="00956595">
      <w:pPr>
        <w:spacing w:before="0" w:after="0"/>
        <w:rPr>
          <w:color w:val="auto"/>
          <w:szCs w:val="22"/>
          <w:u w:val="single"/>
        </w:rPr>
      </w:pPr>
      <w:r w:rsidRPr="00016944">
        <w:rPr>
          <w:color w:val="auto"/>
          <w:szCs w:val="22"/>
          <w:u w:val="single"/>
        </w:rPr>
        <w:t>Ozbiljnost događaja pandemije kao i posljedični događaji uvelike ovise o pitanjima koje svaka pandemija postavlja:</w:t>
      </w:r>
    </w:p>
    <w:p w14:paraId="015039C4" w14:textId="77777777" w:rsidR="00956595" w:rsidRPr="00016944" w:rsidRDefault="00956595" w:rsidP="00956595">
      <w:pPr>
        <w:spacing w:line="240" w:lineRule="auto"/>
        <w:rPr>
          <w:color w:val="auto"/>
          <w:szCs w:val="22"/>
        </w:rPr>
      </w:pPr>
      <w:r w:rsidRPr="00016944">
        <w:rPr>
          <w:color w:val="auto"/>
          <w:szCs w:val="22"/>
        </w:rPr>
        <w:t>a) Koliko učestalo se pojavljuju novi slučajevi,</w:t>
      </w:r>
    </w:p>
    <w:p w14:paraId="7DC4CF51" w14:textId="77777777" w:rsidR="00956595" w:rsidRPr="00016944" w:rsidRDefault="00956595" w:rsidP="00956595">
      <w:pPr>
        <w:spacing w:line="240" w:lineRule="auto"/>
        <w:rPr>
          <w:color w:val="auto"/>
          <w:szCs w:val="22"/>
        </w:rPr>
      </w:pPr>
      <w:r w:rsidRPr="00016944">
        <w:rPr>
          <w:color w:val="auto"/>
          <w:szCs w:val="22"/>
        </w:rPr>
        <w:t>b) Koje grupe ljudi će teže i ozbiljnije oboljeti ili imaju veći rizik za umiranje,</w:t>
      </w:r>
    </w:p>
    <w:p w14:paraId="025262B2" w14:textId="77777777" w:rsidR="00956595" w:rsidRPr="00016944" w:rsidRDefault="00956595" w:rsidP="00956595">
      <w:pPr>
        <w:spacing w:line="240" w:lineRule="auto"/>
        <w:rPr>
          <w:color w:val="auto"/>
          <w:szCs w:val="22"/>
        </w:rPr>
      </w:pPr>
      <w:r w:rsidRPr="00016944">
        <w:rPr>
          <w:color w:val="auto"/>
          <w:szCs w:val="22"/>
        </w:rPr>
        <w:t>c) Koji oblici oboljenja i posljedičnih komplikacija su viđeni u trenutku pojave,</w:t>
      </w:r>
    </w:p>
    <w:p w14:paraId="2DA106E1" w14:textId="77777777" w:rsidR="00956595" w:rsidRPr="00016944" w:rsidRDefault="00956595" w:rsidP="00956595">
      <w:pPr>
        <w:spacing w:line="240" w:lineRule="auto"/>
        <w:rPr>
          <w:color w:val="auto"/>
          <w:szCs w:val="22"/>
        </w:rPr>
      </w:pPr>
      <w:r w:rsidRPr="00016944">
        <w:rPr>
          <w:color w:val="auto"/>
          <w:szCs w:val="22"/>
        </w:rPr>
        <w:t>d) Da li je koronavirus osjetljiv na antiviralnu terapiju,</w:t>
      </w:r>
    </w:p>
    <w:p w14:paraId="1591B2C5" w14:textId="77777777" w:rsidR="00956595" w:rsidRPr="00016944" w:rsidRDefault="00956595" w:rsidP="00956595">
      <w:pPr>
        <w:spacing w:line="240" w:lineRule="auto"/>
        <w:rPr>
          <w:color w:val="auto"/>
          <w:szCs w:val="22"/>
        </w:rPr>
      </w:pPr>
      <w:r w:rsidRPr="00016944">
        <w:rPr>
          <w:color w:val="auto"/>
          <w:szCs w:val="22"/>
        </w:rPr>
        <w:t>e) Koliko će uopće po procjeni ljudi oboljeti od COVID-19,</w:t>
      </w:r>
    </w:p>
    <w:p w14:paraId="1183EF8F" w14:textId="77777777" w:rsidR="00956595" w:rsidRPr="00016944" w:rsidRDefault="00956595" w:rsidP="00956595">
      <w:pPr>
        <w:spacing w:line="240" w:lineRule="auto"/>
        <w:rPr>
          <w:color w:val="auto"/>
          <w:szCs w:val="22"/>
        </w:rPr>
      </w:pPr>
      <w:r w:rsidRPr="00016944">
        <w:rPr>
          <w:color w:val="auto"/>
          <w:szCs w:val="22"/>
        </w:rPr>
        <w:t>f) Kakav će biti utjecaj na zdravstveni sektor u cjelini uključujući i cjelokupni angažman kompletnog zdravstvenog sustava koji ima.</w:t>
      </w:r>
    </w:p>
    <w:p w14:paraId="038577BF" w14:textId="328EC20F" w:rsidR="00956595" w:rsidRPr="00956595" w:rsidRDefault="00956595" w:rsidP="00313AEE">
      <w:pPr>
        <w:rPr>
          <w:color w:val="auto"/>
          <w:szCs w:val="22"/>
        </w:rPr>
      </w:pPr>
      <w:r w:rsidRPr="00016944">
        <w:rPr>
          <w:color w:val="auto"/>
          <w:szCs w:val="22"/>
        </w:rPr>
        <w:t>S obzirom na broj osoba oboljelih i umrlih od COVID-19, kao i broj osoba koji koristite i koji će koristiti zdravstvene resurse, dolazi do prekomjernog pritiska na zdravstvene i socijalne službe, te je potrebno osigurati organizacijske prilagodbe sukladno postojećim planovima korištenja kapaciteta potrebnih za povećan priliv oboljelih osoba.</w:t>
      </w:r>
    </w:p>
    <w:p w14:paraId="18B709AF" w14:textId="4015A429" w:rsidR="00313AEE" w:rsidRPr="00313AEE" w:rsidRDefault="00313AEE" w:rsidP="00313AEE">
      <w:pPr>
        <w:rPr>
          <w:color w:val="auto"/>
          <w:szCs w:val="22"/>
        </w:rPr>
      </w:pPr>
      <w:r w:rsidRPr="00956595">
        <w:rPr>
          <w:color w:val="auto"/>
          <w:szCs w:val="22"/>
        </w:rPr>
        <w:t xml:space="preserve">Zdravstveni resursi koji bi podnijeli glavni teret javno zdravstvenog odgovora na pandemiju na području </w:t>
      </w:r>
      <w:r w:rsidR="00DC6CD6" w:rsidRPr="00956595">
        <w:rPr>
          <w:color w:val="auto"/>
          <w:szCs w:val="22"/>
        </w:rPr>
        <w:t>Općine</w:t>
      </w:r>
      <w:r w:rsidR="00DC6CD6">
        <w:rPr>
          <w:color w:val="auto"/>
          <w:szCs w:val="22"/>
        </w:rPr>
        <w:t xml:space="preserve"> </w:t>
      </w:r>
      <w:r w:rsidR="00956595">
        <w:rPr>
          <w:color w:val="auto"/>
          <w:szCs w:val="22"/>
        </w:rPr>
        <w:t>Lišane Ostrovičke</w:t>
      </w:r>
      <w:r w:rsidRPr="00313AEE">
        <w:rPr>
          <w:color w:val="auto"/>
          <w:szCs w:val="22"/>
        </w:rPr>
        <w:t xml:space="preserve"> su:</w:t>
      </w:r>
    </w:p>
    <w:p w14:paraId="0826BA82" w14:textId="77777777" w:rsidR="00DC6CD6" w:rsidRPr="008D058C" w:rsidRDefault="00DC6CD6" w:rsidP="001D0B8D">
      <w:pPr>
        <w:numPr>
          <w:ilvl w:val="0"/>
          <w:numId w:val="24"/>
        </w:numPr>
        <w:tabs>
          <w:tab w:val="left" w:pos="2445"/>
        </w:tabs>
        <w:spacing w:beforeLines="30" w:before="72" w:afterLines="30" w:after="72"/>
        <w:contextualSpacing/>
        <w:rPr>
          <w:color w:val="auto"/>
          <w:szCs w:val="22"/>
          <w:lang w:eastAsia="hr-HR"/>
        </w:rPr>
      </w:pPr>
      <w:r w:rsidRPr="0041564B">
        <w:rPr>
          <w:color w:val="auto"/>
          <w:szCs w:val="22"/>
          <w:lang w:eastAsia="hr-HR"/>
        </w:rPr>
        <w:t>Ambulanta opće medicine – Dom zdravlja Zadarske županije</w:t>
      </w:r>
      <w:r w:rsidRPr="008D058C">
        <w:rPr>
          <w:color w:val="auto"/>
          <w:szCs w:val="22"/>
          <w:lang w:eastAsia="hr-HR"/>
        </w:rPr>
        <w:t>,</w:t>
      </w:r>
    </w:p>
    <w:p w14:paraId="50CDD335" w14:textId="77777777" w:rsidR="00DC6CD6" w:rsidRPr="008D058C" w:rsidRDefault="00DC6CD6" w:rsidP="001D0B8D">
      <w:pPr>
        <w:numPr>
          <w:ilvl w:val="0"/>
          <w:numId w:val="24"/>
        </w:numPr>
        <w:tabs>
          <w:tab w:val="left" w:pos="2445"/>
        </w:tabs>
        <w:spacing w:beforeLines="30" w:before="72" w:afterLines="30" w:after="72"/>
        <w:contextualSpacing/>
        <w:rPr>
          <w:color w:val="auto"/>
          <w:szCs w:val="22"/>
          <w:lang w:eastAsia="hr-HR"/>
        </w:rPr>
      </w:pPr>
      <w:r w:rsidRPr="008D058C">
        <w:rPr>
          <w:color w:val="auto"/>
          <w:szCs w:val="22"/>
          <w:lang w:eastAsia="hr-HR"/>
        </w:rPr>
        <w:t xml:space="preserve">Zavod za hitnu medicinu </w:t>
      </w:r>
      <w:r>
        <w:rPr>
          <w:color w:val="auto"/>
          <w:szCs w:val="22"/>
          <w:lang w:eastAsia="hr-HR"/>
        </w:rPr>
        <w:t>Zadarske</w:t>
      </w:r>
      <w:r w:rsidRPr="008D058C">
        <w:rPr>
          <w:color w:val="auto"/>
          <w:szCs w:val="22"/>
          <w:lang w:eastAsia="hr-HR"/>
        </w:rPr>
        <w:t xml:space="preserve"> županije,</w:t>
      </w:r>
    </w:p>
    <w:p w14:paraId="032C8B1F" w14:textId="77777777" w:rsidR="00DC6CD6" w:rsidRDefault="00DC6CD6" w:rsidP="001D0B8D">
      <w:pPr>
        <w:numPr>
          <w:ilvl w:val="0"/>
          <w:numId w:val="24"/>
        </w:numPr>
        <w:tabs>
          <w:tab w:val="left" w:pos="2445"/>
        </w:tabs>
        <w:spacing w:beforeLines="30" w:before="72" w:afterLines="30" w:after="72"/>
        <w:contextualSpacing/>
        <w:rPr>
          <w:color w:val="auto"/>
          <w:szCs w:val="22"/>
          <w:lang w:eastAsia="hr-HR"/>
        </w:rPr>
      </w:pPr>
      <w:r w:rsidRPr="008D058C">
        <w:rPr>
          <w:color w:val="auto"/>
          <w:szCs w:val="22"/>
          <w:lang w:eastAsia="hr-HR"/>
        </w:rPr>
        <w:t xml:space="preserve">Zavod za javno zdravstvo </w:t>
      </w:r>
      <w:r>
        <w:rPr>
          <w:color w:val="auto"/>
          <w:szCs w:val="22"/>
          <w:lang w:eastAsia="hr-HR"/>
        </w:rPr>
        <w:t>Zadarske</w:t>
      </w:r>
      <w:r w:rsidRPr="008D058C">
        <w:rPr>
          <w:color w:val="auto"/>
          <w:szCs w:val="22"/>
          <w:lang w:eastAsia="hr-HR"/>
        </w:rPr>
        <w:t xml:space="preserve"> županije.</w:t>
      </w:r>
    </w:p>
    <w:p w14:paraId="60010702" w14:textId="77777777" w:rsidR="00DC6CD6" w:rsidRPr="00313AEE" w:rsidRDefault="00DC6CD6" w:rsidP="00DC6CD6">
      <w:pPr>
        <w:tabs>
          <w:tab w:val="left" w:pos="142"/>
        </w:tabs>
        <w:spacing w:beforeLines="30" w:before="72" w:afterLines="30" w:after="72"/>
        <w:contextualSpacing/>
        <w:rPr>
          <w:szCs w:val="22"/>
          <w:lang w:eastAsia="hr-HR"/>
        </w:rPr>
      </w:pPr>
    </w:p>
    <w:p w14:paraId="12C46398" w14:textId="77777777" w:rsidR="00956595" w:rsidRPr="00016944" w:rsidRDefault="00956595" w:rsidP="00956595">
      <w:pPr>
        <w:rPr>
          <w:color w:val="auto"/>
          <w:szCs w:val="22"/>
        </w:rPr>
      </w:pPr>
      <w:r w:rsidRPr="00016944">
        <w:rPr>
          <w:color w:val="auto"/>
          <w:szCs w:val="22"/>
        </w:rPr>
        <w:t xml:space="preserve">U trenutcima pandemijskog vrhunca smještaj u bolnicama oboljelih od COVID-19, je kapacitetom ograničen, pa je potreban dodatni smještajni kapacitet u drugim ustanovama poput umirovljeničkih domova, dječjih vrtića, škola, hotela i sličnih objekata. </w:t>
      </w:r>
    </w:p>
    <w:p w14:paraId="3DB280D2" w14:textId="32383D27" w:rsidR="00822B05" w:rsidRPr="00822B05" w:rsidRDefault="00956595" w:rsidP="00956595">
      <w:pPr>
        <w:rPr>
          <w:color w:val="auto"/>
          <w:szCs w:val="22"/>
        </w:rPr>
      </w:pPr>
      <w:r w:rsidRPr="00016944">
        <w:rPr>
          <w:color w:val="auto"/>
          <w:szCs w:val="22"/>
        </w:rPr>
        <w:t>Nadalje, posljedice pandemije uzorkovane novim koronavirusom obuhvaćaju i sve aspekte proizašle iz provedbe protuepidemijskih mjera koji se odnose na socijalne navike stanovništva poput izbjegavanja fizičkog kontakta, pridržavanje socijalne distance, restrikcije putovanja, zatvaranja granice za putovanja, zatvaranja škola i drugih ustanova, te izračun posljedičnih šteta ovakvih događaja također treba uzeti u obzir.</w:t>
      </w:r>
    </w:p>
    <w:p w14:paraId="0605175A" w14:textId="77777777" w:rsidR="00313AEE" w:rsidRPr="00313AEE" w:rsidRDefault="00F203C8" w:rsidP="00822B05">
      <w:pPr>
        <w:keepNext/>
        <w:keepLines/>
        <w:spacing w:before="40"/>
        <w:outlineLvl w:val="2"/>
        <w:rPr>
          <w:rFonts w:cstheme="majorBidi"/>
          <w:color w:val="54883D"/>
          <w:sz w:val="28"/>
          <w:lang w:bidi="en-US"/>
        </w:rPr>
      </w:pPr>
      <w:bookmarkStart w:id="219" w:name="_Toc10450134"/>
      <w:bookmarkStart w:id="220" w:name="_Toc13472012"/>
      <w:bookmarkStart w:id="221" w:name="_Toc127882980"/>
      <w:r>
        <w:rPr>
          <w:rFonts w:cstheme="majorBidi"/>
          <w:color w:val="54883D"/>
          <w:sz w:val="28"/>
          <w:lang w:bidi="en-US"/>
        </w:rPr>
        <w:lastRenderedPageBreak/>
        <w:t>6.4</w:t>
      </w:r>
      <w:r w:rsidR="00313AEE" w:rsidRPr="00313AEE">
        <w:rPr>
          <w:rFonts w:cstheme="majorBidi"/>
          <w:color w:val="54883D"/>
          <w:sz w:val="28"/>
          <w:lang w:bidi="en-US"/>
        </w:rPr>
        <w:t>.5 Uzrok</w:t>
      </w:r>
      <w:bookmarkEnd w:id="219"/>
      <w:bookmarkEnd w:id="220"/>
      <w:bookmarkEnd w:id="221"/>
    </w:p>
    <w:p w14:paraId="2A47F3A5" w14:textId="30D1F413" w:rsidR="0063464D" w:rsidRPr="0063464D" w:rsidRDefault="0063464D" w:rsidP="0063464D">
      <w:pPr>
        <w:rPr>
          <w:lang w:bidi="en-US"/>
        </w:rPr>
      </w:pPr>
      <w:r w:rsidRPr="00016944">
        <w:rPr>
          <w:lang w:bidi="en-US"/>
        </w:rPr>
        <w:t>Uzrok pandemije je novi koronavirus SARS—CoV-2, koji se pojavio krajem 2019. godine u Kini. Radi se o novom soju koronavirusa koji prije nije bio otkriven kod ljudi te uzrokuje bolest COVID-2019.</w:t>
      </w:r>
    </w:p>
    <w:p w14:paraId="255ACEF2" w14:textId="77777777" w:rsidR="0063464D" w:rsidRPr="00DA6967" w:rsidRDefault="0063464D" w:rsidP="0063464D">
      <w:pPr>
        <w:rPr>
          <w:color w:val="auto"/>
          <w:lang w:bidi="en-US"/>
        </w:rPr>
      </w:pPr>
      <w:r w:rsidRPr="00016944">
        <w:rPr>
          <w:color w:val="auto"/>
          <w:u w:val="single"/>
          <w:lang w:bidi="en-US"/>
        </w:rPr>
        <w:t>R</w:t>
      </w:r>
      <w:r w:rsidRPr="00016944">
        <w:rPr>
          <w:rFonts w:eastAsiaTheme="majorEastAsia" w:cstheme="majorBidi"/>
          <w:i/>
          <w:iCs/>
          <w:color w:val="auto"/>
          <w:u w:val="single"/>
        </w:rPr>
        <w:t>AZ</w:t>
      </w:r>
      <w:r w:rsidRPr="00DA6967">
        <w:rPr>
          <w:rFonts w:eastAsiaTheme="majorEastAsia" w:cstheme="majorBidi"/>
          <w:i/>
          <w:iCs/>
          <w:color w:val="auto"/>
          <w:u w:val="single"/>
        </w:rPr>
        <w:t>VOJ DOGAĐAJA KOJI PRETHODI VELIKOJ NESREĆI</w:t>
      </w:r>
    </w:p>
    <w:p w14:paraId="5172A12E" w14:textId="018D4D01" w:rsidR="0063464D" w:rsidRPr="0063464D" w:rsidRDefault="0063464D" w:rsidP="0063464D">
      <w:pPr>
        <w:rPr>
          <w:lang w:bidi="en-US"/>
        </w:rPr>
      </w:pPr>
      <w:r w:rsidRPr="00016944">
        <w:rPr>
          <w:lang w:bidi="en-US"/>
        </w:rPr>
        <w:t>Koronavirusi su virusi koji cirkuliraju među životinjama no neki od njih mogu prijeći na ljude. Nakon što prijeđu sa životinje na čovjeka mogu se prenositi među ljudima.</w:t>
      </w:r>
    </w:p>
    <w:p w14:paraId="359E4178" w14:textId="77777777" w:rsidR="0063464D" w:rsidRPr="00DA6967" w:rsidRDefault="0063464D" w:rsidP="0063464D">
      <w:pPr>
        <w:rPr>
          <w:color w:val="auto"/>
          <w:lang w:bidi="en-US"/>
        </w:rPr>
      </w:pPr>
      <w:r w:rsidRPr="00DA6967">
        <w:rPr>
          <w:rFonts w:eastAsiaTheme="majorEastAsia" w:cstheme="majorBidi"/>
          <w:i/>
          <w:iCs/>
          <w:color w:val="auto"/>
          <w:u w:val="single"/>
        </w:rPr>
        <w:t>OKIDAČ KOJI JE UZROKOVAO VELIKU NESREĆU</w:t>
      </w:r>
    </w:p>
    <w:p w14:paraId="134277AE" w14:textId="77777777" w:rsidR="0063464D" w:rsidRPr="00016944" w:rsidRDefault="0063464D" w:rsidP="0063464D">
      <w:pPr>
        <w:rPr>
          <w:lang w:bidi="en-US"/>
        </w:rPr>
      </w:pPr>
      <w:r w:rsidRPr="00016944">
        <w:rPr>
          <w:lang w:bidi="en-US"/>
        </w:rPr>
        <w:t xml:space="preserve">Pojava novog koronavirusa koji se sada širi s osobe na osobu (prijenos s čovjeka na čovjeka) iako virus potječe od životinja te je uzrokovao pandemiju. </w:t>
      </w:r>
    </w:p>
    <w:p w14:paraId="77F614F1" w14:textId="77777777" w:rsidR="0063464D" w:rsidRPr="00016944" w:rsidRDefault="0063464D" w:rsidP="0063464D">
      <w:pPr>
        <w:rPr>
          <w:lang w:bidi="en-US"/>
        </w:rPr>
      </w:pPr>
      <w:r w:rsidRPr="00016944">
        <w:rPr>
          <w:lang w:bidi="en-US"/>
        </w:rPr>
        <w:t>Pandemija (od grčke riječi pan "svi" i demos "ljudi") označava širenje infekcijske bolesti u širokim geografskim regijama, kontinentalnih ili globalnih razmjera.</w:t>
      </w:r>
    </w:p>
    <w:p w14:paraId="0E032C5E" w14:textId="77777777" w:rsidR="0063464D" w:rsidRDefault="0063464D" w:rsidP="00822B05">
      <w:pPr>
        <w:rPr>
          <w:lang w:bidi="en-US"/>
        </w:rPr>
      </w:pPr>
    </w:p>
    <w:p w14:paraId="288A467C" w14:textId="560984B9" w:rsidR="00313AEE" w:rsidRPr="00313AEE" w:rsidRDefault="00F203C8" w:rsidP="00313AEE">
      <w:pPr>
        <w:keepNext/>
        <w:keepLines/>
        <w:spacing w:before="40"/>
        <w:outlineLvl w:val="2"/>
        <w:rPr>
          <w:rFonts w:cstheme="majorBidi"/>
          <w:iCs/>
          <w:color w:val="54883D"/>
          <w:sz w:val="28"/>
          <w:lang w:bidi="en-US"/>
        </w:rPr>
      </w:pPr>
      <w:bookmarkStart w:id="222" w:name="_Toc10450135"/>
      <w:bookmarkStart w:id="223" w:name="_Toc13472013"/>
      <w:bookmarkStart w:id="224" w:name="_Toc127882981"/>
      <w:r>
        <w:rPr>
          <w:rFonts w:cstheme="majorBidi"/>
          <w:iCs/>
          <w:color w:val="54883D"/>
          <w:sz w:val="28"/>
          <w:lang w:bidi="en-US"/>
        </w:rPr>
        <w:t>6.4</w:t>
      </w:r>
      <w:r w:rsidR="00313AEE" w:rsidRPr="00313AEE">
        <w:rPr>
          <w:rFonts w:cstheme="majorBidi"/>
          <w:iCs/>
          <w:color w:val="54883D"/>
          <w:sz w:val="28"/>
          <w:lang w:bidi="en-US"/>
        </w:rPr>
        <w:t>.6 Događaj s najgorim mogućim posljedicama</w:t>
      </w:r>
      <w:bookmarkEnd w:id="222"/>
      <w:bookmarkEnd w:id="223"/>
      <w:bookmarkEnd w:id="224"/>
    </w:p>
    <w:p w14:paraId="3BC28CDE" w14:textId="77777777" w:rsidR="0063464D" w:rsidRPr="00016944" w:rsidRDefault="0063464D" w:rsidP="0063464D">
      <w:pPr>
        <w:rPr>
          <w:color w:val="auto"/>
          <w:lang w:bidi="en-US"/>
        </w:rPr>
      </w:pPr>
      <w:r w:rsidRPr="00016944">
        <w:rPr>
          <w:color w:val="auto"/>
          <w:lang w:bidi="en-US"/>
        </w:rPr>
        <w:t>Pandemija koronavirusa proširila se na Hrvatsku 25. veljače 2020. godine. Prvi slučaj potvrđen je u Zagrebu. Obolio je 26-godišnjak koji je od 19. do 21. veljače boravio u talijanskom gradu Milanu. Nakon što je pozitivno testiran, hospitaliziran je u Sveučilišnoj bolnici za zarazne bolesti dr. Frana Mihaljevića u Zagrebu.</w:t>
      </w:r>
    </w:p>
    <w:p w14:paraId="31A2F1F2" w14:textId="77777777" w:rsidR="0063464D" w:rsidRPr="0063464D" w:rsidRDefault="0063464D" w:rsidP="0063464D">
      <w:pPr>
        <w:rPr>
          <w:color w:val="auto"/>
          <w:lang w:bidi="en-US"/>
        </w:rPr>
      </w:pPr>
      <w:r w:rsidRPr="0063464D">
        <w:rPr>
          <w:color w:val="auto"/>
          <w:lang w:bidi="en-US"/>
        </w:rPr>
        <w:t>Dana 19. ožujka 2020. zabilježeno je više od 100 slučajeva. Broj oboljelih samo za 2 dana duplicirao se na 200, a zaključno s 27. ožujka potvrđeno je više od 500 slučajeva. Dana 2. travnja zabilježeno je više od 1.000 slučajeva.</w:t>
      </w:r>
    </w:p>
    <w:p w14:paraId="5328ADD3" w14:textId="15696BFB" w:rsidR="0063464D" w:rsidRPr="00016944" w:rsidRDefault="0063464D" w:rsidP="0063464D">
      <w:pPr>
        <w:rPr>
          <w:color w:val="auto"/>
          <w:lang w:bidi="en-US"/>
        </w:rPr>
      </w:pPr>
      <w:r w:rsidRPr="00DD0006">
        <w:rPr>
          <w:color w:val="auto"/>
          <w:lang w:bidi="en-US"/>
        </w:rPr>
        <w:t>Trenutačno je u Hrvatskoj (</w:t>
      </w:r>
      <w:r w:rsidR="00DD0006" w:rsidRPr="00DD0006">
        <w:rPr>
          <w:color w:val="auto"/>
          <w:lang w:bidi="en-US"/>
        </w:rPr>
        <w:t>veljača</w:t>
      </w:r>
      <w:r w:rsidRPr="00DD0006">
        <w:rPr>
          <w:color w:val="auto"/>
          <w:lang w:bidi="en-US"/>
        </w:rPr>
        <w:t xml:space="preserve"> 2023.) potvrđeno 1.26</w:t>
      </w:r>
      <w:r w:rsidR="00DD0006" w:rsidRPr="00DD0006">
        <w:rPr>
          <w:color w:val="auto"/>
          <w:lang w:bidi="en-US"/>
        </w:rPr>
        <w:t>8</w:t>
      </w:r>
      <w:r w:rsidRPr="00DD0006">
        <w:rPr>
          <w:color w:val="auto"/>
          <w:lang w:bidi="en-US"/>
        </w:rPr>
        <w:t>.6</w:t>
      </w:r>
      <w:r w:rsidR="00DD0006" w:rsidRPr="00DD0006">
        <w:rPr>
          <w:color w:val="auto"/>
          <w:lang w:bidi="en-US"/>
        </w:rPr>
        <w:t>04</w:t>
      </w:r>
      <w:r w:rsidRPr="00DD0006">
        <w:rPr>
          <w:color w:val="auto"/>
          <w:lang w:bidi="en-US"/>
        </w:rPr>
        <w:t xml:space="preserve">  slučajeva oboljelih osoba, od kojih je 17.</w:t>
      </w:r>
      <w:r w:rsidR="00DD0006" w:rsidRPr="00DD0006">
        <w:rPr>
          <w:color w:val="auto"/>
          <w:lang w:bidi="en-US"/>
        </w:rPr>
        <w:t>950</w:t>
      </w:r>
      <w:r w:rsidRPr="00DD0006">
        <w:rPr>
          <w:color w:val="auto"/>
          <w:lang w:bidi="en-US"/>
        </w:rPr>
        <w:t xml:space="preserve"> preminulo, a 1.2</w:t>
      </w:r>
      <w:r w:rsidR="00DD0006" w:rsidRPr="00DD0006">
        <w:rPr>
          <w:color w:val="auto"/>
          <w:lang w:bidi="en-US"/>
        </w:rPr>
        <w:t>50</w:t>
      </w:r>
      <w:r w:rsidRPr="00DD0006">
        <w:rPr>
          <w:color w:val="auto"/>
          <w:lang w:bidi="en-US"/>
        </w:rPr>
        <w:t>.</w:t>
      </w:r>
      <w:r w:rsidR="00DD0006" w:rsidRPr="00DD0006">
        <w:rPr>
          <w:color w:val="auto"/>
          <w:lang w:bidi="en-US"/>
        </w:rPr>
        <w:t>175</w:t>
      </w:r>
      <w:r w:rsidRPr="00DD0006">
        <w:rPr>
          <w:color w:val="auto"/>
          <w:lang w:bidi="en-US"/>
        </w:rPr>
        <w:t xml:space="preserve"> osobe su se oporavile.</w:t>
      </w:r>
    </w:p>
    <w:p w14:paraId="575654C5" w14:textId="77777777" w:rsidR="00313AEE" w:rsidRPr="00313AEE" w:rsidRDefault="00313AEE" w:rsidP="00313AEE">
      <w:pPr>
        <w:spacing w:before="0" w:after="0"/>
        <w:rPr>
          <w:i/>
          <w:iCs/>
          <w:color w:val="54883D"/>
        </w:rPr>
      </w:pPr>
    </w:p>
    <w:p w14:paraId="25FEF10B" w14:textId="77777777" w:rsidR="00313AEE" w:rsidRPr="00313AEE" w:rsidRDefault="00313AEE" w:rsidP="00313AEE">
      <w:pPr>
        <w:rPr>
          <w:i/>
          <w:iCs/>
          <w:color w:val="54883D"/>
        </w:rPr>
      </w:pPr>
      <w:r w:rsidRPr="00313AEE">
        <w:rPr>
          <w:i/>
          <w:iCs/>
          <w:color w:val="54883D"/>
        </w:rPr>
        <w:t>Posljedice</w:t>
      </w:r>
    </w:p>
    <w:p w14:paraId="407206EB" w14:textId="77777777" w:rsidR="00313AEE" w:rsidRPr="00313AEE" w:rsidRDefault="00313AEE" w:rsidP="00313AEE">
      <w:pPr>
        <w:rPr>
          <w:u w:val="single"/>
        </w:rPr>
      </w:pPr>
      <w:r w:rsidRPr="00313AEE">
        <w:rPr>
          <w:u w:val="single"/>
        </w:rPr>
        <w:t>Život i zdravlje ljudi</w:t>
      </w:r>
    </w:p>
    <w:p w14:paraId="5CC9F189" w14:textId="0FB55DA8" w:rsidR="00313AEE" w:rsidRPr="00313AEE" w:rsidRDefault="00313AEE" w:rsidP="00313AEE">
      <w:pPr>
        <w:spacing w:before="0" w:after="240"/>
        <w:jc w:val="center"/>
        <w:rPr>
          <w:rFonts w:eastAsiaTheme="minorHAnsi"/>
          <w:bCs/>
          <w:color w:val="54883D"/>
          <w:sz w:val="20"/>
          <w:szCs w:val="18"/>
          <w:lang w:bidi="en-US"/>
        </w:rPr>
      </w:pPr>
      <w:r w:rsidRPr="00313AEE">
        <w:rPr>
          <w:rFonts w:eastAsiaTheme="minorHAnsi"/>
          <w:bCs/>
          <w:color w:val="54883D"/>
          <w:sz w:val="20"/>
          <w:szCs w:val="18"/>
          <w:lang w:bidi="en-US"/>
        </w:rPr>
        <w:t xml:space="preserve">Tablica </w:t>
      </w:r>
      <w:r w:rsidRPr="00313AEE">
        <w:rPr>
          <w:rFonts w:eastAsiaTheme="minorHAnsi"/>
          <w:bCs/>
          <w:noProof/>
          <w:color w:val="54883D"/>
          <w:sz w:val="20"/>
          <w:szCs w:val="18"/>
          <w:lang w:bidi="en-US"/>
        </w:rPr>
        <w:fldChar w:fldCharType="begin"/>
      </w:r>
      <w:r w:rsidRPr="00313AEE">
        <w:rPr>
          <w:rFonts w:eastAsiaTheme="minorHAnsi"/>
          <w:bCs/>
          <w:noProof/>
          <w:color w:val="54883D"/>
          <w:sz w:val="20"/>
          <w:szCs w:val="18"/>
          <w:lang w:bidi="en-US"/>
        </w:rPr>
        <w:instrText xml:space="preserve"> SEQ Tabela \* ARABIC </w:instrText>
      </w:r>
      <w:r w:rsidRPr="00313AEE">
        <w:rPr>
          <w:rFonts w:eastAsiaTheme="minorHAnsi"/>
          <w:bCs/>
          <w:noProof/>
          <w:color w:val="54883D"/>
          <w:sz w:val="20"/>
          <w:szCs w:val="18"/>
          <w:lang w:bidi="en-US"/>
        </w:rPr>
        <w:fldChar w:fldCharType="separate"/>
      </w:r>
      <w:r w:rsidR="00DD0006">
        <w:rPr>
          <w:rFonts w:eastAsiaTheme="minorHAnsi"/>
          <w:bCs/>
          <w:noProof/>
          <w:color w:val="54883D"/>
          <w:sz w:val="20"/>
          <w:szCs w:val="18"/>
          <w:lang w:bidi="en-US"/>
        </w:rPr>
        <w:t>46</w:t>
      </w:r>
      <w:r w:rsidRPr="00313AEE">
        <w:rPr>
          <w:rFonts w:eastAsiaTheme="minorHAnsi"/>
          <w:bCs/>
          <w:noProof/>
          <w:color w:val="54883D"/>
          <w:sz w:val="20"/>
          <w:szCs w:val="18"/>
          <w:lang w:bidi="en-US"/>
        </w:rPr>
        <w:fldChar w:fldCharType="end"/>
      </w:r>
      <w:r w:rsidRPr="00313AEE">
        <w:rPr>
          <w:rFonts w:eastAsiaTheme="minorHAnsi"/>
          <w:bCs/>
          <w:color w:val="54883D"/>
          <w:sz w:val="20"/>
          <w:szCs w:val="18"/>
          <w:lang w:bidi="en-US"/>
        </w:rPr>
        <w:t>.</w:t>
      </w:r>
      <w:r w:rsidRPr="00313AEE">
        <w:rPr>
          <w:rFonts w:eastAsiaTheme="minorHAnsi"/>
          <w:bCs/>
          <w:i/>
          <w:color w:val="54883D"/>
          <w:sz w:val="20"/>
          <w:szCs w:val="18"/>
          <w:lang w:bidi="en-US"/>
        </w:rPr>
        <w:t xml:space="preserve"> </w:t>
      </w:r>
      <w:r w:rsidRPr="00313AEE">
        <w:rPr>
          <w:rFonts w:eastAsiaTheme="minorHAnsi"/>
          <w:bCs/>
          <w:color w:val="54883D"/>
          <w:sz w:val="20"/>
          <w:szCs w:val="18"/>
          <w:lang w:bidi="en-US"/>
        </w:rPr>
        <w:t>Vrijednost kriterija za posljedice na život i zdravlje ljudi po kategorijama – epidemije i pandemije</w:t>
      </w:r>
    </w:p>
    <w:tbl>
      <w:tblPr>
        <w:tblStyle w:val="ivopisnatablicareetke6-isticanje312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313AEE" w:rsidRPr="00313AEE" w14:paraId="69AC96C5" w14:textId="77777777" w:rsidTr="00DC6CD6">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4A43EBE9" w14:textId="77777777" w:rsidR="00313AEE" w:rsidRPr="00313AEE" w:rsidRDefault="00313AEE" w:rsidP="00313AEE">
            <w:pPr>
              <w:spacing w:after="0"/>
              <w:jc w:val="center"/>
              <w:rPr>
                <w:color w:val="000000"/>
                <w:sz w:val="20"/>
                <w:szCs w:val="20"/>
              </w:rPr>
            </w:pPr>
            <w:r w:rsidRPr="00313AEE">
              <w:rPr>
                <w:color w:val="000000"/>
                <w:sz w:val="20"/>
                <w:szCs w:val="20"/>
              </w:rPr>
              <w:t>KATEGORIJA</w:t>
            </w:r>
          </w:p>
        </w:tc>
        <w:tc>
          <w:tcPr>
            <w:tcW w:w="2567" w:type="dxa"/>
            <w:tcBorders>
              <w:bottom w:val="none" w:sz="0" w:space="0" w:color="auto"/>
            </w:tcBorders>
            <w:shd w:val="clear" w:color="auto" w:fill="auto"/>
          </w:tcPr>
          <w:p w14:paraId="2ABE2D00"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13AEE">
              <w:rPr>
                <w:color w:val="000000"/>
                <w:sz w:val="20"/>
                <w:szCs w:val="20"/>
              </w:rPr>
              <w:t>POSLJEDICE</w:t>
            </w:r>
          </w:p>
        </w:tc>
        <w:tc>
          <w:tcPr>
            <w:tcW w:w="2253" w:type="dxa"/>
            <w:tcBorders>
              <w:bottom w:val="none" w:sz="0" w:space="0" w:color="auto"/>
            </w:tcBorders>
            <w:shd w:val="clear" w:color="auto" w:fill="auto"/>
          </w:tcPr>
          <w:p w14:paraId="5CD12D4B"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13AEE">
              <w:rPr>
                <w:color w:val="000000"/>
                <w:sz w:val="20"/>
                <w:szCs w:val="20"/>
              </w:rPr>
              <w:t>BROJ UGROŽENIH OSOBA %</w:t>
            </w:r>
          </w:p>
        </w:tc>
        <w:tc>
          <w:tcPr>
            <w:tcW w:w="1984" w:type="dxa"/>
            <w:tcBorders>
              <w:bottom w:val="none" w:sz="0" w:space="0" w:color="auto"/>
            </w:tcBorders>
            <w:shd w:val="clear" w:color="auto" w:fill="auto"/>
          </w:tcPr>
          <w:p w14:paraId="5FC37D59"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313AEE">
              <w:rPr>
                <w:color w:val="000000"/>
                <w:sz w:val="20"/>
                <w:szCs w:val="20"/>
              </w:rPr>
              <w:t>ODABRANO</w:t>
            </w:r>
          </w:p>
        </w:tc>
      </w:tr>
      <w:tr w:rsidR="00313AEE" w:rsidRPr="00313AEE" w14:paraId="2DC1B5BC" w14:textId="77777777" w:rsidTr="00DC6CD6">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D2102CC" w14:textId="77777777" w:rsidR="00313AEE" w:rsidRPr="00313AEE" w:rsidRDefault="00313AEE" w:rsidP="00313AEE">
            <w:pPr>
              <w:spacing w:after="0"/>
              <w:jc w:val="center"/>
              <w:rPr>
                <w:color w:val="000000"/>
                <w:sz w:val="20"/>
                <w:szCs w:val="20"/>
              </w:rPr>
            </w:pPr>
            <w:r w:rsidRPr="00313AEE">
              <w:rPr>
                <w:color w:val="000000"/>
                <w:sz w:val="20"/>
                <w:szCs w:val="20"/>
              </w:rPr>
              <w:t>1.</w:t>
            </w:r>
          </w:p>
        </w:tc>
        <w:tc>
          <w:tcPr>
            <w:tcW w:w="2567" w:type="dxa"/>
            <w:shd w:val="clear" w:color="auto" w:fill="auto"/>
          </w:tcPr>
          <w:p w14:paraId="16750FEC"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3AEE">
              <w:rPr>
                <w:color w:val="000000"/>
                <w:sz w:val="20"/>
                <w:szCs w:val="20"/>
              </w:rPr>
              <w:t>Neznatne</w:t>
            </w:r>
          </w:p>
        </w:tc>
        <w:tc>
          <w:tcPr>
            <w:tcW w:w="2253" w:type="dxa"/>
            <w:shd w:val="clear" w:color="auto" w:fill="auto"/>
          </w:tcPr>
          <w:p w14:paraId="23F092F9"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3AEE">
              <w:rPr>
                <w:color w:val="000000"/>
                <w:sz w:val="20"/>
              </w:rPr>
              <w:t>&lt; 0,001</w:t>
            </w:r>
          </w:p>
        </w:tc>
        <w:tc>
          <w:tcPr>
            <w:tcW w:w="1984" w:type="dxa"/>
            <w:shd w:val="clear" w:color="auto" w:fill="auto"/>
          </w:tcPr>
          <w:p w14:paraId="5F4323CF"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13AEE" w:rsidRPr="00313AEE" w14:paraId="0987C1B1" w14:textId="77777777" w:rsidTr="00DC6CD6">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B65B899" w14:textId="77777777" w:rsidR="00313AEE" w:rsidRPr="00313AEE" w:rsidRDefault="00313AEE" w:rsidP="00313AEE">
            <w:pPr>
              <w:spacing w:after="0"/>
              <w:jc w:val="center"/>
              <w:rPr>
                <w:color w:val="000000"/>
                <w:sz w:val="20"/>
                <w:szCs w:val="20"/>
              </w:rPr>
            </w:pPr>
            <w:r w:rsidRPr="00313AEE">
              <w:rPr>
                <w:color w:val="000000"/>
                <w:sz w:val="20"/>
                <w:szCs w:val="20"/>
              </w:rPr>
              <w:t>2.</w:t>
            </w:r>
          </w:p>
        </w:tc>
        <w:tc>
          <w:tcPr>
            <w:tcW w:w="2567" w:type="dxa"/>
            <w:shd w:val="clear" w:color="auto" w:fill="auto"/>
          </w:tcPr>
          <w:p w14:paraId="0867B47B"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3AEE">
              <w:rPr>
                <w:color w:val="000000"/>
                <w:sz w:val="20"/>
                <w:szCs w:val="20"/>
              </w:rPr>
              <w:t>Malene</w:t>
            </w:r>
          </w:p>
        </w:tc>
        <w:tc>
          <w:tcPr>
            <w:tcW w:w="2253" w:type="dxa"/>
            <w:shd w:val="clear" w:color="auto" w:fill="auto"/>
          </w:tcPr>
          <w:p w14:paraId="0D837F92"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3AEE">
              <w:rPr>
                <w:color w:val="000000"/>
                <w:sz w:val="20"/>
              </w:rPr>
              <w:t>0,001 - 0,0046</w:t>
            </w:r>
          </w:p>
        </w:tc>
        <w:tc>
          <w:tcPr>
            <w:tcW w:w="1984" w:type="dxa"/>
            <w:shd w:val="clear" w:color="auto" w:fill="auto"/>
          </w:tcPr>
          <w:p w14:paraId="08C1AFF3"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13AEE" w:rsidRPr="00313AEE" w14:paraId="64432447" w14:textId="77777777" w:rsidTr="00DC6CD6">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81E508F" w14:textId="77777777" w:rsidR="00313AEE" w:rsidRPr="00313AEE" w:rsidRDefault="00313AEE" w:rsidP="00313AEE">
            <w:pPr>
              <w:spacing w:after="0"/>
              <w:jc w:val="center"/>
              <w:rPr>
                <w:color w:val="000000"/>
                <w:sz w:val="20"/>
                <w:szCs w:val="20"/>
              </w:rPr>
            </w:pPr>
            <w:r w:rsidRPr="00313AEE">
              <w:rPr>
                <w:color w:val="000000"/>
                <w:sz w:val="20"/>
                <w:szCs w:val="20"/>
              </w:rPr>
              <w:t>3.</w:t>
            </w:r>
          </w:p>
        </w:tc>
        <w:tc>
          <w:tcPr>
            <w:tcW w:w="2567" w:type="dxa"/>
            <w:shd w:val="clear" w:color="auto" w:fill="auto"/>
          </w:tcPr>
          <w:p w14:paraId="7E054CB2"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3AEE">
              <w:rPr>
                <w:color w:val="000000"/>
                <w:sz w:val="20"/>
                <w:szCs w:val="20"/>
              </w:rPr>
              <w:t>Umjerene</w:t>
            </w:r>
          </w:p>
        </w:tc>
        <w:tc>
          <w:tcPr>
            <w:tcW w:w="2253" w:type="dxa"/>
            <w:shd w:val="clear" w:color="auto" w:fill="auto"/>
          </w:tcPr>
          <w:p w14:paraId="2C5C4532"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3AEE">
              <w:rPr>
                <w:color w:val="000000"/>
                <w:sz w:val="20"/>
              </w:rPr>
              <w:t>0,0047 - 0,011</w:t>
            </w:r>
          </w:p>
        </w:tc>
        <w:tc>
          <w:tcPr>
            <w:tcW w:w="1984" w:type="dxa"/>
            <w:shd w:val="clear" w:color="auto" w:fill="auto"/>
          </w:tcPr>
          <w:p w14:paraId="6AD764CE"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13AEE" w:rsidRPr="00313AEE" w14:paraId="76F69336" w14:textId="77777777" w:rsidTr="00DC6CD6">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ED391EE" w14:textId="77777777" w:rsidR="00313AEE" w:rsidRPr="00313AEE" w:rsidRDefault="00313AEE" w:rsidP="00313AEE">
            <w:pPr>
              <w:spacing w:after="0"/>
              <w:jc w:val="center"/>
              <w:rPr>
                <w:color w:val="000000"/>
                <w:sz w:val="20"/>
                <w:szCs w:val="20"/>
              </w:rPr>
            </w:pPr>
            <w:r w:rsidRPr="00313AEE">
              <w:rPr>
                <w:color w:val="000000"/>
                <w:sz w:val="20"/>
                <w:szCs w:val="20"/>
              </w:rPr>
              <w:t>4.</w:t>
            </w:r>
          </w:p>
        </w:tc>
        <w:tc>
          <w:tcPr>
            <w:tcW w:w="2567" w:type="dxa"/>
            <w:shd w:val="clear" w:color="auto" w:fill="auto"/>
          </w:tcPr>
          <w:p w14:paraId="15924502"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3AEE">
              <w:rPr>
                <w:color w:val="000000"/>
                <w:sz w:val="20"/>
                <w:szCs w:val="20"/>
              </w:rPr>
              <w:t>Značajne</w:t>
            </w:r>
          </w:p>
        </w:tc>
        <w:tc>
          <w:tcPr>
            <w:tcW w:w="2253" w:type="dxa"/>
            <w:shd w:val="clear" w:color="auto" w:fill="auto"/>
          </w:tcPr>
          <w:p w14:paraId="276E26C9"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13AEE">
              <w:rPr>
                <w:color w:val="000000"/>
                <w:sz w:val="20"/>
              </w:rPr>
              <w:t>0,012 - 0,035</w:t>
            </w:r>
          </w:p>
        </w:tc>
        <w:tc>
          <w:tcPr>
            <w:tcW w:w="1984" w:type="dxa"/>
            <w:shd w:val="clear" w:color="auto" w:fill="auto"/>
          </w:tcPr>
          <w:p w14:paraId="47D2A451"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13AEE" w:rsidRPr="00313AEE" w14:paraId="5B2F966A" w14:textId="77777777" w:rsidTr="00DC6CD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C7A6C03" w14:textId="77777777" w:rsidR="00313AEE" w:rsidRPr="00313AEE" w:rsidRDefault="00313AEE" w:rsidP="00313AEE">
            <w:pPr>
              <w:spacing w:after="0"/>
              <w:jc w:val="center"/>
              <w:rPr>
                <w:color w:val="000000"/>
                <w:sz w:val="20"/>
                <w:szCs w:val="20"/>
              </w:rPr>
            </w:pPr>
            <w:r w:rsidRPr="00313AEE">
              <w:rPr>
                <w:color w:val="000000"/>
                <w:sz w:val="20"/>
                <w:szCs w:val="20"/>
              </w:rPr>
              <w:t>5.</w:t>
            </w:r>
          </w:p>
        </w:tc>
        <w:tc>
          <w:tcPr>
            <w:tcW w:w="2567" w:type="dxa"/>
            <w:shd w:val="clear" w:color="auto" w:fill="auto"/>
          </w:tcPr>
          <w:p w14:paraId="2F8E906C"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3AEE">
              <w:rPr>
                <w:color w:val="000000"/>
                <w:sz w:val="20"/>
                <w:szCs w:val="20"/>
              </w:rPr>
              <w:t>Katastrofalne</w:t>
            </w:r>
          </w:p>
        </w:tc>
        <w:tc>
          <w:tcPr>
            <w:tcW w:w="2253" w:type="dxa"/>
            <w:shd w:val="clear" w:color="auto" w:fill="auto"/>
          </w:tcPr>
          <w:p w14:paraId="0B475747"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13AEE">
              <w:rPr>
                <w:color w:val="000000"/>
                <w:sz w:val="20"/>
              </w:rPr>
              <w:t>0,036 &gt;</w:t>
            </w:r>
          </w:p>
        </w:tc>
        <w:tc>
          <w:tcPr>
            <w:tcW w:w="1984" w:type="dxa"/>
            <w:shd w:val="clear" w:color="auto" w:fill="auto"/>
          </w:tcPr>
          <w:p w14:paraId="4AEC02AD"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313AEE">
              <w:rPr>
                <w:b/>
                <w:color w:val="000000"/>
                <w:sz w:val="20"/>
                <w:szCs w:val="20"/>
              </w:rPr>
              <w:t>x</w:t>
            </w:r>
          </w:p>
        </w:tc>
      </w:tr>
    </w:tbl>
    <w:p w14:paraId="463BB001" w14:textId="77777777" w:rsidR="0063464D" w:rsidRDefault="0063464D" w:rsidP="00313AEE">
      <w:pPr>
        <w:tabs>
          <w:tab w:val="left" w:pos="897"/>
        </w:tabs>
        <w:rPr>
          <w:u w:val="single"/>
        </w:rPr>
      </w:pPr>
    </w:p>
    <w:p w14:paraId="62C8CA7E" w14:textId="77777777" w:rsidR="0063464D" w:rsidRDefault="0063464D" w:rsidP="00313AEE">
      <w:pPr>
        <w:tabs>
          <w:tab w:val="left" w:pos="897"/>
        </w:tabs>
        <w:rPr>
          <w:u w:val="single"/>
        </w:rPr>
      </w:pPr>
    </w:p>
    <w:p w14:paraId="4BAA4C1B" w14:textId="7ADBF166" w:rsidR="00313AEE" w:rsidRPr="00313AEE" w:rsidRDefault="00313AEE" w:rsidP="00313AEE">
      <w:pPr>
        <w:tabs>
          <w:tab w:val="left" w:pos="897"/>
        </w:tabs>
        <w:rPr>
          <w:u w:val="single"/>
        </w:rPr>
      </w:pPr>
      <w:r w:rsidRPr="00313AEE">
        <w:rPr>
          <w:u w:val="single"/>
        </w:rPr>
        <w:lastRenderedPageBreak/>
        <w:t>Gospodarstvo</w:t>
      </w:r>
    </w:p>
    <w:p w14:paraId="32A29ED6" w14:textId="5B6DA715" w:rsidR="0063464D" w:rsidRDefault="0063464D" w:rsidP="0063464D">
      <w:pPr>
        <w:rPr>
          <w:szCs w:val="22"/>
        </w:rPr>
      </w:pPr>
      <w:r w:rsidRPr="00016944">
        <w:rPr>
          <w:szCs w:val="22"/>
        </w:rPr>
        <w:t xml:space="preserve">Posljedice pandemije uzrokovane novim koronavirusom primarno se očituju kroz indirektne troškove kao posljedica „lockdown-a“, apsentizma zaposlenih osoba i troškove zdravstvenog sustava za liječenje oboljelih i provođenje preventivnih mjera u cilju suzbijanja i sprječavanja daljnjeg širenja pandemije. </w:t>
      </w:r>
    </w:p>
    <w:p w14:paraId="1F172765" w14:textId="18D13383" w:rsidR="00313AEE" w:rsidRPr="00313AEE" w:rsidRDefault="00313AEE" w:rsidP="00313AEE">
      <w:pPr>
        <w:spacing w:before="0" w:after="240"/>
        <w:jc w:val="center"/>
        <w:rPr>
          <w:rFonts w:eastAsiaTheme="minorHAnsi"/>
          <w:bCs/>
          <w:iCs/>
          <w:color w:val="54883D"/>
          <w:sz w:val="20"/>
          <w:szCs w:val="18"/>
          <w:lang w:bidi="en-US"/>
        </w:rPr>
      </w:pPr>
      <w:r w:rsidRPr="00313AEE">
        <w:rPr>
          <w:rFonts w:eastAsiaTheme="minorHAnsi"/>
          <w:bCs/>
          <w:color w:val="54883D"/>
          <w:sz w:val="20"/>
          <w:szCs w:val="18"/>
          <w:lang w:bidi="en-US"/>
        </w:rPr>
        <w:t xml:space="preserve">Tablica </w:t>
      </w:r>
      <w:r w:rsidRPr="00313AEE">
        <w:rPr>
          <w:rFonts w:eastAsiaTheme="minorHAnsi"/>
          <w:bCs/>
          <w:noProof/>
          <w:color w:val="54883D"/>
          <w:sz w:val="20"/>
          <w:szCs w:val="18"/>
          <w:lang w:bidi="en-US"/>
        </w:rPr>
        <w:fldChar w:fldCharType="begin"/>
      </w:r>
      <w:r w:rsidRPr="00313AEE">
        <w:rPr>
          <w:rFonts w:eastAsiaTheme="minorHAnsi"/>
          <w:bCs/>
          <w:noProof/>
          <w:color w:val="54883D"/>
          <w:sz w:val="20"/>
          <w:szCs w:val="18"/>
          <w:lang w:bidi="en-US"/>
        </w:rPr>
        <w:instrText xml:space="preserve"> SEQ Tabela \* ARABIC </w:instrText>
      </w:r>
      <w:r w:rsidRPr="00313AEE">
        <w:rPr>
          <w:rFonts w:eastAsiaTheme="minorHAnsi"/>
          <w:bCs/>
          <w:noProof/>
          <w:color w:val="54883D"/>
          <w:sz w:val="20"/>
          <w:szCs w:val="18"/>
          <w:lang w:bidi="en-US"/>
        </w:rPr>
        <w:fldChar w:fldCharType="separate"/>
      </w:r>
      <w:r w:rsidR="00DD0006">
        <w:rPr>
          <w:rFonts w:eastAsiaTheme="minorHAnsi"/>
          <w:bCs/>
          <w:noProof/>
          <w:color w:val="54883D"/>
          <w:sz w:val="20"/>
          <w:szCs w:val="18"/>
          <w:lang w:bidi="en-US"/>
        </w:rPr>
        <w:t>47</w:t>
      </w:r>
      <w:r w:rsidRPr="00313AEE">
        <w:rPr>
          <w:rFonts w:eastAsiaTheme="minorHAnsi"/>
          <w:bCs/>
          <w:noProof/>
          <w:color w:val="54883D"/>
          <w:sz w:val="20"/>
          <w:szCs w:val="18"/>
          <w:lang w:bidi="en-US"/>
        </w:rPr>
        <w:fldChar w:fldCharType="end"/>
      </w:r>
      <w:r w:rsidRPr="00313AEE">
        <w:rPr>
          <w:rFonts w:eastAsiaTheme="minorHAnsi"/>
          <w:bCs/>
          <w:color w:val="54883D"/>
          <w:sz w:val="20"/>
          <w:szCs w:val="18"/>
          <w:lang w:bidi="en-US"/>
        </w:rPr>
        <w:t>.</w:t>
      </w:r>
      <w:r w:rsidRPr="00313AEE">
        <w:rPr>
          <w:rFonts w:eastAsiaTheme="minorHAnsi"/>
          <w:bCs/>
          <w:i/>
          <w:color w:val="54883D"/>
          <w:sz w:val="20"/>
          <w:szCs w:val="18"/>
          <w:lang w:bidi="en-US"/>
        </w:rPr>
        <w:t xml:space="preserve"> </w:t>
      </w:r>
      <w:r w:rsidRPr="00313AEE">
        <w:rPr>
          <w:rFonts w:eastAsiaTheme="minorHAnsi"/>
          <w:bCs/>
          <w:iCs/>
          <w:color w:val="54883D"/>
          <w:sz w:val="20"/>
          <w:szCs w:val="18"/>
          <w:lang w:bidi="en-US"/>
        </w:rPr>
        <w:t>Vrijednost kriterija za posljedice na gospodarstvo po kategorijama – epidemije i pandemije</w:t>
      </w:r>
    </w:p>
    <w:tbl>
      <w:tblPr>
        <w:tblStyle w:val="ivopisnatablicareetke6-isticanje32322"/>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850"/>
        <w:gridCol w:w="1640"/>
      </w:tblGrid>
      <w:tr w:rsidR="00313AEE" w:rsidRPr="00313AEE" w14:paraId="43464C7C" w14:textId="77777777" w:rsidTr="00DC6CD6">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564F22CF" w14:textId="77777777" w:rsidR="00313AEE" w:rsidRPr="00313AEE" w:rsidRDefault="00313AEE" w:rsidP="00313AEE">
            <w:pPr>
              <w:spacing w:before="72" w:after="72"/>
              <w:jc w:val="center"/>
              <w:rPr>
                <w:color w:val="auto"/>
                <w:sz w:val="20"/>
                <w:szCs w:val="20"/>
              </w:rPr>
            </w:pPr>
            <w:r w:rsidRPr="00313AEE">
              <w:rPr>
                <w:color w:val="auto"/>
                <w:sz w:val="20"/>
                <w:szCs w:val="20"/>
              </w:rPr>
              <w:t>KATEGORIJA</w:t>
            </w:r>
          </w:p>
        </w:tc>
        <w:tc>
          <w:tcPr>
            <w:tcW w:w="2421" w:type="dxa"/>
            <w:tcBorders>
              <w:bottom w:val="none" w:sz="0" w:space="0" w:color="auto"/>
            </w:tcBorders>
            <w:shd w:val="clear" w:color="auto" w:fill="auto"/>
          </w:tcPr>
          <w:p w14:paraId="34F7463A"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POSLJEDICE</w:t>
            </w:r>
          </w:p>
        </w:tc>
        <w:tc>
          <w:tcPr>
            <w:tcW w:w="2850" w:type="dxa"/>
            <w:tcBorders>
              <w:bottom w:val="none" w:sz="0" w:space="0" w:color="auto"/>
            </w:tcBorders>
            <w:shd w:val="clear" w:color="auto" w:fill="auto"/>
          </w:tcPr>
          <w:p w14:paraId="0D4DEF8C" w14:textId="7A924CC1"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KRITERIJ (</w:t>
            </w:r>
            <w:r w:rsidR="00EA22B2">
              <w:rPr>
                <w:color w:val="auto"/>
                <w:sz w:val="20"/>
                <w:szCs w:val="20"/>
              </w:rPr>
              <w:t>€</w:t>
            </w:r>
            <w:r w:rsidRPr="00313AEE">
              <w:rPr>
                <w:color w:val="auto"/>
                <w:sz w:val="20"/>
                <w:szCs w:val="20"/>
              </w:rPr>
              <w:t>)</w:t>
            </w:r>
          </w:p>
        </w:tc>
        <w:tc>
          <w:tcPr>
            <w:tcW w:w="1640" w:type="dxa"/>
            <w:tcBorders>
              <w:bottom w:val="none" w:sz="0" w:space="0" w:color="auto"/>
            </w:tcBorders>
            <w:shd w:val="clear" w:color="auto" w:fill="auto"/>
          </w:tcPr>
          <w:p w14:paraId="01EB847C"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ODABRANO</w:t>
            </w:r>
          </w:p>
        </w:tc>
      </w:tr>
      <w:tr w:rsidR="00EA22B2" w:rsidRPr="00313AEE" w14:paraId="02C8A846"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AF0F6CE" w14:textId="77777777" w:rsidR="00EA22B2" w:rsidRPr="00313AEE" w:rsidRDefault="00EA22B2" w:rsidP="00EA22B2">
            <w:pPr>
              <w:spacing w:after="0"/>
              <w:jc w:val="center"/>
              <w:rPr>
                <w:color w:val="auto"/>
                <w:sz w:val="20"/>
                <w:szCs w:val="20"/>
              </w:rPr>
            </w:pPr>
            <w:r w:rsidRPr="00313AEE">
              <w:rPr>
                <w:color w:val="auto"/>
                <w:sz w:val="20"/>
                <w:szCs w:val="20"/>
              </w:rPr>
              <w:t>1.</w:t>
            </w:r>
          </w:p>
        </w:tc>
        <w:tc>
          <w:tcPr>
            <w:tcW w:w="2421" w:type="dxa"/>
            <w:shd w:val="clear" w:color="auto" w:fill="auto"/>
          </w:tcPr>
          <w:p w14:paraId="093931CD"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13AEE">
              <w:rPr>
                <w:color w:val="auto"/>
                <w:sz w:val="20"/>
                <w:szCs w:val="20"/>
              </w:rPr>
              <w:t>Neznatne</w:t>
            </w:r>
          </w:p>
        </w:tc>
        <w:tc>
          <w:tcPr>
            <w:tcW w:w="2850" w:type="dxa"/>
            <w:shd w:val="clear" w:color="auto" w:fill="auto"/>
          </w:tcPr>
          <w:p w14:paraId="72384DC7" w14:textId="2C797FBE"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color w:val="auto"/>
                <w:sz w:val="20"/>
                <w:szCs w:val="20"/>
              </w:rPr>
              <w:t>9.442,00 – 18.884,00</w:t>
            </w:r>
          </w:p>
        </w:tc>
        <w:tc>
          <w:tcPr>
            <w:tcW w:w="1640" w:type="dxa"/>
            <w:shd w:val="clear" w:color="auto" w:fill="auto"/>
            <w:vAlign w:val="center"/>
          </w:tcPr>
          <w:p w14:paraId="750CAFFE"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p>
        </w:tc>
      </w:tr>
      <w:tr w:rsidR="00EA22B2" w:rsidRPr="00313AEE" w14:paraId="3EB772C4" w14:textId="77777777" w:rsidTr="00DC6CD6">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6EC48CA" w14:textId="77777777" w:rsidR="00EA22B2" w:rsidRPr="00313AEE" w:rsidRDefault="00EA22B2" w:rsidP="00EA22B2">
            <w:pPr>
              <w:spacing w:after="0"/>
              <w:jc w:val="center"/>
              <w:rPr>
                <w:color w:val="auto"/>
                <w:sz w:val="20"/>
                <w:szCs w:val="20"/>
              </w:rPr>
            </w:pPr>
            <w:r w:rsidRPr="00313AEE">
              <w:rPr>
                <w:color w:val="auto"/>
                <w:sz w:val="20"/>
                <w:szCs w:val="20"/>
              </w:rPr>
              <w:t>2.</w:t>
            </w:r>
          </w:p>
        </w:tc>
        <w:tc>
          <w:tcPr>
            <w:tcW w:w="2421" w:type="dxa"/>
            <w:shd w:val="clear" w:color="auto" w:fill="auto"/>
          </w:tcPr>
          <w:p w14:paraId="11B1528B"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Male</w:t>
            </w:r>
          </w:p>
        </w:tc>
        <w:tc>
          <w:tcPr>
            <w:tcW w:w="2850" w:type="dxa"/>
            <w:shd w:val="clear" w:color="auto" w:fill="auto"/>
          </w:tcPr>
          <w:p w14:paraId="5AB84ADA" w14:textId="4C26672D"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79E0">
              <w:rPr>
                <w:color w:val="auto"/>
                <w:sz w:val="20"/>
                <w:szCs w:val="20"/>
              </w:rPr>
              <w:t>18.884,00 – 94.416,00</w:t>
            </w:r>
          </w:p>
        </w:tc>
        <w:tc>
          <w:tcPr>
            <w:tcW w:w="1640" w:type="dxa"/>
            <w:shd w:val="clear" w:color="auto" w:fill="auto"/>
          </w:tcPr>
          <w:p w14:paraId="6B1C7B6A"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EA22B2" w:rsidRPr="00313AEE" w14:paraId="3C4E20BF"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EBA9A5A" w14:textId="77777777" w:rsidR="00EA22B2" w:rsidRPr="00313AEE" w:rsidRDefault="00EA22B2" w:rsidP="00EA22B2">
            <w:pPr>
              <w:spacing w:after="0"/>
              <w:jc w:val="center"/>
              <w:rPr>
                <w:color w:val="auto"/>
                <w:sz w:val="20"/>
                <w:szCs w:val="20"/>
              </w:rPr>
            </w:pPr>
            <w:r w:rsidRPr="00313AEE">
              <w:rPr>
                <w:color w:val="auto"/>
                <w:sz w:val="20"/>
                <w:szCs w:val="20"/>
              </w:rPr>
              <w:t>3.</w:t>
            </w:r>
          </w:p>
        </w:tc>
        <w:tc>
          <w:tcPr>
            <w:tcW w:w="2421" w:type="dxa"/>
            <w:shd w:val="clear" w:color="auto" w:fill="auto"/>
          </w:tcPr>
          <w:p w14:paraId="77C03DAB"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13AEE">
              <w:rPr>
                <w:color w:val="auto"/>
                <w:sz w:val="20"/>
                <w:szCs w:val="20"/>
              </w:rPr>
              <w:t>Umjerene</w:t>
            </w:r>
          </w:p>
        </w:tc>
        <w:tc>
          <w:tcPr>
            <w:tcW w:w="2850" w:type="dxa"/>
            <w:shd w:val="clear" w:color="auto" w:fill="auto"/>
          </w:tcPr>
          <w:p w14:paraId="250AB432" w14:textId="78510A4D"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color w:val="auto"/>
                <w:sz w:val="20"/>
                <w:szCs w:val="20"/>
              </w:rPr>
              <w:t>94.416,00 – 283.248,00</w:t>
            </w:r>
          </w:p>
        </w:tc>
        <w:tc>
          <w:tcPr>
            <w:tcW w:w="1640" w:type="dxa"/>
            <w:shd w:val="clear" w:color="auto" w:fill="auto"/>
          </w:tcPr>
          <w:p w14:paraId="26AFAB5F"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313AEE">
              <w:rPr>
                <w:b/>
                <w:color w:val="auto"/>
                <w:sz w:val="20"/>
                <w:szCs w:val="20"/>
              </w:rPr>
              <w:t>x</w:t>
            </w:r>
          </w:p>
        </w:tc>
      </w:tr>
      <w:tr w:rsidR="00EA22B2" w:rsidRPr="00313AEE" w14:paraId="7843920D" w14:textId="77777777" w:rsidTr="00DC6CD6">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C4B12EF" w14:textId="77777777" w:rsidR="00EA22B2" w:rsidRPr="00313AEE" w:rsidRDefault="00EA22B2" w:rsidP="00EA22B2">
            <w:pPr>
              <w:spacing w:after="0"/>
              <w:jc w:val="center"/>
              <w:rPr>
                <w:color w:val="auto"/>
                <w:sz w:val="20"/>
                <w:szCs w:val="20"/>
              </w:rPr>
            </w:pPr>
            <w:r w:rsidRPr="00313AEE">
              <w:rPr>
                <w:color w:val="auto"/>
                <w:sz w:val="20"/>
                <w:szCs w:val="20"/>
              </w:rPr>
              <w:t>4.</w:t>
            </w:r>
          </w:p>
        </w:tc>
        <w:tc>
          <w:tcPr>
            <w:tcW w:w="2421" w:type="dxa"/>
            <w:shd w:val="clear" w:color="auto" w:fill="auto"/>
          </w:tcPr>
          <w:p w14:paraId="0722229C"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Značajne</w:t>
            </w:r>
          </w:p>
        </w:tc>
        <w:tc>
          <w:tcPr>
            <w:tcW w:w="2850" w:type="dxa"/>
            <w:shd w:val="clear" w:color="auto" w:fill="auto"/>
          </w:tcPr>
          <w:p w14:paraId="43966E99" w14:textId="58052DD2"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79E0">
              <w:rPr>
                <w:color w:val="auto"/>
                <w:sz w:val="20"/>
                <w:szCs w:val="20"/>
              </w:rPr>
              <w:t>283.248,00 – 472.080,00</w:t>
            </w:r>
          </w:p>
        </w:tc>
        <w:tc>
          <w:tcPr>
            <w:tcW w:w="1640" w:type="dxa"/>
            <w:shd w:val="clear" w:color="auto" w:fill="auto"/>
          </w:tcPr>
          <w:p w14:paraId="7D1DB8B2"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EA22B2" w:rsidRPr="00313AEE" w14:paraId="469025A2"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346F3A2" w14:textId="77777777" w:rsidR="00EA22B2" w:rsidRPr="00313AEE" w:rsidRDefault="00EA22B2" w:rsidP="00EA22B2">
            <w:pPr>
              <w:spacing w:after="0"/>
              <w:jc w:val="center"/>
              <w:rPr>
                <w:color w:val="auto"/>
                <w:sz w:val="20"/>
                <w:szCs w:val="20"/>
              </w:rPr>
            </w:pPr>
            <w:r w:rsidRPr="00313AEE">
              <w:rPr>
                <w:color w:val="auto"/>
                <w:sz w:val="20"/>
                <w:szCs w:val="20"/>
              </w:rPr>
              <w:t>5.</w:t>
            </w:r>
          </w:p>
        </w:tc>
        <w:tc>
          <w:tcPr>
            <w:tcW w:w="2421" w:type="dxa"/>
            <w:shd w:val="clear" w:color="auto" w:fill="auto"/>
          </w:tcPr>
          <w:p w14:paraId="63FD71E1"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13AEE">
              <w:rPr>
                <w:color w:val="auto"/>
                <w:sz w:val="20"/>
                <w:szCs w:val="20"/>
              </w:rPr>
              <w:t>Katastrofalne</w:t>
            </w:r>
          </w:p>
        </w:tc>
        <w:tc>
          <w:tcPr>
            <w:tcW w:w="2850" w:type="dxa"/>
            <w:shd w:val="clear" w:color="auto" w:fill="auto"/>
          </w:tcPr>
          <w:p w14:paraId="0D06B163" w14:textId="59BBC93F"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sz w:val="20"/>
                <w:szCs w:val="20"/>
              </w:rPr>
              <w:t xml:space="preserve">&gt; </w:t>
            </w:r>
            <w:r w:rsidRPr="00B679E0">
              <w:rPr>
                <w:color w:val="auto"/>
                <w:sz w:val="20"/>
                <w:szCs w:val="20"/>
              </w:rPr>
              <w:t>472.080,00</w:t>
            </w:r>
          </w:p>
        </w:tc>
        <w:tc>
          <w:tcPr>
            <w:tcW w:w="1640" w:type="dxa"/>
            <w:shd w:val="clear" w:color="auto" w:fill="auto"/>
          </w:tcPr>
          <w:p w14:paraId="54CFE4FA"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0C0BFD60" w14:textId="77777777" w:rsidR="0048445A" w:rsidRDefault="0048445A" w:rsidP="00313AEE">
      <w:pPr>
        <w:rPr>
          <w:u w:val="single"/>
        </w:rPr>
      </w:pPr>
    </w:p>
    <w:p w14:paraId="4303F456" w14:textId="77777777" w:rsidR="0048445A" w:rsidRDefault="0048445A" w:rsidP="00313AEE">
      <w:pPr>
        <w:rPr>
          <w:u w:val="single"/>
        </w:rPr>
      </w:pPr>
    </w:p>
    <w:p w14:paraId="21CD0D8A" w14:textId="77777777" w:rsidR="00313AEE" w:rsidRPr="00313AEE" w:rsidRDefault="00313AEE" w:rsidP="00313AEE">
      <w:pPr>
        <w:rPr>
          <w:u w:val="single"/>
        </w:rPr>
      </w:pPr>
      <w:r w:rsidRPr="00313AEE">
        <w:rPr>
          <w:u w:val="single"/>
        </w:rPr>
        <w:t>Društvena stabilnost i politika</w:t>
      </w:r>
    </w:p>
    <w:p w14:paraId="528D2B77" w14:textId="77777777" w:rsidR="00313AEE" w:rsidRPr="00313AEE" w:rsidRDefault="00313AEE" w:rsidP="00313AEE">
      <w:pPr>
        <w:rPr>
          <w:rFonts w:eastAsiaTheme="minorHAnsi"/>
          <w:b/>
          <w:u w:val="single"/>
        </w:rPr>
      </w:pPr>
      <w:r w:rsidRPr="00313AEE">
        <w:rPr>
          <w:rFonts w:eastAsiaTheme="minorHAnsi"/>
          <w:b/>
          <w:u w:val="single"/>
        </w:rPr>
        <w:t>Posljedice po kritičnu infrastrukturu:</w:t>
      </w:r>
    </w:p>
    <w:p w14:paraId="0CC96740" w14:textId="77777777" w:rsidR="00313AEE" w:rsidRPr="00313AEE" w:rsidRDefault="00313AEE" w:rsidP="00313AEE">
      <w:pPr>
        <w:rPr>
          <w:szCs w:val="22"/>
        </w:rPr>
      </w:pPr>
      <w:r w:rsidRPr="00313AEE">
        <w:rPr>
          <w:szCs w:val="22"/>
        </w:rPr>
        <w:t>Ne očekuju se velike posljedice na kritičnu infrastrukturu zbog povećanog broja oboljelih osoba koji će koristiti bolovanje. Ne očekuje se štete/gubici na građevinama od javnog društvenog značaja, kao niti prekid dulji od 10 dana u radu kritične infrastrukture.</w:t>
      </w:r>
    </w:p>
    <w:p w14:paraId="258AAEC2" w14:textId="77777777" w:rsidR="00313AEE" w:rsidRPr="00313AEE" w:rsidRDefault="00313AEE" w:rsidP="00313AEE">
      <w:pPr>
        <w:spacing w:after="0"/>
        <w:rPr>
          <w:i/>
          <w:iCs/>
          <w:color w:val="54883D"/>
        </w:rPr>
      </w:pPr>
      <w:r w:rsidRPr="00313AEE">
        <w:rPr>
          <w:i/>
          <w:iCs/>
          <w:color w:val="54883D"/>
        </w:rPr>
        <w:t>Zdravstvo</w:t>
      </w:r>
    </w:p>
    <w:p w14:paraId="545F1E45" w14:textId="77777777" w:rsidR="00313AEE" w:rsidRPr="00313AEE" w:rsidRDefault="00313AEE" w:rsidP="00313AEE">
      <w:pPr>
        <w:spacing w:after="0"/>
        <w:rPr>
          <w:iCs/>
          <w:color w:val="auto"/>
        </w:rPr>
      </w:pPr>
      <w:r w:rsidRPr="00313AEE">
        <w:rPr>
          <w:iCs/>
          <w:color w:val="auto"/>
        </w:rPr>
        <w:t xml:space="preserve">Moguće su poteškoće u održavanju zdravstvene zaštite zbog većeg broja oboljelih koji zahtijevaju veći angažman zdravstvenih djelatnika. </w:t>
      </w:r>
    </w:p>
    <w:p w14:paraId="60191614" w14:textId="77777777" w:rsidR="00313AEE" w:rsidRPr="00313AEE" w:rsidRDefault="00313AEE" w:rsidP="00313AEE">
      <w:pPr>
        <w:spacing w:after="0"/>
        <w:rPr>
          <w:color w:val="54883D"/>
          <w:szCs w:val="20"/>
        </w:rPr>
      </w:pPr>
      <w:r w:rsidRPr="00313AEE">
        <w:rPr>
          <w:i/>
          <w:iCs/>
          <w:color w:val="54883D"/>
        </w:rPr>
        <w:t>Javne službe</w:t>
      </w:r>
    </w:p>
    <w:p w14:paraId="3D70F560" w14:textId="77777777" w:rsidR="00313AEE" w:rsidRPr="00313AEE" w:rsidRDefault="00313AEE" w:rsidP="00313AEE">
      <w:pPr>
        <w:spacing w:after="0"/>
        <w:rPr>
          <w:szCs w:val="20"/>
        </w:rPr>
      </w:pPr>
      <w:r w:rsidRPr="00313AEE">
        <w:rPr>
          <w:szCs w:val="20"/>
        </w:rPr>
        <w:t>Može doći do poteškoća u radu javnih službi zbog povećanog broja osoba na bolovanju.</w:t>
      </w:r>
    </w:p>
    <w:p w14:paraId="3182443C" w14:textId="77777777" w:rsidR="00313AEE" w:rsidRPr="00313AEE" w:rsidRDefault="00313AEE" w:rsidP="00313AEE">
      <w:pPr>
        <w:spacing w:after="0"/>
        <w:rPr>
          <w:szCs w:val="20"/>
        </w:rPr>
      </w:pPr>
    </w:p>
    <w:p w14:paraId="6D807BE6" w14:textId="16E0FBB2" w:rsidR="00313AEE" w:rsidRPr="00313AEE" w:rsidRDefault="00313AEE" w:rsidP="00313AEE">
      <w:pPr>
        <w:spacing w:before="0" w:after="0"/>
        <w:jc w:val="center"/>
        <w:rPr>
          <w:rFonts w:eastAsiaTheme="minorHAnsi"/>
          <w:bCs/>
          <w:color w:val="54883D"/>
          <w:sz w:val="20"/>
          <w:szCs w:val="18"/>
          <w:lang w:bidi="en-US"/>
        </w:rPr>
      </w:pPr>
      <w:r w:rsidRPr="00313AEE">
        <w:rPr>
          <w:rFonts w:eastAsiaTheme="minorHAnsi"/>
          <w:bCs/>
          <w:color w:val="54883D"/>
          <w:sz w:val="20"/>
          <w:szCs w:val="18"/>
          <w:lang w:bidi="en-US"/>
        </w:rPr>
        <w:t xml:space="preserve">Tablica </w:t>
      </w:r>
      <w:r w:rsidRPr="00313AEE">
        <w:rPr>
          <w:rFonts w:eastAsiaTheme="minorHAnsi"/>
          <w:bCs/>
          <w:noProof/>
          <w:color w:val="54883D"/>
          <w:sz w:val="20"/>
          <w:szCs w:val="18"/>
          <w:lang w:bidi="en-US"/>
        </w:rPr>
        <w:fldChar w:fldCharType="begin"/>
      </w:r>
      <w:r w:rsidRPr="00313AEE">
        <w:rPr>
          <w:rFonts w:eastAsiaTheme="minorHAnsi"/>
          <w:bCs/>
          <w:noProof/>
          <w:color w:val="54883D"/>
          <w:sz w:val="20"/>
          <w:szCs w:val="18"/>
          <w:lang w:bidi="en-US"/>
        </w:rPr>
        <w:instrText xml:space="preserve"> SEQ Tabela \* ARABIC </w:instrText>
      </w:r>
      <w:r w:rsidRPr="00313AEE">
        <w:rPr>
          <w:rFonts w:eastAsiaTheme="minorHAnsi"/>
          <w:bCs/>
          <w:noProof/>
          <w:color w:val="54883D"/>
          <w:sz w:val="20"/>
          <w:szCs w:val="18"/>
          <w:lang w:bidi="en-US"/>
        </w:rPr>
        <w:fldChar w:fldCharType="separate"/>
      </w:r>
      <w:r w:rsidR="00DD0006">
        <w:rPr>
          <w:rFonts w:eastAsiaTheme="minorHAnsi"/>
          <w:bCs/>
          <w:noProof/>
          <w:color w:val="54883D"/>
          <w:sz w:val="20"/>
          <w:szCs w:val="18"/>
          <w:lang w:bidi="en-US"/>
        </w:rPr>
        <w:t>48</w:t>
      </w:r>
      <w:r w:rsidRPr="00313AEE">
        <w:rPr>
          <w:rFonts w:eastAsiaTheme="minorHAnsi"/>
          <w:bCs/>
          <w:noProof/>
          <w:color w:val="54883D"/>
          <w:sz w:val="20"/>
          <w:szCs w:val="18"/>
          <w:lang w:bidi="en-US"/>
        </w:rPr>
        <w:fldChar w:fldCharType="end"/>
      </w:r>
      <w:r w:rsidRPr="00313AEE">
        <w:rPr>
          <w:rFonts w:eastAsiaTheme="minorHAnsi"/>
          <w:bCs/>
          <w:color w:val="54883D"/>
          <w:sz w:val="20"/>
          <w:szCs w:val="18"/>
          <w:lang w:bidi="en-US"/>
        </w:rPr>
        <w:t>.</w:t>
      </w:r>
      <w:r w:rsidRPr="00313AEE">
        <w:rPr>
          <w:rFonts w:eastAsiaTheme="minorHAnsi"/>
          <w:bCs/>
          <w:i/>
          <w:color w:val="54883D"/>
          <w:sz w:val="20"/>
          <w:szCs w:val="18"/>
          <w:lang w:bidi="en-US"/>
        </w:rPr>
        <w:t xml:space="preserve"> </w:t>
      </w:r>
      <w:r w:rsidRPr="00313AEE">
        <w:rPr>
          <w:rFonts w:eastAsiaTheme="minorHAnsi"/>
          <w:bCs/>
          <w:color w:val="54883D"/>
          <w:sz w:val="20"/>
          <w:szCs w:val="18"/>
          <w:lang w:bidi="en-US"/>
        </w:rPr>
        <w:t>Vrijednost kriterija za posljedice na društvenu stabilnost i politiku</w:t>
      </w:r>
    </w:p>
    <w:p w14:paraId="751E190B" w14:textId="77777777" w:rsidR="00313AEE" w:rsidRPr="00313AEE" w:rsidRDefault="00313AEE" w:rsidP="00313AEE">
      <w:pPr>
        <w:spacing w:before="0" w:after="240"/>
        <w:jc w:val="center"/>
        <w:rPr>
          <w:rFonts w:eastAsiaTheme="minorHAnsi"/>
          <w:bCs/>
          <w:color w:val="54883D"/>
          <w:sz w:val="20"/>
          <w:szCs w:val="18"/>
          <w:lang w:bidi="en-US"/>
        </w:rPr>
      </w:pPr>
      <w:r w:rsidRPr="00313AEE">
        <w:rPr>
          <w:rFonts w:eastAsiaTheme="minorHAnsi"/>
          <w:bCs/>
          <w:color w:val="54883D"/>
          <w:sz w:val="20"/>
          <w:szCs w:val="18"/>
          <w:lang w:bidi="en-US"/>
        </w:rPr>
        <w:t>- oštećena kritična infrastruktura – epidemije i pandemije</w:t>
      </w:r>
    </w:p>
    <w:tbl>
      <w:tblPr>
        <w:tblStyle w:val="ivopisnatablicareetke6-isticanje32322"/>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850"/>
        <w:gridCol w:w="1640"/>
      </w:tblGrid>
      <w:tr w:rsidR="00313AEE" w:rsidRPr="00313AEE" w14:paraId="4AD08AAC" w14:textId="77777777" w:rsidTr="00DC6CD6">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1EB3A9D1" w14:textId="77777777" w:rsidR="00313AEE" w:rsidRPr="00313AEE" w:rsidRDefault="00313AEE" w:rsidP="00313AEE">
            <w:pPr>
              <w:spacing w:before="72" w:after="72"/>
              <w:jc w:val="center"/>
              <w:rPr>
                <w:color w:val="auto"/>
                <w:sz w:val="20"/>
                <w:szCs w:val="20"/>
              </w:rPr>
            </w:pPr>
            <w:r w:rsidRPr="00313AEE">
              <w:rPr>
                <w:color w:val="auto"/>
                <w:sz w:val="20"/>
                <w:szCs w:val="20"/>
              </w:rPr>
              <w:t>KATEGORIJA</w:t>
            </w:r>
          </w:p>
        </w:tc>
        <w:tc>
          <w:tcPr>
            <w:tcW w:w="2421" w:type="dxa"/>
            <w:tcBorders>
              <w:bottom w:val="none" w:sz="0" w:space="0" w:color="auto"/>
            </w:tcBorders>
            <w:shd w:val="clear" w:color="auto" w:fill="auto"/>
          </w:tcPr>
          <w:p w14:paraId="6D868346"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POSLJEDICE</w:t>
            </w:r>
          </w:p>
        </w:tc>
        <w:tc>
          <w:tcPr>
            <w:tcW w:w="2850" w:type="dxa"/>
            <w:tcBorders>
              <w:bottom w:val="none" w:sz="0" w:space="0" w:color="auto"/>
            </w:tcBorders>
            <w:shd w:val="clear" w:color="auto" w:fill="auto"/>
          </w:tcPr>
          <w:p w14:paraId="5C671827" w14:textId="64EF2C6E"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KRITERIJ (</w:t>
            </w:r>
            <w:r w:rsidR="00EA22B2">
              <w:rPr>
                <w:color w:val="auto"/>
                <w:sz w:val="20"/>
                <w:szCs w:val="20"/>
              </w:rPr>
              <w:t>€</w:t>
            </w:r>
            <w:r w:rsidRPr="00313AEE">
              <w:rPr>
                <w:color w:val="auto"/>
                <w:sz w:val="20"/>
                <w:szCs w:val="20"/>
              </w:rPr>
              <w:t>)</w:t>
            </w:r>
          </w:p>
        </w:tc>
        <w:tc>
          <w:tcPr>
            <w:tcW w:w="1640" w:type="dxa"/>
            <w:tcBorders>
              <w:bottom w:val="none" w:sz="0" w:space="0" w:color="auto"/>
            </w:tcBorders>
            <w:shd w:val="clear" w:color="auto" w:fill="auto"/>
          </w:tcPr>
          <w:p w14:paraId="7A167697"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ODABRANO</w:t>
            </w:r>
          </w:p>
        </w:tc>
      </w:tr>
      <w:tr w:rsidR="00EA22B2" w:rsidRPr="00313AEE" w14:paraId="4C0ECB21"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D64C03A" w14:textId="77777777" w:rsidR="00EA22B2" w:rsidRPr="00313AEE" w:rsidRDefault="00EA22B2" w:rsidP="00EA22B2">
            <w:pPr>
              <w:spacing w:after="0"/>
              <w:jc w:val="center"/>
              <w:rPr>
                <w:color w:val="auto"/>
                <w:sz w:val="20"/>
                <w:szCs w:val="20"/>
              </w:rPr>
            </w:pPr>
            <w:r w:rsidRPr="00313AEE">
              <w:rPr>
                <w:color w:val="auto"/>
                <w:sz w:val="20"/>
                <w:szCs w:val="20"/>
              </w:rPr>
              <w:t>1.</w:t>
            </w:r>
          </w:p>
        </w:tc>
        <w:tc>
          <w:tcPr>
            <w:tcW w:w="2421" w:type="dxa"/>
            <w:shd w:val="clear" w:color="auto" w:fill="auto"/>
          </w:tcPr>
          <w:p w14:paraId="5D2F3F72"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13AEE">
              <w:rPr>
                <w:color w:val="auto"/>
                <w:sz w:val="20"/>
                <w:szCs w:val="20"/>
              </w:rPr>
              <w:t>Neznatne</w:t>
            </w:r>
          </w:p>
        </w:tc>
        <w:tc>
          <w:tcPr>
            <w:tcW w:w="2850" w:type="dxa"/>
            <w:shd w:val="clear" w:color="auto" w:fill="auto"/>
          </w:tcPr>
          <w:p w14:paraId="78A1D21A" w14:textId="47E79CA9"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color w:val="auto"/>
                <w:sz w:val="20"/>
                <w:szCs w:val="20"/>
              </w:rPr>
              <w:t>9.442,00 – 18.884,00</w:t>
            </w:r>
          </w:p>
        </w:tc>
        <w:tc>
          <w:tcPr>
            <w:tcW w:w="1640" w:type="dxa"/>
            <w:shd w:val="clear" w:color="auto" w:fill="auto"/>
            <w:vAlign w:val="center"/>
          </w:tcPr>
          <w:p w14:paraId="7306198A"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313AEE">
              <w:rPr>
                <w:b/>
                <w:color w:val="auto"/>
                <w:sz w:val="20"/>
                <w:szCs w:val="20"/>
              </w:rPr>
              <w:t>x</w:t>
            </w:r>
          </w:p>
        </w:tc>
      </w:tr>
      <w:tr w:rsidR="00EA22B2" w:rsidRPr="00313AEE" w14:paraId="05A6CD0C" w14:textId="77777777" w:rsidTr="00DC6CD6">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E937E89" w14:textId="77777777" w:rsidR="00EA22B2" w:rsidRPr="00313AEE" w:rsidRDefault="00EA22B2" w:rsidP="00EA22B2">
            <w:pPr>
              <w:spacing w:after="0"/>
              <w:jc w:val="center"/>
              <w:rPr>
                <w:color w:val="auto"/>
                <w:sz w:val="20"/>
                <w:szCs w:val="20"/>
              </w:rPr>
            </w:pPr>
            <w:r w:rsidRPr="00313AEE">
              <w:rPr>
                <w:color w:val="auto"/>
                <w:sz w:val="20"/>
                <w:szCs w:val="20"/>
              </w:rPr>
              <w:t>2.</w:t>
            </w:r>
          </w:p>
        </w:tc>
        <w:tc>
          <w:tcPr>
            <w:tcW w:w="2421" w:type="dxa"/>
            <w:shd w:val="clear" w:color="auto" w:fill="auto"/>
          </w:tcPr>
          <w:p w14:paraId="2B6A4DE6"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Male</w:t>
            </w:r>
          </w:p>
        </w:tc>
        <w:tc>
          <w:tcPr>
            <w:tcW w:w="2850" w:type="dxa"/>
            <w:shd w:val="clear" w:color="auto" w:fill="auto"/>
          </w:tcPr>
          <w:p w14:paraId="283B3B69" w14:textId="1B71D903"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79E0">
              <w:rPr>
                <w:color w:val="auto"/>
                <w:sz w:val="20"/>
                <w:szCs w:val="20"/>
              </w:rPr>
              <w:t>18.884,00 – 94.416,00</w:t>
            </w:r>
          </w:p>
        </w:tc>
        <w:tc>
          <w:tcPr>
            <w:tcW w:w="1640" w:type="dxa"/>
            <w:shd w:val="clear" w:color="auto" w:fill="auto"/>
          </w:tcPr>
          <w:p w14:paraId="0362F03C"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EA22B2" w:rsidRPr="00313AEE" w14:paraId="1C49C3F7"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B14EF04" w14:textId="77777777" w:rsidR="00EA22B2" w:rsidRPr="00313AEE" w:rsidRDefault="00EA22B2" w:rsidP="00EA22B2">
            <w:pPr>
              <w:spacing w:after="0"/>
              <w:jc w:val="center"/>
              <w:rPr>
                <w:color w:val="auto"/>
                <w:sz w:val="20"/>
                <w:szCs w:val="20"/>
              </w:rPr>
            </w:pPr>
            <w:r w:rsidRPr="00313AEE">
              <w:rPr>
                <w:color w:val="auto"/>
                <w:sz w:val="20"/>
                <w:szCs w:val="20"/>
              </w:rPr>
              <w:t>3.</w:t>
            </w:r>
          </w:p>
        </w:tc>
        <w:tc>
          <w:tcPr>
            <w:tcW w:w="2421" w:type="dxa"/>
            <w:shd w:val="clear" w:color="auto" w:fill="auto"/>
          </w:tcPr>
          <w:p w14:paraId="1D226C5C"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13AEE">
              <w:rPr>
                <w:color w:val="auto"/>
                <w:sz w:val="20"/>
                <w:szCs w:val="20"/>
              </w:rPr>
              <w:t>Umjerene</w:t>
            </w:r>
          </w:p>
        </w:tc>
        <w:tc>
          <w:tcPr>
            <w:tcW w:w="2850" w:type="dxa"/>
            <w:shd w:val="clear" w:color="auto" w:fill="auto"/>
          </w:tcPr>
          <w:p w14:paraId="4CA3BB4B" w14:textId="799F04DA"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color w:val="auto"/>
                <w:sz w:val="20"/>
                <w:szCs w:val="20"/>
              </w:rPr>
              <w:t>94.416,00 – 283.248,00</w:t>
            </w:r>
          </w:p>
        </w:tc>
        <w:tc>
          <w:tcPr>
            <w:tcW w:w="1640" w:type="dxa"/>
            <w:shd w:val="clear" w:color="auto" w:fill="auto"/>
          </w:tcPr>
          <w:p w14:paraId="40551D17"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EA22B2" w:rsidRPr="00313AEE" w14:paraId="5462EFD0" w14:textId="77777777" w:rsidTr="00DC6CD6">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4EF8E94" w14:textId="77777777" w:rsidR="00EA22B2" w:rsidRPr="00313AEE" w:rsidRDefault="00EA22B2" w:rsidP="00EA22B2">
            <w:pPr>
              <w:spacing w:after="0"/>
              <w:jc w:val="center"/>
              <w:rPr>
                <w:color w:val="auto"/>
                <w:sz w:val="20"/>
                <w:szCs w:val="20"/>
              </w:rPr>
            </w:pPr>
            <w:r w:rsidRPr="00313AEE">
              <w:rPr>
                <w:color w:val="auto"/>
                <w:sz w:val="20"/>
                <w:szCs w:val="20"/>
              </w:rPr>
              <w:t>4.</w:t>
            </w:r>
          </w:p>
        </w:tc>
        <w:tc>
          <w:tcPr>
            <w:tcW w:w="2421" w:type="dxa"/>
            <w:shd w:val="clear" w:color="auto" w:fill="auto"/>
          </w:tcPr>
          <w:p w14:paraId="053DB848"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Značajne</w:t>
            </w:r>
          </w:p>
        </w:tc>
        <w:tc>
          <w:tcPr>
            <w:tcW w:w="2850" w:type="dxa"/>
            <w:shd w:val="clear" w:color="auto" w:fill="auto"/>
          </w:tcPr>
          <w:p w14:paraId="2BD366F1" w14:textId="648A2B4F"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79E0">
              <w:rPr>
                <w:color w:val="auto"/>
                <w:sz w:val="20"/>
                <w:szCs w:val="20"/>
              </w:rPr>
              <w:t>283.248,00 – 472.080,00</w:t>
            </w:r>
          </w:p>
        </w:tc>
        <w:tc>
          <w:tcPr>
            <w:tcW w:w="1640" w:type="dxa"/>
            <w:shd w:val="clear" w:color="auto" w:fill="auto"/>
          </w:tcPr>
          <w:p w14:paraId="6820FBA6"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EA22B2" w:rsidRPr="00313AEE" w14:paraId="04650EB8"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296D69A" w14:textId="77777777" w:rsidR="00EA22B2" w:rsidRPr="00313AEE" w:rsidRDefault="00EA22B2" w:rsidP="00EA22B2">
            <w:pPr>
              <w:spacing w:after="0"/>
              <w:jc w:val="center"/>
              <w:rPr>
                <w:color w:val="auto"/>
                <w:sz w:val="20"/>
                <w:szCs w:val="20"/>
              </w:rPr>
            </w:pPr>
            <w:r w:rsidRPr="00313AEE">
              <w:rPr>
                <w:color w:val="auto"/>
                <w:sz w:val="20"/>
                <w:szCs w:val="20"/>
              </w:rPr>
              <w:t>5.</w:t>
            </w:r>
          </w:p>
        </w:tc>
        <w:tc>
          <w:tcPr>
            <w:tcW w:w="2421" w:type="dxa"/>
            <w:shd w:val="clear" w:color="auto" w:fill="auto"/>
          </w:tcPr>
          <w:p w14:paraId="1FB3BC32"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13AEE">
              <w:rPr>
                <w:color w:val="auto"/>
                <w:sz w:val="20"/>
                <w:szCs w:val="20"/>
              </w:rPr>
              <w:t>Katastrofalne</w:t>
            </w:r>
          </w:p>
        </w:tc>
        <w:tc>
          <w:tcPr>
            <w:tcW w:w="2850" w:type="dxa"/>
            <w:shd w:val="clear" w:color="auto" w:fill="auto"/>
          </w:tcPr>
          <w:p w14:paraId="4D479385" w14:textId="23AC6951"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sz w:val="20"/>
                <w:szCs w:val="20"/>
              </w:rPr>
              <w:t xml:space="preserve">&gt; </w:t>
            </w:r>
            <w:r w:rsidRPr="00B679E0">
              <w:rPr>
                <w:color w:val="auto"/>
                <w:sz w:val="20"/>
                <w:szCs w:val="20"/>
              </w:rPr>
              <w:t>472.080,00</w:t>
            </w:r>
          </w:p>
        </w:tc>
        <w:tc>
          <w:tcPr>
            <w:tcW w:w="1640" w:type="dxa"/>
            <w:shd w:val="clear" w:color="auto" w:fill="auto"/>
          </w:tcPr>
          <w:p w14:paraId="4DF3287C"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1717C6A4" w14:textId="77777777" w:rsidR="0048445A" w:rsidRDefault="0048445A" w:rsidP="00313AEE">
      <w:pPr>
        <w:rPr>
          <w:rFonts w:eastAsiaTheme="minorHAnsi"/>
          <w:b/>
          <w:u w:val="single"/>
        </w:rPr>
      </w:pPr>
    </w:p>
    <w:p w14:paraId="06EC0684" w14:textId="77777777" w:rsidR="00313AEE" w:rsidRPr="00313AEE" w:rsidRDefault="00313AEE" w:rsidP="00313AEE">
      <w:pPr>
        <w:rPr>
          <w:rFonts w:eastAsiaTheme="minorHAnsi"/>
          <w:b/>
          <w:u w:val="single"/>
        </w:rPr>
      </w:pPr>
      <w:r w:rsidRPr="00313AEE">
        <w:rPr>
          <w:rFonts w:eastAsiaTheme="minorHAnsi"/>
          <w:b/>
          <w:u w:val="single"/>
        </w:rPr>
        <w:t>Posljedice po građevine javnog društvenog značaja:</w:t>
      </w:r>
    </w:p>
    <w:p w14:paraId="27C2BA84" w14:textId="77777777" w:rsidR="00313AEE" w:rsidRPr="00313AEE" w:rsidRDefault="00313AEE" w:rsidP="00313AEE">
      <w:pPr>
        <w:spacing w:after="0"/>
      </w:pPr>
      <w:r w:rsidRPr="00313AEE">
        <w:t>Neće izazvati posljedice na građevinama javnog društvenog značaja i zbog toga su odabrane neznatne posljedice.</w:t>
      </w:r>
    </w:p>
    <w:p w14:paraId="747A1525" w14:textId="77777777" w:rsidR="00313AEE" w:rsidRPr="00313AEE" w:rsidRDefault="00313AEE" w:rsidP="00313AEE">
      <w:pPr>
        <w:spacing w:before="0" w:after="0"/>
        <w:jc w:val="center"/>
        <w:rPr>
          <w:rFonts w:eastAsiaTheme="minorHAnsi"/>
          <w:bCs/>
          <w:color w:val="54883D"/>
          <w:sz w:val="20"/>
          <w:szCs w:val="18"/>
          <w:lang w:bidi="en-US"/>
        </w:rPr>
      </w:pPr>
    </w:p>
    <w:p w14:paraId="0A8A1951" w14:textId="2A7DA758" w:rsidR="00313AEE" w:rsidRPr="00313AEE" w:rsidRDefault="00313AEE" w:rsidP="00313AEE">
      <w:pPr>
        <w:spacing w:before="0" w:after="0"/>
        <w:jc w:val="center"/>
        <w:rPr>
          <w:rFonts w:eastAsiaTheme="minorHAnsi"/>
          <w:bCs/>
          <w:color w:val="54883D"/>
          <w:sz w:val="20"/>
          <w:szCs w:val="18"/>
          <w:lang w:bidi="en-US"/>
        </w:rPr>
      </w:pPr>
      <w:r w:rsidRPr="00313AEE">
        <w:rPr>
          <w:rFonts w:eastAsiaTheme="minorHAnsi"/>
          <w:bCs/>
          <w:color w:val="54883D"/>
          <w:sz w:val="20"/>
          <w:szCs w:val="18"/>
          <w:lang w:bidi="en-US"/>
        </w:rPr>
        <w:lastRenderedPageBreak/>
        <w:t xml:space="preserve">Tablica </w:t>
      </w:r>
      <w:r w:rsidRPr="00313AEE">
        <w:rPr>
          <w:rFonts w:eastAsiaTheme="minorHAnsi"/>
          <w:bCs/>
          <w:noProof/>
          <w:color w:val="54883D"/>
          <w:sz w:val="20"/>
          <w:szCs w:val="18"/>
          <w:lang w:bidi="en-US"/>
        </w:rPr>
        <w:fldChar w:fldCharType="begin"/>
      </w:r>
      <w:r w:rsidRPr="00313AEE">
        <w:rPr>
          <w:rFonts w:eastAsiaTheme="minorHAnsi"/>
          <w:bCs/>
          <w:noProof/>
          <w:color w:val="54883D"/>
          <w:sz w:val="20"/>
          <w:szCs w:val="18"/>
          <w:lang w:bidi="en-US"/>
        </w:rPr>
        <w:instrText xml:space="preserve"> SEQ Tabela \* ARABIC </w:instrText>
      </w:r>
      <w:r w:rsidRPr="00313AEE">
        <w:rPr>
          <w:rFonts w:eastAsiaTheme="minorHAnsi"/>
          <w:bCs/>
          <w:noProof/>
          <w:color w:val="54883D"/>
          <w:sz w:val="20"/>
          <w:szCs w:val="18"/>
          <w:lang w:bidi="en-US"/>
        </w:rPr>
        <w:fldChar w:fldCharType="separate"/>
      </w:r>
      <w:r w:rsidR="00DD0006">
        <w:rPr>
          <w:rFonts w:eastAsiaTheme="minorHAnsi"/>
          <w:bCs/>
          <w:noProof/>
          <w:color w:val="54883D"/>
          <w:sz w:val="20"/>
          <w:szCs w:val="18"/>
          <w:lang w:bidi="en-US"/>
        </w:rPr>
        <w:t>49</w:t>
      </w:r>
      <w:r w:rsidRPr="00313AEE">
        <w:rPr>
          <w:rFonts w:eastAsiaTheme="minorHAnsi"/>
          <w:bCs/>
          <w:noProof/>
          <w:color w:val="54883D"/>
          <w:sz w:val="20"/>
          <w:szCs w:val="18"/>
          <w:lang w:bidi="en-US"/>
        </w:rPr>
        <w:fldChar w:fldCharType="end"/>
      </w:r>
      <w:r w:rsidRPr="00313AEE">
        <w:rPr>
          <w:rFonts w:eastAsiaTheme="minorHAnsi"/>
          <w:bCs/>
          <w:color w:val="54883D"/>
          <w:sz w:val="20"/>
          <w:szCs w:val="18"/>
          <w:lang w:bidi="en-US"/>
        </w:rPr>
        <w:t>.</w:t>
      </w:r>
      <w:r w:rsidRPr="00313AEE">
        <w:rPr>
          <w:rFonts w:eastAsiaTheme="minorHAnsi"/>
          <w:bCs/>
          <w:i/>
          <w:color w:val="54883D"/>
          <w:sz w:val="20"/>
          <w:szCs w:val="18"/>
          <w:lang w:bidi="en-US"/>
        </w:rPr>
        <w:t xml:space="preserve"> </w:t>
      </w:r>
      <w:r w:rsidRPr="00313AEE">
        <w:rPr>
          <w:rFonts w:eastAsiaTheme="minorHAnsi"/>
          <w:bCs/>
          <w:color w:val="54883D"/>
          <w:sz w:val="20"/>
          <w:szCs w:val="18"/>
          <w:lang w:bidi="en-US"/>
        </w:rPr>
        <w:t xml:space="preserve">Vrijednost kriterija za posljedice na društvenu stabilnost i politiku </w:t>
      </w:r>
    </w:p>
    <w:p w14:paraId="6EF9E90D" w14:textId="77777777" w:rsidR="00313AEE" w:rsidRPr="00313AEE" w:rsidRDefault="00313AEE" w:rsidP="00313AEE">
      <w:pPr>
        <w:spacing w:before="0" w:after="240"/>
        <w:jc w:val="center"/>
        <w:rPr>
          <w:rFonts w:eastAsiaTheme="minorHAnsi"/>
          <w:bCs/>
          <w:color w:val="54883D"/>
          <w:sz w:val="20"/>
          <w:szCs w:val="18"/>
          <w:lang w:bidi="en-US"/>
        </w:rPr>
      </w:pPr>
      <w:r w:rsidRPr="00313AEE">
        <w:rPr>
          <w:rFonts w:eastAsiaTheme="minorHAnsi"/>
          <w:bCs/>
          <w:color w:val="54883D"/>
          <w:sz w:val="20"/>
          <w:szCs w:val="18"/>
          <w:lang w:bidi="en-US"/>
        </w:rPr>
        <w:t xml:space="preserve"> - štete/gubitci na ustanovama/građevinama javnog društvenog značaja – epidemije i pandemije</w:t>
      </w:r>
    </w:p>
    <w:tbl>
      <w:tblPr>
        <w:tblStyle w:val="ivopisnatablicareetke6-isticanje32322"/>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421"/>
        <w:gridCol w:w="2850"/>
        <w:gridCol w:w="1640"/>
      </w:tblGrid>
      <w:tr w:rsidR="00313AEE" w:rsidRPr="00313AEE" w14:paraId="62CD0F6A" w14:textId="77777777" w:rsidTr="00DC6CD6">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tcBorders>
              <w:bottom w:val="none" w:sz="0" w:space="0" w:color="auto"/>
            </w:tcBorders>
            <w:shd w:val="clear" w:color="auto" w:fill="auto"/>
          </w:tcPr>
          <w:p w14:paraId="046E9382" w14:textId="77777777" w:rsidR="00313AEE" w:rsidRPr="00313AEE" w:rsidRDefault="00313AEE" w:rsidP="00313AEE">
            <w:pPr>
              <w:spacing w:before="72" w:after="72"/>
              <w:jc w:val="center"/>
              <w:rPr>
                <w:color w:val="auto"/>
                <w:sz w:val="20"/>
                <w:szCs w:val="20"/>
              </w:rPr>
            </w:pPr>
            <w:r w:rsidRPr="00313AEE">
              <w:rPr>
                <w:color w:val="auto"/>
                <w:sz w:val="20"/>
                <w:szCs w:val="20"/>
              </w:rPr>
              <w:t>KATEGORIJA</w:t>
            </w:r>
          </w:p>
        </w:tc>
        <w:tc>
          <w:tcPr>
            <w:tcW w:w="2421" w:type="dxa"/>
            <w:tcBorders>
              <w:bottom w:val="none" w:sz="0" w:space="0" w:color="auto"/>
            </w:tcBorders>
            <w:shd w:val="clear" w:color="auto" w:fill="auto"/>
          </w:tcPr>
          <w:p w14:paraId="211D9867"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POSLJEDICE</w:t>
            </w:r>
          </w:p>
        </w:tc>
        <w:tc>
          <w:tcPr>
            <w:tcW w:w="2850" w:type="dxa"/>
            <w:tcBorders>
              <w:bottom w:val="none" w:sz="0" w:space="0" w:color="auto"/>
            </w:tcBorders>
            <w:shd w:val="clear" w:color="auto" w:fill="auto"/>
          </w:tcPr>
          <w:p w14:paraId="076C6769" w14:textId="1BF85F0D"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KRITERIJ (</w:t>
            </w:r>
            <w:r w:rsidR="00EA22B2">
              <w:rPr>
                <w:color w:val="auto"/>
                <w:sz w:val="20"/>
                <w:szCs w:val="20"/>
              </w:rPr>
              <w:t>€</w:t>
            </w:r>
            <w:r w:rsidRPr="00313AEE">
              <w:rPr>
                <w:color w:val="auto"/>
                <w:sz w:val="20"/>
                <w:szCs w:val="20"/>
              </w:rPr>
              <w:t>)</w:t>
            </w:r>
          </w:p>
        </w:tc>
        <w:tc>
          <w:tcPr>
            <w:tcW w:w="1640" w:type="dxa"/>
            <w:tcBorders>
              <w:bottom w:val="none" w:sz="0" w:space="0" w:color="auto"/>
            </w:tcBorders>
            <w:shd w:val="clear" w:color="auto" w:fill="auto"/>
          </w:tcPr>
          <w:p w14:paraId="64C7DF44"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ODABRANO</w:t>
            </w:r>
          </w:p>
        </w:tc>
      </w:tr>
      <w:tr w:rsidR="00EA22B2" w:rsidRPr="00313AEE" w14:paraId="5926EF47"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FD53BEF" w14:textId="77777777" w:rsidR="00EA22B2" w:rsidRPr="00313AEE" w:rsidRDefault="00EA22B2" w:rsidP="00EA22B2">
            <w:pPr>
              <w:spacing w:after="0"/>
              <w:jc w:val="center"/>
              <w:rPr>
                <w:color w:val="auto"/>
                <w:sz w:val="20"/>
                <w:szCs w:val="20"/>
              </w:rPr>
            </w:pPr>
            <w:r w:rsidRPr="00313AEE">
              <w:rPr>
                <w:color w:val="auto"/>
                <w:sz w:val="20"/>
                <w:szCs w:val="20"/>
              </w:rPr>
              <w:t>1.</w:t>
            </w:r>
          </w:p>
        </w:tc>
        <w:tc>
          <w:tcPr>
            <w:tcW w:w="2421" w:type="dxa"/>
            <w:shd w:val="clear" w:color="auto" w:fill="auto"/>
          </w:tcPr>
          <w:p w14:paraId="62692546"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13AEE">
              <w:rPr>
                <w:color w:val="auto"/>
                <w:sz w:val="20"/>
                <w:szCs w:val="20"/>
              </w:rPr>
              <w:t>Neznatne</w:t>
            </w:r>
          </w:p>
        </w:tc>
        <w:tc>
          <w:tcPr>
            <w:tcW w:w="2850" w:type="dxa"/>
            <w:shd w:val="clear" w:color="auto" w:fill="auto"/>
          </w:tcPr>
          <w:p w14:paraId="76C7EC88" w14:textId="4B7B17E4"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color w:val="auto"/>
                <w:sz w:val="20"/>
                <w:szCs w:val="20"/>
              </w:rPr>
              <w:t>9.442,00 – 18.884,00</w:t>
            </w:r>
          </w:p>
        </w:tc>
        <w:tc>
          <w:tcPr>
            <w:tcW w:w="1640" w:type="dxa"/>
            <w:shd w:val="clear" w:color="auto" w:fill="auto"/>
            <w:vAlign w:val="center"/>
          </w:tcPr>
          <w:p w14:paraId="6ECA1224"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313AEE">
              <w:rPr>
                <w:b/>
                <w:color w:val="auto"/>
                <w:sz w:val="20"/>
                <w:szCs w:val="20"/>
              </w:rPr>
              <w:t>x</w:t>
            </w:r>
          </w:p>
        </w:tc>
      </w:tr>
      <w:tr w:rsidR="00EA22B2" w:rsidRPr="00313AEE" w14:paraId="6FB14905" w14:textId="77777777" w:rsidTr="00DC6CD6">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5B66EE7" w14:textId="77777777" w:rsidR="00EA22B2" w:rsidRPr="00313AEE" w:rsidRDefault="00EA22B2" w:rsidP="00EA22B2">
            <w:pPr>
              <w:spacing w:after="0"/>
              <w:jc w:val="center"/>
              <w:rPr>
                <w:color w:val="auto"/>
                <w:sz w:val="20"/>
                <w:szCs w:val="20"/>
              </w:rPr>
            </w:pPr>
            <w:r w:rsidRPr="00313AEE">
              <w:rPr>
                <w:color w:val="auto"/>
                <w:sz w:val="20"/>
                <w:szCs w:val="20"/>
              </w:rPr>
              <w:t>2.</w:t>
            </w:r>
          </w:p>
        </w:tc>
        <w:tc>
          <w:tcPr>
            <w:tcW w:w="2421" w:type="dxa"/>
            <w:shd w:val="clear" w:color="auto" w:fill="auto"/>
          </w:tcPr>
          <w:p w14:paraId="02C97448"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Male</w:t>
            </w:r>
          </w:p>
        </w:tc>
        <w:tc>
          <w:tcPr>
            <w:tcW w:w="2850" w:type="dxa"/>
            <w:shd w:val="clear" w:color="auto" w:fill="auto"/>
          </w:tcPr>
          <w:p w14:paraId="057E91E7" w14:textId="4C5055ED"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79E0">
              <w:rPr>
                <w:color w:val="auto"/>
                <w:sz w:val="20"/>
                <w:szCs w:val="20"/>
              </w:rPr>
              <w:t>18.884,00 – 94.416,00</w:t>
            </w:r>
          </w:p>
        </w:tc>
        <w:tc>
          <w:tcPr>
            <w:tcW w:w="1640" w:type="dxa"/>
            <w:shd w:val="clear" w:color="auto" w:fill="auto"/>
          </w:tcPr>
          <w:p w14:paraId="63AFF0AF"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EA22B2" w:rsidRPr="00313AEE" w14:paraId="0A047117"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F4B4577" w14:textId="77777777" w:rsidR="00EA22B2" w:rsidRPr="00313AEE" w:rsidRDefault="00EA22B2" w:rsidP="00EA22B2">
            <w:pPr>
              <w:spacing w:after="0"/>
              <w:jc w:val="center"/>
              <w:rPr>
                <w:color w:val="auto"/>
                <w:sz w:val="20"/>
                <w:szCs w:val="20"/>
              </w:rPr>
            </w:pPr>
            <w:r w:rsidRPr="00313AEE">
              <w:rPr>
                <w:color w:val="auto"/>
                <w:sz w:val="20"/>
                <w:szCs w:val="20"/>
              </w:rPr>
              <w:t>3.</w:t>
            </w:r>
          </w:p>
        </w:tc>
        <w:tc>
          <w:tcPr>
            <w:tcW w:w="2421" w:type="dxa"/>
            <w:shd w:val="clear" w:color="auto" w:fill="auto"/>
          </w:tcPr>
          <w:p w14:paraId="05B4E1CB"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13AEE">
              <w:rPr>
                <w:color w:val="auto"/>
                <w:sz w:val="20"/>
                <w:szCs w:val="20"/>
              </w:rPr>
              <w:t>Umjerene</w:t>
            </w:r>
          </w:p>
        </w:tc>
        <w:tc>
          <w:tcPr>
            <w:tcW w:w="2850" w:type="dxa"/>
            <w:shd w:val="clear" w:color="auto" w:fill="auto"/>
          </w:tcPr>
          <w:p w14:paraId="0746CA18" w14:textId="40FD459B"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color w:val="auto"/>
                <w:sz w:val="20"/>
                <w:szCs w:val="20"/>
              </w:rPr>
              <w:t>94.416,00 – 283.248,00</w:t>
            </w:r>
          </w:p>
        </w:tc>
        <w:tc>
          <w:tcPr>
            <w:tcW w:w="1640" w:type="dxa"/>
            <w:shd w:val="clear" w:color="auto" w:fill="auto"/>
          </w:tcPr>
          <w:p w14:paraId="41C3A7AD"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EA22B2" w:rsidRPr="00313AEE" w14:paraId="19645DB1" w14:textId="77777777" w:rsidTr="00DC6CD6">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7733FA4" w14:textId="77777777" w:rsidR="00EA22B2" w:rsidRPr="00313AEE" w:rsidRDefault="00EA22B2" w:rsidP="00EA22B2">
            <w:pPr>
              <w:spacing w:after="0"/>
              <w:jc w:val="center"/>
              <w:rPr>
                <w:color w:val="auto"/>
                <w:sz w:val="20"/>
                <w:szCs w:val="20"/>
              </w:rPr>
            </w:pPr>
            <w:r w:rsidRPr="00313AEE">
              <w:rPr>
                <w:color w:val="auto"/>
                <w:sz w:val="20"/>
                <w:szCs w:val="20"/>
              </w:rPr>
              <w:t>4.</w:t>
            </w:r>
          </w:p>
        </w:tc>
        <w:tc>
          <w:tcPr>
            <w:tcW w:w="2421" w:type="dxa"/>
            <w:shd w:val="clear" w:color="auto" w:fill="auto"/>
          </w:tcPr>
          <w:p w14:paraId="4B5D70F0"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13AEE">
              <w:rPr>
                <w:color w:val="auto"/>
                <w:sz w:val="20"/>
                <w:szCs w:val="20"/>
              </w:rPr>
              <w:t>Značajne</w:t>
            </w:r>
          </w:p>
        </w:tc>
        <w:tc>
          <w:tcPr>
            <w:tcW w:w="2850" w:type="dxa"/>
            <w:shd w:val="clear" w:color="auto" w:fill="auto"/>
          </w:tcPr>
          <w:p w14:paraId="5AC2726A" w14:textId="4F642359"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79E0">
              <w:rPr>
                <w:color w:val="auto"/>
                <w:sz w:val="20"/>
                <w:szCs w:val="20"/>
              </w:rPr>
              <w:t>283.248,00 – 472.080,00</w:t>
            </w:r>
          </w:p>
        </w:tc>
        <w:tc>
          <w:tcPr>
            <w:tcW w:w="1640" w:type="dxa"/>
            <w:shd w:val="clear" w:color="auto" w:fill="auto"/>
          </w:tcPr>
          <w:p w14:paraId="70AC346E" w14:textId="77777777" w:rsidR="00EA22B2" w:rsidRPr="00313AEE"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EA22B2" w:rsidRPr="00313AEE" w14:paraId="5486E2B6"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A6B2159" w14:textId="77777777" w:rsidR="00EA22B2" w:rsidRPr="00313AEE" w:rsidRDefault="00EA22B2" w:rsidP="00EA22B2">
            <w:pPr>
              <w:spacing w:after="0"/>
              <w:jc w:val="center"/>
              <w:rPr>
                <w:color w:val="auto"/>
                <w:sz w:val="20"/>
                <w:szCs w:val="20"/>
              </w:rPr>
            </w:pPr>
            <w:r w:rsidRPr="00313AEE">
              <w:rPr>
                <w:color w:val="auto"/>
                <w:sz w:val="20"/>
                <w:szCs w:val="20"/>
              </w:rPr>
              <w:t>5.</w:t>
            </w:r>
          </w:p>
        </w:tc>
        <w:tc>
          <w:tcPr>
            <w:tcW w:w="2421" w:type="dxa"/>
            <w:shd w:val="clear" w:color="auto" w:fill="auto"/>
          </w:tcPr>
          <w:p w14:paraId="3AEB2933"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13AEE">
              <w:rPr>
                <w:color w:val="auto"/>
                <w:sz w:val="20"/>
                <w:szCs w:val="20"/>
              </w:rPr>
              <w:t>Katastrofalne</w:t>
            </w:r>
          </w:p>
        </w:tc>
        <w:tc>
          <w:tcPr>
            <w:tcW w:w="2850" w:type="dxa"/>
            <w:shd w:val="clear" w:color="auto" w:fill="auto"/>
          </w:tcPr>
          <w:p w14:paraId="6A986982" w14:textId="4FACF794"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79E0">
              <w:rPr>
                <w:sz w:val="20"/>
                <w:szCs w:val="20"/>
              </w:rPr>
              <w:t xml:space="preserve">&gt; </w:t>
            </w:r>
            <w:r w:rsidRPr="00B679E0">
              <w:rPr>
                <w:color w:val="auto"/>
                <w:sz w:val="20"/>
                <w:szCs w:val="20"/>
              </w:rPr>
              <w:t>472.080,00</w:t>
            </w:r>
          </w:p>
        </w:tc>
        <w:tc>
          <w:tcPr>
            <w:tcW w:w="1640" w:type="dxa"/>
            <w:shd w:val="clear" w:color="auto" w:fill="auto"/>
          </w:tcPr>
          <w:p w14:paraId="74149436" w14:textId="77777777" w:rsidR="00EA22B2" w:rsidRPr="00313AEE"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bl>
    <w:p w14:paraId="55B44D23" w14:textId="77777777" w:rsidR="00313AEE" w:rsidRPr="00313AEE" w:rsidRDefault="00313AEE" w:rsidP="00313AEE">
      <w:pPr>
        <w:spacing w:after="0"/>
        <w:rPr>
          <w:iCs/>
          <w:color w:val="auto"/>
        </w:rPr>
      </w:pPr>
    </w:p>
    <w:p w14:paraId="01001C93" w14:textId="77777777" w:rsidR="00313AEE" w:rsidRPr="00313AEE" w:rsidRDefault="00313AEE" w:rsidP="00313AEE">
      <w:pPr>
        <w:spacing w:after="0"/>
        <w:rPr>
          <w:szCs w:val="22"/>
        </w:rPr>
      </w:pPr>
      <w:r w:rsidRPr="00313AEE">
        <w:rPr>
          <w:szCs w:val="22"/>
        </w:rPr>
        <w:t>Iako je zbog povećanog broja bolovanja došlo do poteškoća u radu kritičnih službi koje su zahtijevale i prekovremeni rad i uvođenje dodatnih smjena, zbog provedbe preventivnih mjera i organizacijskih prilagodbi nije došlo do prestanka rada na rok dulji od 10 dana.</w:t>
      </w:r>
    </w:p>
    <w:p w14:paraId="7C54D33E" w14:textId="77777777" w:rsidR="00313AEE" w:rsidRDefault="00313AEE" w:rsidP="00313AEE">
      <w:pPr>
        <w:spacing w:after="0"/>
        <w:rPr>
          <w:szCs w:val="22"/>
        </w:rPr>
      </w:pPr>
    </w:p>
    <w:p w14:paraId="2BB18721" w14:textId="77777777" w:rsidR="0048445A" w:rsidRDefault="0048445A" w:rsidP="00313AEE">
      <w:pPr>
        <w:spacing w:after="0"/>
        <w:rPr>
          <w:szCs w:val="22"/>
        </w:rPr>
      </w:pPr>
    </w:p>
    <w:p w14:paraId="6DC09CB7" w14:textId="5EC8C135" w:rsidR="00313AEE" w:rsidRPr="00313AEE" w:rsidRDefault="00313AEE" w:rsidP="00313AEE">
      <w:pPr>
        <w:spacing w:before="0" w:after="0"/>
        <w:jc w:val="center"/>
        <w:rPr>
          <w:rFonts w:eastAsiaTheme="minorHAnsi"/>
          <w:bCs/>
          <w:color w:val="54883D"/>
          <w:sz w:val="20"/>
          <w:szCs w:val="18"/>
          <w:lang w:bidi="en-US"/>
        </w:rPr>
      </w:pPr>
      <w:r w:rsidRPr="00313AEE">
        <w:rPr>
          <w:rFonts w:eastAsiaTheme="minorHAnsi"/>
          <w:bCs/>
          <w:color w:val="54883D"/>
          <w:sz w:val="20"/>
          <w:szCs w:val="18"/>
          <w:lang w:bidi="en-US"/>
        </w:rPr>
        <w:t xml:space="preserve">Tablica </w:t>
      </w:r>
      <w:r w:rsidRPr="00313AEE">
        <w:rPr>
          <w:rFonts w:eastAsiaTheme="minorHAnsi"/>
          <w:bCs/>
          <w:noProof/>
          <w:color w:val="54883D"/>
          <w:sz w:val="20"/>
          <w:szCs w:val="18"/>
          <w:lang w:bidi="en-US"/>
        </w:rPr>
        <w:fldChar w:fldCharType="begin"/>
      </w:r>
      <w:r w:rsidRPr="00313AEE">
        <w:rPr>
          <w:rFonts w:eastAsiaTheme="minorHAnsi"/>
          <w:bCs/>
          <w:noProof/>
          <w:color w:val="54883D"/>
          <w:sz w:val="20"/>
          <w:szCs w:val="18"/>
          <w:lang w:bidi="en-US"/>
        </w:rPr>
        <w:instrText xml:space="preserve"> SEQ Tabela \* ARABIC </w:instrText>
      </w:r>
      <w:r w:rsidRPr="00313AEE">
        <w:rPr>
          <w:rFonts w:eastAsiaTheme="minorHAnsi"/>
          <w:bCs/>
          <w:noProof/>
          <w:color w:val="54883D"/>
          <w:sz w:val="20"/>
          <w:szCs w:val="18"/>
          <w:lang w:bidi="en-US"/>
        </w:rPr>
        <w:fldChar w:fldCharType="separate"/>
      </w:r>
      <w:r w:rsidR="00DD0006">
        <w:rPr>
          <w:rFonts w:eastAsiaTheme="minorHAnsi"/>
          <w:bCs/>
          <w:noProof/>
          <w:color w:val="54883D"/>
          <w:sz w:val="20"/>
          <w:szCs w:val="18"/>
          <w:lang w:bidi="en-US"/>
        </w:rPr>
        <w:t>50</w:t>
      </w:r>
      <w:r w:rsidRPr="00313AEE">
        <w:rPr>
          <w:rFonts w:eastAsiaTheme="minorHAnsi"/>
          <w:bCs/>
          <w:noProof/>
          <w:color w:val="54883D"/>
          <w:sz w:val="20"/>
          <w:szCs w:val="18"/>
          <w:lang w:bidi="en-US"/>
        </w:rPr>
        <w:fldChar w:fldCharType="end"/>
      </w:r>
      <w:r w:rsidRPr="00313AEE">
        <w:rPr>
          <w:rFonts w:eastAsiaTheme="minorHAnsi"/>
          <w:bCs/>
          <w:color w:val="54883D"/>
          <w:sz w:val="20"/>
          <w:szCs w:val="18"/>
          <w:lang w:bidi="en-US"/>
        </w:rPr>
        <w:t>.</w:t>
      </w:r>
      <w:r w:rsidRPr="00313AEE">
        <w:rPr>
          <w:rFonts w:eastAsiaTheme="minorHAnsi"/>
          <w:bCs/>
          <w:i/>
          <w:color w:val="54883D"/>
          <w:sz w:val="20"/>
          <w:szCs w:val="18"/>
          <w:lang w:bidi="en-US"/>
        </w:rPr>
        <w:t xml:space="preserve"> </w:t>
      </w:r>
      <w:r w:rsidRPr="00313AEE">
        <w:rPr>
          <w:rFonts w:eastAsiaTheme="minorHAnsi"/>
          <w:bCs/>
          <w:color w:val="54883D"/>
          <w:sz w:val="20"/>
          <w:szCs w:val="18"/>
          <w:lang w:bidi="en-US"/>
        </w:rPr>
        <w:t>Vrijednost kriterija za društvenu stabilnost i politiku</w:t>
      </w:r>
    </w:p>
    <w:p w14:paraId="11491CF5" w14:textId="77777777" w:rsidR="00313AEE" w:rsidRPr="00313AEE" w:rsidRDefault="00313AEE" w:rsidP="00313AEE">
      <w:pPr>
        <w:spacing w:before="0" w:after="240"/>
        <w:jc w:val="center"/>
        <w:rPr>
          <w:rFonts w:eastAsiaTheme="minorHAnsi"/>
          <w:bCs/>
          <w:color w:val="54883D"/>
          <w:sz w:val="20"/>
          <w:szCs w:val="18"/>
          <w:lang w:bidi="en-US"/>
        </w:rPr>
      </w:pPr>
      <w:r w:rsidRPr="00313AEE">
        <w:rPr>
          <w:rFonts w:eastAsiaTheme="minorHAnsi"/>
          <w:bCs/>
          <w:color w:val="54883D"/>
          <w:sz w:val="20"/>
          <w:szCs w:val="18"/>
          <w:lang w:bidi="en-US"/>
        </w:rPr>
        <w:t xml:space="preserve"> - zbirno – epidemije i pandemije</w:t>
      </w:r>
    </w:p>
    <w:tbl>
      <w:tblPr>
        <w:tblStyle w:val="ivopisnatablicareetke6-isticanje3100"/>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7"/>
        <w:gridCol w:w="2109"/>
        <w:gridCol w:w="2834"/>
        <w:gridCol w:w="1423"/>
      </w:tblGrid>
      <w:tr w:rsidR="00313AEE" w:rsidRPr="00313AEE" w14:paraId="60DF38AF" w14:textId="77777777" w:rsidTr="00DC6C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bottom w:val="none" w:sz="0" w:space="0" w:color="auto"/>
            </w:tcBorders>
            <w:shd w:val="clear" w:color="auto" w:fill="auto"/>
          </w:tcPr>
          <w:p w14:paraId="3CE89BE0" w14:textId="77777777" w:rsidR="00313AEE" w:rsidRPr="00313AEE" w:rsidRDefault="00313AEE" w:rsidP="00313AEE">
            <w:pPr>
              <w:spacing w:after="0"/>
              <w:ind w:left="29"/>
              <w:jc w:val="center"/>
              <w:rPr>
                <w:sz w:val="20"/>
              </w:rPr>
            </w:pPr>
            <w:r w:rsidRPr="00313AEE">
              <w:rPr>
                <w:sz w:val="20"/>
              </w:rPr>
              <w:t>KATEGORIJA</w:t>
            </w:r>
          </w:p>
        </w:tc>
        <w:tc>
          <w:tcPr>
            <w:tcW w:w="2109" w:type="dxa"/>
            <w:tcBorders>
              <w:bottom w:val="none" w:sz="0" w:space="0" w:color="auto"/>
            </w:tcBorders>
            <w:shd w:val="clear" w:color="auto" w:fill="auto"/>
          </w:tcPr>
          <w:p w14:paraId="42B0B50B" w14:textId="77777777" w:rsidR="00313AEE" w:rsidRPr="00313AEE" w:rsidRDefault="00313AEE" w:rsidP="00313AEE">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13AEE">
              <w:rPr>
                <w:sz w:val="20"/>
              </w:rPr>
              <w:t>KRITIČNA INFRASTRUKTURA</w:t>
            </w:r>
          </w:p>
        </w:tc>
        <w:tc>
          <w:tcPr>
            <w:tcW w:w="2834" w:type="dxa"/>
            <w:tcBorders>
              <w:bottom w:val="none" w:sz="0" w:space="0" w:color="auto"/>
            </w:tcBorders>
            <w:shd w:val="clear" w:color="auto" w:fill="auto"/>
          </w:tcPr>
          <w:p w14:paraId="101E4A94" w14:textId="77777777" w:rsidR="00313AEE" w:rsidRPr="00313AEE" w:rsidRDefault="00313AEE" w:rsidP="00313AEE">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13AEE">
              <w:rPr>
                <w:sz w:val="20"/>
              </w:rPr>
              <w:t>USTANOVE/GRAĐEVINE JAVNOG DRUŠTVENOG ZNAČAJA</w:t>
            </w:r>
          </w:p>
        </w:tc>
        <w:tc>
          <w:tcPr>
            <w:tcW w:w="1423" w:type="dxa"/>
            <w:tcBorders>
              <w:bottom w:val="none" w:sz="0" w:space="0" w:color="auto"/>
            </w:tcBorders>
            <w:shd w:val="clear" w:color="auto" w:fill="auto"/>
          </w:tcPr>
          <w:p w14:paraId="751FD299" w14:textId="77777777" w:rsidR="00313AEE" w:rsidRPr="00313AEE" w:rsidRDefault="00313AEE" w:rsidP="00313AEE">
            <w:pPr>
              <w:spacing w:after="0"/>
              <w:ind w:left="29"/>
              <w:jc w:val="center"/>
              <w:cnfStyle w:val="100000000000" w:firstRow="1" w:lastRow="0" w:firstColumn="0" w:lastColumn="0" w:oddVBand="0" w:evenVBand="0" w:oddHBand="0" w:evenHBand="0" w:firstRowFirstColumn="0" w:firstRowLastColumn="0" w:lastRowFirstColumn="0" w:lastRowLastColumn="0"/>
              <w:rPr>
                <w:sz w:val="20"/>
              </w:rPr>
            </w:pPr>
            <w:r w:rsidRPr="00313AEE">
              <w:rPr>
                <w:sz w:val="20"/>
              </w:rPr>
              <w:t>ODABRANO</w:t>
            </w:r>
          </w:p>
        </w:tc>
      </w:tr>
      <w:tr w:rsidR="00313AEE" w:rsidRPr="00313AEE" w14:paraId="3491041E"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6E8E6A36" w14:textId="77777777" w:rsidR="00313AEE" w:rsidRPr="00313AEE" w:rsidRDefault="00313AEE" w:rsidP="00313AEE">
            <w:pPr>
              <w:spacing w:after="0"/>
              <w:ind w:left="29" w:hanging="29"/>
              <w:jc w:val="center"/>
              <w:rPr>
                <w:sz w:val="20"/>
              </w:rPr>
            </w:pPr>
            <w:r w:rsidRPr="00313AEE">
              <w:rPr>
                <w:sz w:val="20"/>
              </w:rPr>
              <w:t>1.</w:t>
            </w:r>
          </w:p>
        </w:tc>
        <w:tc>
          <w:tcPr>
            <w:tcW w:w="2109" w:type="dxa"/>
            <w:shd w:val="clear" w:color="auto" w:fill="auto"/>
          </w:tcPr>
          <w:p w14:paraId="688D953F" w14:textId="77777777" w:rsidR="00313AEE" w:rsidRPr="00313AEE" w:rsidRDefault="00313AEE" w:rsidP="00313AEE">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313AEE">
              <w:rPr>
                <w:b/>
                <w:sz w:val="20"/>
              </w:rPr>
              <w:t>x</w:t>
            </w:r>
          </w:p>
        </w:tc>
        <w:tc>
          <w:tcPr>
            <w:tcW w:w="2834" w:type="dxa"/>
            <w:shd w:val="clear" w:color="auto" w:fill="auto"/>
          </w:tcPr>
          <w:p w14:paraId="1AA38701" w14:textId="77777777" w:rsidR="00313AEE" w:rsidRPr="00313AEE" w:rsidRDefault="00313AEE" w:rsidP="00313AEE">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313AEE">
              <w:rPr>
                <w:b/>
                <w:sz w:val="20"/>
              </w:rPr>
              <w:t>x</w:t>
            </w:r>
          </w:p>
        </w:tc>
        <w:tc>
          <w:tcPr>
            <w:tcW w:w="1423" w:type="dxa"/>
            <w:shd w:val="clear" w:color="auto" w:fill="auto"/>
          </w:tcPr>
          <w:p w14:paraId="0E7EE12C" w14:textId="77777777" w:rsidR="00313AEE" w:rsidRPr="00313AEE" w:rsidRDefault="00313AEE" w:rsidP="00313AEE">
            <w:pPr>
              <w:spacing w:after="0"/>
              <w:ind w:left="29" w:hanging="29"/>
              <w:jc w:val="center"/>
              <w:cnfStyle w:val="000000100000" w:firstRow="0" w:lastRow="0" w:firstColumn="0" w:lastColumn="0" w:oddVBand="0" w:evenVBand="0" w:oddHBand="1" w:evenHBand="0" w:firstRowFirstColumn="0" w:firstRowLastColumn="0" w:lastRowFirstColumn="0" w:lastRowLastColumn="0"/>
              <w:rPr>
                <w:b/>
                <w:sz w:val="20"/>
              </w:rPr>
            </w:pPr>
            <w:r w:rsidRPr="00313AEE">
              <w:rPr>
                <w:b/>
                <w:sz w:val="20"/>
              </w:rPr>
              <w:t>x</w:t>
            </w:r>
          </w:p>
        </w:tc>
      </w:tr>
      <w:tr w:rsidR="00313AEE" w:rsidRPr="00313AEE" w14:paraId="58E049BF" w14:textId="77777777" w:rsidTr="00DC6CD6">
        <w:trPr>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3A57B00A" w14:textId="77777777" w:rsidR="00313AEE" w:rsidRPr="00313AEE" w:rsidRDefault="00313AEE" w:rsidP="00313AEE">
            <w:pPr>
              <w:spacing w:after="0"/>
              <w:ind w:left="29" w:hanging="29"/>
              <w:jc w:val="center"/>
              <w:rPr>
                <w:sz w:val="20"/>
              </w:rPr>
            </w:pPr>
            <w:r w:rsidRPr="00313AEE">
              <w:rPr>
                <w:sz w:val="20"/>
              </w:rPr>
              <w:t>2.</w:t>
            </w:r>
          </w:p>
        </w:tc>
        <w:tc>
          <w:tcPr>
            <w:tcW w:w="2109" w:type="dxa"/>
            <w:shd w:val="clear" w:color="auto" w:fill="auto"/>
            <w:vAlign w:val="center"/>
          </w:tcPr>
          <w:p w14:paraId="510951DD" w14:textId="77777777" w:rsidR="00313AEE" w:rsidRPr="00313AEE" w:rsidRDefault="00313AEE" w:rsidP="00313AEE">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shd w:val="clear" w:color="auto" w:fill="auto"/>
            <w:vAlign w:val="center"/>
          </w:tcPr>
          <w:p w14:paraId="6D966A24" w14:textId="77777777" w:rsidR="00313AEE" w:rsidRPr="00313AEE" w:rsidRDefault="00313AEE" w:rsidP="00313AEE">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c>
          <w:tcPr>
            <w:tcW w:w="1423" w:type="dxa"/>
            <w:shd w:val="clear" w:color="auto" w:fill="auto"/>
            <w:vAlign w:val="center"/>
          </w:tcPr>
          <w:p w14:paraId="3E72E5A2" w14:textId="77777777" w:rsidR="00313AEE" w:rsidRPr="00313AEE" w:rsidRDefault="00313AEE" w:rsidP="00313AEE">
            <w:pPr>
              <w:spacing w:after="0"/>
              <w:ind w:left="29" w:hanging="29"/>
              <w:jc w:val="center"/>
              <w:cnfStyle w:val="000000000000" w:firstRow="0" w:lastRow="0" w:firstColumn="0" w:lastColumn="0" w:oddVBand="0" w:evenVBand="0" w:oddHBand="0" w:evenHBand="0" w:firstRowFirstColumn="0" w:firstRowLastColumn="0" w:lastRowFirstColumn="0" w:lastRowLastColumn="0"/>
              <w:rPr>
                <w:b/>
                <w:sz w:val="20"/>
              </w:rPr>
            </w:pPr>
          </w:p>
        </w:tc>
      </w:tr>
      <w:tr w:rsidR="00313AEE" w:rsidRPr="00313AEE" w14:paraId="5E019D86"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2F7A12AF" w14:textId="77777777" w:rsidR="00313AEE" w:rsidRPr="00313AEE" w:rsidRDefault="00313AEE" w:rsidP="00313AEE">
            <w:pPr>
              <w:spacing w:after="0"/>
              <w:ind w:left="29" w:hanging="29"/>
              <w:jc w:val="center"/>
              <w:rPr>
                <w:sz w:val="20"/>
              </w:rPr>
            </w:pPr>
            <w:r w:rsidRPr="00313AEE">
              <w:rPr>
                <w:sz w:val="20"/>
              </w:rPr>
              <w:t>3.</w:t>
            </w:r>
          </w:p>
        </w:tc>
        <w:tc>
          <w:tcPr>
            <w:tcW w:w="2109" w:type="dxa"/>
            <w:shd w:val="clear" w:color="auto" w:fill="auto"/>
          </w:tcPr>
          <w:p w14:paraId="792B856F" w14:textId="77777777" w:rsidR="00313AEE" w:rsidRPr="00313AEE" w:rsidRDefault="00313AEE" w:rsidP="00313AEE">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15AAE691" w14:textId="77777777" w:rsidR="00313AEE" w:rsidRPr="00313AEE" w:rsidRDefault="00313AEE" w:rsidP="00313AEE">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585C0A3D" w14:textId="77777777" w:rsidR="00313AEE" w:rsidRPr="00313AEE" w:rsidRDefault="00313AEE" w:rsidP="00313AEE">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r w:rsidR="00313AEE" w:rsidRPr="00313AEE" w14:paraId="012E808F" w14:textId="77777777" w:rsidTr="00DC6CD6">
        <w:trPr>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7F0515F0" w14:textId="77777777" w:rsidR="00313AEE" w:rsidRPr="00313AEE" w:rsidRDefault="00313AEE" w:rsidP="00313AEE">
            <w:pPr>
              <w:spacing w:after="0"/>
              <w:ind w:left="29" w:hanging="29"/>
              <w:jc w:val="center"/>
              <w:rPr>
                <w:sz w:val="20"/>
              </w:rPr>
            </w:pPr>
            <w:r w:rsidRPr="00313AEE">
              <w:rPr>
                <w:sz w:val="20"/>
              </w:rPr>
              <w:t>4.</w:t>
            </w:r>
          </w:p>
        </w:tc>
        <w:tc>
          <w:tcPr>
            <w:tcW w:w="2109" w:type="dxa"/>
            <w:shd w:val="clear" w:color="auto" w:fill="auto"/>
          </w:tcPr>
          <w:p w14:paraId="0127867C" w14:textId="77777777" w:rsidR="00313AEE" w:rsidRPr="00313AEE" w:rsidRDefault="00313AEE" w:rsidP="00313AEE">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2834" w:type="dxa"/>
            <w:shd w:val="clear" w:color="auto" w:fill="auto"/>
          </w:tcPr>
          <w:p w14:paraId="645F04E8" w14:textId="77777777" w:rsidR="00313AEE" w:rsidRPr="00313AEE" w:rsidRDefault="00313AEE" w:rsidP="00313AEE">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c>
          <w:tcPr>
            <w:tcW w:w="1423" w:type="dxa"/>
            <w:shd w:val="clear" w:color="auto" w:fill="auto"/>
          </w:tcPr>
          <w:p w14:paraId="2C4C2B86" w14:textId="77777777" w:rsidR="00313AEE" w:rsidRPr="00313AEE" w:rsidRDefault="00313AEE" w:rsidP="00313AEE">
            <w:pPr>
              <w:spacing w:after="0"/>
              <w:ind w:left="29" w:hanging="29"/>
              <w:jc w:val="center"/>
              <w:cnfStyle w:val="000000000000" w:firstRow="0" w:lastRow="0" w:firstColumn="0" w:lastColumn="0" w:oddVBand="0" w:evenVBand="0" w:oddHBand="0" w:evenHBand="0" w:firstRowFirstColumn="0" w:firstRowLastColumn="0" w:lastRowFirstColumn="0" w:lastRowLastColumn="0"/>
              <w:rPr>
                <w:sz w:val="20"/>
              </w:rPr>
            </w:pPr>
          </w:p>
        </w:tc>
      </w:tr>
      <w:tr w:rsidR="00313AEE" w:rsidRPr="00313AEE" w14:paraId="0409217C" w14:textId="77777777" w:rsidTr="00DC6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shd w:val="clear" w:color="auto" w:fill="auto"/>
          </w:tcPr>
          <w:p w14:paraId="7006AF5C" w14:textId="77777777" w:rsidR="00313AEE" w:rsidRPr="00313AEE" w:rsidRDefault="00313AEE" w:rsidP="00313AEE">
            <w:pPr>
              <w:spacing w:after="0"/>
              <w:ind w:left="29" w:hanging="29"/>
              <w:jc w:val="center"/>
              <w:rPr>
                <w:sz w:val="20"/>
              </w:rPr>
            </w:pPr>
            <w:r w:rsidRPr="00313AEE">
              <w:rPr>
                <w:sz w:val="20"/>
              </w:rPr>
              <w:t>5.</w:t>
            </w:r>
          </w:p>
        </w:tc>
        <w:tc>
          <w:tcPr>
            <w:tcW w:w="2109" w:type="dxa"/>
            <w:shd w:val="clear" w:color="auto" w:fill="auto"/>
          </w:tcPr>
          <w:p w14:paraId="4B824C37" w14:textId="77777777" w:rsidR="00313AEE" w:rsidRPr="00313AEE" w:rsidRDefault="00313AEE" w:rsidP="00313AEE">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2834" w:type="dxa"/>
            <w:shd w:val="clear" w:color="auto" w:fill="auto"/>
          </w:tcPr>
          <w:p w14:paraId="60B2BFA8" w14:textId="77777777" w:rsidR="00313AEE" w:rsidRPr="00313AEE" w:rsidRDefault="00313AEE" w:rsidP="00313AEE">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c>
          <w:tcPr>
            <w:tcW w:w="1423" w:type="dxa"/>
            <w:shd w:val="clear" w:color="auto" w:fill="auto"/>
          </w:tcPr>
          <w:p w14:paraId="446F7C87" w14:textId="77777777" w:rsidR="00313AEE" w:rsidRPr="00313AEE" w:rsidRDefault="00313AEE" w:rsidP="00313AEE">
            <w:pPr>
              <w:spacing w:after="0"/>
              <w:ind w:left="29" w:hanging="29"/>
              <w:jc w:val="center"/>
              <w:cnfStyle w:val="000000100000" w:firstRow="0" w:lastRow="0" w:firstColumn="0" w:lastColumn="0" w:oddVBand="0" w:evenVBand="0" w:oddHBand="1" w:evenHBand="0" w:firstRowFirstColumn="0" w:firstRowLastColumn="0" w:lastRowFirstColumn="0" w:lastRowLastColumn="0"/>
              <w:rPr>
                <w:sz w:val="20"/>
              </w:rPr>
            </w:pPr>
          </w:p>
        </w:tc>
      </w:tr>
    </w:tbl>
    <w:p w14:paraId="6D564EBD" w14:textId="77777777" w:rsidR="00313AEE" w:rsidRPr="00313AEE" w:rsidRDefault="00313AEE" w:rsidP="00313AEE">
      <w:pPr>
        <w:rPr>
          <w:i/>
          <w:iCs/>
          <w:color w:val="54883D"/>
        </w:rPr>
      </w:pPr>
    </w:p>
    <w:p w14:paraId="23178772" w14:textId="77777777" w:rsidR="00313AEE" w:rsidRPr="00313AEE" w:rsidRDefault="00313AEE" w:rsidP="00313AEE">
      <w:pPr>
        <w:rPr>
          <w:i/>
          <w:iCs/>
          <w:color w:val="54883D"/>
        </w:rPr>
      </w:pPr>
      <w:r w:rsidRPr="00313AEE">
        <w:rPr>
          <w:i/>
          <w:iCs/>
          <w:color w:val="54883D"/>
        </w:rPr>
        <w:t>Vjerojatnost događaja</w:t>
      </w:r>
    </w:p>
    <w:p w14:paraId="58B3F1B6" w14:textId="77777777" w:rsidR="00313AEE" w:rsidRPr="00313AEE" w:rsidRDefault="00313AEE" w:rsidP="00313AEE">
      <w:r w:rsidRPr="00313AEE">
        <w:t>S obzirom na razmatrajuće podatke, odabrana je mala vjerojatnost pojavljivanja.</w:t>
      </w:r>
    </w:p>
    <w:p w14:paraId="0A4CB008" w14:textId="32389FAF" w:rsidR="00313AEE" w:rsidRPr="00313AEE" w:rsidRDefault="00313AEE" w:rsidP="00313AEE">
      <w:pPr>
        <w:spacing w:before="0" w:after="240"/>
        <w:jc w:val="center"/>
        <w:rPr>
          <w:rFonts w:eastAsiaTheme="minorHAnsi"/>
          <w:bCs/>
          <w:color w:val="54883D"/>
          <w:sz w:val="20"/>
          <w:szCs w:val="18"/>
          <w:lang w:bidi="en-US"/>
        </w:rPr>
      </w:pPr>
      <w:r w:rsidRPr="00313AEE">
        <w:rPr>
          <w:rFonts w:eastAsiaTheme="minorHAnsi"/>
          <w:bCs/>
          <w:color w:val="54883D"/>
          <w:sz w:val="20"/>
          <w:szCs w:val="18"/>
          <w:lang w:bidi="en-US"/>
        </w:rPr>
        <w:t xml:space="preserve">Tablica </w:t>
      </w:r>
      <w:r w:rsidRPr="00313AEE">
        <w:rPr>
          <w:rFonts w:eastAsiaTheme="minorHAnsi"/>
          <w:bCs/>
          <w:noProof/>
          <w:color w:val="54883D"/>
          <w:sz w:val="20"/>
          <w:szCs w:val="18"/>
          <w:lang w:bidi="en-US"/>
        </w:rPr>
        <w:fldChar w:fldCharType="begin"/>
      </w:r>
      <w:r w:rsidRPr="00313AEE">
        <w:rPr>
          <w:rFonts w:eastAsiaTheme="minorHAnsi"/>
          <w:bCs/>
          <w:noProof/>
          <w:color w:val="54883D"/>
          <w:sz w:val="20"/>
          <w:szCs w:val="18"/>
          <w:lang w:bidi="en-US"/>
        </w:rPr>
        <w:instrText xml:space="preserve"> SEQ Tabela \* ARABIC </w:instrText>
      </w:r>
      <w:r w:rsidRPr="00313AEE">
        <w:rPr>
          <w:rFonts w:eastAsiaTheme="minorHAnsi"/>
          <w:bCs/>
          <w:noProof/>
          <w:color w:val="54883D"/>
          <w:sz w:val="20"/>
          <w:szCs w:val="18"/>
          <w:lang w:bidi="en-US"/>
        </w:rPr>
        <w:fldChar w:fldCharType="separate"/>
      </w:r>
      <w:r w:rsidR="00DD0006">
        <w:rPr>
          <w:rFonts w:eastAsiaTheme="minorHAnsi"/>
          <w:bCs/>
          <w:noProof/>
          <w:color w:val="54883D"/>
          <w:sz w:val="20"/>
          <w:szCs w:val="18"/>
          <w:lang w:bidi="en-US"/>
        </w:rPr>
        <w:t>51</w:t>
      </w:r>
      <w:r w:rsidRPr="00313AEE">
        <w:rPr>
          <w:rFonts w:eastAsiaTheme="minorHAnsi"/>
          <w:bCs/>
          <w:noProof/>
          <w:color w:val="54883D"/>
          <w:sz w:val="20"/>
          <w:szCs w:val="18"/>
          <w:lang w:bidi="en-US"/>
        </w:rPr>
        <w:fldChar w:fldCharType="end"/>
      </w:r>
      <w:r w:rsidRPr="00313AEE">
        <w:rPr>
          <w:rFonts w:eastAsiaTheme="minorHAnsi"/>
          <w:bCs/>
          <w:color w:val="54883D"/>
          <w:sz w:val="20"/>
          <w:szCs w:val="18"/>
          <w:lang w:bidi="en-US"/>
        </w:rPr>
        <w:t>.</w:t>
      </w:r>
      <w:r w:rsidRPr="00313AEE">
        <w:rPr>
          <w:rFonts w:eastAsiaTheme="minorHAnsi"/>
          <w:bCs/>
          <w:i/>
          <w:color w:val="54883D"/>
          <w:sz w:val="20"/>
          <w:szCs w:val="18"/>
          <w:lang w:bidi="en-US"/>
        </w:rPr>
        <w:t xml:space="preserve"> </w:t>
      </w:r>
      <w:r w:rsidRPr="00313AEE">
        <w:rPr>
          <w:rFonts w:eastAsiaTheme="minorHAnsi"/>
          <w:bCs/>
          <w:color w:val="54883D"/>
          <w:sz w:val="20"/>
          <w:szCs w:val="18"/>
          <w:lang w:bidi="en-US"/>
        </w:rPr>
        <w:t>Vjerojatnost / frekvencija – epidemije i pandemije</w:t>
      </w:r>
    </w:p>
    <w:tbl>
      <w:tblPr>
        <w:tblStyle w:val="ivopisnatablicareetke6-isticanje3100"/>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842"/>
        <w:gridCol w:w="2977"/>
        <w:gridCol w:w="1559"/>
      </w:tblGrid>
      <w:tr w:rsidR="00313AEE" w:rsidRPr="00313AEE" w14:paraId="01F3DCB4" w14:textId="77777777" w:rsidTr="00DC6CD6">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tcBorders>
              <w:bottom w:val="none" w:sz="0" w:space="0" w:color="auto"/>
            </w:tcBorders>
            <w:shd w:val="clear" w:color="auto" w:fill="auto"/>
            <w:vAlign w:val="center"/>
          </w:tcPr>
          <w:p w14:paraId="3B09DF60" w14:textId="77777777" w:rsidR="00313AEE" w:rsidRPr="00313AEE" w:rsidRDefault="00313AEE" w:rsidP="00313AEE">
            <w:pPr>
              <w:spacing w:after="0"/>
              <w:jc w:val="center"/>
              <w:rPr>
                <w:sz w:val="20"/>
                <w:szCs w:val="20"/>
              </w:rPr>
            </w:pPr>
            <w:r w:rsidRPr="00313AEE">
              <w:rPr>
                <w:sz w:val="20"/>
                <w:szCs w:val="20"/>
              </w:rPr>
              <w:t>KATEGORIJA</w:t>
            </w:r>
          </w:p>
        </w:tc>
        <w:tc>
          <w:tcPr>
            <w:tcW w:w="8079" w:type="dxa"/>
            <w:gridSpan w:val="4"/>
            <w:tcBorders>
              <w:bottom w:val="none" w:sz="0" w:space="0" w:color="auto"/>
            </w:tcBorders>
            <w:shd w:val="clear" w:color="auto" w:fill="auto"/>
          </w:tcPr>
          <w:p w14:paraId="04CB2FC2" w14:textId="77777777" w:rsidR="00313AEE" w:rsidRPr="00313AEE" w:rsidRDefault="00313AEE" w:rsidP="00313AEE">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313AEE">
              <w:rPr>
                <w:sz w:val="20"/>
                <w:szCs w:val="20"/>
              </w:rPr>
              <w:t>VJEROJATNOST / FREKVENCIJA</w:t>
            </w:r>
          </w:p>
        </w:tc>
      </w:tr>
      <w:tr w:rsidR="00313AEE" w:rsidRPr="00313AEE" w14:paraId="5F9FE131" w14:textId="77777777" w:rsidTr="00DC6CD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036693DA" w14:textId="77777777" w:rsidR="00313AEE" w:rsidRPr="00313AEE" w:rsidRDefault="00313AEE" w:rsidP="00313AEE">
            <w:pPr>
              <w:spacing w:after="0"/>
              <w:rPr>
                <w:b w:val="0"/>
                <w:sz w:val="20"/>
                <w:szCs w:val="20"/>
              </w:rPr>
            </w:pPr>
          </w:p>
        </w:tc>
        <w:tc>
          <w:tcPr>
            <w:tcW w:w="1701" w:type="dxa"/>
            <w:shd w:val="clear" w:color="auto" w:fill="auto"/>
          </w:tcPr>
          <w:p w14:paraId="1142B6FE"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13AEE">
              <w:rPr>
                <w:b/>
                <w:sz w:val="20"/>
                <w:szCs w:val="20"/>
              </w:rPr>
              <w:t>KVALITATIVNO</w:t>
            </w:r>
          </w:p>
        </w:tc>
        <w:tc>
          <w:tcPr>
            <w:tcW w:w="1842" w:type="dxa"/>
            <w:shd w:val="clear" w:color="auto" w:fill="auto"/>
          </w:tcPr>
          <w:p w14:paraId="4772D97F"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13AEE">
              <w:rPr>
                <w:b/>
                <w:sz w:val="20"/>
                <w:szCs w:val="20"/>
              </w:rPr>
              <w:t>VJEROJATNOST</w:t>
            </w:r>
          </w:p>
        </w:tc>
        <w:tc>
          <w:tcPr>
            <w:tcW w:w="2977" w:type="dxa"/>
            <w:shd w:val="clear" w:color="auto" w:fill="auto"/>
          </w:tcPr>
          <w:p w14:paraId="1C0EC6AD"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13AEE">
              <w:rPr>
                <w:b/>
                <w:sz w:val="20"/>
                <w:szCs w:val="20"/>
              </w:rPr>
              <w:t>FREKVENCIJA</w:t>
            </w:r>
          </w:p>
        </w:tc>
        <w:tc>
          <w:tcPr>
            <w:tcW w:w="1559" w:type="dxa"/>
            <w:shd w:val="clear" w:color="auto" w:fill="auto"/>
          </w:tcPr>
          <w:p w14:paraId="7DE89B6F"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13AEE">
              <w:rPr>
                <w:b/>
                <w:sz w:val="20"/>
                <w:szCs w:val="20"/>
              </w:rPr>
              <w:t>ODABRANO</w:t>
            </w:r>
          </w:p>
        </w:tc>
      </w:tr>
      <w:tr w:rsidR="00313AEE" w:rsidRPr="00313AEE" w14:paraId="6CD3598D" w14:textId="77777777" w:rsidTr="00DC6CD6">
        <w:trPr>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38EF5FC" w14:textId="77777777" w:rsidR="00313AEE" w:rsidRPr="00313AEE" w:rsidRDefault="00313AEE" w:rsidP="00313AEE">
            <w:pPr>
              <w:spacing w:after="0"/>
              <w:jc w:val="center"/>
              <w:rPr>
                <w:sz w:val="20"/>
                <w:szCs w:val="20"/>
              </w:rPr>
            </w:pPr>
            <w:r w:rsidRPr="00313AEE">
              <w:rPr>
                <w:sz w:val="20"/>
                <w:szCs w:val="20"/>
              </w:rPr>
              <w:t>1</w:t>
            </w:r>
          </w:p>
        </w:tc>
        <w:tc>
          <w:tcPr>
            <w:tcW w:w="1701" w:type="dxa"/>
            <w:shd w:val="clear" w:color="auto" w:fill="auto"/>
          </w:tcPr>
          <w:p w14:paraId="6E7F8E93"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Iznimno mala</w:t>
            </w:r>
          </w:p>
        </w:tc>
        <w:tc>
          <w:tcPr>
            <w:tcW w:w="1842" w:type="dxa"/>
            <w:shd w:val="clear" w:color="auto" w:fill="auto"/>
          </w:tcPr>
          <w:p w14:paraId="2E8D88ED"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&lt; 1 %</w:t>
            </w:r>
          </w:p>
        </w:tc>
        <w:tc>
          <w:tcPr>
            <w:tcW w:w="2977" w:type="dxa"/>
            <w:shd w:val="clear" w:color="auto" w:fill="auto"/>
          </w:tcPr>
          <w:p w14:paraId="06CAB8C1"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1 događaj u 100 godina i rjeđe</w:t>
            </w:r>
          </w:p>
        </w:tc>
        <w:tc>
          <w:tcPr>
            <w:tcW w:w="1559" w:type="dxa"/>
            <w:shd w:val="clear" w:color="auto" w:fill="auto"/>
          </w:tcPr>
          <w:p w14:paraId="2A1E709F"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13AEE" w:rsidRPr="00313AEE" w14:paraId="2996C061" w14:textId="77777777" w:rsidTr="00DC6C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031F759B" w14:textId="77777777" w:rsidR="00313AEE" w:rsidRPr="00313AEE" w:rsidRDefault="00313AEE" w:rsidP="00313AEE">
            <w:pPr>
              <w:spacing w:after="0"/>
              <w:jc w:val="center"/>
              <w:rPr>
                <w:sz w:val="20"/>
                <w:szCs w:val="20"/>
              </w:rPr>
            </w:pPr>
            <w:r w:rsidRPr="00313AEE">
              <w:rPr>
                <w:sz w:val="20"/>
                <w:szCs w:val="20"/>
              </w:rPr>
              <w:t>2</w:t>
            </w:r>
          </w:p>
        </w:tc>
        <w:tc>
          <w:tcPr>
            <w:tcW w:w="1701" w:type="dxa"/>
            <w:shd w:val="clear" w:color="auto" w:fill="auto"/>
          </w:tcPr>
          <w:p w14:paraId="68EF66B1"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Mala</w:t>
            </w:r>
          </w:p>
        </w:tc>
        <w:tc>
          <w:tcPr>
            <w:tcW w:w="1842" w:type="dxa"/>
            <w:shd w:val="clear" w:color="auto" w:fill="auto"/>
          </w:tcPr>
          <w:p w14:paraId="434374A9"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1 – 5 %</w:t>
            </w:r>
          </w:p>
        </w:tc>
        <w:tc>
          <w:tcPr>
            <w:tcW w:w="2977" w:type="dxa"/>
            <w:shd w:val="clear" w:color="auto" w:fill="auto"/>
          </w:tcPr>
          <w:p w14:paraId="0DDF5881"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1 događaj u 20 do 100 godina</w:t>
            </w:r>
          </w:p>
        </w:tc>
        <w:tc>
          <w:tcPr>
            <w:tcW w:w="1559" w:type="dxa"/>
            <w:shd w:val="clear" w:color="auto" w:fill="auto"/>
          </w:tcPr>
          <w:p w14:paraId="4C530FEC"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313AEE">
              <w:rPr>
                <w:b/>
                <w:sz w:val="20"/>
                <w:szCs w:val="20"/>
              </w:rPr>
              <w:t>x</w:t>
            </w:r>
          </w:p>
        </w:tc>
      </w:tr>
      <w:tr w:rsidR="00313AEE" w:rsidRPr="00313AEE" w14:paraId="51168D8C" w14:textId="77777777" w:rsidTr="00DC6CD6">
        <w:trPr>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175F1571" w14:textId="77777777" w:rsidR="00313AEE" w:rsidRPr="00313AEE" w:rsidRDefault="00313AEE" w:rsidP="00313AEE">
            <w:pPr>
              <w:spacing w:after="0"/>
              <w:jc w:val="center"/>
              <w:rPr>
                <w:sz w:val="20"/>
                <w:szCs w:val="20"/>
              </w:rPr>
            </w:pPr>
            <w:r w:rsidRPr="00313AEE">
              <w:rPr>
                <w:sz w:val="20"/>
                <w:szCs w:val="20"/>
              </w:rPr>
              <w:t>3</w:t>
            </w:r>
          </w:p>
        </w:tc>
        <w:tc>
          <w:tcPr>
            <w:tcW w:w="1701" w:type="dxa"/>
            <w:shd w:val="clear" w:color="auto" w:fill="auto"/>
          </w:tcPr>
          <w:p w14:paraId="35C65F7A"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Umjerena</w:t>
            </w:r>
          </w:p>
        </w:tc>
        <w:tc>
          <w:tcPr>
            <w:tcW w:w="1842" w:type="dxa"/>
            <w:shd w:val="clear" w:color="auto" w:fill="auto"/>
          </w:tcPr>
          <w:p w14:paraId="1649937B"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5 – 50 %</w:t>
            </w:r>
          </w:p>
        </w:tc>
        <w:tc>
          <w:tcPr>
            <w:tcW w:w="2977" w:type="dxa"/>
            <w:shd w:val="clear" w:color="auto" w:fill="auto"/>
          </w:tcPr>
          <w:p w14:paraId="1FAB8617"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1 događaj u 2 do 20 godina</w:t>
            </w:r>
          </w:p>
        </w:tc>
        <w:tc>
          <w:tcPr>
            <w:tcW w:w="1559" w:type="dxa"/>
            <w:shd w:val="clear" w:color="auto" w:fill="auto"/>
          </w:tcPr>
          <w:p w14:paraId="1243E0DF"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313AEE" w:rsidRPr="00313AEE" w14:paraId="55C00DAF" w14:textId="77777777" w:rsidTr="00DC6CD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9411916" w14:textId="77777777" w:rsidR="00313AEE" w:rsidRPr="00313AEE" w:rsidRDefault="00313AEE" w:rsidP="00313AEE">
            <w:pPr>
              <w:spacing w:after="0"/>
              <w:jc w:val="center"/>
              <w:rPr>
                <w:sz w:val="20"/>
                <w:szCs w:val="20"/>
              </w:rPr>
            </w:pPr>
            <w:r w:rsidRPr="00313AEE">
              <w:rPr>
                <w:sz w:val="20"/>
                <w:szCs w:val="20"/>
              </w:rPr>
              <w:t>4</w:t>
            </w:r>
          </w:p>
        </w:tc>
        <w:tc>
          <w:tcPr>
            <w:tcW w:w="1701" w:type="dxa"/>
            <w:shd w:val="clear" w:color="auto" w:fill="auto"/>
          </w:tcPr>
          <w:p w14:paraId="016C4A0C"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Velika</w:t>
            </w:r>
          </w:p>
        </w:tc>
        <w:tc>
          <w:tcPr>
            <w:tcW w:w="1842" w:type="dxa"/>
            <w:shd w:val="clear" w:color="auto" w:fill="auto"/>
          </w:tcPr>
          <w:p w14:paraId="326154CC"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51 – 98 %</w:t>
            </w:r>
          </w:p>
        </w:tc>
        <w:tc>
          <w:tcPr>
            <w:tcW w:w="2977" w:type="dxa"/>
            <w:shd w:val="clear" w:color="auto" w:fill="auto"/>
          </w:tcPr>
          <w:p w14:paraId="5AFEF6EB"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13AEE">
              <w:rPr>
                <w:sz w:val="20"/>
                <w:szCs w:val="20"/>
              </w:rPr>
              <w:t>1 događaj 1 do 2 godine</w:t>
            </w:r>
          </w:p>
        </w:tc>
        <w:tc>
          <w:tcPr>
            <w:tcW w:w="1559" w:type="dxa"/>
            <w:shd w:val="clear" w:color="auto" w:fill="auto"/>
          </w:tcPr>
          <w:p w14:paraId="02536E6D" w14:textId="77777777" w:rsidR="00313AEE" w:rsidRPr="00313AEE" w:rsidRDefault="00313AEE" w:rsidP="00313AEE">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13AEE" w:rsidRPr="00313AEE" w14:paraId="67620580" w14:textId="77777777" w:rsidTr="00DC6CD6">
        <w:trPr>
          <w:trHeight w:val="27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3D9D45C" w14:textId="77777777" w:rsidR="00313AEE" w:rsidRPr="00313AEE" w:rsidRDefault="00313AEE" w:rsidP="00313AEE">
            <w:pPr>
              <w:spacing w:after="0"/>
              <w:jc w:val="center"/>
              <w:rPr>
                <w:sz w:val="20"/>
                <w:szCs w:val="20"/>
              </w:rPr>
            </w:pPr>
            <w:r w:rsidRPr="00313AEE">
              <w:rPr>
                <w:sz w:val="20"/>
                <w:szCs w:val="20"/>
              </w:rPr>
              <w:t>5</w:t>
            </w:r>
          </w:p>
        </w:tc>
        <w:tc>
          <w:tcPr>
            <w:tcW w:w="1701" w:type="dxa"/>
            <w:shd w:val="clear" w:color="auto" w:fill="auto"/>
          </w:tcPr>
          <w:p w14:paraId="16B4997A"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Iznimno velika</w:t>
            </w:r>
          </w:p>
        </w:tc>
        <w:tc>
          <w:tcPr>
            <w:tcW w:w="1842" w:type="dxa"/>
            <w:shd w:val="clear" w:color="auto" w:fill="auto"/>
          </w:tcPr>
          <w:p w14:paraId="29709ECF"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&gt; 98 %</w:t>
            </w:r>
          </w:p>
        </w:tc>
        <w:tc>
          <w:tcPr>
            <w:tcW w:w="2977" w:type="dxa"/>
            <w:shd w:val="clear" w:color="auto" w:fill="auto"/>
          </w:tcPr>
          <w:p w14:paraId="60893B98"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13AEE">
              <w:rPr>
                <w:sz w:val="20"/>
                <w:szCs w:val="20"/>
              </w:rPr>
              <w:t>1 događaj godišnje ili češće</w:t>
            </w:r>
          </w:p>
        </w:tc>
        <w:tc>
          <w:tcPr>
            <w:tcW w:w="1559" w:type="dxa"/>
            <w:shd w:val="clear" w:color="auto" w:fill="auto"/>
          </w:tcPr>
          <w:p w14:paraId="0BC0329A" w14:textId="77777777" w:rsidR="00313AEE" w:rsidRPr="00313AEE" w:rsidRDefault="00313AEE" w:rsidP="00313AEE">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3679EB3F" w14:textId="77777777" w:rsidR="00313AEE" w:rsidRPr="00313AEE" w:rsidRDefault="00313AEE" w:rsidP="00313AEE"/>
    <w:p w14:paraId="7E42B15D" w14:textId="18AFB75C" w:rsidR="00313AEE" w:rsidRDefault="00313AEE" w:rsidP="00313AEE"/>
    <w:p w14:paraId="2819F906" w14:textId="77777777" w:rsidR="0063464D" w:rsidRPr="00313AEE" w:rsidRDefault="0063464D" w:rsidP="00313AEE"/>
    <w:p w14:paraId="5F9B490D" w14:textId="77777777" w:rsidR="00313AEE" w:rsidRPr="00313AEE" w:rsidRDefault="00313AEE" w:rsidP="00313AEE">
      <w:pPr>
        <w:keepNext/>
        <w:keepLines/>
        <w:spacing w:before="40"/>
        <w:outlineLvl w:val="2"/>
        <w:rPr>
          <w:rFonts w:cstheme="majorBidi"/>
          <w:color w:val="54883D"/>
          <w:sz w:val="28"/>
          <w:lang w:bidi="en-US"/>
        </w:rPr>
      </w:pPr>
      <w:bookmarkStart w:id="225" w:name="_Toc10450136"/>
      <w:bookmarkStart w:id="226" w:name="_Toc13472014"/>
      <w:bookmarkStart w:id="227" w:name="_Toc127882982"/>
      <w:r w:rsidRPr="00313AEE">
        <w:rPr>
          <w:rFonts w:cstheme="majorBidi"/>
          <w:color w:val="54883D"/>
          <w:sz w:val="28"/>
          <w:lang w:bidi="en-US"/>
        </w:rPr>
        <w:lastRenderedPageBreak/>
        <w:t>6.3.7 Podaci, izvori i metode proračuna</w:t>
      </w:r>
      <w:bookmarkEnd w:id="225"/>
      <w:bookmarkEnd w:id="226"/>
      <w:bookmarkEnd w:id="227"/>
    </w:p>
    <w:p w14:paraId="634E52C2" w14:textId="77777777" w:rsidR="00313AEE" w:rsidRPr="00313AEE" w:rsidRDefault="00313AEE" w:rsidP="00313AEE">
      <w:pPr>
        <w:rPr>
          <w:szCs w:val="22"/>
        </w:rPr>
      </w:pPr>
      <w:r w:rsidRPr="00313AEE">
        <w:rPr>
          <w:szCs w:val="22"/>
        </w:rPr>
        <w:t>Prilikom izračuna zona ugroženosti i procjene rizika korišteni su podaci iz:</w:t>
      </w:r>
    </w:p>
    <w:p w14:paraId="0EC6DCFF" w14:textId="1D526A11" w:rsidR="00F203C8" w:rsidRDefault="00F203C8" w:rsidP="001D0B8D">
      <w:pPr>
        <w:pStyle w:val="ListParagraph"/>
        <w:numPr>
          <w:ilvl w:val="0"/>
          <w:numId w:val="7"/>
        </w:numPr>
      </w:pPr>
      <w:r w:rsidRPr="003115B0">
        <w:t>Općine</w:t>
      </w:r>
      <w:r w:rsidR="0063464D">
        <w:t xml:space="preserve"> Lišane Ostrovičke</w:t>
      </w:r>
      <w:r>
        <w:t>,</w:t>
      </w:r>
    </w:p>
    <w:p w14:paraId="7DBBDE45" w14:textId="60740BF5" w:rsidR="0063464D" w:rsidRDefault="0063464D" w:rsidP="001D0B8D">
      <w:pPr>
        <w:pStyle w:val="ListParagraph"/>
        <w:numPr>
          <w:ilvl w:val="0"/>
          <w:numId w:val="7"/>
        </w:numPr>
      </w:pPr>
      <w:r w:rsidRPr="0063464D">
        <w:t>https://www.koronavirus.hr/</w:t>
      </w:r>
    </w:p>
    <w:p w14:paraId="7E18E026" w14:textId="37BEF688" w:rsidR="00F203C8" w:rsidRDefault="00F203C8" w:rsidP="001D0B8D">
      <w:pPr>
        <w:pStyle w:val="ListParagraph"/>
        <w:numPr>
          <w:ilvl w:val="0"/>
          <w:numId w:val="7"/>
        </w:numPr>
      </w:pPr>
      <w:r w:rsidRPr="003115B0">
        <w:t xml:space="preserve">Procjena rizika od katastrofa za Republiku Hrvatsku, </w:t>
      </w:r>
    </w:p>
    <w:p w14:paraId="34048E28" w14:textId="4CD57B07" w:rsidR="0063464D" w:rsidRPr="003115B0" w:rsidRDefault="0063464D" w:rsidP="001D0B8D">
      <w:pPr>
        <w:pStyle w:val="ListParagraph"/>
        <w:numPr>
          <w:ilvl w:val="0"/>
          <w:numId w:val="7"/>
        </w:numPr>
      </w:pPr>
      <w:r w:rsidRPr="0063464D">
        <w:t>https://www.ecdc.europa.eu/en/covid-19/country-overviews</w:t>
      </w:r>
    </w:p>
    <w:p w14:paraId="1B5C16E1" w14:textId="77777777" w:rsidR="00F203C8" w:rsidRPr="003115B0" w:rsidRDefault="00F203C8" w:rsidP="001D0B8D">
      <w:pPr>
        <w:pStyle w:val="ListParagraph"/>
        <w:numPr>
          <w:ilvl w:val="0"/>
          <w:numId w:val="7"/>
        </w:numPr>
      </w:pPr>
      <w:r w:rsidRPr="003115B0">
        <w:t>Državnog zavoda za statistiku,</w:t>
      </w:r>
    </w:p>
    <w:p w14:paraId="570765D2" w14:textId="43C90D56" w:rsidR="00F203C8" w:rsidRDefault="00F203C8">
      <w:pPr>
        <w:spacing w:before="0" w:after="200"/>
        <w:jc w:val="left"/>
      </w:pPr>
      <w:r>
        <w:br w:type="page"/>
      </w:r>
    </w:p>
    <w:p w14:paraId="1157A3B1" w14:textId="702515C6" w:rsidR="00313AEE" w:rsidRPr="00313AEE" w:rsidRDefault="00313AEE" w:rsidP="00313AEE">
      <w:pPr>
        <w:keepNext/>
        <w:keepLines/>
        <w:spacing w:before="40"/>
        <w:outlineLvl w:val="2"/>
        <w:rPr>
          <w:rFonts w:cstheme="majorBidi"/>
          <w:color w:val="54883D"/>
          <w:sz w:val="28"/>
          <w:lang w:bidi="en-US"/>
        </w:rPr>
      </w:pPr>
      <w:bookmarkStart w:id="228" w:name="_Toc10450137"/>
      <w:bookmarkStart w:id="229" w:name="_Toc13472015"/>
      <w:bookmarkStart w:id="230" w:name="_Toc127882983"/>
      <w:r w:rsidRPr="00313AEE">
        <w:rPr>
          <w:rFonts w:cstheme="majorBidi"/>
          <w:color w:val="54883D"/>
          <w:sz w:val="28"/>
          <w:lang w:bidi="en-US"/>
        </w:rPr>
        <w:lastRenderedPageBreak/>
        <w:t>6.</w:t>
      </w:r>
      <w:r w:rsidR="00F203C8">
        <w:rPr>
          <w:rFonts w:cstheme="majorBidi"/>
          <w:color w:val="54883D"/>
          <w:sz w:val="28"/>
          <w:lang w:bidi="en-US"/>
        </w:rPr>
        <w:t>4</w:t>
      </w:r>
      <w:r w:rsidRPr="00313AEE">
        <w:rPr>
          <w:rFonts w:cstheme="majorBidi"/>
          <w:color w:val="54883D"/>
          <w:sz w:val="28"/>
          <w:lang w:bidi="en-US"/>
        </w:rPr>
        <w:t>.8 Matrice rizika</w:t>
      </w:r>
      <w:bookmarkEnd w:id="228"/>
      <w:bookmarkEnd w:id="229"/>
      <w:bookmarkEnd w:id="230"/>
    </w:p>
    <w:p w14:paraId="6A2F757F" w14:textId="77777777" w:rsidR="00313AEE" w:rsidRPr="00313AEE" w:rsidRDefault="00313AEE" w:rsidP="00313AEE">
      <w:r w:rsidRPr="00313AEE">
        <w:t>Rizik: Epidemije i pandemije</w:t>
      </w:r>
    </w:p>
    <w:p w14:paraId="39BB6BD1" w14:textId="554E3580" w:rsidR="00313AEE" w:rsidRPr="00313AEE" w:rsidRDefault="00313AEE" w:rsidP="00313AEE">
      <w:r w:rsidRPr="00313AEE">
        <w:t xml:space="preserve">Naziv scenarija: </w:t>
      </w:r>
      <w:r w:rsidR="0063464D" w:rsidRPr="00171EFB">
        <w:t>Pandemija SARS-CoV-2 virusa</w:t>
      </w:r>
    </w:p>
    <w:p w14:paraId="1102A444" w14:textId="77777777" w:rsidR="00313AEE" w:rsidRPr="00313AEE" w:rsidRDefault="00313AEE" w:rsidP="001D0B8D"/>
    <w:p w14:paraId="2D647269" w14:textId="77777777" w:rsidR="00313AEE" w:rsidRPr="00313AEE" w:rsidRDefault="00313AEE" w:rsidP="00313AEE">
      <w:pPr>
        <w:jc w:val="center"/>
      </w:pPr>
      <w:r w:rsidRPr="00313AEE">
        <w:rPr>
          <w:rFonts w:ascii="Courier New" w:eastAsia="Courier New" w:hAnsi="Courier New" w:cs="Courier New"/>
          <w:noProof/>
          <w:color w:val="000000"/>
          <w:lang w:eastAsia="hr-HR"/>
        </w:rPr>
        <mc:AlternateContent>
          <mc:Choice Requires="wps">
            <w:drawing>
              <wp:anchor distT="0" distB="0" distL="114300" distR="114300" simplePos="0" relativeHeight="251866112" behindDoc="0" locked="0" layoutInCell="1" allowOverlap="1" wp14:anchorId="26D495BA" wp14:editId="4480CDF9">
                <wp:simplePos x="0" y="0"/>
                <wp:positionH relativeFrom="column">
                  <wp:posOffset>2171964</wp:posOffset>
                </wp:positionH>
                <wp:positionV relativeFrom="paragraph">
                  <wp:posOffset>1814818</wp:posOffset>
                </wp:positionV>
                <wp:extent cx="314325" cy="252730"/>
                <wp:effectExtent l="19050" t="0" r="28575" b="13970"/>
                <wp:wrapNone/>
                <wp:docPr id="60" name="Hexago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2730"/>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48806" id="Hexagon 60" o:spid="_x0000_s1026" type="#_x0000_t9" style="position:absolute;margin-left:171pt;margin-top:142.9pt;width:24.75pt;height:19.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" adj="5313" fillcolor="#4f81bd" strokecolor="#4f81bd"/>
            </w:pict>
          </mc:Fallback>
        </mc:AlternateContent>
      </w:r>
      <w:r w:rsidRPr="00313AEE">
        <w:rPr>
          <w:rFonts w:ascii="Courier New" w:eastAsia="Courier New" w:hAnsi="Courier New" w:cs="Courier New"/>
          <w:noProof/>
          <w:color w:val="000000"/>
          <w:lang w:eastAsia="hr-HR"/>
        </w:rPr>
        <w:drawing>
          <wp:inline distT="0" distB="0" distL="0" distR="0" wp14:anchorId="1C6A9549" wp14:editId="3FEDE477">
            <wp:extent cx="5210175" cy="444397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3294" cy="4446633"/>
                    </a:xfrm>
                    <a:prstGeom prst="rect">
                      <a:avLst/>
                    </a:prstGeom>
                    <a:noFill/>
                    <a:ln>
                      <a:noFill/>
                    </a:ln>
                  </pic:spPr>
                </pic:pic>
              </a:graphicData>
            </a:graphic>
          </wp:inline>
        </w:drawing>
      </w:r>
    </w:p>
    <w:p w14:paraId="0185F858" w14:textId="77777777" w:rsidR="00313AEE" w:rsidRPr="00313AEE" w:rsidRDefault="00313AEE" w:rsidP="00313AEE">
      <w:pPr>
        <w:jc w:val="left"/>
      </w:pPr>
    </w:p>
    <w:p w14:paraId="0B95056A" w14:textId="77777777" w:rsidR="00313AEE" w:rsidRPr="00313AEE" w:rsidRDefault="00313AEE" w:rsidP="00313AEE">
      <w:pPr>
        <w:jc w:val="center"/>
        <w:rPr>
          <w:b/>
          <w:sz w:val="20"/>
        </w:rPr>
      </w:pPr>
      <w:r w:rsidRPr="00313AEE">
        <w:rPr>
          <w:b/>
          <w:sz w:val="20"/>
        </w:rPr>
        <w:t>Život i zdravlje ljudi</w:t>
      </w:r>
      <w:r w:rsidRPr="00313AEE">
        <w:rPr>
          <w:b/>
          <w:sz w:val="20"/>
        </w:rPr>
        <w:tab/>
      </w:r>
      <w:r w:rsidRPr="00313AEE">
        <w:rPr>
          <w:b/>
          <w:sz w:val="20"/>
        </w:rPr>
        <w:tab/>
        <w:t xml:space="preserve">       Gospodarstvo</w:t>
      </w:r>
      <w:r w:rsidRPr="00313AEE">
        <w:rPr>
          <w:b/>
          <w:sz w:val="20"/>
        </w:rPr>
        <w:tab/>
        <w:t xml:space="preserve">          Društvena stabilnost i politika</w:t>
      </w:r>
    </w:p>
    <w:p w14:paraId="6EFD64E2" w14:textId="77777777" w:rsidR="00313AEE" w:rsidRPr="00313AEE" w:rsidRDefault="00313AEE" w:rsidP="00313AEE">
      <w:pPr>
        <w:jc w:val="center"/>
        <w:rPr>
          <w:b/>
          <w:sz w:val="20"/>
        </w:rPr>
      </w:pPr>
      <w:r w:rsidRPr="00313AEE">
        <w:rPr>
          <w:rFonts w:ascii="Courier New" w:eastAsia="Courier New" w:hAnsi="Courier New" w:cs="Courier New"/>
          <w:noProof/>
          <w:color w:val="000000"/>
          <w:lang w:eastAsia="hr-HR"/>
        </w:rPr>
        <mc:AlternateContent>
          <mc:Choice Requires="wps">
            <w:drawing>
              <wp:anchor distT="0" distB="0" distL="114300" distR="114300" simplePos="0" relativeHeight="251868160" behindDoc="0" locked="0" layoutInCell="1" allowOverlap="1" wp14:anchorId="246285FE" wp14:editId="72BB362A">
                <wp:simplePos x="0" y="0"/>
                <wp:positionH relativeFrom="column">
                  <wp:posOffset>2582437</wp:posOffset>
                </wp:positionH>
                <wp:positionV relativeFrom="paragraph">
                  <wp:posOffset>665695</wp:posOffset>
                </wp:positionV>
                <wp:extent cx="111125" cy="90805"/>
                <wp:effectExtent l="19050" t="0" r="41275" b="23495"/>
                <wp:wrapNone/>
                <wp:docPr id="315" name="Hexagon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52AED" id="Hexagon 315" o:spid="_x0000_s1026" type="#_x0000_t9" style="position:absolute;margin-left:203.35pt;margin-top:52.4pt;width:8.75pt;height:7.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" fillcolor="#4f81bd" strokecolor="#4f81bd"/>
            </w:pict>
          </mc:Fallback>
        </mc:AlternateContent>
      </w:r>
      <w:r w:rsidRPr="00313AEE">
        <w:rPr>
          <w:rFonts w:ascii="Courier New" w:eastAsia="Courier New" w:hAnsi="Courier New" w:cs="Courier New"/>
          <w:noProof/>
          <w:color w:val="000000"/>
          <w:lang w:eastAsia="hr-HR"/>
        </w:rPr>
        <mc:AlternateContent>
          <mc:Choice Requires="wps">
            <w:drawing>
              <wp:anchor distT="0" distB="0" distL="114300" distR="114300" simplePos="0" relativeHeight="251867136" behindDoc="0" locked="0" layoutInCell="1" allowOverlap="1" wp14:anchorId="1319E1BF" wp14:editId="62F612DC">
                <wp:simplePos x="0" y="0"/>
                <wp:positionH relativeFrom="column">
                  <wp:posOffset>704263</wp:posOffset>
                </wp:positionH>
                <wp:positionV relativeFrom="paragraph">
                  <wp:posOffset>271301</wp:posOffset>
                </wp:positionV>
                <wp:extent cx="111125" cy="90805"/>
                <wp:effectExtent l="19050" t="0" r="41275" b="23495"/>
                <wp:wrapNone/>
                <wp:docPr id="316" name="Hexagon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00EF" id="Hexagon 316" o:spid="_x0000_s1026" type="#_x0000_t9" style="position:absolute;margin-left:55.45pt;margin-top:21.35pt;width:8.75pt;height:7.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" fillcolor="#4f81bd" strokecolor="#4f81bd"/>
            </w:pict>
          </mc:Fallback>
        </mc:AlternateContent>
      </w:r>
      <w:r w:rsidRPr="00313AEE">
        <w:rPr>
          <w:rFonts w:ascii="Courier New" w:eastAsia="Courier New" w:hAnsi="Courier New" w:cs="Courier New"/>
          <w:noProof/>
          <w:color w:val="000000"/>
          <w:lang w:eastAsia="hr-HR"/>
        </w:rPr>
        <mc:AlternateContent>
          <mc:Choice Requires="wps">
            <w:drawing>
              <wp:anchor distT="0" distB="0" distL="114300" distR="114300" simplePos="0" relativeHeight="251869184" behindDoc="0" locked="0" layoutInCell="1" allowOverlap="1" wp14:anchorId="153E5DC9" wp14:editId="14A0B606">
                <wp:simplePos x="0" y="0"/>
                <wp:positionH relativeFrom="column">
                  <wp:posOffset>4486275</wp:posOffset>
                </wp:positionH>
                <wp:positionV relativeFrom="paragraph">
                  <wp:posOffset>1084580</wp:posOffset>
                </wp:positionV>
                <wp:extent cx="111125" cy="90805"/>
                <wp:effectExtent l="19050" t="0" r="41275" b="23495"/>
                <wp:wrapNone/>
                <wp:docPr id="314" name="Hexagon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96F8F" id="Hexagon 314" o:spid="_x0000_s1026" type="#_x0000_t9" style="position:absolute;margin-left:353.25pt;margin-top:85.4pt;width:8.75pt;height:7.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" fillcolor="#4f81bd" strokecolor="#4f81bd"/>
            </w:pict>
          </mc:Fallback>
        </mc:AlternateContent>
      </w:r>
      <w:r w:rsidRPr="00313AEE">
        <w:rPr>
          <w:rFonts w:ascii="Courier New" w:eastAsia="Courier New" w:hAnsi="Courier New" w:cs="Courier New"/>
          <w:noProof/>
          <w:color w:val="000000"/>
          <w:lang w:eastAsia="hr-HR"/>
        </w:rPr>
        <w:drawing>
          <wp:inline distT="0" distB="0" distL="0" distR="0" wp14:anchorId="7473BB06" wp14:editId="16DAD3E3">
            <wp:extent cx="1828800" cy="1554480"/>
            <wp:effectExtent l="0" t="0" r="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Pr="00313AEE">
        <w:rPr>
          <w:rFonts w:ascii="Courier New" w:eastAsia="Courier New" w:hAnsi="Courier New" w:cs="Courier New"/>
          <w:noProof/>
          <w:color w:val="000000"/>
          <w:lang w:eastAsia="hr-HR"/>
        </w:rPr>
        <w:drawing>
          <wp:inline distT="0" distB="0" distL="0" distR="0" wp14:anchorId="63FF64EF" wp14:editId="57D00AE0">
            <wp:extent cx="1905000" cy="16192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Pr="00313AEE">
        <w:rPr>
          <w:rFonts w:ascii="Courier New" w:eastAsia="Courier New" w:hAnsi="Courier New" w:cs="Courier New"/>
          <w:noProof/>
          <w:color w:val="000000"/>
          <w:lang w:eastAsia="hr-HR"/>
        </w:rPr>
        <w:drawing>
          <wp:inline distT="0" distB="0" distL="0" distR="0" wp14:anchorId="633E1C59" wp14:editId="60D26E87">
            <wp:extent cx="1906270" cy="1620329"/>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0A143258" w14:textId="77777777" w:rsidR="00313AEE" w:rsidRPr="00313AEE" w:rsidRDefault="00313AEE" w:rsidP="00313AEE">
      <w:pPr>
        <w:rPr>
          <w:b/>
          <w:sz w:val="20"/>
        </w:rPr>
      </w:pPr>
      <w:r w:rsidRPr="00313AEE">
        <w:rPr>
          <w:b/>
          <w:sz w:val="20"/>
        </w:rPr>
        <w:tab/>
      </w:r>
      <w:bookmarkStart w:id="231" w:name="_Toc507493178"/>
    </w:p>
    <w:p w14:paraId="43DC1BFB" w14:textId="77777777" w:rsidR="00313AEE" w:rsidRPr="00313AEE" w:rsidRDefault="00313AEE" w:rsidP="00313AEE">
      <w:pPr>
        <w:rPr>
          <w:b/>
          <w:sz w:val="20"/>
        </w:rPr>
      </w:pPr>
    </w:p>
    <w:p w14:paraId="704D12D1" w14:textId="77777777" w:rsidR="00DD0006" w:rsidRDefault="00DD0006" w:rsidP="00313AEE">
      <w:pPr>
        <w:rPr>
          <w:u w:val="single"/>
        </w:rPr>
      </w:pPr>
    </w:p>
    <w:p w14:paraId="6E2A46FF" w14:textId="0860453E" w:rsidR="00313AEE" w:rsidRPr="00313AEE" w:rsidRDefault="00313AEE" w:rsidP="00313AEE">
      <w:pPr>
        <w:rPr>
          <w:u w:val="single"/>
        </w:rPr>
      </w:pPr>
      <w:r w:rsidRPr="00313AEE">
        <w:rPr>
          <w:u w:val="single"/>
        </w:rPr>
        <w:lastRenderedPageBreak/>
        <w:t>METODOLOGIJA I NEPOUZDANOST</w:t>
      </w:r>
    </w:p>
    <w:tbl>
      <w:tblPr>
        <w:tblStyle w:val="Reetkatablice92"/>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242"/>
        <w:gridCol w:w="984"/>
        <w:gridCol w:w="6408"/>
      </w:tblGrid>
      <w:tr w:rsidR="00313AEE" w:rsidRPr="00313AEE" w14:paraId="2D8A3C3A" w14:textId="77777777" w:rsidTr="00DC6CD6">
        <w:trPr>
          <w:trHeight w:val="612"/>
        </w:trPr>
        <w:tc>
          <w:tcPr>
            <w:tcW w:w="2242" w:type="dxa"/>
            <w:vAlign w:val="center"/>
          </w:tcPr>
          <w:p w14:paraId="66F2842B" w14:textId="77777777" w:rsidR="00313AEE" w:rsidRPr="00313AEE" w:rsidRDefault="00313AEE" w:rsidP="00313AEE">
            <w:pPr>
              <w:spacing w:before="0" w:after="0"/>
              <w:rPr>
                <w:sz w:val="20"/>
                <w:highlight w:val="yellow"/>
              </w:rPr>
            </w:pPr>
          </w:p>
        </w:tc>
        <w:tc>
          <w:tcPr>
            <w:tcW w:w="7392" w:type="dxa"/>
            <w:gridSpan w:val="2"/>
            <w:vAlign w:val="center"/>
          </w:tcPr>
          <w:p w14:paraId="00C5563E" w14:textId="77777777" w:rsidR="00313AEE" w:rsidRPr="00313AEE" w:rsidRDefault="00313AEE" w:rsidP="00313AEE">
            <w:pPr>
              <w:spacing w:before="0" w:after="0"/>
              <w:jc w:val="center"/>
              <w:rPr>
                <w:sz w:val="20"/>
                <w:highlight w:val="yellow"/>
              </w:rPr>
            </w:pPr>
            <w:r w:rsidRPr="00313AEE">
              <w:rPr>
                <w:sz w:val="20"/>
              </w:rPr>
              <w:t>Ne postoji dovoljna količina statističkih, iskustva stručnjaka i ostalih podataka te pouzdana metodologija procjene posljedica zbog čega se očekuju značajnije greške</w:t>
            </w:r>
          </w:p>
        </w:tc>
      </w:tr>
      <w:tr w:rsidR="00313AEE" w:rsidRPr="00313AEE" w14:paraId="1F6E4F06" w14:textId="77777777" w:rsidTr="00DC6CD6">
        <w:trPr>
          <w:trHeight w:val="459"/>
        </w:trPr>
        <w:tc>
          <w:tcPr>
            <w:tcW w:w="2242" w:type="dxa"/>
            <w:vAlign w:val="center"/>
          </w:tcPr>
          <w:p w14:paraId="2B353D49" w14:textId="77777777" w:rsidR="00313AEE" w:rsidRPr="00313AEE" w:rsidRDefault="00313AEE" w:rsidP="00313AEE">
            <w:pPr>
              <w:spacing w:before="0" w:after="0"/>
              <w:jc w:val="center"/>
              <w:rPr>
                <w:b/>
                <w:sz w:val="20"/>
                <w:highlight w:val="yellow"/>
              </w:rPr>
            </w:pPr>
            <w:r w:rsidRPr="00313AEE">
              <w:rPr>
                <w:b/>
                <w:sz w:val="20"/>
              </w:rPr>
              <w:t>Vrlo visoka nepouzdanost</w:t>
            </w:r>
          </w:p>
        </w:tc>
        <w:tc>
          <w:tcPr>
            <w:tcW w:w="984" w:type="dxa"/>
            <w:shd w:val="clear" w:color="auto" w:fill="FF0000"/>
            <w:vAlign w:val="center"/>
          </w:tcPr>
          <w:p w14:paraId="347CF20C" w14:textId="77777777" w:rsidR="00313AEE" w:rsidRPr="00313AEE" w:rsidRDefault="00313AEE" w:rsidP="00313AEE">
            <w:pPr>
              <w:spacing w:before="0" w:after="0"/>
              <w:jc w:val="center"/>
              <w:rPr>
                <w:sz w:val="20"/>
              </w:rPr>
            </w:pPr>
            <w:r w:rsidRPr="00313AEE">
              <w:rPr>
                <w:sz w:val="20"/>
              </w:rPr>
              <w:t>4</w:t>
            </w:r>
          </w:p>
        </w:tc>
        <w:tc>
          <w:tcPr>
            <w:tcW w:w="6408" w:type="dxa"/>
            <w:vAlign w:val="center"/>
          </w:tcPr>
          <w:p w14:paraId="385E945C" w14:textId="77777777" w:rsidR="00313AEE" w:rsidRPr="00313AEE" w:rsidRDefault="00313AEE" w:rsidP="00313AEE">
            <w:pPr>
              <w:spacing w:before="0" w:after="0"/>
              <w:jc w:val="center"/>
              <w:rPr>
                <w:sz w:val="20"/>
                <w:highlight w:val="yellow"/>
              </w:rPr>
            </w:pPr>
          </w:p>
        </w:tc>
      </w:tr>
      <w:tr w:rsidR="00313AEE" w:rsidRPr="00313AEE" w14:paraId="64FC416C" w14:textId="77777777" w:rsidTr="00DC6CD6">
        <w:trPr>
          <w:trHeight w:val="468"/>
        </w:trPr>
        <w:tc>
          <w:tcPr>
            <w:tcW w:w="2242" w:type="dxa"/>
            <w:vAlign w:val="center"/>
          </w:tcPr>
          <w:p w14:paraId="65DA60CF" w14:textId="77777777" w:rsidR="00313AEE" w:rsidRPr="00313AEE" w:rsidRDefault="00313AEE" w:rsidP="00313AEE">
            <w:pPr>
              <w:spacing w:before="0" w:after="0"/>
              <w:jc w:val="center"/>
              <w:rPr>
                <w:b/>
                <w:sz w:val="20"/>
                <w:highlight w:val="yellow"/>
              </w:rPr>
            </w:pPr>
            <w:r w:rsidRPr="00313AEE">
              <w:rPr>
                <w:b/>
                <w:sz w:val="20"/>
              </w:rPr>
              <w:t>Visoka nepouzdanost</w:t>
            </w:r>
          </w:p>
        </w:tc>
        <w:tc>
          <w:tcPr>
            <w:tcW w:w="984" w:type="dxa"/>
            <w:shd w:val="clear" w:color="auto" w:fill="FFC000"/>
            <w:vAlign w:val="center"/>
          </w:tcPr>
          <w:p w14:paraId="05C0D7EB" w14:textId="77777777" w:rsidR="00313AEE" w:rsidRPr="00313AEE" w:rsidRDefault="00313AEE" w:rsidP="00313AEE">
            <w:pPr>
              <w:spacing w:before="0" w:after="0"/>
              <w:jc w:val="center"/>
              <w:rPr>
                <w:sz w:val="20"/>
              </w:rPr>
            </w:pPr>
            <w:r w:rsidRPr="00313AEE">
              <w:rPr>
                <w:sz w:val="20"/>
              </w:rPr>
              <w:t>3</w:t>
            </w:r>
          </w:p>
        </w:tc>
        <w:tc>
          <w:tcPr>
            <w:tcW w:w="6408" w:type="dxa"/>
            <w:vAlign w:val="center"/>
          </w:tcPr>
          <w:p w14:paraId="5228095E" w14:textId="77777777" w:rsidR="00313AEE" w:rsidRPr="00313AEE" w:rsidRDefault="00313AEE" w:rsidP="00313AEE">
            <w:pPr>
              <w:spacing w:before="0" w:after="0"/>
              <w:jc w:val="center"/>
              <w:rPr>
                <w:b/>
                <w:sz w:val="20"/>
                <w:highlight w:val="yellow"/>
              </w:rPr>
            </w:pPr>
            <w:r w:rsidRPr="00313AEE">
              <w:rPr>
                <w:b/>
                <w:sz w:val="20"/>
              </w:rPr>
              <w:t>X</w:t>
            </w:r>
          </w:p>
        </w:tc>
      </w:tr>
      <w:tr w:rsidR="00313AEE" w:rsidRPr="00313AEE" w14:paraId="2DF90381" w14:textId="77777777" w:rsidTr="00DC6CD6">
        <w:trPr>
          <w:trHeight w:val="306"/>
        </w:trPr>
        <w:tc>
          <w:tcPr>
            <w:tcW w:w="2242" w:type="dxa"/>
            <w:vAlign w:val="center"/>
          </w:tcPr>
          <w:p w14:paraId="3C66CA1D" w14:textId="77777777" w:rsidR="00313AEE" w:rsidRPr="00313AEE" w:rsidRDefault="00313AEE" w:rsidP="00313AEE">
            <w:pPr>
              <w:spacing w:before="0" w:after="0"/>
              <w:jc w:val="center"/>
              <w:rPr>
                <w:b/>
                <w:sz w:val="20"/>
                <w:highlight w:val="yellow"/>
              </w:rPr>
            </w:pPr>
            <w:r w:rsidRPr="00313AEE">
              <w:rPr>
                <w:b/>
                <w:sz w:val="20"/>
              </w:rPr>
              <w:t>Niska nepouzdanost</w:t>
            </w:r>
          </w:p>
        </w:tc>
        <w:tc>
          <w:tcPr>
            <w:tcW w:w="984" w:type="dxa"/>
            <w:shd w:val="clear" w:color="auto" w:fill="FFFF00"/>
            <w:vAlign w:val="center"/>
          </w:tcPr>
          <w:p w14:paraId="4E649A5E" w14:textId="77777777" w:rsidR="00313AEE" w:rsidRPr="00313AEE" w:rsidRDefault="00313AEE" w:rsidP="00313AEE">
            <w:pPr>
              <w:spacing w:before="0" w:after="0"/>
              <w:jc w:val="center"/>
              <w:rPr>
                <w:sz w:val="20"/>
              </w:rPr>
            </w:pPr>
            <w:r w:rsidRPr="00313AEE">
              <w:rPr>
                <w:sz w:val="20"/>
              </w:rPr>
              <w:t>2</w:t>
            </w:r>
          </w:p>
        </w:tc>
        <w:tc>
          <w:tcPr>
            <w:tcW w:w="6408" w:type="dxa"/>
            <w:vAlign w:val="center"/>
          </w:tcPr>
          <w:p w14:paraId="0482EE34" w14:textId="77777777" w:rsidR="00313AEE" w:rsidRPr="00313AEE" w:rsidRDefault="00313AEE" w:rsidP="00313AEE">
            <w:pPr>
              <w:spacing w:before="0" w:after="0"/>
              <w:jc w:val="center"/>
              <w:rPr>
                <w:sz w:val="20"/>
                <w:highlight w:val="yellow"/>
              </w:rPr>
            </w:pPr>
          </w:p>
        </w:tc>
      </w:tr>
      <w:tr w:rsidR="00313AEE" w:rsidRPr="00313AEE" w14:paraId="188F91FB" w14:textId="77777777" w:rsidTr="00DC6CD6">
        <w:trPr>
          <w:trHeight w:val="459"/>
        </w:trPr>
        <w:tc>
          <w:tcPr>
            <w:tcW w:w="2242" w:type="dxa"/>
            <w:vAlign w:val="center"/>
          </w:tcPr>
          <w:p w14:paraId="450831B2" w14:textId="77777777" w:rsidR="00313AEE" w:rsidRPr="00313AEE" w:rsidRDefault="00313AEE" w:rsidP="00313AEE">
            <w:pPr>
              <w:spacing w:before="0" w:after="0"/>
              <w:jc w:val="center"/>
              <w:rPr>
                <w:b/>
                <w:sz w:val="20"/>
                <w:highlight w:val="yellow"/>
              </w:rPr>
            </w:pPr>
            <w:r w:rsidRPr="00313AEE">
              <w:rPr>
                <w:b/>
                <w:sz w:val="20"/>
              </w:rPr>
              <w:t>Vrlo niska nepouzdanost</w:t>
            </w:r>
          </w:p>
        </w:tc>
        <w:tc>
          <w:tcPr>
            <w:tcW w:w="984" w:type="dxa"/>
            <w:shd w:val="clear" w:color="auto" w:fill="92D050"/>
            <w:vAlign w:val="center"/>
          </w:tcPr>
          <w:p w14:paraId="66675E97" w14:textId="77777777" w:rsidR="00313AEE" w:rsidRPr="00313AEE" w:rsidRDefault="00313AEE" w:rsidP="00313AEE">
            <w:pPr>
              <w:spacing w:before="0" w:after="0"/>
              <w:jc w:val="center"/>
              <w:rPr>
                <w:sz w:val="20"/>
              </w:rPr>
            </w:pPr>
            <w:r w:rsidRPr="00313AEE">
              <w:rPr>
                <w:sz w:val="20"/>
              </w:rPr>
              <w:t>1</w:t>
            </w:r>
          </w:p>
        </w:tc>
        <w:tc>
          <w:tcPr>
            <w:tcW w:w="6408" w:type="dxa"/>
            <w:vAlign w:val="center"/>
          </w:tcPr>
          <w:p w14:paraId="26A4BA66" w14:textId="77777777" w:rsidR="00313AEE" w:rsidRPr="00313AEE" w:rsidRDefault="00313AEE" w:rsidP="00313AEE">
            <w:pPr>
              <w:spacing w:before="0" w:after="0"/>
              <w:jc w:val="center"/>
              <w:rPr>
                <w:sz w:val="20"/>
                <w:highlight w:val="yellow"/>
              </w:rPr>
            </w:pPr>
          </w:p>
        </w:tc>
      </w:tr>
      <w:tr w:rsidR="00313AEE" w:rsidRPr="00313AEE" w14:paraId="6A23AD95" w14:textId="77777777" w:rsidTr="00DC6CD6">
        <w:trPr>
          <w:trHeight w:val="612"/>
        </w:trPr>
        <w:tc>
          <w:tcPr>
            <w:tcW w:w="2242" w:type="dxa"/>
            <w:vAlign w:val="center"/>
          </w:tcPr>
          <w:p w14:paraId="56E00321" w14:textId="77777777" w:rsidR="00313AEE" w:rsidRPr="00313AEE" w:rsidRDefault="00313AEE" w:rsidP="00313AEE">
            <w:pPr>
              <w:spacing w:before="0" w:after="0"/>
              <w:rPr>
                <w:sz w:val="20"/>
                <w:highlight w:val="yellow"/>
              </w:rPr>
            </w:pPr>
          </w:p>
        </w:tc>
        <w:tc>
          <w:tcPr>
            <w:tcW w:w="7392" w:type="dxa"/>
            <w:gridSpan w:val="2"/>
            <w:vAlign w:val="center"/>
          </w:tcPr>
          <w:p w14:paraId="6AE4E4A0" w14:textId="77777777" w:rsidR="00313AEE" w:rsidRPr="00313AEE" w:rsidRDefault="00313AEE" w:rsidP="00313AEE">
            <w:pPr>
              <w:spacing w:before="0" w:after="0"/>
              <w:jc w:val="center"/>
              <w:rPr>
                <w:sz w:val="20"/>
                <w:highlight w:val="yellow"/>
              </w:rPr>
            </w:pPr>
            <w:r w:rsidRPr="00313AEE">
              <w:rPr>
                <w:sz w:val="20"/>
              </w:rPr>
              <w:t>Postoji dovoljna količina statističkih podataka, iskustva stručnjaka i pouzdana metodologija procjene zbog čega je pojavljivanje grešaka vrlo malo vjerojatno</w:t>
            </w:r>
          </w:p>
        </w:tc>
      </w:tr>
    </w:tbl>
    <w:p w14:paraId="788CF7FB" w14:textId="53125DB4" w:rsidR="00B118A3" w:rsidRDefault="00B118A3" w:rsidP="00B118A3">
      <w:pPr>
        <w:rPr>
          <w:b/>
          <w:sz w:val="20"/>
        </w:rPr>
      </w:pPr>
    </w:p>
    <w:p w14:paraId="02A1B69C" w14:textId="10E72796" w:rsidR="00B118A3" w:rsidRDefault="00B118A3" w:rsidP="00B118A3">
      <w:pPr>
        <w:rPr>
          <w:b/>
          <w:sz w:val="20"/>
        </w:rPr>
      </w:pPr>
    </w:p>
    <w:p w14:paraId="0EE65FB8" w14:textId="36F2BF21" w:rsidR="00B118A3" w:rsidRDefault="00B118A3" w:rsidP="00B118A3">
      <w:pPr>
        <w:rPr>
          <w:b/>
          <w:sz w:val="20"/>
        </w:rPr>
      </w:pPr>
    </w:p>
    <w:p w14:paraId="199B320D" w14:textId="71DBE720" w:rsidR="00B118A3" w:rsidRDefault="00B118A3" w:rsidP="00B118A3">
      <w:pPr>
        <w:rPr>
          <w:b/>
          <w:sz w:val="20"/>
        </w:rPr>
      </w:pPr>
    </w:p>
    <w:p w14:paraId="1C3E9EA1" w14:textId="29583E76" w:rsidR="00B118A3" w:rsidRDefault="00B118A3" w:rsidP="00B118A3">
      <w:pPr>
        <w:rPr>
          <w:b/>
          <w:sz w:val="20"/>
        </w:rPr>
      </w:pPr>
    </w:p>
    <w:p w14:paraId="396102A5" w14:textId="59AF3C3F" w:rsidR="00B118A3" w:rsidRDefault="00B118A3" w:rsidP="00B118A3">
      <w:pPr>
        <w:rPr>
          <w:b/>
          <w:sz w:val="20"/>
        </w:rPr>
      </w:pPr>
    </w:p>
    <w:p w14:paraId="32A72197" w14:textId="50C07C7D" w:rsidR="00B118A3" w:rsidRDefault="00B118A3" w:rsidP="00B118A3">
      <w:pPr>
        <w:rPr>
          <w:b/>
          <w:sz w:val="20"/>
        </w:rPr>
      </w:pPr>
    </w:p>
    <w:p w14:paraId="0374B110" w14:textId="2EB96AA3" w:rsidR="00B118A3" w:rsidRDefault="00B118A3" w:rsidP="00B118A3">
      <w:pPr>
        <w:rPr>
          <w:b/>
          <w:sz w:val="20"/>
        </w:rPr>
      </w:pPr>
    </w:p>
    <w:p w14:paraId="1A3CAF0E" w14:textId="25147CA3" w:rsidR="00B118A3" w:rsidRDefault="00B118A3" w:rsidP="00B118A3">
      <w:pPr>
        <w:rPr>
          <w:b/>
          <w:sz w:val="20"/>
        </w:rPr>
      </w:pPr>
    </w:p>
    <w:p w14:paraId="1DFE36CF" w14:textId="3C896284" w:rsidR="00B118A3" w:rsidRDefault="00B118A3" w:rsidP="00B118A3">
      <w:pPr>
        <w:rPr>
          <w:b/>
          <w:sz w:val="20"/>
        </w:rPr>
      </w:pPr>
    </w:p>
    <w:p w14:paraId="7D952815" w14:textId="5E2FAE6E" w:rsidR="00B118A3" w:rsidRDefault="00B118A3" w:rsidP="00B118A3">
      <w:pPr>
        <w:rPr>
          <w:b/>
          <w:sz w:val="20"/>
        </w:rPr>
      </w:pPr>
    </w:p>
    <w:p w14:paraId="66439517" w14:textId="49BB791C" w:rsidR="00B118A3" w:rsidRDefault="00B118A3" w:rsidP="00B118A3">
      <w:pPr>
        <w:rPr>
          <w:b/>
          <w:sz w:val="20"/>
        </w:rPr>
      </w:pPr>
    </w:p>
    <w:p w14:paraId="3821F446" w14:textId="09A4F7C0" w:rsidR="00B118A3" w:rsidRDefault="00B118A3" w:rsidP="00B118A3">
      <w:pPr>
        <w:rPr>
          <w:b/>
          <w:sz w:val="20"/>
        </w:rPr>
      </w:pPr>
    </w:p>
    <w:p w14:paraId="18C13DD2" w14:textId="486D5630" w:rsidR="00B118A3" w:rsidRDefault="00B118A3" w:rsidP="00B118A3">
      <w:pPr>
        <w:rPr>
          <w:b/>
          <w:sz w:val="20"/>
        </w:rPr>
      </w:pPr>
    </w:p>
    <w:p w14:paraId="2590526B" w14:textId="2CB6AAB0" w:rsidR="00B118A3" w:rsidRDefault="00B118A3" w:rsidP="00B118A3">
      <w:pPr>
        <w:rPr>
          <w:b/>
          <w:sz w:val="20"/>
        </w:rPr>
      </w:pPr>
    </w:p>
    <w:p w14:paraId="76BEF747" w14:textId="17215ABA" w:rsidR="00B118A3" w:rsidRDefault="00B118A3" w:rsidP="00B118A3">
      <w:pPr>
        <w:rPr>
          <w:b/>
          <w:sz w:val="20"/>
        </w:rPr>
      </w:pPr>
    </w:p>
    <w:p w14:paraId="75A255D4" w14:textId="6FC3920F" w:rsidR="00B118A3" w:rsidRDefault="00B118A3" w:rsidP="00B118A3">
      <w:pPr>
        <w:rPr>
          <w:b/>
          <w:sz w:val="20"/>
        </w:rPr>
      </w:pPr>
    </w:p>
    <w:p w14:paraId="3CC746F4" w14:textId="43F9E212" w:rsidR="00B118A3" w:rsidRDefault="00B118A3" w:rsidP="00B118A3">
      <w:pPr>
        <w:rPr>
          <w:b/>
          <w:sz w:val="20"/>
        </w:rPr>
      </w:pPr>
    </w:p>
    <w:p w14:paraId="6462A7CD" w14:textId="37CC4674" w:rsidR="00B118A3" w:rsidRDefault="00B118A3" w:rsidP="00B118A3">
      <w:pPr>
        <w:rPr>
          <w:b/>
          <w:sz w:val="20"/>
        </w:rPr>
      </w:pPr>
    </w:p>
    <w:p w14:paraId="32B7A7F5" w14:textId="4AB33759" w:rsidR="00B118A3" w:rsidRDefault="00B118A3" w:rsidP="00B118A3">
      <w:pPr>
        <w:rPr>
          <w:b/>
          <w:sz w:val="20"/>
        </w:rPr>
      </w:pPr>
    </w:p>
    <w:p w14:paraId="585F26E6" w14:textId="55643007" w:rsidR="00B118A3" w:rsidRDefault="00B118A3" w:rsidP="00B118A3">
      <w:pPr>
        <w:rPr>
          <w:b/>
          <w:sz w:val="20"/>
        </w:rPr>
      </w:pPr>
    </w:p>
    <w:p w14:paraId="7F935AA6" w14:textId="530997E7" w:rsidR="00B118A3" w:rsidRDefault="00B118A3" w:rsidP="00B118A3">
      <w:pPr>
        <w:rPr>
          <w:b/>
          <w:sz w:val="20"/>
        </w:rPr>
      </w:pPr>
    </w:p>
    <w:p w14:paraId="32154DAA" w14:textId="765136F1" w:rsidR="00B118A3" w:rsidRDefault="00B118A3" w:rsidP="00B118A3">
      <w:pPr>
        <w:rPr>
          <w:b/>
          <w:sz w:val="20"/>
        </w:rPr>
      </w:pPr>
    </w:p>
    <w:p w14:paraId="24B5A0A2" w14:textId="66E01BAD" w:rsidR="00B118A3" w:rsidRDefault="00B118A3" w:rsidP="00B118A3">
      <w:pPr>
        <w:rPr>
          <w:b/>
          <w:sz w:val="20"/>
        </w:rPr>
      </w:pPr>
    </w:p>
    <w:p w14:paraId="137C4947" w14:textId="4BA60C4D" w:rsidR="00B118A3" w:rsidRPr="00B118A3" w:rsidRDefault="00B118A3" w:rsidP="00B118A3">
      <w:pPr>
        <w:keepNext/>
        <w:numPr>
          <w:ilvl w:val="1"/>
          <w:numId w:val="0"/>
        </w:numPr>
        <w:tabs>
          <w:tab w:val="left" w:pos="567"/>
        </w:tabs>
        <w:spacing w:before="120" w:after="120"/>
        <w:ind w:left="425" w:hanging="425"/>
        <w:outlineLvl w:val="1"/>
        <w:rPr>
          <w:bCs/>
          <w:color w:val="54883D"/>
          <w:sz w:val="32"/>
        </w:rPr>
      </w:pPr>
      <w:bookmarkStart w:id="232" w:name="_Toc93488941"/>
      <w:bookmarkStart w:id="233" w:name="_Toc95733768"/>
      <w:bookmarkStart w:id="234" w:name="_Toc127882984"/>
      <w:r>
        <w:rPr>
          <w:bCs/>
          <w:color w:val="54883D"/>
          <w:sz w:val="32"/>
        </w:rPr>
        <w:lastRenderedPageBreak/>
        <w:t xml:space="preserve">6.5. </w:t>
      </w:r>
      <w:r w:rsidRPr="00B118A3">
        <w:rPr>
          <w:bCs/>
          <w:color w:val="54883D"/>
          <w:sz w:val="32"/>
        </w:rPr>
        <w:t>Poplava</w:t>
      </w:r>
      <w:bookmarkEnd w:id="232"/>
      <w:bookmarkEnd w:id="233"/>
      <w:bookmarkEnd w:id="234"/>
    </w:p>
    <w:p w14:paraId="2213D899" w14:textId="43E75705" w:rsidR="00B118A3" w:rsidRPr="00B118A3" w:rsidRDefault="00B118A3" w:rsidP="00B118A3">
      <w:pPr>
        <w:keepNext/>
        <w:keepLines/>
        <w:numPr>
          <w:ilvl w:val="2"/>
          <w:numId w:val="0"/>
        </w:numPr>
        <w:spacing w:before="120" w:after="120"/>
        <w:ind w:left="1004" w:hanging="720"/>
        <w:outlineLvl w:val="2"/>
        <w:rPr>
          <w:rFonts w:cstheme="majorBidi"/>
          <w:color w:val="54883D"/>
          <w:sz w:val="28"/>
          <w:lang w:bidi="en-US"/>
        </w:rPr>
      </w:pPr>
      <w:bookmarkStart w:id="235" w:name="_Toc93488942"/>
      <w:bookmarkStart w:id="236" w:name="_Toc95733769"/>
      <w:bookmarkStart w:id="237" w:name="_Toc127882985"/>
      <w:r>
        <w:rPr>
          <w:rFonts w:cstheme="majorBidi"/>
          <w:color w:val="54883D"/>
          <w:sz w:val="28"/>
          <w:lang w:bidi="en-US"/>
        </w:rPr>
        <w:t xml:space="preserve">6.5.1. </w:t>
      </w:r>
      <w:r w:rsidRPr="00B118A3">
        <w:rPr>
          <w:rFonts w:cstheme="majorBidi"/>
          <w:color w:val="54883D"/>
          <w:sz w:val="28"/>
          <w:lang w:bidi="en-US"/>
        </w:rPr>
        <w:t>Naziv scenarija</w:t>
      </w:r>
      <w:bookmarkEnd w:id="235"/>
      <w:bookmarkEnd w:id="236"/>
      <w:bookmarkEnd w:id="237"/>
    </w:p>
    <w:tbl>
      <w:tblPr>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045"/>
      </w:tblGrid>
      <w:tr w:rsidR="00B118A3" w:rsidRPr="00B118A3" w14:paraId="560C2B68" w14:textId="77777777" w:rsidTr="00B118A3">
        <w:trPr>
          <w:trHeight w:val="336"/>
        </w:trPr>
        <w:tc>
          <w:tcPr>
            <w:tcW w:w="9045" w:type="dxa"/>
            <w:shd w:val="clear" w:color="auto" w:fill="auto"/>
          </w:tcPr>
          <w:p w14:paraId="6E693B13" w14:textId="77777777" w:rsidR="00B118A3" w:rsidRPr="00B118A3" w:rsidRDefault="00B118A3" w:rsidP="00B118A3">
            <w:pPr>
              <w:spacing w:after="0"/>
              <w:ind w:left="29"/>
              <w:rPr>
                <w:b/>
                <w:szCs w:val="22"/>
              </w:rPr>
            </w:pPr>
            <w:r w:rsidRPr="00B118A3">
              <w:rPr>
                <w:b/>
                <w:szCs w:val="22"/>
              </w:rPr>
              <w:t>Naziv scenarija</w:t>
            </w:r>
          </w:p>
        </w:tc>
      </w:tr>
      <w:tr w:rsidR="00B118A3" w:rsidRPr="00B118A3" w14:paraId="4E81ACF3" w14:textId="77777777" w:rsidTr="00B118A3">
        <w:trPr>
          <w:trHeight w:val="321"/>
        </w:trPr>
        <w:tc>
          <w:tcPr>
            <w:tcW w:w="9045" w:type="dxa"/>
            <w:shd w:val="clear" w:color="auto" w:fill="auto"/>
          </w:tcPr>
          <w:p w14:paraId="2BEA1704" w14:textId="26B965E1" w:rsidR="00B118A3" w:rsidRPr="00B118A3" w:rsidRDefault="00B118A3" w:rsidP="00B118A3">
            <w:pPr>
              <w:spacing w:after="0"/>
              <w:ind w:left="29"/>
              <w:rPr>
                <w:szCs w:val="22"/>
              </w:rPr>
            </w:pPr>
            <w:r w:rsidRPr="00B118A3">
              <w:rPr>
                <w:szCs w:val="22"/>
              </w:rPr>
              <w:t>Poplava na području Općine Lišane Ostrovičke</w:t>
            </w:r>
          </w:p>
        </w:tc>
      </w:tr>
      <w:tr w:rsidR="00B118A3" w:rsidRPr="00B118A3" w14:paraId="7F9BD369" w14:textId="77777777" w:rsidTr="00B118A3">
        <w:trPr>
          <w:trHeight w:val="336"/>
        </w:trPr>
        <w:tc>
          <w:tcPr>
            <w:tcW w:w="9045" w:type="dxa"/>
            <w:shd w:val="clear" w:color="auto" w:fill="auto"/>
          </w:tcPr>
          <w:p w14:paraId="5FD4BE77" w14:textId="77777777" w:rsidR="00B118A3" w:rsidRPr="00B118A3" w:rsidRDefault="00B118A3" w:rsidP="00B118A3">
            <w:pPr>
              <w:spacing w:after="0"/>
              <w:ind w:left="29"/>
              <w:rPr>
                <w:b/>
                <w:szCs w:val="22"/>
              </w:rPr>
            </w:pPr>
            <w:r w:rsidRPr="00B118A3">
              <w:rPr>
                <w:b/>
                <w:szCs w:val="22"/>
              </w:rPr>
              <w:t>Grupa rizika</w:t>
            </w:r>
          </w:p>
        </w:tc>
      </w:tr>
      <w:tr w:rsidR="00B118A3" w:rsidRPr="00B118A3" w14:paraId="639787CC" w14:textId="77777777" w:rsidTr="00B118A3">
        <w:trPr>
          <w:trHeight w:val="336"/>
        </w:trPr>
        <w:tc>
          <w:tcPr>
            <w:tcW w:w="9045" w:type="dxa"/>
            <w:shd w:val="clear" w:color="auto" w:fill="auto"/>
          </w:tcPr>
          <w:p w14:paraId="180A70D6" w14:textId="77777777" w:rsidR="00B118A3" w:rsidRPr="00B118A3" w:rsidRDefault="00B118A3" w:rsidP="00B118A3">
            <w:pPr>
              <w:spacing w:after="0"/>
              <w:ind w:left="29"/>
              <w:rPr>
                <w:szCs w:val="22"/>
              </w:rPr>
            </w:pPr>
            <w:r w:rsidRPr="00B118A3">
              <w:rPr>
                <w:szCs w:val="22"/>
              </w:rPr>
              <w:t>Poplava</w:t>
            </w:r>
          </w:p>
        </w:tc>
      </w:tr>
      <w:tr w:rsidR="00B118A3" w:rsidRPr="00B118A3" w14:paraId="3A4882BA" w14:textId="77777777" w:rsidTr="00B118A3">
        <w:trPr>
          <w:trHeight w:val="321"/>
        </w:trPr>
        <w:tc>
          <w:tcPr>
            <w:tcW w:w="9045" w:type="dxa"/>
            <w:shd w:val="clear" w:color="auto" w:fill="auto"/>
          </w:tcPr>
          <w:p w14:paraId="474196F1" w14:textId="77777777" w:rsidR="00B118A3" w:rsidRPr="00B118A3" w:rsidRDefault="00B118A3" w:rsidP="00B118A3">
            <w:pPr>
              <w:spacing w:after="0"/>
              <w:ind w:left="29"/>
              <w:rPr>
                <w:b/>
                <w:szCs w:val="22"/>
              </w:rPr>
            </w:pPr>
            <w:r w:rsidRPr="00B118A3">
              <w:rPr>
                <w:b/>
                <w:szCs w:val="22"/>
              </w:rPr>
              <w:t>Rizik</w:t>
            </w:r>
          </w:p>
        </w:tc>
      </w:tr>
      <w:tr w:rsidR="00B118A3" w:rsidRPr="00B118A3" w14:paraId="4DF52CED" w14:textId="77777777" w:rsidTr="00B118A3">
        <w:trPr>
          <w:trHeight w:val="336"/>
        </w:trPr>
        <w:tc>
          <w:tcPr>
            <w:tcW w:w="9045" w:type="dxa"/>
            <w:shd w:val="clear" w:color="auto" w:fill="auto"/>
          </w:tcPr>
          <w:p w14:paraId="0ACBF7FC" w14:textId="14F8A82C" w:rsidR="00B118A3" w:rsidRPr="00B118A3" w:rsidRDefault="00B118A3" w:rsidP="00B118A3">
            <w:pPr>
              <w:spacing w:after="0"/>
              <w:ind w:left="29"/>
              <w:rPr>
                <w:szCs w:val="22"/>
              </w:rPr>
            </w:pPr>
            <w:r w:rsidRPr="00B118A3">
              <w:rPr>
                <w:szCs w:val="22"/>
              </w:rPr>
              <w:t xml:space="preserve">Poplava izazvana </w:t>
            </w:r>
            <w:r w:rsidR="00EA22B2">
              <w:rPr>
                <w:szCs w:val="22"/>
              </w:rPr>
              <w:t>velikom koločinom oborina</w:t>
            </w:r>
          </w:p>
        </w:tc>
      </w:tr>
      <w:tr w:rsidR="00B118A3" w:rsidRPr="00B118A3" w14:paraId="370D2105" w14:textId="77777777" w:rsidTr="00B118A3">
        <w:trPr>
          <w:trHeight w:val="321"/>
        </w:trPr>
        <w:tc>
          <w:tcPr>
            <w:tcW w:w="9045" w:type="dxa"/>
            <w:shd w:val="clear" w:color="auto" w:fill="auto"/>
          </w:tcPr>
          <w:p w14:paraId="51C96AA5" w14:textId="77777777" w:rsidR="00B118A3" w:rsidRPr="00B118A3" w:rsidRDefault="00B118A3" w:rsidP="00B118A3">
            <w:pPr>
              <w:spacing w:after="0"/>
              <w:ind w:left="29"/>
              <w:rPr>
                <w:b/>
                <w:szCs w:val="22"/>
              </w:rPr>
            </w:pPr>
            <w:r w:rsidRPr="00B118A3">
              <w:rPr>
                <w:b/>
                <w:szCs w:val="22"/>
              </w:rPr>
              <w:t>Radna skupina</w:t>
            </w:r>
          </w:p>
        </w:tc>
      </w:tr>
      <w:tr w:rsidR="00B118A3" w:rsidRPr="00B118A3" w14:paraId="7DA95A80" w14:textId="77777777" w:rsidTr="00B118A3">
        <w:trPr>
          <w:trHeight w:val="336"/>
        </w:trPr>
        <w:tc>
          <w:tcPr>
            <w:tcW w:w="9045" w:type="dxa"/>
            <w:shd w:val="clear" w:color="auto" w:fill="auto"/>
          </w:tcPr>
          <w:p w14:paraId="0DB897EF" w14:textId="16087072" w:rsidR="00B118A3" w:rsidRPr="00B118A3" w:rsidRDefault="00B118A3" w:rsidP="00B118A3">
            <w:pPr>
              <w:spacing w:after="0"/>
              <w:rPr>
                <w:sz w:val="20"/>
                <w:szCs w:val="20"/>
              </w:rPr>
            </w:pPr>
            <w:r w:rsidRPr="00214090">
              <w:t>Zvonimir Mijić</w:t>
            </w:r>
          </w:p>
        </w:tc>
      </w:tr>
      <w:tr w:rsidR="00B118A3" w:rsidRPr="00B118A3" w14:paraId="1504C07B" w14:textId="77777777" w:rsidTr="00B118A3">
        <w:trPr>
          <w:trHeight w:val="336"/>
        </w:trPr>
        <w:tc>
          <w:tcPr>
            <w:tcW w:w="9045" w:type="dxa"/>
            <w:shd w:val="clear" w:color="auto" w:fill="auto"/>
          </w:tcPr>
          <w:p w14:paraId="6501E6EB" w14:textId="5CCE8720" w:rsidR="00B118A3" w:rsidRPr="00B118A3" w:rsidRDefault="00B118A3" w:rsidP="00B118A3">
            <w:pPr>
              <w:spacing w:after="0"/>
              <w:rPr>
                <w:sz w:val="20"/>
                <w:szCs w:val="20"/>
              </w:rPr>
            </w:pPr>
            <w:r w:rsidRPr="00214090">
              <w:t>Anita Perica</w:t>
            </w:r>
          </w:p>
        </w:tc>
      </w:tr>
      <w:tr w:rsidR="00B118A3" w:rsidRPr="00B118A3" w14:paraId="596A13BA" w14:textId="77777777" w:rsidTr="00B118A3">
        <w:trPr>
          <w:trHeight w:val="321"/>
        </w:trPr>
        <w:tc>
          <w:tcPr>
            <w:tcW w:w="9045" w:type="dxa"/>
            <w:shd w:val="clear" w:color="auto" w:fill="auto"/>
          </w:tcPr>
          <w:p w14:paraId="7258F2DE" w14:textId="7A22BBED" w:rsidR="00B118A3" w:rsidRPr="00B118A3" w:rsidRDefault="00B118A3" w:rsidP="00B118A3">
            <w:pPr>
              <w:spacing w:after="0"/>
              <w:rPr>
                <w:sz w:val="20"/>
                <w:szCs w:val="20"/>
              </w:rPr>
            </w:pPr>
            <w:r w:rsidRPr="00214090">
              <w:t>Karlo Martin Kalcina</w:t>
            </w:r>
          </w:p>
        </w:tc>
      </w:tr>
      <w:tr w:rsidR="00B118A3" w:rsidRPr="00B118A3" w14:paraId="35E16B7D" w14:textId="77777777" w:rsidTr="00B118A3">
        <w:trPr>
          <w:trHeight w:val="336"/>
        </w:trPr>
        <w:tc>
          <w:tcPr>
            <w:tcW w:w="9045" w:type="dxa"/>
            <w:shd w:val="clear" w:color="auto" w:fill="auto"/>
          </w:tcPr>
          <w:p w14:paraId="5583A1C2" w14:textId="2190631E" w:rsidR="00B118A3" w:rsidRPr="00B118A3" w:rsidRDefault="00B118A3" w:rsidP="00B118A3">
            <w:pPr>
              <w:spacing w:after="0"/>
              <w:rPr>
                <w:sz w:val="20"/>
                <w:szCs w:val="20"/>
              </w:rPr>
            </w:pPr>
            <w:r w:rsidRPr="00214090">
              <w:t>Zdravko Nimac</w:t>
            </w:r>
          </w:p>
        </w:tc>
      </w:tr>
    </w:tbl>
    <w:p w14:paraId="79934686" w14:textId="77777777" w:rsidR="00B118A3" w:rsidRPr="00B118A3" w:rsidRDefault="00B118A3" w:rsidP="00B118A3"/>
    <w:p w14:paraId="22415FFE" w14:textId="0F4AE231" w:rsidR="003F7363" w:rsidRDefault="00B118A3" w:rsidP="003F7363">
      <w:pPr>
        <w:keepNext/>
        <w:keepLines/>
        <w:numPr>
          <w:ilvl w:val="2"/>
          <w:numId w:val="0"/>
        </w:numPr>
        <w:spacing w:before="120" w:after="120"/>
        <w:ind w:left="1004" w:hanging="720"/>
        <w:outlineLvl w:val="2"/>
        <w:rPr>
          <w:rFonts w:cstheme="majorBidi"/>
          <w:color w:val="54883D"/>
          <w:sz w:val="28"/>
          <w:lang w:bidi="en-US"/>
        </w:rPr>
      </w:pPr>
      <w:bookmarkStart w:id="238" w:name="_Toc93488943"/>
      <w:bookmarkStart w:id="239" w:name="_Toc95733770"/>
      <w:bookmarkStart w:id="240" w:name="_Toc127882986"/>
      <w:r>
        <w:rPr>
          <w:rFonts w:cstheme="majorBidi"/>
          <w:color w:val="54883D"/>
          <w:sz w:val="28"/>
          <w:lang w:bidi="en-US"/>
        </w:rPr>
        <w:t xml:space="preserve">6.5.2. </w:t>
      </w:r>
      <w:r w:rsidR="003F7363">
        <w:rPr>
          <w:rFonts w:cstheme="majorBidi"/>
          <w:color w:val="54883D"/>
          <w:sz w:val="28"/>
          <w:lang w:bidi="en-US"/>
        </w:rPr>
        <w:t>Uvod</w:t>
      </w:r>
      <w:bookmarkEnd w:id="240"/>
      <w:r w:rsidR="003F7363">
        <w:rPr>
          <w:rFonts w:cstheme="majorBidi"/>
          <w:color w:val="54883D"/>
          <w:sz w:val="28"/>
          <w:lang w:bidi="en-US"/>
        </w:rPr>
        <w:t xml:space="preserve"> </w:t>
      </w:r>
    </w:p>
    <w:p w14:paraId="0BE17A58" w14:textId="77777777" w:rsidR="003F7363" w:rsidRPr="00B118A3" w:rsidRDefault="003F7363" w:rsidP="003F7363">
      <w:pPr>
        <w:spacing w:before="120" w:after="120"/>
      </w:pPr>
      <w:r w:rsidRPr="00B118A3">
        <w:t xml:space="preserve">Obrana od poplava u Republici Hrvatskoj regulirana je kroz zakonsku regulativu prvenstveno kroz Zakon o vodama i Zakon o financiranju vodnoga gospodarstva te druge zakonske i podzakonske akte. Na teritoriju Republike Hrvatske za operativne aktivnosti preventivne, redovite i izvanredne obrane od poplava, kroz izgradnju vodnih građevina za obranu od poplava, održavanje postojećeg sustava obrane od poplava te organizaciju operativne obrane od poplava na terenu, nadležne su Hrvatske vode zajedno s resornim ministarstvom, odnosno Upravom vodnog gospodarstva.  </w:t>
      </w:r>
    </w:p>
    <w:p w14:paraId="641F3B49" w14:textId="77777777" w:rsidR="003F7363" w:rsidRPr="00B118A3" w:rsidRDefault="003F7363" w:rsidP="003F7363">
      <w:pPr>
        <w:spacing w:before="120" w:after="120"/>
      </w:pPr>
      <w:r w:rsidRPr="00B118A3">
        <w:t>Poplave su prirodni fenomeni čije se pojave ne mogu izbjeći, ali se poduzimanjem različitih preventivnih građevinskih i ne građevinskih mjera rizici od poplavljivanja mogu smanjiti na prihvatljivu razinu. Poplave su među opasnijim elementarnim nepogodama i na mnogim mjestima mogu uzrokovati gubitke ljudskih života, velike materijalne štete, devastiranje kulturnih dobara i ekološke štete.</w:t>
      </w:r>
    </w:p>
    <w:p w14:paraId="1D325E00" w14:textId="77777777" w:rsidR="003F7363" w:rsidRPr="00B118A3" w:rsidRDefault="003F7363" w:rsidP="003F7363">
      <w:pPr>
        <w:spacing w:before="120" w:after="120"/>
        <w:rPr>
          <w:rFonts w:eastAsiaTheme="minorHAnsi"/>
          <w:u w:val="single"/>
        </w:rPr>
      </w:pPr>
      <w:r w:rsidRPr="00B118A3">
        <w:rPr>
          <w:rFonts w:eastAsiaTheme="minorHAnsi"/>
          <w:u w:val="single"/>
        </w:rPr>
        <w:t xml:space="preserve">Poplave koje se pojavljuju u Hrvatskoj mogu se svrstati u 7 osnovnih skupina: </w:t>
      </w:r>
    </w:p>
    <w:p w14:paraId="304CF0DB" w14:textId="77777777" w:rsidR="003F7363" w:rsidRPr="00B118A3" w:rsidRDefault="003F7363" w:rsidP="003F7363">
      <w:pPr>
        <w:spacing w:before="120" w:after="120"/>
        <w:rPr>
          <w:rFonts w:eastAsiaTheme="minorHAnsi"/>
        </w:rPr>
      </w:pPr>
      <w:r w:rsidRPr="00B118A3">
        <w:rPr>
          <w:rFonts w:eastAsiaTheme="minorHAnsi"/>
        </w:rPr>
        <w:t xml:space="preserve">- riječne poplave zbog obilnih kiša i/ili naglog topljenja snijega, </w:t>
      </w:r>
    </w:p>
    <w:p w14:paraId="12C0C6A5" w14:textId="77777777" w:rsidR="003F7363" w:rsidRPr="00B118A3" w:rsidRDefault="003F7363" w:rsidP="003F7363">
      <w:pPr>
        <w:spacing w:before="120" w:after="120"/>
        <w:rPr>
          <w:rFonts w:eastAsiaTheme="minorHAnsi"/>
        </w:rPr>
      </w:pPr>
      <w:r w:rsidRPr="00B118A3">
        <w:rPr>
          <w:rFonts w:eastAsiaTheme="minorHAnsi"/>
        </w:rPr>
        <w:t xml:space="preserve">- bujične poplave manjih vodotoka zbog kratkotrajnih kiša visokih intenziteta, </w:t>
      </w:r>
    </w:p>
    <w:p w14:paraId="08916D8E" w14:textId="77777777" w:rsidR="003F7363" w:rsidRPr="00B118A3" w:rsidRDefault="003F7363" w:rsidP="003F7363">
      <w:pPr>
        <w:spacing w:before="120" w:after="120"/>
        <w:rPr>
          <w:rFonts w:eastAsiaTheme="minorHAnsi"/>
        </w:rPr>
      </w:pPr>
      <w:r w:rsidRPr="00B118A3">
        <w:rPr>
          <w:rFonts w:eastAsiaTheme="minorHAnsi"/>
        </w:rPr>
        <w:t xml:space="preserve">- poplave na krškim poljima zbog obilnih kiša i/ili naglog topljenja snijega </w:t>
      </w:r>
    </w:p>
    <w:p w14:paraId="4E248A3F" w14:textId="77777777" w:rsidR="003F7363" w:rsidRPr="00B118A3" w:rsidRDefault="003F7363" w:rsidP="003F7363">
      <w:pPr>
        <w:spacing w:before="120" w:after="120"/>
        <w:rPr>
          <w:rFonts w:eastAsiaTheme="minorHAnsi"/>
        </w:rPr>
      </w:pPr>
      <w:r w:rsidRPr="00B118A3">
        <w:rPr>
          <w:rFonts w:eastAsiaTheme="minorHAnsi"/>
        </w:rPr>
        <w:t xml:space="preserve">- propusnih kapaciteta prirodnih ponora, </w:t>
      </w:r>
    </w:p>
    <w:p w14:paraId="6AD86C6C" w14:textId="77777777" w:rsidR="003F7363" w:rsidRPr="00B118A3" w:rsidRDefault="003F7363" w:rsidP="003F7363">
      <w:pPr>
        <w:spacing w:before="120" w:after="120"/>
        <w:rPr>
          <w:rFonts w:eastAsiaTheme="minorHAnsi"/>
        </w:rPr>
      </w:pPr>
      <w:r w:rsidRPr="00B118A3">
        <w:rPr>
          <w:rFonts w:eastAsiaTheme="minorHAnsi"/>
        </w:rPr>
        <w:t xml:space="preserve">- poplave unutarnjih voda na ravničarskim površinama, </w:t>
      </w:r>
    </w:p>
    <w:p w14:paraId="0BC46DC3" w14:textId="77777777" w:rsidR="003F7363" w:rsidRPr="00B118A3" w:rsidRDefault="003F7363" w:rsidP="003F7363">
      <w:pPr>
        <w:spacing w:before="120" w:after="120"/>
        <w:rPr>
          <w:rFonts w:eastAsiaTheme="minorHAnsi"/>
        </w:rPr>
      </w:pPr>
      <w:r w:rsidRPr="00B118A3">
        <w:rPr>
          <w:rFonts w:eastAsiaTheme="minorHAnsi"/>
        </w:rPr>
        <w:t xml:space="preserve">- ledene poplave, </w:t>
      </w:r>
    </w:p>
    <w:p w14:paraId="09B39581" w14:textId="77777777" w:rsidR="003F7363" w:rsidRPr="00B118A3" w:rsidRDefault="003F7363" w:rsidP="003F7363">
      <w:pPr>
        <w:spacing w:before="120" w:after="120"/>
        <w:rPr>
          <w:rFonts w:eastAsiaTheme="minorHAnsi"/>
        </w:rPr>
      </w:pPr>
      <w:r w:rsidRPr="00B118A3">
        <w:rPr>
          <w:rFonts w:eastAsiaTheme="minorHAnsi"/>
        </w:rPr>
        <w:t xml:space="preserve">- poplave mora te </w:t>
      </w:r>
    </w:p>
    <w:p w14:paraId="497B2A2A" w14:textId="77777777" w:rsidR="003F7363" w:rsidRPr="00B118A3" w:rsidRDefault="003F7363" w:rsidP="003F7363">
      <w:pPr>
        <w:spacing w:before="120" w:after="120"/>
        <w:rPr>
          <w:rFonts w:eastAsiaTheme="minorHAnsi"/>
        </w:rPr>
      </w:pPr>
      <w:r w:rsidRPr="00B118A3">
        <w:rPr>
          <w:rFonts w:eastAsiaTheme="minorHAnsi"/>
        </w:rPr>
        <w:t xml:space="preserve">- umjetne (akcidentne) poplave zbog eventualnih proboja brana i nasipa, aktiviranja klizišta, neprimjerenih gradnji i slično. </w:t>
      </w:r>
    </w:p>
    <w:p w14:paraId="22058548" w14:textId="430DBDE1" w:rsidR="00B118A3" w:rsidRPr="00B118A3" w:rsidRDefault="003F7363" w:rsidP="00B118A3">
      <w:pPr>
        <w:keepNext/>
        <w:keepLines/>
        <w:numPr>
          <w:ilvl w:val="2"/>
          <w:numId w:val="0"/>
        </w:numPr>
        <w:spacing w:before="120" w:after="120"/>
        <w:ind w:left="1004" w:hanging="720"/>
        <w:outlineLvl w:val="2"/>
        <w:rPr>
          <w:rFonts w:cstheme="majorBidi"/>
          <w:color w:val="54883D"/>
          <w:sz w:val="28"/>
          <w:lang w:bidi="en-US"/>
        </w:rPr>
      </w:pPr>
      <w:bookmarkStart w:id="241" w:name="_Toc127882987"/>
      <w:r>
        <w:rPr>
          <w:rFonts w:cstheme="majorBidi"/>
          <w:color w:val="54883D"/>
          <w:sz w:val="28"/>
          <w:lang w:bidi="en-US"/>
        </w:rPr>
        <w:lastRenderedPageBreak/>
        <w:t xml:space="preserve">6.5.3. </w:t>
      </w:r>
      <w:r w:rsidR="00B118A3" w:rsidRPr="00B118A3">
        <w:rPr>
          <w:rFonts w:cstheme="majorBidi"/>
          <w:color w:val="54883D"/>
          <w:sz w:val="28"/>
          <w:lang w:bidi="en-US"/>
        </w:rPr>
        <w:t>Prikaz utjecaja na kritičnu infrastrukturu</w:t>
      </w:r>
      <w:bookmarkEnd w:id="238"/>
      <w:bookmarkEnd w:id="239"/>
      <w:bookmarkEnd w:id="241"/>
    </w:p>
    <w:tbl>
      <w:tblPr>
        <w:tblW w:w="942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128"/>
        <w:gridCol w:w="8295"/>
      </w:tblGrid>
      <w:tr w:rsidR="00B118A3" w:rsidRPr="00B118A3" w14:paraId="1E9FCA65" w14:textId="77777777" w:rsidTr="00B118A3">
        <w:trPr>
          <w:trHeight w:val="517"/>
          <w:jc w:val="center"/>
        </w:trPr>
        <w:tc>
          <w:tcPr>
            <w:tcW w:w="1128" w:type="dxa"/>
            <w:shd w:val="clear" w:color="auto" w:fill="auto"/>
            <w:vAlign w:val="center"/>
          </w:tcPr>
          <w:p w14:paraId="48D6E5B6" w14:textId="77777777" w:rsidR="00B118A3" w:rsidRPr="00B118A3" w:rsidRDefault="00B118A3" w:rsidP="00B118A3">
            <w:pPr>
              <w:spacing w:after="0"/>
              <w:jc w:val="center"/>
              <w:rPr>
                <w:b/>
                <w:sz w:val="20"/>
                <w:szCs w:val="20"/>
              </w:rPr>
            </w:pPr>
            <w:r w:rsidRPr="00B118A3">
              <w:rPr>
                <w:b/>
                <w:sz w:val="20"/>
                <w:szCs w:val="20"/>
              </w:rPr>
              <w:t>UTJECAJ</w:t>
            </w:r>
          </w:p>
        </w:tc>
        <w:tc>
          <w:tcPr>
            <w:tcW w:w="8295" w:type="dxa"/>
            <w:shd w:val="clear" w:color="auto" w:fill="auto"/>
            <w:vAlign w:val="center"/>
          </w:tcPr>
          <w:p w14:paraId="773746B0" w14:textId="77777777" w:rsidR="00B118A3" w:rsidRPr="00B118A3" w:rsidRDefault="00B118A3" w:rsidP="00B118A3">
            <w:pPr>
              <w:spacing w:after="0"/>
              <w:jc w:val="center"/>
              <w:rPr>
                <w:b/>
                <w:sz w:val="20"/>
                <w:szCs w:val="20"/>
              </w:rPr>
            </w:pPr>
            <w:r w:rsidRPr="00B118A3">
              <w:rPr>
                <w:b/>
                <w:sz w:val="20"/>
                <w:szCs w:val="20"/>
              </w:rPr>
              <w:t>SEKTOR</w:t>
            </w:r>
          </w:p>
        </w:tc>
      </w:tr>
      <w:tr w:rsidR="00B118A3" w:rsidRPr="00B118A3" w14:paraId="2963220F" w14:textId="77777777" w:rsidTr="00B118A3">
        <w:trPr>
          <w:trHeight w:val="384"/>
          <w:jc w:val="center"/>
        </w:trPr>
        <w:tc>
          <w:tcPr>
            <w:tcW w:w="1128" w:type="dxa"/>
            <w:shd w:val="clear" w:color="auto" w:fill="auto"/>
            <w:vAlign w:val="center"/>
          </w:tcPr>
          <w:p w14:paraId="7324534A" w14:textId="77777777" w:rsidR="00B118A3" w:rsidRPr="00B118A3" w:rsidRDefault="00B118A3" w:rsidP="00B118A3">
            <w:pPr>
              <w:spacing w:after="0"/>
              <w:jc w:val="center"/>
              <w:rPr>
                <w:sz w:val="20"/>
                <w:szCs w:val="20"/>
              </w:rPr>
            </w:pPr>
            <w:r w:rsidRPr="00B118A3">
              <w:rPr>
                <w:b/>
                <w:sz w:val="20"/>
                <w:szCs w:val="20"/>
              </w:rPr>
              <w:t>x</w:t>
            </w:r>
          </w:p>
        </w:tc>
        <w:tc>
          <w:tcPr>
            <w:tcW w:w="8295" w:type="dxa"/>
            <w:shd w:val="clear" w:color="auto" w:fill="auto"/>
            <w:vAlign w:val="center"/>
          </w:tcPr>
          <w:p w14:paraId="539C2C7A" w14:textId="77777777" w:rsidR="00B118A3" w:rsidRPr="00B118A3" w:rsidRDefault="00B118A3" w:rsidP="00B118A3">
            <w:pPr>
              <w:spacing w:after="0"/>
              <w:rPr>
                <w:sz w:val="20"/>
                <w:szCs w:val="20"/>
              </w:rPr>
            </w:pPr>
            <w:r w:rsidRPr="00B118A3">
              <w:rPr>
                <w:sz w:val="20"/>
                <w:szCs w:val="20"/>
              </w:rPr>
              <w:t>Energetika (transport energenata i energije, sustavi za distribuciju)</w:t>
            </w:r>
          </w:p>
        </w:tc>
      </w:tr>
      <w:tr w:rsidR="00B118A3" w:rsidRPr="00B118A3" w14:paraId="07F824F3" w14:textId="77777777" w:rsidTr="00B118A3">
        <w:trPr>
          <w:trHeight w:val="384"/>
          <w:jc w:val="center"/>
        </w:trPr>
        <w:tc>
          <w:tcPr>
            <w:tcW w:w="1128" w:type="dxa"/>
            <w:shd w:val="clear" w:color="auto" w:fill="auto"/>
            <w:vAlign w:val="center"/>
          </w:tcPr>
          <w:p w14:paraId="5B1E55D7" w14:textId="77777777" w:rsidR="00B118A3" w:rsidRPr="00B118A3" w:rsidRDefault="00B118A3" w:rsidP="00B118A3">
            <w:pPr>
              <w:spacing w:after="0"/>
              <w:jc w:val="center"/>
              <w:rPr>
                <w:b/>
                <w:sz w:val="20"/>
                <w:szCs w:val="20"/>
              </w:rPr>
            </w:pPr>
            <w:r w:rsidRPr="00B118A3">
              <w:rPr>
                <w:b/>
                <w:sz w:val="20"/>
                <w:szCs w:val="20"/>
              </w:rPr>
              <w:t>x</w:t>
            </w:r>
          </w:p>
        </w:tc>
        <w:tc>
          <w:tcPr>
            <w:tcW w:w="8295" w:type="dxa"/>
            <w:shd w:val="clear" w:color="auto" w:fill="auto"/>
            <w:vAlign w:val="center"/>
          </w:tcPr>
          <w:p w14:paraId="35D00261" w14:textId="77777777" w:rsidR="00B118A3" w:rsidRPr="00B118A3" w:rsidRDefault="00B118A3" w:rsidP="00B118A3">
            <w:pPr>
              <w:spacing w:after="0"/>
              <w:rPr>
                <w:sz w:val="20"/>
                <w:szCs w:val="20"/>
              </w:rPr>
            </w:pPr>
            <w:r w:rsidRPr="00B118A3">
              <w:rPr>
                <w:sz w:val="20"/>
                <w:szCs w:val="20"/>
              </w:rPr>
              <w:t>Komunikacijska i informacijska tehnologija (elektroničke komunikacije, prijenos podataka, informacijski sustavi, pružanje audio i audiovizualnih usluga)</w:t>
            </w:r>
          </w:p>
        </w:tc>
      </w:tr>
      <w:tr w:rsidR="00B118A3" w:rsidRPr="00B118A3" w14:paraId="16865249" w14:textId="77777777" w:rsidTr="00B118A3">
        <w:trPr>
          <w:trHeight w:val="394"/>
          <w:jc w:val="center"/>
        </w:trPr>
        <w:tc>
          <w:tcPr>
            <w:tcW w:w="1128" w:type="dxa"/>
            <w:shd w:val="clear" w:color="auto" w:fill="auto"/>
            <w:vAlign w:val="center"/>
          </w:tcPr>
          <w:p w14:paraId="55AE2C5B" w14:textId="77777777" w:rsidR="00B118A3" w:rsidRPr="00B118A3" w:rsidRDefault="00B118A3" w:rsidP="00B118A3">
            <w:pPr>
              <w:spacing w:after="0"/>
              <w:jc w:val="center"/>
              <w:rPr>
                <w:sz w:val="20"/>
                <w:szCs w:val="20"/>
              </w:rPr>
            </w:pPr>
            <w:r w:rsidRPr="00B118A3">
              <w:rPr>
                <w:b/>
                <w:sz w:val="20"/>
                <w:szCs w:val="20"/>
              </w:rPr>
              <w:t>x</w:t>
            </w:r>
          </w:p>
        </w:tc>
        <w:tc>
          <w:tcPr>
            <w:tcW w:w="8295" w:type="dxa"/>
            <w:shd w:val="clear" w:color="auto" w:fill="auto"/>
            <w:vAlign w:val="center"/>
          </w:tcPr>
          <w:p w14:paraId="15E89419" w14:textId="77777777" w:rsidR="00B118A3" w:rsidRPr="00B118A3" w:rsidRDefault="00B118A3" w:rsidP="00B118A3">
            <w:pPr>
              <w:spacing w:after="0"/>
              <w:rPr>
                <w:sz w:val="20"/>
                <w:szCs w:val="20"/>
              </w:rPr>
            </w:pPr>
            <w:r w:rsidRPr="00B118A3">
              <w:rPr>
                <w:sz w:val="20"/>
                <w:szCs w:val="20"/>
              </w:rPr>
              <w:t>Promet (cestovni, pomorski)</w:t>
            </w:r>
          </w:p>
        </w:tc>
      </w:tr>
      <w:tr w:rsidR="00B118A3" w:rsidRPr="00B118A3" w14:paraId="1194EF6B" w14:textId="77777777" w:rsidTr="00B118A3">
        <w:trPr>
          <w:trHeight w:val="384"/>
          <w:jc w:val="center"/>
        </w:trPr>
        <w:tc>
          <w:tcPr>
            <w:tcW w:w="1128" w:type="dxa"/>
            <w:shd w:val="clear" w:color="auto" w:fill="auto"/>
            <w:vAlign w:val="center"/>
          </w:tcPr>
          <w:p w14:paraId="3A0F6DC5" w14:textId="77777777" w:rsidR="00B118A3" w:rsidRPr="00B118A3" w:rsidRDefault="00B118A3" w:rsidP="00B118A3">
            <w:pPr>
              <w:spacing w:after="0"/>
              <w:jc w:val="center"/>
              <w:rPr>
                <w:sz w:val="20"/>
                <w:szCs w:val="20"/>
              </w:rPr>
            </w:pPr>
          </w:p>
        </w:tc>
        <w:tc>
          <w:tcPr>
            <w:tcW w:w="8295" w:type="dxa"/>
            <w:shd w:val="clear" w:color="auto" w:fill="auto"/>
            <w:vAlign w:val="center"/>
          </w:tcPr>
          <w:p w14:paraId="7CF301B1" w14:textId="77777777" w:rsidR="00B118A3" w:rsidRPr="00B118A3" w:rsidRDefault="00B118A3" w:rsidP="00B118A3">
            <w:pPr>
              <w:spacing w:after="0"/>
              <w:rPr>
                <w:sz w:val="20"/>
                <w:szCs w:val="20"/>
              </w:rPr>
            </w:pPr>
            <w:r w:rsidRPr="00B118A3">
              <w:rPr>
                <w:sz w:val="20"/>
                <w:szCs w:val="20"/>
              </w:rPr>
              <w:t>Zdravstvo (zdravstvena zaštita)</w:t>
            </w:r>
          </w:p>
        </w:tc>
      </w:tr>
      <w:tr w:rsidR="00B118A3" w:rsidRPr="00B118A3" w14:paraId="78181923" w14:textId="77777777" w:rsidTr="00B118A3">
        <w:trPr>
          <w:trHeight w:val="384"/>
          <w:jc w:val="center"/>
        </w:trPr>
        <w:tc>
          <w:tcPr>
            <w:tcW w:w="1128" w:type="dxa"/>
            <w:shd w:val="clear" w:color="auto" w:fill="auto"/>
            <w:vAlign w:val="center"/>
          </w:tcPr>
          <w:p w14:paraId="19B1A920" w14:textId="77777777" w:rsidR="00B118A3" w:rsidRPr="00B118A3" w:rsidRDefault="00B118A3" w:rsidP="00B118A3">
            <w:pPr>
              <w:spacing w:after="0"/>
              <w:jc w:val="center"/>
              <w:rPr>
                <w:sz w:val="20"/>
                <w:szCs w:val="20"/>
              </w:rPr>
            </w:pPr>
            <w:r w:rsidRPr="00B118A3">
              <w:rPr>
                <w:b/>
                <w:sz w:val="20"/>
                <w:szCs w:val="20"/>
              </w:rPr>
              <w:t>x</w:t>
            </w:r>
          </w:p>
        </w:tc>
        <w:tc>
          <w:tcPr>
            <w:tcW w:w="8295" w:type="dxa"/>
            <w:shd w:val="clear" w:color="auto" w:fill="auto"/>
            <w:vAlign w:val="center"/>
          </w:tcPr>
          <w:p w14:paraId="4FB1EE84" w14:textId="77777777" w:rsidR="00B118A3" w:rsidRPr="00B118A3" w:rsidRDefault="00B118A3" w:rsidP="00B118A3">
            <w:pPr>
              <w:spacing w:after="0"/>
              <w:rPr>
                <w:sz w:val="20"/>
                <w:szCs w:val="20"/>
              </w:rPr>
            </w:pPr>
            <w:r w:rsidRPr="00B118A3">
              <w:rPr>
                <w:sz w:val="20"/>
                <w:szCs w:val="20"/>
              </w:rPr>
              <w:t>Vodno gospodarstvo (regulacijske i zaštitne vodne građevine i komunalne vodne građevine)</w:t>
            </w:r>
          </w:p>
        </w:tc>
      </w:tr>
      <w:tr w:rsidR="00B118A3" w:rsidRPr="00B118A3" w14:paraId="5CEAEE37" w14:textId="77777777" w:rsidTr="00B118A3">
        <w:trPr>
          <w:trHeight w:val="394"/>
          <w:jc w:val="center"/>
        </w:trPr>
        <w:tc>
          <w:tcPr>
            <w:tcW w:w="1128" w:type="dxa"/>
            <w:shd w:val="clear" w:color="auto" w:fill="auto"/>
            <w:vAlign w:val="center"/>
          </w:tcPr>
          <w:p w14:paraId="4F895617" w14:textId="77777777" w:rsidR="00B118A3" w:rsidRPr="00B118A3" w:rsidRDefault="00B118A3" w:rsidP="00B118A3">
            <w:pPr>
              <w:spacing w:after="0"/>
              <w:jc w:val="center"/>
              <w:rPr>
                <w:b/>
                <w:sz w:val="20"/>
                <w:szCs w:val="20"/>
              </w:rPr>
            </w:pPr>
            <w:r w:rsidRPr="00B118A3">
              <w:rPr>
                <w:b/>
                <w:sz w:val="20"/>
                <w:szCs w:val="20"/>
              </w:rPr>
              <w:t>x</w:t>
            </w:r>
          </w:p>
        </w:tc>
        <w:tc>
          <w:tcPr>
            <w:tcW w:w="8295" w:type="dxa"/>
            <w:shd w:val="clear" w:color="auto" w:fill="auto"/>
            <w:vAlign w:val="center"/>
          </w:tcPr>
          <w:p w14:paraId="62B88C4A" w14:textId="77777777" w:rsidR="00B118A3" w:rsidRPr="00B118A3" w:rsidRDefault="00B118A3" w:rsidP="00B118A3">
            <w:pPr>
              <w:spacing w:after="0"/>
              <w:rPr>
                <w:sz w:val="20"/>
                <w:szCs w:val="20"/>
              </w:rPr>
            </w:pPr>
            <w:r w:rsidRPr="00B118A3">
              <w:rPr>
                <w:sz w:val="20"/>
                <w:szCs w:val="20"/>
              </w:rPr>
              <w:t xml:space="preserve">Hrana (proizvodnja i opskrba hranom) </w:t>
            </w:r>
          </w:p>
        </w:tc>
      </w:tr>
      <w:tr w:rsidR="00B118A3" w:rsidRPr="00B118A3" w14:paraId="416ECDDA" w14:textId="77777777" w:rsidTr="00B118A3">
        <w:trPr>
          <w:trHeight w:val="394"/>
          <w:jc w:val="center"/>
        </w:trPr>
        <w:tc>
          <w:tcPr>
            <w:tcW w:w="1128" w:type="dxa"/>
            <w:shd w:val="clear" w:color="auto" w:fill="auto"/>
            <w:vAlign w:val="center"/>
          </w:tcPr>
          <w:p w14:paraId="3BC18D12" w14:textId="77777777" w:rsidR="00B118A3" w:rsidRPr="00B118A3" w:rsidRDefault="00B118A3" w:rsidP="00B118A3">
            <w:pPr>
              <w:spacing w:after="0"/>
              <w:jc w:val="center"/>
              <w:rPr>
                <w:sz w:val="20"/>
                <w:szCs w:val="20"/>
              </w:rPr>
            </w:pPr>
          </w:p>
        </w:tc>
        <w:tc>
          <w:tcPr>
            <w:tcW w:w="8295" w:type="dxa"/>
            <w:shd w:val="clear" w:color="auto" w:fill="auto"/>
            <w:vAlign w:val="center"/>
          </w:tcPr>
          <w:p w14:paraId="0B4DC442" w14:textId="77777777" w:rsidR="00B118A3" w:rsidRPr="00B118A3" w:rsidRDefault="00B118A3" w:rsidP="00B118A3">
            <w:pPr>
              <w:spacing w:after="0"/>
              <w:rPr>
                <w:sz w:val="20"/>
                <w:szCs w:val="20"/>
              </w:rPr>
            </w:pPr>
            <w:r w:rsidRPr="00B118A3">
              <w:rPr>
                <w:sz w:val="20"/>
                <w:szCs w:val="20"/>
              </w:rPr>
              <w:t>Financije (bankarstvo, pošta)</w:t>
            </w:r>
          </w:p>
        </w:tc>
      </w:tr>
      <w:tr w:rsidR="00B118A3" w:rsidRPr="00B118A3" w14:paraId="366FDB5B" w14:textId="77777777" w:rsidTr="00B118A3">
        <w:trPr>
          <w:trHeight w:val="394"/>
          <w:jc w:val="center"/>
        </w:trPr>
        <w:tc>
          <w:tcPr>
            <w:tcW w:w="1128" w:type="dxa"/>
            <w:shd w:val="clear" w:color="auto" w:fill="auto"/>
            <w:vAlign w:val="center"/>
          </w:tcPr>
          <w:p w14:paraId="52DBEEAC" w14:textId="77777777" w:rsidR="00B118A3" w:rsidRPr="00B118A3" w:rsidRDefault="00B118A3" w:rsidP="00B118A3">
            <w:pPr>
              <w:spacing w:after="0"/>
              <w:jc w:val="center"/>
              <w:rPr>
                <w:sz w:val="20"/>
                <w:szCs w:val="20"/>
              </w:rPr>
            </w:pPr>
          </w:p>
        </w:tc>
        <w:tc>
          <w:tcPr>
            <w:tcW w:w="8295" w:type="dxa"/>
            <w:shd w:val="clear" w:color="auto" w:fill="auto"/>
            <w:vAlign w:val="center"/>
          </w:tcPr>
          <w:p w14:paraId="5A602B74" w14:textId="77777777" w:rsidR="00B118A3" w:rsidRPr="00B118A3" w:rsidRDefault="00B118A3" w:rsidP="00B118A3">
            <w:pPr>
              <w:spacing w:after="0"/>
              <w:rPr>
                <w:sz w:val="20"/>
                <w:szCs w:val="20"/>
              </w:rPr>
            </w:pPr>
            <w:r w:rsidRPr="00B118A3">
              <w:rPr>
                <w:sz w:val="20"/>
                <w:szCs w:val="20"/>
              </w:rPr>
              <w:t>Prijevoz opasnih tvari (kemijski, biološki, radiološki i nuklearni materijali)</w:t>
            </w:r>
          </w:p>
        </w:tc>
      </w:tr>
      <w:tr w:rsidR="00B118A3" w:rsidRPr="00B118A3" w14:paraId="1ACF2BAB" w14:textId="77777777" w:rsidTr="00B118A3">
        <w:trPr>
          <w:trHeight w:val="394"/>
          <w:jc w:val="center"/>
        </w:trPr>
        <w:tc>
          <w:tcPr>
            <w:tcW w:w="1128" w:type="dxa"/>
            <w:shd w:val="clear" w:color="auto" w:fill="auto"/>
            <w:vAlign w:val="center"/>
          </w:tcPr>
          <w:p w14:paraId="7C3F0035" w14:textId="77777777" w:rsidR="00B118A3" w:rsidRPr="00B118A3" w:rsidRDefault="00B118A3" w:rsidP="00B118A3">
            <w:pPr>
              <w:spacing w:after="0"/>
              <w:jc w:val="center"/>
              <w:rPr>
                <w:sz w:val="20"/>
                <w:szCs w:val="20"/>
              </w:rPr>
            </w:pPr>
            <w:r w:rsidRPr="00B118A3">
              <w:rPr>
                <w:b/>
                <w:sz w:val="20"/>
                <w:szCs w:val="20"/>
              </w:rPr>
              <w:t>x</w:t>
            </w:r>
          </w:p>
        </w:tc>
        <w:tc>
          <w:tcPr>
            <w:tcW w:w="8295" w:type="dxa"/>
            <w:shd w:val="clear" w:color="auto" w:fill="auto"/>
            <w:vAlign w:val="center"/>
          </w:tcPr>
          <w:p w14:paraId="17F7DC67" w14:textId="77777777" w:rsidR="00B118A3" w:rsidRPr="00B118A3" w:rsidRDefault="00B118A3" w:rsidP="00B118A3">
            <w:pPr>
              <w:spacing w:after="0"/>
              <w:rPr>
                <w:sz w:val="20"/>
                <w:szCs w:val="20"/>
              </w:rPr>
            </w:pPr>
            <w:r w:rsidRPr="00B118A3">
              <w:rPr>
                <w:sz w:val="20"/>
                <w:szCs w:val="20"/>
              </w:rPr>
              <w:t>Javne službe (škola, osiguravanje javnog reda i mira, zaštita i spašavanje, hitna medicinska pomoć)</w:t>
            </w:r>
          </w:p>
        </w:tc>
      </w:tr>
      <w:tr w:rsidR="00B118A3" w:rsidRPr="00B118A3" w14:paraId="1512BBF0" w14:textId="77777777" w:rsidTr="00B118A3">
        <w:trPr>
          <w:trHeight w:val="394"/>
          <w:jc w:val="center"/>
        </w:trPr>
        <w:tc>
          <w:tcPr>
            <w:tcW w:w="1128" w:type="dxa"/>
            <w:shd w:val="clear" w:color="auto" w:fill="auto"/>
            <w:vAlign w:val="center"/>
          </w:tcPr>
          <w:p w14:paraId="18CB0734" w14:textId="77777777" w:rsidR="00B118A3" w:rsidRPr="00B118A3" w:rsidRDefault="00B118A3" w:rsidP="00B118A3">
            <w:pPr>
              <w:spacing w:after="0"/>
              <w:jc w:val="center"/>
              <w:rPr>
                <w:sz w:val="20"/>
                <w:szCs w:val="20"/>
              </w:rPr>
            </w:pPr>
          </w:p>
        </w:tc>
        <w:tc>
          <w:tcPr>
            <w:tcW w:w="8295" w:type="dxa"/>
            <w:shd w:val="clear" w:color="auto" w:fill="auto"/>
            <w:vAlign w:val="center"/>
          </w:tcPr>
          <w:p w14:paraId="3FE025B1" w14:textId="77777777" w:rsidR="00B118A3" w:rsidRPr="00B118A3" w:rsidRDefault="00B118A3" w:rsidP="00B118A3">
            <w:pPr>
              <w:spacing w:after="0"/>
              <w:rPr>
                <w:sz w:val="20"/>
                <w:szCs w:val="20"/>
              </w:rPr>
            </w:pPr>
            <w:r w:rsidRPr="00B118A3">
              <w:rPr>
                <w:sz w:val="20"/>
                <w:szCs w:val="20"/>
              </w:rPr>
              <w:t>Nacionalni spomenici i vrijednosti</w:t>
            </w:r>
          </w:p>
        </w:tc>
      </w:tr>
    </w:tbl>
    <w:p w14:paraId="5E3EC7EB" w14:textId="77777777" w:rsidR="00B118A3" w:rsidRPr="00B118A3" w:rsidRDefault="00B118A3" w:rsidP="00B118A3">
      <w:pPr>
        <w:spacing w:before="120" w:after="120"/>
        <w:rPr>
          <w:highlight w:val="yellow"/>
        </w:rPr>
      </w:pPr>
    </w:p>
    <w:p w14:paraId="298873AA" w14:textId="5D01577B" w:rsidR="00B118A3" w:rsidRPr="00B118A3" w:rsidRDefault="00B118A3" w:rsidP="00B118A3">
      <w:pPr>
        <w:keepNext/>
        <w:keepLines/>
        <w:numPr>
          <w:ilvl w:val="2"/>
          <w:numId w:val="0"/>
        </w:numPr>
        <w:spacing w:before="120" w:after="120"/>
        <w:ind w:left="1004" w:hanging="720"/>
        <w:outlineLvl w:val="2"/>
        <w:rPr>
          <w:rFonts w:cstheme="majorBidi"/>
          <w:color w:val="54883D"/>
          <w:sz w:val="28"/>
          <w:lang w:bidi="en-US"/>
        </w:rPr>
      </w:pPr>
      <w:bookmarkStart w:id="242" w:name="_Toc93488944"/>
      <w:bookmarkStart w:id="243" w:name="_Toc95733771"/>
      <w:bookmarkStart w:id="244" w:name="_Toc127882988"/>
      <w:r>
        <w:rPr>
          <w:rFonts w:cstheme="majorBidi"/>
          <w:color w:val="54883D"/>
          <w:sz w:val="28"/>
          <w:lang w:bidi="en-US"/>
        </w:rPr>
        <w:t>6.5.</w:t>
      </w:r>
      <w:r w:rsidR="003F7363">
        <w:rPr>
          <w:rFonts w:cstheme="majorBidi"/>
          <w:color w:val="54883D"/>
          <w:sz w:val="28"/>
          <w:lang w:bidi="en-US"/>
        </w:rPr>
        <w:t>4</w:t>
      </w:r>
      <w:r>
        <w:rPr>
          <w:rFonts w:cstheme="majorBidi"/>
          <w:color w:val="54883D"/>
          <w:sz w:val="28"/>
          <w:lang w:bidi="en-US"/>
        </w:rPr>
        <w:t xml:space="preserve">. </w:t>
      </w:r>
      <w:r w:rsidRPr="00B118A3">
        <w:rPr>
          <w:rFonts w:cstheme="majorBidi"/>
          <w:color w:val="54883D"/>
          <w:sz w:val="28"/>
          <w:lang w:bidi="en-US"/>
        </w:rPr>
        <w:t>Kontekst</w:t>
      </w:r>
      <w:bookmarkEnd w:id="242"/>
      <w:bookmarkEnd w:id="243"/>
      <w:bookmarkEnd w:id="244"/>
    </w:p>
    <w:p w14:paraId="5CDA22F7" w14:textId="77777777" w:rsidR="00B118A3" w:rsidRDefault="00B118A3" w:rsidP="00B118A3">
      <w:pPr>
        <w:spacing w:before="120" w:after="120"/>
      </w:pPr>
      <w:r w:rsidRPr="00B118A3">
        <w:t xml:space="preserve">Najveći vodotok na području Općine Lišane Ostrovičke je vodotok Krivac čiji se sliv proteže u smjeru sjeverozapad-jugoistok od grada Benkovca do mjesta Morpolača gdje Krivac utječe u Bribišnicu. Cijelim svojim tokom Krivac protječe dubokim poljoprivrednim zemljištem koje je smješteno između dvaju brdskih masiva. Masivi omeđuju sliv sa sjeveroistočne i jugozapadne strane. U gornjem dijelu sliva, posebno sa sjeveroistočne strane, vodotok prikuplja bujične vode s tih brdskih područja. U donjem dijelu sliva Krivac je reguliran u dužini od 4,5 km u kojoj protječe kroz Lišansko polje čineći tako glavni recipijent odnosno melioracijski vodotok polja. U Krivac se s lijeve strane ulijevaju vode iz kanala Trubanj i Vedro Polje, koji osim voda iz polja sprovode i bujične vode sa gornjih dijelova sliva. </w:t>
      </w:r>
    </w:p>
    <w:p w14:paraId="36FBE4B7" w14:textId="77777777" w:rsidR="00B118A3" w:rsidRDefault="00B118A3" w:rsidP="00B118A3">
      <w:pPr>
        <w:spacing w:before="120" w:after="120"/>
      </w:pPr>
      <w:r w:rsidRPr="00B118A3">
        <w:t>Na krškom području između mjesta Lišane Ostrovičke i Ostrovica postoji veći broj manjih bujičnih vodotoka od kojih su najznačajniji Trubanj i Duboka draga koji u gornjem dijelu sliva imaju izrazito bujični tok, a u donjem dijelu se ulijevaju u melioracijske kanale Lišanskog polja.</w:t>
      </w:r>
    </w:p>
    <w:p w14:paraId="3CE4DB07" w14:textId="72CC50C8" w:rsidR="00B118A3" w:rsidRDefault="00B118A3" w:rsidP="00B118A3">
      <w:pPr>
        <w:spacing w:before="120" w:after="120"/>
      </w:pPr>
      <w:r w:rsidRPr="00B118A3">
        <w:t>Vodotok Otres formira se kod istoimenog izvorišta, prolazi plodnim poljoprivrednim zemljištem i u Bribirskim Mostinama utječe u Bribišnicu. Vodotok je većim dijelom kanaliziran te služi i kao melioracijski kanal za odvodnju sa okolnih polja do Bribišnice. Uslijed takvog stanja, pri pojavi ekstremno velikih oborina dolazi do plavljenja poljoprivrednih područja pri čemu nastaju značajne materijalne štete</w:t>
      </w:r>
      <w:r w:rsidR="003F7363">
        <w:t>.</w:t>
      </w:r>
    </w:p>
    <w:p w14:paraId="61CBBCCB" w14:textId="77777777" w:rsidR="003F7363" w:rsidRDefault="003F7363" w:rsidP="003F7363">
      <w:pPr>
        <w:spacing w:before="120" w:after="120"/>
      </w:pPr>
      <w:r w:rsidRPr="00B118A3">
        <w:t>Količina padalina na nekom prostoru također je bitan parametar kod procjene opasnosti od poplava.</w:t>
      </w:r>
    </w:p>
    <w:p w14:paraId="2343FE85" w14:textId="77777777" w:rsidR="003F7363" w:rsidRPr="00B118A3" w:rsidRDefault="003F7363" w:rsidP="00B118A3">
      <w:pPr>
        <w:spacing w:before="120" w:after="120"/>
      </w:pPr>
    </w:p>
    <w:p w14:paraId="4B8753A9" w14:textId="77777777" w:rsidR="00B118A3" w:rsidRPr="00B118A3" w:rsidRDefault="00B118A3" w:rsidP="00B118A3">
      <w:pPr>
        <w:jc w:val="center"/>
        <w:rPr>
          <w:i/>
          <w:color w:val="54883D"/>
          <w:sz w:val="20"/>
          <w:szCs w:val="20"/>
          <w:highlight w:val="yellow"/>
        </w:rPr>
      </w:pPr>
    </w:p>
    <w:p w14:paraId="21A16060" w14:textId="09DD562B" w:rsidR="00B118A3" w:rsidRPr="00B118A3" w:rsidRDefault="00B118A3" w:rsidP="00B118A3">
      <w:pPr>
        <w:keepNext/>
        <w:keepLines/>
        <w:numPr>
          <w:ilvl w:val="2"/>
          <w:numId w:val="0"/>
        </w:numPr>
        <w:spacing w:before="120" w:after="120"/>
        <w:ind w:left="1004" w:hanging="720"/>
        <w:outlineLvl w:val="2"/>
        <w:rPr>
          <w:rFonts w:cstheme="majorBidi"/>
          <w:color w:val="54883D"/>
          <w:sz w:val="28"/>
          <w:lang w:bidi="en-US"/>
        </w:rPr>
      </w:pPr>
      <w:bookmarkStart w:id="245" w:name="_Toc93488945"/>
      <w:bookmarkStart w:id="246" w:name="_Toc95733772"/>
      <w:bookmarkStart w:id="247" w:name="_Toc127882989"/>
      <w:r>
        <w:rPr>
          <w:rFonts w:cstheme="majorBidi"/>
          <w:color w:val="54883D"/>
          <w:sz w:val="28"/>
          <w:lang w:bidi="en-US"/>
        </w:rPr>
        <w:lastRenderedPageBreak/>
        <w:t>6.5.</w:t>
      </w:r>
      <w:r w:rsidR="003F7363">
        <w:rPr>
          <w:rFonts w:cstheme="majorBidi"/>
          <w:color w:val="54883D"/>
          <w:sz w:val="28"/>
          <w:lang w:bidi="en-US"/>
        </w:rPr>
        <w:t>5</w:t>
      </w:r>
      <w:r>
        <w:rPr>
          <w:rFonts w:cstheme="majorBidi"/>
          <w:color w:val="54883D"/>
          <w:sz w:val="28"/>
          <w:lang w:bidi="en-US"/>
        </w:rPr>
        <w:t xml:space="preserve">. </w:t>
      </w:r>
      <w:r w:rsidRPr="00B118A3">
        <w:rPr>
          <w:rFonts w:cstheme="majorBidi"/>
          <w:color w:val="54883D"/>
          <w:sz w:val="28"/>
          <w:lang w:bidi="en-US"/>
        </w:rPr>
        <w:t>Uzrok</w:t>
      </w:r>
      <w:bookmarkEnd w:id="245"/>
      <w:bookmarkEnd w:id="246"/>
      <w:bookmarkEnd w:id="247"/>
    </w:p>
    <w:p w14:paraId="07841AF2" w14:textId="44F57575" w:rsidR="00B118A3" w:rsidRDefault="00B118A3" w:rsidP="00B118A3">
      <w:pPr>
        <w:spacing w:before="120" w:after="120"/>
        <w:rPr>
          <w:lang w:bidi="en-US"/>
        </w:rPr>
      </w:pPr>
      <w:r w:rsidRPr="00B118A3">
        <w:rPr>
          <w:lang w:bidi="en-US"/>
        </w:rPr>
        <w:t>Scenarij pretpostavlja ekstremno velike količine padalina na području Općine Lišane Ostrovičke. Osim velike količine oborina poplavi može prethodit i dugotrajno kišno razdoblje uslijed čega je tlo već zasićeno vodom.</w:t>
      </w:r>
    </w:p>
    <w:p w14:paraId="17A7DBB4" w14:textId="750D3699" w:rsidR="00B118A3" w:rsidRDefault="00B118A3" w:rsidP="00B118A3">
      <w:pPr>
        <w:spacing w:before="120" w:after="120"/>
        <w:rPr>
          <w:lang w:bidi="en-US"/>
        </w:rPr>
      </w:pPr>
      <w:r w:rsidRPr="00B118A3">
        <w:rPr>
          <w:lang w:bidi="en-US"/>
        </w:rPr>
        <w:t>Plavljenjem vodotoka Krivac, Duboka i Otres moguće su samo u slučaju ekstremnog priljeva voda i nemogućnosti njihovog otjecanja postojećim vodotokovima ili procjeđivanjem u podzemlje i to u manjem obimu. Na ovom području nema izgrađenih stambenih objekata stoga stanovništvo ne bi bilo ugroženo. Međutim ugrožena bi bil poljoprivredna zemljišta koje bi za posljedicu imalo znatnu materijalnu štetu obzirom da bi stradao cjelokupan usjev. Najugroženije bi bilo područje uz vodotok Otres obzirom se u blizini nalazi plodno poljoprivredno zemljište.</w:t>
      </w:r>
    </w:p>
    <w:p w14:paraId="16F4723D" w14:textId="77777777" w:rsidR="00CF0789" w:rsidRDefault="00CF0789" w:rsidP="00B118A3">
      <w:pPr>
        <w:spacing w:before="120" w:after="120"/>
        <w:rPr>
          <w:lang w:bidi="en-US"/>
        </w:rPr>
      </w:pPr>
    </w:p>
    <w:p w14:paraId="43F6CAE4" w14:textId="2D6B36C5" w:rsidR="00B118A3" w:rsidRPr="00B118A3" w:rsidRDefault="00B118A3" w:rsidP="00CF0789">
      <w:pPr>
        <w:spacing w:before="120" w:after="120"/>
        <w:jc w:val="center"/>
        <w:rPr>
          <w:b/>
          <w:bCs/>
          <w:i/>
          <w:color w:val="54883D"/>
          <w:sz w:val="20"/>
          <w:szCs w:val="18"/>
        </w:rPr>
      </w:pPr>
      <w:r w:rsidRPr="00B118A3">
        <w:rPr>
          <w:b/>
          <w:bCs/>
          <w:i/>
          <w:color w:val="54883D"/>
          <w:sz w:val="20"/>
          <w:szCs w:val="18"/>
        </w:rPr>
        <w:t xml:space="preserve">Slika </w:t>
      </w:r>
      <w:r w:rsidRPr="00B118A3">
        <w:rPr>
          <w:b/>
          <w:bCs/>
          <w:i/>
          <w:noProof/>
          <w:color w:val="54883D"/>
          <w:sz w:val="20"/>
          <w:szCs w:val="18"/>
        </w:rPr>
        <w:fldChar w:fldCharType="begin"/>
      </w:r>
      <w:r w:rsidRPr="00B118A3">
        <w:rPr>
          <w:b/>
          <w:bCs/>
          <w:i/>
          <w:noProof/>
          <w:color w:val="54883D"/>
          <w:sz w:val="20"/>
          <w:szCs w:val="18"/>
        </w:rPr>
        <w:instrText xml:space="preserve"> SEQ Slika \* ARABIC </w:instrText>
      </w:r>
      <w:r w:rsidRPr="00B118A3">
        <w:rPr>
          <w:b/>
          <w:bCs/>
          <w:i/>
          <w:noProof/>
          <w:color w:val="54883D"/>
          <w:sz w:val="20"/>
          <w:szCs w:val="18"/>
        </w:rPr>
        <w:fldChar w:fldCharType="separate"/>
      </w:r>
      <w:r w:rsidR="00DD0006">
        <w:rPr>
          <w:b/>
          <w:bCs/>
          <w:i/>
          <w:noProof/>
          <w:color w:val="54883D"/>
          <w:sz w:val="20"/>
          <w:szCs w:val="18"/>
        </w:rPr>
        <w:t>12</w:t>
      </w:r>
      <w:r w:rsidRPr="00B118A3">
        <w:rPr>
          <w:b/>
          <w:bCs/>
          <w:i/>
          <w:noProof/>
          <w:color w:val="54883D"/>
          <w:sz w:val="20"/>
          <w:szCs w:val="18"/>
        </w:rPr>
        <w:fldChar w:fldCharType="end"/>
      </w:r>
      <w:r w:rsidRPr="00B118A3">
        <w:rPr>
          <w:b/>
          <w:bCs/>
          <w:i/>
          <w:color w:val="54883D"/>
          <w:sz w:val="20"/>
          <w:szCs w:val="18"/>
        </w:rPr>
        <w:t xml:space="preserve">. Opasnost od poplavljivanja na području Općine </w:t>
      </w:r>
    </w:p>
    <w:p w14:paraId="6DD2707B" w14:textId="75A4F812" w:rsidR="00B118A3" w:rsidRPr="00B118A3" w:rsidRDefault="00CF0789" w:rsidP="00B118A3">
      <w:pPr>
        <w:jc w:val="center"/>
      </w:pPr>
      <w:r>
        <w:rPr>
          <w:noProof/>
        </w:rPr>
        <w:drawing>
          <wp:inline distT="0" distB="0" distL="0" distR="0" wp14:anchorId="6B635F23" wp14:editId="71A8D94B">
            <wp:extent cx="5395595" cy="36810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5595" cy="3681095"/>
                    </a:xfrm>
                    <a:prstGeom prst="rect">
                      <a:avLst/>
                    </a:prstGeom>
                    <a:noFill/>
                  </pic:spPr>
                </pic:pic>
              </a:graphicData>
            </a:graphic>
          </wp:inline>
        </w:drawing>
      </w:r>
    </w:p>
    <w:p w14:paraId="3D320EDA" w14:textId="77777777" w:rsidR="00B118A3" w:rsidRPr="00B118A3" w:rsidRDefault="00B118A3" w:rsidP="00B118A3">
      <w:pPr>
        <w:jc w:val="center"/>
      </w:pPr>
      <w:r w:rsidRPr="00B118A3">
        <w:rPr>
          <w:i/>
          <w:color w:val="54883D"/>
          <w:sz w:val="20"/>
          <w:szCs w:val="20"/>
        </w:rPr>
        <w:t>Izvor: http://voda.giscloud.com/</w:t>
      </w:r>
    </w:p>
    <w:p w14:paraId="447097E3" w14:textId="77777777" w:rsidR="00B118A3" w:rsidRPr="00B118A3" w:rsidRDefault="00B118A3" w:rsidP="00B118A3">
      <w:pPr>
        <w:spacing w:before="120" w:after="120"/>
        <w:jc w:val="center"/>
        <w:rPr>
          <w:b/>
          <w:bCs/>
          <w:i/>
          <w:color w:val="54883D"/>
          <w:sz w:val="20"/>
          <w:szCs w:val="18"/>
        </w:rPr>
      </w:pPr>
    </w:p>
    <w:p w14:paraId="2E7FBF60" w14:textId="7440DA27" w:rsidR="00B118A3" w:rsidRPr="00B118A3" w:rsidRDefault="00CF0789" w:rsidP="00CF0789">
      <w:pPr>
        <w:spacing w:before="120" w:after="120"/>
        <w:rPr>
          <w:b/>
          <w:bCs/>
          <w:i/>
          <w:color w:val="54883D"/>
          <w:sz w:val="20"/>
          <w:szCs w:val="18"/>
        </w:rPr>
      </w:pPr>
      <w:r>
        <w:t>Prostorni raspored srednje godišnje količine na području Zadarske županije karakteriziraju male količine oborina na otocima koje se povećavaju prema brdovitoj unutrašnjosti. Na području Općine Lišane Ostrovičke kao godišnja količina oborina iznosi od 900 do 1000 mm koja je raspoređena prosječno na nešto više od 100 oborinskih dana. U prosjeku, najsuši mjesec je srpanj s srednjom količinom oborina od 25 mm, a najkritičniji mjesec prema količini oborina su studeni i prosinac sa srednjom količinom oborina od 104 mm, kada postoji opasnost od podizanja nivoa vode i mora što može uzrokovati plavljenje pojedinih područja.</w:t>
      </w:r>
    </w:p>
    <w:p w14:paraId="21ADD515" w14:textId="79E358A9" w:rsidR="00B118A3" w:rsidRPr="00B118A3" w:rsidRDefault="00B118A3" w:rsidP="00CF0789">
      <w:pPr>
        <w:rPr>
          <w:color w:val="auto"/>
          <w:szCs w:val="22"/>
        </w:rPr>
      </w:pPr>
    </w:p>
    <w:p w14:paraId="46E6FDB2" w14:textId="1E5A2A81" w:rsidR="00B118A3" w:rsidRPr="00B118A3" w:rsidRDefault="00B118A3" w:rsidP="00B118A3">
      <w:pPr>
        <w:spacing w:before="120" w:after="120"/>
        <w:jc w:val="center"/>
        <w:rPr>
          <w:b/>
          <w:bCs/>
          <w:i/>
          <w:color w:val="54883D"/>
          <w:sz w:val="20"/>
          <w:szCs w:val="18"/>
        </w:rPr>
      </w:pPr>
      <w:r w:rsidRPr="00B118A3">
        <w:rPr>
          <w:b/>
          <w:bCs/>
          <w:i/>
          <w:color w:val="54883D"/>
          <w:sz w:val="20"/>
          <w:szCs w:val="18"/>
        </w:rPr>
        <w:lastRenderedPageBreak/>
        <w:t xml:space="preserve">Slika </w:t>
      </w:r>
      <w:r w:rsidRPr="00B118A3">
        <w:rPr>
          <w:b/>
          <w:bCs/>
          <w:i/>
          <w:noProof/>
          <w:color w:val="54883D"/>
          <w:sz w:val="20"/>
          <w:szCs w:val="18"/>
        </w:rPr>
        <w:fldChar w:fldCharType="begin"/>
      </w:r>
      <w:r w:rsidRPr="00B118A3">
        <w:rPr>
          <w:b/>
          <w:bCs/>
          <w:i/>
          <w:noProof/>
          <w:color w:val="54883D"/>
          <w:sz w:val="20"/>
          <w:szCs w:val="18"/>
        </w:rPr>
        <w:instrText xml:space="preserve"> SEQ Slika \* ARABIC </w:instrText>
      </w:r>
      <w:r w:rsidRPr="00B118A3">
        <w:rPr>
          <w:b/>
          <w:bCs/>
          <w:i/>
          <w:noProof/>
          <w:color w:val="54883D"/>
          <w:sz w:val="20"/>
          <w:szCs w:val="18"/>
        </w:rPr>
        <w:fldChar w:fldCharType="separate"/>
      </w:r>
      <w:r w:rsidR="00DD0006">
        <w:rPr>
          <w:b/>
          <w:bCs/>
          <w:i/>
          <w:noProof/>
          <w:color w:val="54883D"/>
          <w:sz w:val="20"/>
          <w:szCs w:val="18"/>
        </w:rPr>
        <w:t>13</w:t>
      </w:r>
      <w:r w:rsidRPr="00B118A3">
        <w:rPr>
          <w:b/>
          <w:bCs/>
          <w:i/>
          <w:noProof/>
          <w:color w:val="54883D"/>
          <w:sz w:val="20"/>
          <w:szCs w:val="18"/>
        </w:rPr>
        <w:fldChar w:fldCharType="end"/>
      </w:r>
      <w:r w:rsidRPr="00B118A3">
        <w:rPr>
          <w:b/>
          <w:bCs/>
          <w:i/>
          <w:color w:val="54883D"/>
          <w:sz w:val="20"/>
          <w:szCs w:val="18"/>
        </w:rPr>
        <w:t xml:space="preserve">.:  Oborine u </w:t>
      </w:r>
      <w:r w:rsidR="00CF0789">
        <w:rPr>
          <w:b/>
          <w:bCs/>
          <w:i/>
          <w:color w:val="54883D"/>
          <w:sz w:val="20"/>
          <w:szCs w:val="18"/>
        </w:rPr>
        <w:t>jesen</w:t>
      </w:r>
      <w:r w:rsidRPr="00B118A3">
        <w:rPr>
          <w:b/>
          <w:bCs/>
          <w:i/>
          <w:color w:val="54883D"/>
          <w:sz w:val="20"/>
          <w:szCs w:val="18"/>
        </w:rPr>
        <w:t xml:space="preserve"> 201</w:t>
      </w:r>
      <w:r w:rsidR="00CF0789">
        <w:rPr>
          <w:b/>
          <w:bCs/>
          <w:i/>
          <w:color w:val="54883D"/>
          <w:sz w:val="20"/>
          <w:szCs w:val="18"/>
        </w:rPr>
        <w:t>7</w:t>
      </w:r>
      <w:r w:rsidRPr="00B118A3">
        <w:rPr>
          <w:b/>
          <w:bCs/>
          <w:i/>
          <w:color w:val="54883D"/>
          <w:sz w:val="20"/>
          <w:szCs w:val="18"/>
        </w:rPr>
        <w:t xml:space="preserve">. godine                </w:t>
      </w:r>
    </w:p>
    <w:p w14:paraId="269F6E28" w14:textId="571807CB" w:rsidR="00B118A3" w:rsidRPr="00B118A3" w:rsidRDefault="00CF0789" w:rsidP="00B118A3">
      <w:pPr>
        <w:jc w:val="center"/>
        <w:rPr>
          <w:lang w:bidi="en-US"/>
        </w:rPr>
      </w:pPr>
      <w:r w:rsidRPr="00CF0789">
        <w:rPr>
          <w:noProof/>
          <w:lang w:bidi="en-US"/>
        </w:rPr>
        <w:drawing>
          <wp:inline distT="0" distB="0" distL="0" distR="0" wp14:anchorId="4FEFCC8A" wp14:editId="19969A34">
            <wp:extent cx="4751894" cy="3299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58421" cy="3303992"/>
                    </a:xfrm>
                    <a:prstGeom prst="rect">
                      <a:avLst/>
                    </a:prstGeom>
                  </pic:spPr>
                </pic:pic>
              </a:graphicData>
            </a:graphic>
          </wp:inline>
        </w:drawing>
      </w:r>
    </w:p>
    <w:p w14:paraId="4D51BBDD" w14:textId="77777777" w:rsidR="00B118A3" w:rsidRPr="00B118A3" w:rsidRDefault="00B118A3" w:rsidP="00B118A3">
      <w:pPr>
        <w:spacing w:before="120" w:after="120"/>
        <w:jc w:val="center"/>
        <w:rPr>
          <w:b/>
          <w:bCs/>
          <w:i/>
          <w:color w:val="54883D"/>
          <w:sz w:val="20"/>
          <w:szCs w:val="18"/>
        </w:rPr>
      </w:pPr>
    </w:p>
    <w:p w14:paraId="5E5C8D78" w14:textId="46587202" w:rsidR="00B118A3" w:rsidRPr="00B118A3" w:rsidRDefault="00CF0789" w:rsidP="00CF0789">
      <w:pPr>
        <w:rPr>
          <w:lang w:bidi="en-US"/>
        </w:rPr>
      </w:pPr>
      <w:r w:rsidRPr="00CF0789">
        <w:rPr>
          <w:lang w:bidi="en-US"/>
        </w:rPr>
        <w:t xml:space="preserve">U </w:t>
      </w:r>
      <w:r>
        <w:rPr>
          <w:lang w:bidi="en-US"/>
        </w:rPr>
        <w:t>jesen</w:t>
      </w:r>
      <w:r w:rsidRPr="00CF0789">
        <w:rPr>
          <w:lang w:bidi="en-US"/>
        </w:rPr>
        <w:t xml:space="preserve"> 2017. godine na području Zadarske županije pala je velika količina kiše. Vremenska nepogoda uzrokovana velikim količinama kiše dovela je do značajnih šteta na području cijele županije, međutim područje Općine LIšane Ostrovičke nije bilo ugroženo</w:t>
      </w:r>
    </w:p>
    <w:p w14:paraId="2856371E" w14:textId="34BCA543" w:rsidR="00B118A3" w:rsidRPr="00B118A3" w:rsidRDefault="00B118A3" w:rsidP="00B118A3">
      <w:pPr>
        <w:spacing w:before="120" w:after="120"/>
      </w:pPr>
      <w:r w:rsidRPr="00B118A3">
        <w:rPr>
          <w:rFonts w:eastAsiaTheme="majorEastAsia" w:cstheme="majorBidi"/>
          <w:iCs/>
          <w:color w:val="54883D"/>
          <w:sz w:val="24"/>
        </w:rPr>
        <w:t>Razvoj događaja koji je prethodio velikoj nesreći</w:t>
      </w:r>
    </w:p>
    <w:p w14:paraId="768DCED7" w14:textId="2FF2CA00" w:rsidR="00CF0789" w:rsidRDefault="00CF0789" w:rsidP="00B118A3">
      <w:pPr>
        <w:spacing w:before="120" w:after="120"/>
      </w:pPr>
      <w:r w:rsidRPr="00CF0789">
        <w:t>Kratkotrajne i vrlo intenzivne oborine pojavljuju se gotovo isključivo prilikom jakih lokalnih nevremena i stoga su lokalne prirode, dok su dugotrajne i intenzivne oborine posljedica atmosferskih procesa većih razmjera - jakih razvijenih ciklona i stoga zahvaćaju široka područja, pa su i njihove posljedice teže. Smatra se da pljusak ima narav elementarne nepogode kad u vremenu kraćem od 15 minuta padne više od 15 mm kiše, dok ja za jaku kišu ta mjera više od 15 mm u razdoblju kraćem od 3 sata. Kratkotrajne i vrlo intenzivne kiše prouzrokuju bujice.</w:t>
      </w:r>
    </w:p>
    <w:p w14:paraId="5AD2F95F" w14:textId="5083AE84" w:rsidR="00B118A3" w:rsidRPr="00B118A3" w:rsidRDefault="00B118A3" w:rsidP="00B118A3">
      <w:pPr>
        <w:spacing w:before="120" w:after="120"/>
      </w:pPr>
      <w:r w:rsidRPr="00B118A3">
        <w:rPr>
          <w:rFonts w:eastAsiaTheme="majorEastAsia" w:cstheme="majorBidi"/>
          <w:iCs/>
          <w:color w:val="54883D"/>
          <w:sz w:val="24"/>
        </w:rPr>
        <w:t>Okidač koji je uzrokovao veliku nesreću</w:t>
      </w:r>
    </w:p>
    <w:p w14:paraId="6AB59431" w14:textId="4CAF51BE" w:rsidR="00B118A3" w:rsidRPr="00B118A3" w:rsidRDefault="00B118A3" w:rsidP="00B118A3">
      <w:pPr>
        <w:spacing w:before="120" w:after="120"/>
      </w:pPr>
      <w:r w:rsidRPr="00B118A3">
        <w:t xml:space="preserve">Okidači nastanka poplave mogu biti kratkotrajne oborine velikog intenziteta. </w:t>
      </w:r>
    </w:p>
    <w:p w14:paraId="5302FE1B" w14:textId="77777777" w:rsidR="00B118A3" w:rsidRPr="00B118A3" w:rsidRDefault="00B118A3" w:rsidP="00B118A3"/>
    <w:p w14:paraId="34DB37A3" w14:textId="1C504AA8" w:rsidR="00B118A3" w:rsidRPr="00B118A3" w:rsidRDefault="00B118A3" w:rsidP="00B118A3">
      <w:pPr>
        <w:keepNext/>
        <w:keepLines/>
        <w:spacing w:before="120" w:after="120"/>
        <w:outlineLvl w:val="2"/>
        <w:rPr>
          <w:rFonts w:cstheme="majorBidi"/>
          <w:color w:val="54883D"/>
          <w:sz w:val="28"/>
          <w:lang w:bidi="en-US"/>
        </w:rPr>
      </w:pPr>
      <w:bookmarkStart w:id="248" w:name="_Toc93488946"/>
      <w:bookmarkStart w:id="249" w:name="_Toc95733773"/>
      <w:bookmarkStart w:id="250" w:name="_Toc127882990"/>
      <w:r w:rsidRPr="00B118A3">
        <w:rPr>
          <w:rFonts w:cstheme="majorBidi"/>
          <w:color w:val="54883D"/>
          <w:sz w:val="28"/>
          <w:lang w:bidi="en-US"/>
        </w:rPr>
        <w:t>6.3.</w:t>
      </w:r>
      <w:r w:rsidR="003F7363">
        <w:rPr>
          <w:rFonts w:cstheme="majorBidi"/>
          <w:color w:val="54883D"/>
          <w:sz w:val="28"/>
          <w:lang w:bidi="en-US"/>
        </w:rPr>
        <w:t>6</w:t>
      </w:r>
      <w:r w:rsidRPr="00B118A3">
        <w:rPr>
          <w:rFonts w:cstheme="majorBidi"/>
          <w:color w:val="54883D"/>
          <w:sz w:val="28"/>
          <w:lang w:bidi="en-US"/>
        </w:rPr>
        <w:t xml:space="preserve">. </w:t>
      </w:r>
      <w:bookmarkEnd w:id="248"/>
      <w:bookmarkEnd w:id="249"/>
      <w:r w:rsidR="003F7363">
        <w:rPr>
          <w:rFonts w:cstheme="majorBidi"/>
          <w:color w:val="54883D"/>
          <w:sz w:val="28"/>
          <w:lang w:bidi="en-US"/>
        </w:rPr>
        <w:t>Događaj s najgorim mogućim posljedicama</w:t>
      </w:r>
      <w:bookmarkEnd w:id="250"/>
    </w:p>
    <w:p w14:paraId="3D086F1B" w14:textId="77777777" w:rsidR="003F7363" w:rsidRDefault="00B118A3" w:rsidP="003F7363">
      <w:pPr>
        <w:spacing w:before="120" w:after="120"/>
        <w:rPr>
          <w:lang w:bidi="en-US"/>
        </w:rPr>
      </w:pPr>
      <w:r w:rsidRPr="00B118A3">
        <w:rPr>
          <w:lang w:bidi="en-US"/>
        </w:rPr>
        <w:t>Tijekom kraćeg kišnog perioda i povećanih količina oborina na području Općine dolazi do zasićenja tla vodom i dizanja razine vodotoka  koje prijete plavljenju podrumskih i prizemnih prostorija obiteljskih kuća i gospodarskih objekata na području Općine</w:t>
      </w:r>
      <w:r w:rsidR="00CF0789">
        <w:rPr>
          <w:lang w:bidi="en-US"/>
        </w:rPr>
        <w:t xml:space="preserve"> Lišane Ostrovičke.</w:t>
      </w:r>
    </w:p>
    <w:p w14:paraId="4DF87028" w14:textId="77777777" w:rsidR="003F7363" w:rsidRDefault="003F7363" w:rsidP="003F7363">
      <w:pPr>
        <w:spacing w:before="120" w:after="120"/>
        <w:rPr>
          <w:rFonts w:eastAsiaTheme="majorEastAsia" w:cstheme="majorBidi"/>
          <w:color w:val="54883D"/>
          <w:sz w:val="24"/>
        </w:rPr>
      </w:pPr>
    </w:p>
    <w:p w14:paraId="679158B8" w14:textId="414D4FBA" w:rsidR="003F7363" w:rsidRPr="003F7363" w:rsidRDefault="00B118A3" w:rsidP="003F7363">
      <w:pPr>
        <w:spacing w:before="120" w:after="120"/>
        <w:rPr>
          <w:rFonts w:eastAsiaTheme="majorEastAsia" w:cstheme="majorBidi"/>
          <w:i/>
          <w:iCs/>
          <w:color w:val="54883D"/>
          <w:szCs w:val="22"/>
        </w:rPr>
      </w:pPr>
      <w:r w:rsidRPr="00B118A3">
        <w:rPr>
          <w:rFonts w:eastAsiaTheme="majorEastAsia" w:cstheme="majorBidi"/>
          <w:i/>
          <w:iCs/>
          <w:color w:val="54883D"/>
          <w:szCs w:val="22"/>
        </w:rPr>
        <w:t>Posljedice</w:t>
      </w:r>
    </w:p>
    <w:p w14:paraId="72195642" w14:textId="50023B04" w:rsidR="00B118A3" w:rsidRPr="00B118A3" w:rsidRDefault="003F7363" w:rsidP="003F7363">
      <w:pPr>
        <w:spacing w:before="120" w:after="120"/>
        <w:rPr>
          <w:color w:val="auto"/>
          <w:szCs w:val="22"/>
          <w:u w:val="single"/>
          <w:lang w:bidi="en-US"/>
        </w:rPr>
      </w:pPr>
      <w:r w:rsidRPr="003F7363">
        <w:rPr>
          <w:rFonts w:eastAsiaTheme="majorEastAsia" w:cstheme="majorBidi"/>
          <w:color w:val="auto"/>
          <w:szCs w:val="22"/>
          <w:u w:val="single"/>
        </w:rPr>
        <w:t>Ž</w:t>
      </w:r>
      <w:r w:rsidR="00B118A3" w:rsidRPr="00B118A3">
        <w:rPr>
          <w:rFonts w:eastAsiaTheme="majorEastAsia" w:cstheme="majorBidi"/>
          <w:color w:val="auto"/>
          <w:szCs w:val="22"/>
          <w:u w:val="single"/>
        </w:rPr>
        <w:t>ivot i zdravlje ljudi</w:t>
      </w:r>
    </w:p>
    <w:p w14:paraId="510F16B7" w14:textId="77777777" w:rsidR="00B118A3" w:rsidRPr="00B118A3" w:rsidRDefault="00B118A3" w:rsidP="00B118A3">
      <w:pPr>
        <w:spacing w:before="120" w:after="120"/>
      </w:pPr>
      <w:r w:rsidRPr="00B118A3">
        <w:lastRenderedPageBreak/>
        <w:t>Poplava neće utjecati na život i zdravlje ljudi stoga su odabrane neznatne posljedice.</w:t>
      </w:r>
    </w:p>
    <w:p w14:paraId="4AE74452" w14:textId="4B4518D9" w:rsidR="00B118A3" w:rsidRPr="00B118A3" w:rsidRDefault="00B118A3" w:rsidP="00B118A3">
      <w:pPr>
        <w:spacing w:before="120" w:after="120"/>
        <w:jc w:val="center"/>
        <w:rPr>
          <w:i/>
          <w:color w:val="54883D"/>
          <w:sz w:val="20"/>
          <w:szCs w:val="18"/>
        </w:rPr>
      </w:pPr>
      <w:r w:rsidRPr="00B118A3">
        <w:rPr>
          <w:i/>
          <w:color w:val="54883D"/>
          <w:sz w:val="20"/>
          <w:szCs w:val="18"/>
        </w:rPr>
        <w:t xml:space="preserve">Tablica </w:t>
      </w:r>
      <w:r w:rsidRPr="00B118A3">
        <w:rPr>
          <w:i/>
          <w:noProof/>
          <w:color w:val="54883D"/>
          <w:sz w:val="20"/>
          <w:szCs w:val="18"/>
        </w:rPr>
        <w:fldChar w:fldCharType="begin"/>
      </w:r>
      <w:r w:rsidRPr="00B118A3">
        <w:rPr>
          <w:i/>
          <w:noProof/>
          <w:color w:val="54883D"/>
          <w:sz w:val="20"/>
          <w:szCs w:val="18"/>
        </w:rPr>
        <w:instrText xml:space="preserve"> SEQ Tabela \* ARABIC </w:instrText>
      </w:r>
      <w:r w:rsidRPr="00B118A3">
        <w:rPr>
          <w:i/>
          <w:noProof/>
          <w:color w:val="54883D"/>
          <w:sz w:val="20"/>
          <w:szCs w:val="18"/>
        </w:rPr>
        <w:fldChar w:fldCharType="separate"/>
      </w:r>
      <w:r w:rsidR="00DD0006">
        <w:rPr>
          <w:i/>
          <w:noProof/>
          <w:color w:val="54883D"/>
          <w:sz w:val="20"/>
          <w:szCs w:val="18"/>
        </w:rPr>
        <w:t>52</w:t>
      </w:r>
      <w:r w:rsidRPr="00B118A3">
        <w:rPr>
          <w:i/>
          <w:noProof/>
          <w:color w:val="54883D"/>
          <w:sz w:val="20"/>
          <w:szCs w:val="18"/>
        </w:rPr>
        <w:fldChar w:fldCharType="end"/>
      </w:r>
      <w:r w:rsidRPr="00B118A3">
        <w:rPr>
          <w:i/>
          <w:color w:val="54883D"/>
          <w:sz w:val="20"/>
          <w:szCs w:val="18"/>
        </w:rPr>
        <w:t>.  Vrijednost kriterija za posljedice na život i zdravlje ljudi po kategorijama -poplava</w:t>
      </w:r>
    </w:p>
    <w:tbl>
      <w:tblPr>
        <w:tblStyle w:val="GridTable6Colorful-Accent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567"/>
        <w:gridCol w:w="2253"/>
        <w:gridCol w:w="1984"/>
      </w:tblGrid>
      <w:tr w:rsidR="00B118A3" w:rsidRPr="00B118A3" w14:paraId="4D5E6CEB" w14:textId="77777777" w:rsidTr="00CF0789">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534CF76" w14:textId="77777777" w:rsidR="00B118A3" w:rsidRPr="00B118A3" w:rsidRDefault="00B118A3" w:rsidP="00B118A3">
            <w:pPr>
              <w:spacing w:after="0"/>
              <w:jc w:val="center"/>
              <w:rPr>
                <w:sz w:val="20"/>
                <w:szCs w:val="20"/>
              </w:rPr>
            </w:pPr>
            <w:r w:rsidRPr="00B118A3">
              <w:rPr>
                <w:sz w:val="20"/>
                <w:szCs w:val="20"/>
              </w:rPr>
              <w:t>KATEGORIJA</w:t>
            </w:r>
          </w:p>
        </w:tc>
        <w:tc>
          <w:tcPr>
            <w:tcW w:w="2567" w:type="dxa"/>
            <w:shd w:val="clear" w:color="auto" w:fill="auto"/>
          </w:tcPr>
          <w:p w14:paraId="7607BB41"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118A3">
              <w:rPr>
                <w:sz w:val="20"/>
                <w:szCs w:val="20"/>
              </w:rPr>
              <w:t>POSLJEDICE</w:t>
            </w:r>
          </w:p>
        </w:tc>
        <w:tc>
          <w:tcPr>
            <w:tcW w:w="2253" w:type="dxa"/>
            <w:shd w:val="clear" w:color="auto" w:fill="auto"/>
          </w:tcPr>
          <w:p w14:paraId="21A7A134"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118A3">
              <w:rPr>
                <w:sz w:val="20"/>
                <w:szCs w:val="20"/>
              </w:rPr>
              <w:t>KRITERIJ</w:t>
            </w:r>
          </w:p>
        </w:tc>
        <w:tc>
          <w:tcPr>
            <w:tcW w:w="1984" w:type="dxa"/>
            <w:shd w:val="clear" w:color="auto" w:fill="auto"/>
          </w:tcPr>
          <w:p w14:paraId="36E013A5"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118A3">
              <w:rPr>
                <w:sz w:val="20"/>
                <w:szCs w:val="20"/>
              </w:rPr>
              <w:t>ODABRANO</w:t>
            </w:r>
          </w:p>
        </w:tc>
      </w:tr>
      <w:tr w:rsidR="00B118A3" w:rsidRPr="00B118A3" w14:paraId="4A082678" w14:textId="77777777" w:rsidTr="00CF0789">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A855441" w14:textId="77777777" w:rsidR="00B118A3" w:rsidRPr="00B118A3" w:rsidRDefault="00B118A3" w:rsidP="00B118A3">
            <w:pPr>
              <w:spacing w:after="0"/>
              <w:jc w:val="center"/>
              <w:rPr>
                <w:sz w:val="20"/>
                <w:szCs w:val="20"/>
              </w:rPr>
            </w:pPr>
            <w:r w:rsidRPr="00B118A3">
              <w:rPr>
                <w:sz w:val="20"/>
                <w:szCs w:val="20"/>
              </w:rPr>
              <w:t>1.</w:t>
            </w:r>
          </w:p>
        </w:tc>
        <w:tc>
          <w:tcPr>
            <w:tcW w:w="2567" w:type="dxa"/>
            <w:shd w:val="clear" w:color="auto" w:fill="auto"/>
          </w:tcPr>
          <w:p w14:paraId="27FE1622"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Neznatne</w:t>
            </w:r>
          </w:p>
        </w:tc>
        <w:tc>
          <w:tcPr>
            <w:tcW w:w="2253" w:type="dxa"/>
            <w:shd w:val="clear" w:color="auto" w:fill="auto"/>
          </w:tcPr>
          <w:p w14:paraId="59A3EBFE"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&lt; 0,001</w:t>
            </w:r>
          </w:p>
        </w:tc>
        <w:tc>
          <w:tcPr>
            <w:tcW w:w="1984" w:type="dxa"/>
            <w:shd w:val="clear" w:color="auto" w:fill="auto"/>
          </w:tcPr>
          <w:p w14:paraId="00A160B8" w14:textId="6806C13F" w:rsidR="00B118A3" w:rsidRPr="00B118A3" w:rsidRDefault="00B118A3" w:rsidP="00CF0789">
            <w:pPr>
              <w:spacing w:after="0"/>
              <w:cnfStyle w:val="000000100000" w:firstRow="0" w:lastRow="0" w:firstColumn="0" w:lastColumn="0" w:oddVBand="0" w:evenVBand="0" w:oddHBand="1" w:evenHBand="0" w:firstRowFirstColumn="0" w:firstRowLastColumn="0" w:lastRowFirstColumn="0" w:lastRowLastColumn="0"/>
              <w:rPr>
                <w:sz w:val="20"/>
                <w:szCs w:val="20"/>
              </w:rPr>
            </w:pPr>
          </w:p>
        </w:tc>
      </w:tr>
      <w:tr w:rsidR="00B118A3" w:rsidRPr="00B118A3" w14:paraId="4A301BC1" w14:textId="77777777" w:rsidTr="00CF0789">
        <w:trPr>
          <w:trHeight w:val="243"/>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5B8A934" w14:textId="77777777" w:rsidR="00B118A3" w:rsidRPr="00B118A3" w:rsidRDefault="00B118A3" w:rsidP="00B118A3">
            <w:pPr>
              <w:spacing w:after="0"/>
              <w:jc w:val="center"/>
              <w:rPr>
                <w:sz w:val="20"/>
                <w:szCs w:val="20"/>
              </w:rPr>
            </w:pPr>
            <w:r w:rsidRPr="00B118A3">
              <w:rPr>
                <w:sz w:val="20"/>
                <w:szCs w:val="20"/>
              </w:rPr>
              <w:t>2.</w:t>
            </w:r>
          </w:p>
        </w:tc>
        <w:tc>
          <w:tcPr>
            <w:tcW w:w="2567" w:type="dxa"/>
            <w:shd w:val="clear" w:color="auto" w:fill="auto"/>
          </w:tcPr>
          <w:p w14:paraId="08400C81"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Malene</w:t>
            </w:r>
          </w:p>
        </w:tc>
        <w:tc>
          <w:tcPr>
            <w:tcW w:w="2253" w:type="dxa"/>
            <w:shd w:val="clear" w:color="auto" w:fill="auto"/>
          </w:tcPr>
          <w:p w14:paraId="1C2C77D3"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0,001 – 0,0046</w:t>
            </w:r>
          </w:p>
        </w:tc>
        <w:tc>
          <w:tcPr>
            <w:tcW w:w="1984" w:type="dxa"/>
            <w:shd w:val="clear" w:color="auto" w:fill="auto"/>
          </w:tcPr>
          <w:p w14:paraId="70FD8DA6"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118A3" w:rsidRPr="00B118A3" w14:paraId="3997B8EB" w14:textId="77777777" w:rsidTr="00CF0789">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2A59E18" w14:textId="77777777" w:rsidR="00B118A3" w:rsidRPr="00B118A3" w:rsidRDefault="00B118A3" w:rsidP="00B118A3">
            <w:pPr>
              <w:spacing w:after="0"/>
              <w:jc w:val="center"/>
              <w:rPr>
                <w:sz w:val="20"/>
                <w:szCs w:val="20"/>
              </w:rPr>
            </w:pPr>
            <w:r w:rsidRPr="00B118A3">
              <w:rPr>
                <w:sz w:val="20"/>
                <w:szCs w:val="20"/>
              </w:rPr>
              <w:t>3.</w:t>
            </w:r>
          </w:p>
        </w:tc>
        <w:tc>
          <w:tcPr>
            <w:tcW w:w="2567" w:type="dxa"/>
            <w:shd w:val="clear" w:color="auto" w:fill="auto"/>
          </w:tcPr>
          <w:p w14:paraId="16AED68A"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Umjerene</w:t>
            </w:r>
          </w:p>
        </w:tc>
        <w:tc>
          <w:tcPr>
            <w:tcW w:w="2253" w:type="dxa"/>
            <w:shd w:val="clear" w:color="auto" w:fill="auto"/>
          </w:tcPr>
          <w:p w14:paraId="4C691B1D"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0,0047 – 0,011</w:t>
            </w:r>
          </w:p>
        </w:tc>
        <w:tc>
          <w:tcPr>
            <w:tcW w:w="1984" w:type="dxa"/>
            <w:shd w:val="clear" w:color="auto" w:fill="auto"/>
          </w:tcPr>
          <w:p w14:paraId="7741FD1A" w14:textId="77777777" w:rsidR="00B118A3" w:rsidRPr="00B118A3" w:rsidRDefault="00B118A3" w:rsidP="00B118A3">
            <w:pPr>
              <w:tabs>
                <w:tab w:val="left" w:pos="820"/>
                <w:tab w:val="center" w:pos="884"/>
              </w:tabs>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ab/>
            </w:r>
          </w:p>
        </w:tc>
      </w:tr>
      <w:tr w:rsidR="00B118A3" w:rsidRPr="00B118A3" w14:paraId="4845392F" w14:textId="77777777" w:rsidTr="00CF0789">
        <w:trPr>
          <w:trHeight w:val="231"/>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C9DED8F" w14:textId="77777777" w:rsidR="00B118A3" w:rsidRPr="00B118A3" w:rsidRDefault="00B118A3" w:rsidP="00B118A3">
            <w:pPr>
              <w:spacing w:after="0"/>
              <w:jc w:val="center"/>
              <w:rPr>
                <w:sz w:val="20"/>
                <w:szCs w:val="20"/>
              </w:rPr>
            </w:pPr>
            <w:r w:rsidRPr="00B118A3">
              <w:rPr>
                <w:sz w:val="20"/>
                <w:szCs w:val="20"/>
              </w:rPr>
              <w:t>4.</w:t>
            </w:r>
          </w:p>
        </w:tc>
        <w:tc>
          <w:tcPr>
            <w:tcW w:w="2567" w:type="dxa"/>
            <w:shd w:val="clear" w:color="auto" w:fill="auto"/>
          </w:tcPr>
          <w:p w14:paraId="21AF46CA"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Značajne</w:t>
            </w:r>
          </w:p>
        </w:tc>
        <w:tc>
          <w:tcPr>
            <w:tcW w:w="2253" w:type="dxa"/>
            <w:shd w:val="clear" w:color="auto" w:fill="auto"/>
          </w:tcPr>
          <w:p w14:paraId="5C3B83EE"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0,012 – 0,035</w:t>
            </w:r>
          </w:p>
        </w:tc>
        <w:tc>
          <w:tcPr>
            <w:tcW w:w="1984" w:type="dxa"/>
            <w:shd w:val="clear" w:color="auto" w:fill="auto"/>
          </w:tcPr>
          <w:p w14:paraId="7241256A"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118A3" w:rsidRPr="00B118A3" w14:paraId="33F06EFD" w14:textId="77777777" w:rsidTr="00CF078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2AFACA6" w14:textId="77777777" w:rsidR="00B118A3" w:rsidRPr="00B118A3" w:rsidRDefault="00B118A3" w:rsidP="00B118A3">
            <w:pPr>
              <w:spacing w:after="0"/>
              <w:jc w:val="center"/>
              <w:rPr>
                <w:sz w:val="20"/>
                <w:szCs w:val="20"/>
              </w:rPr>
            </w:pPr>
            <w:r w:rsidRPr="00B118A3">
              <w:rPr>
                <w:sz w:val="20"/>
                <w:szCs w:val="20"/>
              </w:rPr>
              <w:t>5.</w:t>
            </w:r>
          </w:p>
        </w:tc>
        <w:tc>
          <w:tcPr>
            <w:tcW w:w="2567" w:type="dxa"/>
            <w:shd w:val="clear" w:color="auto" w:fill="auto"/>
          </w:tcPr>
          <w:p w14:paraId="487F1759"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Katastrofalne</w:t>
            </w:r>
          </w:p>
        </w:tc>
        <w:tc>
          <w:tcPr>
            <w:tcW w:w="2253" w:type="dxa"/>
            <w:shd w:val="clear" w:color="auto" w:fill="auto"/>
          </w:tcPr>
          <w:p w14:paraId="4EAF9044"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0,036&gt;</w:t>
            </w:r>
          </w:p>
        </w:tc>
        <w:tc>
          <w:tcPr>
            <w:tcW w:w="1984" w:type="dxa"/>
            <w:shd w:val="clear" w:color="auto" w:fill="auto"/>
          </w:tcPr>
          <w:p w14:paraId="403E5FDD" w14:textId="6059971B" w:rsidR="00B118A3" w:rsidRPr="00B118A3" w:rsidRDefault="00CF0789" w:rsidP="00B118A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r>
    </w:tbl>
    <w:p w14:paraId="563C7DF4" w14:textId="77777777" w:rsidR="003F7363" w:rsidRDefault="003F7363" w:rsidP="00B118A3">
      <w:pPr>
        <w:rPr>
          <w:rFonts w:eastAsiaTheme="majorEastAsia" w:cstheme="majorBidi"/>
          <w:color w:val="54883D"/>
        </w:rPr>
      </w:pPr>
    </w:p>
    <w:p w14:paraId="74E32CD7" w14:textId="6F35BAC7" w:rsidR="003F7363" w:rsidRPr="003F7363" w:rsidRDefault="003F7363" w:rsidP="00B118A3">
      <w:pPr>
        <w:rPr>
          <w:rFonts w:eastAsiaTheme="majorEastAsia" w:cstheme="majorBidi"/>
          <w:color w:val="auto"/>
          <w:u w:val="single"/>
        </w:rPr>
      </w:pPr>
      <w:r w:rsidRPr="003F7363">
        <w:rPr>
          <w:rFonts w:eastAsiaTheme="majorEastAsia" w:cstheme="majorBidi"/>
          <w:color w:val="auto"/>
          <w:u w:val="single"/>
        </w:rPr>
        <w:t>Gospodarstvo</w:t>
      </w:r>
    </w:p>
    <w:p w14:paraId="36D77559" w14:textId="69B8E2D6" w:rsidR="00B118A3" w:rsidRPr="00B118A3" w:rsidRDefault="00B118A3" w:rsidP="00B118A3">
      <w:r w:rsidRPr="00B118A3">
        <w:t>Procjena se temelji na štetama koje poplava može uzrokovati na gospodarskim objektima u zoni u kojoj postoji opasnost od poplave. Ukupna procijenjena šteta se procjenjuje na male posljedice ako se uzmu u obzir direktne i indirektne štete.</w:t>
      </w:r>
    </w:p>
    <w:p w14:paraId="02BDB97E" w14:textId="69A61859" w:rsidR="00B118A3" w:rsidRPr="00B118A3" w:rsidRDefault="00B118A3" w:rsidP="00B118A3">
      <w:pPr>
        <w:spacing w:before="120" w:after="120"/>
        <w:jc w:val="center"/>
        <w:rPr>
          <w:i/>
          <w:color w:val="54883D"/>
          <w:sz w:val="20"/>
          <w:szCs w:val="18"/>
        </w:rPr>
      </w:pPr>
      <w:r w:rsidRPr="00B118A3">
        <w:rPr>
          <w:i/>
          <w:color w:val="54883D"/>
          <w:sz w:val="20"/>
          <w:szCs w:val="18"/>
        </w:rPr>
        <w:t xml:space="preserve"> Tablica </w:t>
      </w:r>
      <w:r w:rsidRPr="00B118A3">
        <w:rPr>
          <w:i/>
          <w:noProof/>
          <w:color w:val="54883D"/>
          <w:sz w:val="20"/>
          <w:szCs w:val="18"/>
        </w:rPr>
        <w:fldChar w:fldCharType="begin"/>
      </w:r>
      <w:r w:rsidRPr="00B118A3">
        <w:rPr>
          <w:i/>
          <w:noProof/>
          <w:color w:val="54883D"/>
          <w:sz w:val="20"/>
          <w:szCs w:val="18"/>
        </w:rPr>
        <w:instrText xml:space="preserve"> SEQ Tabela \* ARABIC </w:instrText>
      </w:r>
      <w:r w:rsidRPr="00B118A3">
        <w:rPr>
          <w:i/>
          <w:noProof/>
          <w:color w:val="54883D"/>
          <w:sz w:val="20"/>
          <w:szCs w:val="18"/>
        </w:rPr>
        <w:fldChar w:fldCharType="separate"/>
      </w:r>
      <w:r w:rsidR="00DD0006">
        <w:rPr>
          <w:i/>
          <w:noProof/>
          <w:color w:val="54883D"/>
          <w:sz w:val="20"/>
          <w:szCs w:val="18"/>
        </w:rPr>
        <w:t>53</w:t>
      </w:r>
      <w:r w:rsidRPr="00B118A3">
        <w:rPr>
          <w:i/>
          <w:noProof/>
          <w:color w:val="54883D"/>
          <w:sz w:val="20"/>
          <w:szCs w:val="18"/>
        </w:rPr>
        <w:fldChar w:fldCharType="end"/>
      </w:r>
      <w:r w:rsidRPr="00B118A3">
        <w:rPr>
          <w:i/>
          <w:color w:val="54883D"/>
          <w:sz w:val="20"/>
          <w:szCs w:val="18"/>
        </w:rPr>
        <w:t>.  Vrijednost kriterija za posljedice na gospodarstvo po kategorijama – poplava</w:t>
      </w:r>
    </w:p>
    <w:tbl>
      <w:tblPr>
        <w:tblStyle w:val="GridTable6Colorful-Accent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2789"/>
        <w:gridCol w:w="1827"/>
      </w:tblGrid>
      <w:tr w:rsidR="00B118A3" w:rsidRPr="00B118A3" w14:paraId="6FC549C9" w14:textId="77777777" w:rsidTr="00CF0789">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381C84D" w14:textId="77777777" w:rsidR="00B118A3" w:rsidRPr="00B118A3" w:rsidRDefault="00B118A3" w:rsidP="00B118A3">
            <w:pPr>
              <w:spacing w:after="0"/>
              <w:jc w:val="center"/>
              <w:rPr>
                <w:b w:val="0"/>
                <w:sz w:val="20"/>
                <w:szCs w:val="20"/>
              </w:rPr>
            </w:pPr>
            <w:r w:rsidRPr="00B118A3">
              <w:rPr>
                <w:sz w:val="20"/>
                <w:szCs w:val="20"/>
              </w:rPr>
              <w:t>KATEGORIJA</w:t>
            </w:r>
          </w:p>
        </w:tc>
        <w:tc>
          <w:tcPr>
            <w:tcW w:w="2295" w:type="dxa"/>
            <w:shd w:val="clear" w:color="auto" w:fill="auto"/>
          </w:tcPr>
          <w:p w14:paraId="64EE0E49"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118A3">
              <w:rPr>
                <w:sz w:val="20"/>
                <w:szCs w:val="20"/>
              </w:rPr>
              <w:t>POSLJEDICE</w:t>
            </w:r>
          </w:p>
        </w:tc>
        <w:tc>
          <w:tcPr>
            <w:tcW w:w="2789" w:type="dxa"/>
            <w:shd w:val="clear" w:color="auto" w:fill="auto"/>
          </w:tcPr>
          <w:p w14:paraId="1BA6EEF9" w14:textId="6E953E2C"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118A3">
              <w:rPr>
                <w:sz w:val="20"/>
                <w:szCs w:val="20"/>
              </w:rPr>
              <w:t>KRITERIJ (</w:t>
            </w:r>
            <w:r w:rsidR="00EA22B2">
              <w:rPr>
                <w:sz w:val="20"/>
                <w:szCs w:val="20"/>
              </w:rPr>
              <w:t>€</w:t>
            </w:r>
            <w:r w:rsidRPr="00B118A3">
              <w:rPr>
                <w:sz w:val="20"/>
                <w:szCs w:val="20"/>
              </w:rPr>
              <w:t>)</w:t>
            </w:r>
          </w:p>
        </w:tc>
        <w:tc>
          <w:tcPr>
            <w:tcW w:w="1827" w:type="dxa"/>
            <w:shd w:val="clear" w:color="auto" w:fill="auto"/>
          </w:tcPr>
          <w:p w14:paraId="6E2A81DF"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118A3">
              <w:rPr>
                <w:sz w:val="20"/>
                <w:szCs w:val="20"/>
              </w:rPr>
              <w:t>ODABRANO</w:t>
            </w:r>
          </w:p>
        </w:tc>
      </w:tr>
      <w:tr w:rsidR="00EA22B2" w:rsidRPr="00B118A3" w14:paraId="26606B0E" w14:textId="77777777" w:rsidTr="00CF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EAC94EF" w14:textId="77777777" w:rsidR="00EA22B2" w:rsidRPr="00B118A3" w:rsidRDefault="00EA22B2" w:rsidP="00EA22B2">
            <w:pPr>
              <w:spacing w:after="0"/>
              <w:jc w:val="center"/>
              <w:rPr>
                <w:sz w:val="20"/>
                <w:szCs w:val="20"/>
              </w:rPr>
            </w:pPr>
            <w:r w:rsidRPr="00B118A3">
              <w:rPr>
                <w:sz w:val="20"/>
                <w:szCs w:val="20"/>
              </w:rPr>
              <w:t>1.</w:t>
            </w:r>
          </w:p>
        </w:tc>
        <w:tc>
          <w:tcPr>
            <w:tcW w:w="2295" w:type="dxa"/>
            <w:shd w:val="clear" w:color="auto" w:fill="auto"/>
          </w:tcPr>
          <w:p w14:paraId="3DDA8AD6"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Neznatne</w:t>
            </w:r>
          </w:p>
        </w:tc>
        <w:tc>
          <w:tcPr>
            <w:tcW w:w="2789" w:type="dxa"/>
            <w:shd w:val="clear" w:color="auto" w:fill="auto"/>
          </w:tcPr>
          <w:p w14:paraId="040D10E2" w14:textId="32F8A1F6"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679E0">
              <w:rPr>
                <w:color w:val="auto"/>
                <w:sz w:val="20"/>
                <w:szCs w:val="20"/>
              </w:rPr>
              <w:t>9.442,00 – 18.884,00</w:t>
            </w:r>
          </w:p>
        </w:tc>
        <w:tc>
          <w:tcPr>
            <w:tcW w:w="1827" w:type="dxa"/>
            <w:shd w:val="clear" w:color="auto" w:fill="auto"/>
          </w:tcPr>
          <w:p w14:paraId="044D591D"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A22B2" w:rsidRPr="00B118A3" w14:paraId="4464FE3F" w14:textId="77777777" w:rsidTr="00CF0789">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BF7B06E" w14:textId="77777777" w:rsidR="00EA22B2" w:rsidRPr="00B118A3" w:rsidRDefault="00EA22B2" w:rsidP="00EA22B2">
            <w:pPr>
              <w:spacing w:after="0"/>
              <w:jc w:val="center"/>
              <w:rPr>
                <w:sz w:val="20"/>
                <w:szCs w:val="20"/>
              </w:rPr>
            </w:pPr>
            <w:r w:rsidRPr="00B118A3">
              <w:rPr>
                <w:sz w:val="20"/>
                <w:szCs w:val="20"/>
              </w:rPr>
              <w:t>2.</w:t>
            </w:r>
          </w:p>
        </w:tc>
        <w:tc>
          <w:tcPr>
            <w:tcW w:w="2295" w:type="dxa"/>
            <w:shd w:val="clear" w:color="auto" w:fill="auto"/>
          </w:tcPr>
          <w:p w14:paraId="48385C94" w14:textId="7777777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Male</w:t>
            </w:r>
          </w:p>
        </w:tc>
        <w:tc>
          <w:tcPr>
            <w:tcW w:w="2789" w:type="dxa"/>
            <w:shd w:val="clear" w:color="auto" w:fill="auto"/>
          </w:tcPr>
          <w:p w14:paraId="354473D5" w14:textId="076A2A52"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679E0">
              <w:rPr>
                <w:color w:val="auto"/>
                <w:sz w:val="20"/>
                <w:szCs w:val="20"/>
              </w:rPr>
              <w:t>18.884,00 – 94.416,00</w:t>
            </w:r>
          </w:p>
        </w:tc>
        <w:tc>
          <w:tcPr>
            <w:tcW w:w="1827" w:type="dxa"/>
            <w:shd w:val="clear" w:color="auto" w:fill="auto"/>
          </w:tcPr>
          <w:p w14:paraId="1E1C7298" w14:textId="5005307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A22B2" w:rsidRPr="00B118A3" w14:paraId="367658AC" w14:textId="77777777" w:rsidTr="00CF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17A863C" w14:textId="77777777" w:rsidR="00EA22B2" w:rsidRPr="00B118A3" w:rsidRDefault="00EA22B2" w:rsidP="00EA22B2">
            <w:pPr>
              <w:spacing w:after="0"/>
              <w:jc w:val="center"/>
              <w:rPr>
                <w:sz w:val="20"/>
                <w:szCs w:val="20"/>
              </w:rPr>
            </w:pPr>
            <w:r w:rsidRPr="00B118A3">
              <w:rPr>
                <w:sz w:val="20"/>
                <w:szCs w:val="20"/>
              </w:rPr>
              <w:t>3.</w:t>
            </w:r>
          </w:p>
        </w:tc>
        <w:tc>
          <w:tcPr>
            <w:tcW w:w="2295" w:type="dxa"/>
            <w:shd w:val="clear" w:color="auto" w:fill="auto"/>
          </w:tcPr>
          <w:p w14:paraId="047C935A"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Umjerene</w:t>
            </w:r>
          </w:p>
        </w:tc>
        <w:tc>
          <w:tcPr>
            <w:tcW w:w="2789" w:type="dxa"/>
            <w:shd w:val="clear" w:color="auto" w:fill="auto"/>
          </w:tcPr>
          <w:p w14:paraId="3A2D985F" w14:textId="0EE63800"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679E0">
              <w:rPr>
                <w:color w:val="auto"/>
                <w:sz w:val="20"/>
                <w:szCs w:val="20"/>
              </w:rPr>
              <w:t>94.416,00 – 283.248,00</w:t>
            </w:r>
          </w:p>
        </w:tc>
        <w:tc>
          <w:tcPr>
            <w:tcW w:w="1827" w:type="dxa"/>
            <w:shd w:val="clear" w:color="auto" w:fill="auto"/>
          </w:tcPr>
          <w:p w14:paraId="023B4297"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A22B2" w:rsidRPr="00B118A3" w14:paraId="5562D8AF" w14:textId="77777777" w:rsidTr="00CF0789">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53492B4" w14:textId="77777777" w:rsidR="00EA22B2" w:rsidRPr="00B118A3" w:rsidRDefault="00EA22B2" w:rsidP="00EA22B2">
            <w:pPr>
              <w:spacing w:after="0"/>
              <w:jc w:val="center"/>
              <w:rPr>
                <w:sz w:val="20"/>
                <w:szCs w:val="20"/>
              </w:rPr>
            </w:pPr>
            <w:r w:rsidRPr="00B118A3">
              <w:rPr>
                <w:sz w:val="20"/>
                <w:szCs w:val="20"/>
              </w:rPr>
              <w:t>4.</w:t>
            </w:r>
          </w:p>
        </w:tc>
        <w:tc>
          <w:tcPr>
            <w:tcW w:w="2295" w:type="dxa"/>
            <w:shd w:val="clear" w:color="auto" w:fill="auto"/>
          </w:tcPr>
          <w:p w14:paraId="7CECFA86" w14:textId="7777777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Značajne</w:t>
            </w:r>
          </w:p>
        </w:tc>
        <w:tc>
          <w:tcPr>
            <w:tcW w:w="2789" w:type="dxa"/>
            <w:shd w:val="clear" w:color="auto" w:fill="auto"/>
          </w:tcPr>
          <w:p w14:paraId="2A53DFB1" w14:textId="30FF11EC"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679E0">
              <w:rPr>
                <w:color w:val="auto"/>
                <w:sz w:val="20"/>
                <w:szCs w:val="20"/>
              </w:rPr>
              <w:t>283.248,00 – 472.080,00</w:t>
            </w:r>
          </w:p>
        </w:tc>
        <w:tc>
          <w:tcPr>
            <w:tcW w:w="1827" w:type="dxa"/>
            <w:shd w:val="clear" w:color="auto" w:fill="auto"/>
          </w:tcPr>
          <w:p w14:paraId="6EB94A43" w14:textId="7777777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A22B2" w:rsidRPr="00B118A3" w14:paraId="3C8A5217" w14:textId="77777777" w:rsidTr="00CF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C1FA497" w14:textId="77777777" w:rsidR="00EA22B2" w:rsidRPr="00B118A3" w:rsidRDefault="00EA22B2" w:rsidP="00EA22B2">
            <w:pPr>
              <w:spacing w:after="0"/>
              <w:jc w:val="center"/>
              <w:rPr>
                <w:sz w:val="20"/>
                <w:szCs w:val="20"/>
              </w:rPr>
            </w:pPr>
            <w:r w:rsidRPr="00B118A3">
              <w:rPr>
                <w:sz w:val="20"/>
                <w:szCs w:val="20"/>
              </w:rPr>
              <w:t>5.</w:t>
            </w:r>
          </w:p>
        </w:tc>
        <w:tc>
          <w:tcPr>
            <w:tcW w:w="2295" w:type="dxa"/>
            <w:shd w:val="clear" w:color="auto" w:fill="auto"/>
          </w:tcPr>
          <w:p w14:paraId="74FA07B9"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Katastrofalne</w:t>
            </w:r>
          </w:p>
        </w:tc>
        <w:tc>
          <w:tcPr>
            <w:tcW w:w="2789" w:type="dxa"/>
            <w:shd w:val="clear" w:color="auto" w:fill="auto"/>
          </w:tcPr>
          <w:p w14:paraId="3707405D" w14:textId="445F4DDF"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679E0">
              <w:rPr>
                <w:sz w:val="20"/>
                <w:szCs w:val="20"/>
              </w:rPr>
              <w:t xml:space="preserve">&gt; </w:t>
            </w:r>
            <w:r w:rsidRPr="00B679E0">
              <w:rPr>
                <w:color w:val="auto"/>
                <w:sz w:val="20"/>
                <w:szCs w:val="20"/>
              </w:rPr>
              <w:t>472.080,00</w:t>
            </w:r>
          </w:p>
        </w:tc>
        <w:tc>
          <w:tcPr>
            <w:tcW w:w="1827" w:type="dxa"/>
            <w:shd w:val="clear" w:color="auto" w:fill="auto"/>
            <w:vAlign w:val="center"/>
          </w:tcPr>
          <w:p w14:paraId="2C3D08E0" w14:textId="6B69AC55"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r>
    </w:tbl>
    <w:p w14:paraId="56FBC675" w14:textId="77777777" w:rsidR="001D0B8D" w:rsidRDefault="001D0B8D" w:rsidP="00B118A3">
      <w:pPr>
        <w:spacing w:before="120" w:after="120"/>
      </w:pPr>
    </w:p>
    <w:p w14:paraId="6132731E" w14:textId="28F3C412" w:rsidR="001D0B8D" w:rsidRPr="001D0B8D" w:rsidRDefault="001D0B8D" w:rsidP="00B118A3">
      <w:pPr>
        <w:spacing w:before="120" w:after="120"/>
        <w:rPr>
          <w:u w:val="single"/>
        </w:rPr>
      </w:pPr>
      <w:r w:rsidRPr="001D0B8D">
        <w:rPr>
          <w:u w:val="single"/>
        </w:rPr>
        <w:t>Društvena stabilnost i politika</w:t>
      </w:r>
    </w:p>
    <w:p w14:paraId="0EC020A3" w14:textId="13F96207" w:rsidR="00B118A3" w:rsidRPr="00B118A3" w:rsidRDefault="00B118A3" w:rsidP="00B118A3">
      <w:pPr>
        <w:spacing w:before="120" w:after="120"/>
      </w:pPr>
      <w:r w:rsidRPr="00B118A3">
        <w:t>Procjena se temelji na najvećim zabilježenim štetama od poplava prijašnjih godina u odnosu na proračun Općine.</w:t>
      </w:r>
    </w:p>
    <w:p w14:paraId="7BB0C110" w14:textId="77777777" w:rsidR="00B118A3" w:rsidRPr="00B118A3" w:rsidRDefault="00B118A3" w:rsidP="00B118A3">
      <w:pPr>
        <w:spacing w:before="120" w:after="120"/>
        <w:rPr>
          <w:rFonts w:eastAsiaTheme="minorHAnsi"/>
          <w:b/>
          <w:color w:val="auto"/>
          <w:u w:val="single"/>
        </w:rPr>
      </w:pPr>
      <w:r w:rsidRPr="00B118A3">
        <w:rPr>
          <w:rFonts w:eastAsiaTheme="minorHAnsi"/>
          <w:b/>
          <w:color w:val="auto"/>
          <w:u w:val="single"/>
        </w:rPr>
        <w:t>Posljedice po kritičnu infrastrukturu:</w:t>
      </w:r>
    </w:p>
    <w:p w14:paraId="46EB7753" w14:textId="77777777" w:rsidR="00B118A3" w:rsidRPr="00B118A3" w:rsidRDefault="00B118A3" w:rsidP="00B118A3">
      <w:pPr>
        <w:spacing w:before="120" w:after="120"/>
        <w:rPr>
          <w:i/>
          <w:iCs/>
          <w:color w:val="54883D"/>
        </w:rPr>
      </w:pPr>
      <w:r w:rsidRPr="00B118A3">
        <w:rPr>
          <w:i/>
          <w:iCs/>
          <w:color w:val="54883D"/>
        </w:rPr>
        <w:t>Promet</w:t>
      </w:r>
    </w:p>
    <w:p w14:paraId="524D9660" w14:textId="77777777" w:rsidR="00B118A3" w:rsidRPr="00B118A3" w:rsidRDefault="00B118A3" w:rsidP="00B118A3">
      <w:pPr>
        <w:spacing w:before="120" w:after="120"/>
        <w:rPr>
          <w:color w:val="auto"/>
        </w:rPr>
      </w:pPr>
      <w:r w:rsidRPr="00B118A3">
        <w:rPr>
          <w:color w:val="auto"/>
        </w:rPr>
        <w:t>Može doći do oštećenja i plavljenja prometnica što može dovesti do otežanog odvijanja redovitog funkcioniranja prometa.</w:t>
      </w:r>
    </w:p>
    <w:p w14:paraId="058EB7F2" w14:textId="77777777" w:rsidR="00B118A3" w:rsidRPr="00B118A3" w:rsidRDefault="00B118A3" w:rsidP="00B118A3">
      <w:pPr>
        <w:spacing w:before="120" w:after="120"/>
        <w:rPr>
          <w:i/>
          <w:iCs/>
          <w:color w:val="54883D"/>
        </w:rPr>
      </w:pPr>
      <w:r w:rsidRPr="00B118A3">
        <w:rPr>
          <w:i/>
          <w:iCs/>
          <w:color w:val="54883D"/>
        </w:rPr>
        <w:t>Vodno gospodarstvo</w:t>
      </w:r>
    </w:p>
    <w:p w14:paraId="4F3374F0" w14:textId="77777777" w:rsidR="00B118A3" w:rsidRPr="00B118A3" w:rsidRDefault="00B118A3" w:rsidP="00B118A3">
      <w:pPr>
        <w:spacing w:before="120" w:after="120"/>
      </w:pPr>
      <w:r w:rsidRPr="00B118A3">
        <w:t>Može doći do onečišćenja vode za piće iz bunara i vodoopskrbnog sustava.</w:t>
      </w:r>
    </w:p>
    <w:p w14:paraId="0419F39B" w14:textId="77777777" w:rsidR="00B118A3" w:rsidRPr="00B118A3" w:rsidRDefault="00B118A3" w:rsidP="00B118A3">
      <w:pPr>
        <w:spacing w:before="120" w:after="120"/>
        <w:rPr>
          <w:i/>
          <w:iCs/>
          <w:color w:val="54883D"/>
        </w:rPr>
      </w:pPr>
      <w:r w:rsidRPr="00B118A3">
        <w:rPr>
          <w:i/>
          <w:iCs/>
          <w:color w:val="54883D"/>
        </w:rPr>
        <w:t>Hrana</w:t>
      </w:r>
    </w:p>
    <w:p w14:paraId="72A341AB" w14:textId="77777777" w:rsidR="00B118A3" w:rsidRPr="00B118A3" w:rsidRDefault="00B118A3" w:rsidP="00B118A3">
      <w:pPr>
        <w:spacing w:before="120" w:after="120"/>
      </w:pPr>
      <w:r w:rsidRPr="00B118A3">
        <w:t>Može doći do štete na usjevima (kod predugog zadržavanja vode na površini tla).</w:t>
      </w:r>
    </w:p>
    <w:p w14:paraId="7C1B3E72" w14:textId="30AEAB10" w:rsidR="00B118A3" w:rsidRPr="00B118A3" w:rsidRDefault="00B118A3" w:rsidP="00B118A3">
      <w:pPr>
        <w:spacing w:before="120" w:after="120"/>
        <w:jc w:val="center"/>
        <w:rPr>
          <w:i/>
          <w:color w:val="54883D"/>
          <w:sz w:val="20"/>
          <w:szCs w:val="18"/>
        </w:rPr>
      </w:pPr>
      <w:r w:rsidRPr="00B118A3">
        <w:rPr>
          <w:i/>
          <w:color w:val="54883D"/>
          <w:sz w:val="20"/>
          <w:szCs w:val="18"/>
        </w:rPr>
        <w:t xml:space="preserve">Tablica </w:t>
      </w:r>
      <w:r w:rsidRPr="00B118A3">
        <w:rPr>
          <w:i/>
          <w:noProof/>
          <w:color w:val="54883D"/>
          <w:sz w:val="20"/>
          <w:szCs w:val="18"/>
        </w:rPr>
        <w:fldChar w:fldCharType="begin"/>
      </w:r>
      <w:r w:rsidRPr="00B118A3">
        <w:rPr>
          <w:i/>
          <w:noProof/>
          <w:color w:val="54883D"/>
          <w:sz w:val="20"/>
          <w:szCs w:val="18"/>
        </w:rPr>
        <w:instrText xml:space="preserve"> SEQ Tabela \* ARABIC </w:instrText>
      </w:r>
      <w:r w:rsidRPr="00B118A3">
        <w:rPr>
          <w:i/>
          <w:noProof/>
          <w:color w:val="54883D"/>
          <w:sz w:val="20"/>
          <w:szCs w:val="18"/>
        </w:rPr>
        <w:fldChar w:fldCharType="separate"/>
      </w:r>
      <w:r w:rsidR="00DD0006">
        <w:rPr>
          <w:i/>
          <w:noProof/>
          <w:color w:val="54883D"/>
          <w:sz w:val="20"/>
          <w:szCs w:val="18"/>
        </w:rPr>
        <w:t>54</w:t>
      </w:r>
      <w:r w:rsidRPr="00B118A3">
        <w:rPr>
          <w:i/>
          <w:noProof/>
          <w:color w:val="54883D"/>
          <w:sz w:val="20"/>
          <w:szCs w:val="18"/>
        </w:rPr>
        <w:fldChar w:fldCharType="end"/>
      </w:r>
      <w:r w:rsidRPr="00B118A3">
        <w:rPr>
          <w:i/>
          <w:color w:val="54883D"/>
          <w:sz w:val="20"/>
          <w:szCs w:val="18"/>
        </w:rPr>
        <w:t>.  Vrijednost kriterija za posljedice na društvenu stabilnost i politiku  - oštećena kritična infrastruktura - poplava</w:t>
      </w:r>
    </w:p>
    <w:tbl>
      <w:tblPr>
        <w:tblStyle w:val="GridTable6Colorful-Accent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2789"/>
        <w:gridCol w:w="1827"/>
      </w:tblGrid>
      <w:tr w:rsidR="00B118A3" w:rsidRPr="00B118A3" w14:paraId="53929962" w14:textId="77777777" w:rsidTr="00CF0789">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C378909" w14:textId="77777777" w:rsidR="00B118A3" w:rsidRPr="00B118A3" w:rsidRDefault="00B118A3" w:rsidP="00B118A3">
            <w:pPr>
              <w:spacing w:after="0"/>
              <w:jc w:val="center"/>
              <w:rPr>
                <w:b w:val="0"/>
                <w:sz w:val="20"/>
                <w:szCs w:val="20"/>
              </w:rPr>
            </w:pPr>
            <w:r w:rsidRPr="00B118A3">
              <w:rPr>
                <w:sz w:val="20"/>
                <w:szCs w:val="20"/>
              </w:rPr>
              <w:t>KATEGORIJA</w:t>
            </w:r>
          </w:p>
        </w:tc>
        <w:tc>
          <w:tcPr>
            <w:tcW w:w="2295" w:type="dxa"/>
            <w:shd w:val="clear" w:color="auto" w:fill="auto"/>
          </w:tcPr>
          <w:p w14:paraId="3990EE38"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118A3">
              <w:rPr>
                <w:sz w:val="20"/>
                <w:szCs w:val="20"/>
              </w:rPr>
              <w:t>POSLJEDICE</w:t>
            </w:r>
          </w:p>
        </w:tc>
        <w:tc>
          <w:tcPr>
            <w:tcW w:w="2789" w:type="dxa"/>
            <w:shd w:val="clear" w:color="auto" w:fill="auto"/>
          </w:tcPr>
          <w:p w14:paraId="080FACEB" w14:textId="0FA72263"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118A3">
              <w:rPr>
                <w:sz w:val="20"/>
                <w:szCs w:val="20"/>
              </w:rPr>
              <w:t>KRITERIJ (</w:t>
            </w:r>
            <w:r w:rsidR="00EA22B2">
              <w:rPr>
                <w:sz w:val="20"/>
                <w:szCs w:val="20"/>
              </w:rPr>
              <w:t>€</w:t>
            </w:r>
            <w:r w:rsidRPr="00B118A3">
              <w:rPr>
                <w:sz w:val="20"/>
                <w:szCs w:val="20"/>
              </w:rPr>
              <w:t>)</w:t>
            </w:r>
          </w:p>
        </w:tc>
        <w:tc>
          <w:tcPr>
            <w:tcW w:w="1827" w:type="dxa"/>
            <w:shd w:val="clear" w:color="auto" w:fill="auto"/>
          </w:tcPr>
          <w:p w14:paraId="5C696D4A"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118A3">
              <w:rPr>
                <w:sz w:val="20"/>
                <w:szCs w:val="20"/>
              </w:rPr>
              <w:t>ODABRANO</w:t>
            </w:r>
          </w:p>
        </w:tc>
      </w:tr>
      <w:tr w:rsidR="00EA22B2" w:rsidRPr="00B118A3" w14:paraId="0963F0B9" w14:textId="77777777" w:rsidTr="00CF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3A1314DA" w14:textId="77777777" w:rsidR="00EA22B2" w:rsidRPr="00B118A3" w:rsidRDefault="00EA22B2" w:rsidP="00EA22B2">
            <w:pPr>
              <w:spacing w:after="0"/>
              <w:jc w:val="center"/>
              <w:rPr>
                <w:sz w:val="20"/>
                <w:szCs w:val="20"/>
              </w:rPr>
            </w:pPr>
            <w:r w:rsidRPr="00B118A3">
              <w:rPr>
                <w:sz w:val="20"/>
                <w:szCs w:val="20"/>
              </w:rPr>
              <w:t>1.</w:t>
            </w:r>
          </w:p>
        </w:tc>
        <w:tc>
          <w:tcPr>
            <w:tcW w:w="2295" w:type="dxa"/>
            <w:shd w:val="clear" w:color="auto" w:fill="auto"/>
          </w:tcPr>
          <w:p w14:paraId="0913B748"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Neznatne</w:t>
            </w:r>
          </w:p>
        </w:tc>
        <w:tc>
          <w:tcPr>
            <w:tcW w:w="2789" w:type="dxa"/>
            <w:shd w:val="clear" w:color="auto" w:fill="auto"/>
          </w:tcPr>
          <w:p w14:paraId="546AEE97" w14:textId="5ABCBB44"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679E0">
              <w:rPr>
                <w:color w:val="auto"/>
                <w:sz w:val="20"/>
                <w:szCs w:val="20"/>
              </w:rPr>
              <w:t>9.442,00 – 18.884,00</w:t>
            </w:r>
          </w:p>
        </w:tc>
        <w:tc>
          <w:tcPr>
            <w:tcW w:w="1827" w:type="dxa"/>
            <w:shd w:val="clear" w:color="auto" w:fill="auto"/>
          </w:tcPr>
          <w:p w14:paraId="255001DB"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A22B2" w:rsidRPr="00B118A3" w14:paraId="423C0D00" w14:textId="77777777" w:rsidTr="00CF0789">
        <w:trPr>
          <w:trHeight w:val="188"/>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5A16AB98" w14:textId="77777777" w:rsidR="00EA22B2" w:rsidRPr="00B118A3" w:rsidRDefault="00EA22B2" w:rsidP="00EA22B2">
            <w:pPr>
              <w:spacing w:after="0"/>
              <w:jc w:val="center"/>
              <w:rPr>
                <w:sz w:val="20"/>
                <w:szCs w:val="20"/>
              </w:rPr>
            </w:pPr>
            <w:r w:rsidRPr="00B118A3">
              <w:rPr>
                <w:sz w:val="20"/>
                <w:szCs w:val="20"/>
              </w:rPr>
              <w:t>2.</w:t>
            </w:r>
          </w:p>
        </w:tc>
        <w:tc>
          <w:tcPr>
            <w:tcW w:w="2295" w:type="dxa"/>
            <w:shd w:val="clear" w:color="auto" w:fill="auto"/>
          </w:tcPr>
          <w:p w14:paraId="32C1BD83" w14:textId="7777777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Male</w:t>
            </w:r>
          </w:p>
        </w:tc>
        <w:tc>
          <w:tcPr>
            <w:tcW w:w="2789" w:type="dxa"/>
            <w:shd w:val="clear" w:color="auto" w:fill="auto"/>
          </w:tcPr>
          <w:p w14:paraId="4D901585" w14:textId="15691678"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679E0">
              <w:rPr>
                <w:color w:val="auto"/>
                <w:sz w:val="20"/>
                <w:szCs w:val="20"/>
              </w:rPr>
              <w:t>18.884,00 – 94.416,00</w:t>
            </w:r>
          </w:p>
        </w:tc>
        <w:tc>
          <w:tcPr>
            <w:tcW w:w="1827" w:type="dxa"/>
            <w:shd w:val="clear" w:color="auto" w:fill="auto"/>
          </w:tcPr>
          <w:p w14:paraId="2B965B5F" w14:textId="00CE8C41"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A22B2" w:rsidRPr="00B118A3" w14:paraId="2DD1B0E2" w14:textId="77777777" w:rsidTr="00CF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4CB8967" w14:textId="77777777" w:rsidR="00EA22B2" w:rsidRPr="00B118A3" w:rsidRDefault="00EA22B2" w:rsidP="00EA22B2">
            <w:pPr>
              <w:spacing w:after="0"/>
              <w:jc w:val="center"/>
              <w:rPr>
                <w:sz w:val="20"/>
                <w:szCs w:val="20"/>
              </w:rPr>
            </w:pPr>
            <w:r w:rsidRPr="00B118A3">
              <w:rPr>
                <w:sz w:val="20"/>
                <w:szCs w:val="20"/>
              </w:rPr>
              <w:lastRenderedPageBreak/>
              <w:t>3.</w:t>
            </w:r>
          </w:p>
        </w:tc>
        <w:tc>
          <w:tcPr>
            <w:tcW w:w="2295" w:type="dxa"/>
            <w:shd w:val="clear" w:color="auto" w:fill="auto"/>
          </w:tcPr>
          <w:p w14:paraId="5F62E412"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Umjerene</w:t>
            </w:r>
          </w:p>
        </w:tc>
        <w:tc>
          <w:tcPr>
            <w:tcW w:w="2789" w:type="dxa"/>
            <w:shd w:val="clear" w:color="auto" w:fill="auto"/>
          </w:tcPr>
          <w:p w14:paraId="6FD47475" w14:textId="7B8FA93F"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679E0">
              <w:rPr>
                <w:color w:val="auto"/>
                <w:sz w:val="20"/>
                <w:szCs w:val="20"/>
              </w:rPr>
              <w:t>94.416,00 – 283.248,00</w:t>
            </w:r>
          </w:p>
        </w:tc>
        <w:tc>
          <w:tcPr>
            <w:tcW w:w="1827" w:type="dxa"/>
            <w:shd w:val="clear" w:color="auto" w:fill="auto"/>
          </w:tcPr>
          <w:p w14:paraId="44849840"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A22B2" w:rsidRPr="00B118A3" w14:paraId="6ECF9D07" w14:textId="77777777" w:rsidTr="00CF0789">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07B9B93" w14:textId="77777777" w:rsidR="00EA22B2" w:rsidRPr="00B118A3" w:rsidRDefault="00EA22B2" w:rsidP="00EA22B2">
            <w:pPr>
              <w:spacing w:after="0"/>
              <w:jc w:val="center"/>
              <w:rPr>
                <w:sz w:val="20"/>
                <w:szCs w:val="20"/>
              </w:rPr>
            </w:pPr>
            <w:r w:rsidRPr="00B118A3">
              <w:rPr>
                <w:sz w:val="20"/>
                <w:szCs w:val="20"/>
              </w:rPr>
              <w:t>4.</w:t>
            </w:r>
          </w:p>
        </w:tc>
        <w:tc>
          <w:tcPr>
            <w:tcW w:w="2295" w:type="dxa"/>
            <w:shd w:val="clear" w:color="auto" w:fill="auto"/>
          </w:tcPr>
          <w:p w14:paraId="010C4F91" w14:textId="7777777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Značajne</w:t>
            </w:r>
          </w:p>
        </w:tc>
        <w:tc>
          <w:tcPr>
            <w:tcW w:w="2789" w:type="dxa"/>
            <w:shd w:val="clear" w:color="auto" w:fill="auto"/>
          </w:tcPr>
          <w:p w14:paraId="50551623" w14:textId="515CC3CE"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679E0">
              <w:rPr>
                <w:color w:val="auto"/>
                <w:sz w:val="20"/>
                <w:szCs w:val="20"/>
              </w:rPr>
              <w:t>283.248,00 – 472.080,00</w:t>
            </w:r>
          </w:p>
        </w:tc>
        <w:tc>
          <w:tcPr>
            <w:tcW w:w="1827" w:type="dxa"/>
            <w:shd w:val="clear" w:color="auto" w:fill="auto"/>
          </w:tcPr>
          <w:p w14:paraId="6B3F19D9" w14:textId="69FF438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EA22B2" w:rsidRPr="00B118A3" w14:paraId="3DB786E8" w14:textId="77777777" w:rsidTr="00CF0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2DC817D8" w14:textId="77777777" w:rsidR="00EA22B2" w:rsidRPr="00B118A3" w:rsidRDefault="00EA22B2" w:rsidP="00EA22B2">
            <w:pPr>
              <w:spacing w:after="0"/>
              <w:jc w:val="center"/>
              <w:rPr>
                <w:sz w:val="20"/>
                <w:szCs w:val="20"/>
              </w:rPr>
            </w:pPr>
            <w:r w:rsidRPr="00B118A3">
              <w:rPr>
                <w:sz w:val="20"/>
                <w:szCs w:val="20"/>
              </w:rPr>
              <w:t>5.</w:t>
            </w:r>
          </w:p>
        </w:tc>
        <w:tc>
          <w:tcPr>
            <w:tcW w:w="2295" w:type="dxa"/>
            <w:shd w:val="clear" w:color="auto" w:fill="auto"/>
          </w:tcPr>
          <w:p w14:paraId="70478E82"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Katastrofalne</w:t>
            </w:r>
          </w:p>
        </w:tc>
        <w:tc>
          <w:tcPr>
            <w:tcW w:w="2789" w:type="dxa"/>
            <w:shd w:val="clear" w:color="auto" w:fill="auto"/>
          </w:tcPr>
          <w:p w14:paraId="043317A7" w14:textId="6ED0A1A8"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679E0">
              <w:rPr>
                <w:sz w:val="20"/>
                <w:szCs w:val="20"/>
              </w:rPr>
              <w:t xml:space="preserve">&gt; </w:t>
            </w:r>
            <w:r w:rsidRPr="00B679E0">
              <w:rPr>
                <w:color w:val="auto"/>
                <w:sz w:val="20"/>
                <w:szCs w:val="20"/>
              </w:rPr>
              <w:t>472.080,00</w:t>
            </w:r>
          </w:p>
        </w:tc>
        <w:tc>
          <w:tcPr>
            <w:tcW w:w="1827" w:type="dxa"/>
            <w:shd w:val="clear" w:color="auto" w:fill="auto"/>
            <w:vAlign w:val="center"/>
          </w:tcPr>
          <w:p w14:paraId="371F100D"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bl>
    <w:p w14:paraId="44BF575C" w14:textId="77777777" w:rsidR="00B118A3" w:rsidRPr="00B118A3" w:rsidRDefault="00B118A3" w:rsidP="00B118A3"/>
    <w:p w14:paraId="7B873F88" w14:textId="77777777" w:rsidR="00B118A3" w:rsidRPr="00B118A3" w:rsidRDefault="00B118A3" w:rsidP="00B118A3">
      <w:pPr>
        <w:spacing w:before="120" w:after="120"/>
        <w:rPr>
          <w:rFonts w:eastAsiaTheme="minorHAnsi"/>
          <w:b/>
          <w:color w:val="auto"/>
          <w:u w:val="single"/>
        </w:rPr>
      </w:pPr>
      <w:r w:rsidRPr="00B118A3">
        <w:rPr>
          <w:rFonts w:eastAsiaTheme="minorHAnsi"/>
          <w:b/>
          <w:color w:val="auto"/>
          <w:u w:val="single"/>
        </w:rPr>
        <w:t>Posljedice po građevine javnog društvenog značaja:</w:t>
      </w:r>
    </w:p>
    <w:p w14:paraId="0E9D3FD1" w14:textId="6AF08F21" w:rsidR="00B118A3" w:rsidRPr="00B118A3" w:rsidRDefault="003F7363" w:rsidP="00B118A3">
      <w:r>
        <w:t>O</w:t>
      </w:r>
      <w:r w:rsidR="00B118A3" w:rsidRPr="00B118A3">
        <w:t>čekuju se značajne posljedice na ustanovama od javnog društvenog značaja.</w:t>
      </w:r>
    </w:p>
    <w:p w14:paraId="41A5EEB2" w14:textId="14A4982F" w:rsidR="00B118A3" w:rsidRPr="00B118A3" w:rsidRDefault="00B118A3" w:rsidP="00B118A3">
      <w:pPr>
        <w:spacing w:before="120" w:after="120"/>
        <w:jc w:val="center"/>
        <w:rPr>
          <w:i/>
          <w:color w:val="54883D"/>
          <w:sz w:val="20"/>
          <w:szCs w:val="18"/>
        </w:rPr>
      </w:pPr>
      <w:r w:rsidRPr="00B118A3">
        <w:rPr>
          <w:i/>
          <w:color w:val="54883D"/>
          <w:sz w:val="20"/>
          <w:szCs w:val="18"/>
        </w:rPr>
        <w:t xml:space="preserve">Tablica </w:t>
      </w:r>
      <w:r w:rsidRPr="00B118A3">
        <w:rPr>
          <w:i/>
          <w:noProof/>
          <w:color w:val="54883D"/>
          <w:sz w:val="20"/>
          <w:szCs w:val="18"/>
        </w:rPr>
        <w:fldChar w:fldCharType="begin"/>
      </w:r>
      <w:r w:rsidRPr="00B118A3">
        <w:rPr>
          <w:i/>
          <w:noProof/>
          <w:color w:val="54883D"/>
          <w:sz w:val="20"/>
          <w:szCs w:val="18"/>
        </w:rPr>
        <w:instrText xml:space="preserve"> SEQ Tabela \* ARABIC </w:instrText>
      </w:r>
      <w:r w:rsidRPr="00B118A3">
        <w:rPr>
          <w:i/>
          <w:noProof/>
          <w:color w:val="54883D"/>
          <w:sz w:val="20"/>
          <w:szCs w:val="18"/>
        </w:rPr>
        <w:fldChar w:fldCharType="separate"/>
      </w:r>
      <w:r w:rsidR="00DD0006">
        <w:rPr>
          <w:i/>
          <w:noProof/>
          <w:color w:val="54883D"/>
          <w:sz w:val="20"/>
          <w:szCs w:val="18"/>
        </w:rPr>
        <w:t>55</w:t>
      </w:r>
      <w:r w:rsidRPr="00B118A3">
        <w:rPr>
          <w:i/>
          <w:noProof/>
          <w:color w:val="54883D"/>
          <w:sz w:val="20"/>
          <w:szCs w:val="18"/>
        </w:rPr>
        <w:fldChar w:fldCharType="end"/>
      </w:r>
      <w:r w:rsidRPr="00B118A3">
        <w:rPr>
          <w:i/>
          <w:color w:val="54883D"/>
          <w:sz w:val="20"/>
          <w:szCs w:val="18"/>
        </w:rPr>
        <w:t>.  Vrijednost kriterija za posljedice na društvenu stabilnost i politiku - štete/gubitci na ustanovama/građevinama javnog društvenog značaja - poplava</w:t>
      </w:r>
    </w:p>
    <w:tbl>
      <w:tblPr>
        <w:tblStyle w:val="GridTable6Colorful-Accent3"/>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28"/>
        <w:gridCol w:w="2295"/>
        <w:gridCol w:w="2789"/>
        <w:gridCol w:w="1827"/>
      </w:tblGrid>
      <w:tr w:rsidR="00B118A3" w:rsidRPr="00B118A3" w14:paraId="592FB480" w14:textId="77777777" w:rsidTr="003F7363">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5C2FE3B" w14:textId="77777777" w:rsidR="00B118A3" w:rsidRPr="00B118A3" w:rsidRDefault="00B118A3" w:rsidP="00B118A3">
            <w:pPr>
              <w:spacing w:after="0"/>
              <w:jc w:val="center"/>
              <w:rPr>
                <w:b w:val="0"/>
                <w:sz w:val="20"/>
                <w:szCs w:val="20"/>
              </w:rPr>
            </w:pPr>
            <w:r w:rsidRPr="00B118A3">
              <w:rPr>
                <w:sz w:val="20"/>
                <w:szCs w:val="20"/>
              </w:rPr>
              <w:t>KATEGORIJA</w:t>
            </w:r>
          </w:p>
        </w:tc>
        <w:tc>
          <w:tcPr>
            <w:tcW w:w="2295" w:type="dxa"/>
            <w:shd w:val="clear" w:color="auto" w:fill="auto"/>
          </w:tcPr>
          <w:p w14:paraId="749FCF8F"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118A3">
              <w:rPr>
                <w:sz w:val="20"/>
                <w:szCs w:val="20"/>
              </w:rPr>
              <w:t>POSLJEDICE</w:t>
            </w:r>
          </w:p>
        </w:tc>
        <w:tc>
          <w:tcPr>
            <w:tcW w:w="2789" w:type="dxa"/>
            <w:shd w:val="clear" w:color="auto" w:fill="auto"/>
          </w:tcPr>
          <w:p w14:paraId="31EA8EA5" w14:textId="46D7D806"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118A3">
              <w:rPr>
                <w:sz w:val="20"/>
                <w:szCs w:val="20"/>
              </w:rPr>
              <w:t>KRITERIJ (</w:t>
            </w:r>
            <w:r w:rsidR="00EA22B2">
              <w:rPr>
                <w:sz w:val="20"/>
                <w:szCs w:val="20"/>
              </w:rPr>
              <w:t>€</w:t>
            </w:r>
            <w:r w:rsidRPr="00B118A3">
              <w:rPr>
                <w:sz w:val="20"/>
                <w:szCs w:val="20"/>
              </w:rPr>
              <w:t>)</w:t>
            </w:r>
          </w:p>
        </w:tc>
        <w:tc>
          <w:tcPr>
            <w:tcW w:w="1827" w:type="dxa"/>
            <w:shd w:val="clear" w:color="auto" w:fill="auto"/>
          </w:tcPr>
          <w:p w14:paraId="0E6F26C9"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118A3">
              <w:rPr>
                <w:sz w:val="20"/>
                <w:szCs w:val="20"/>
              </w:rPr>
              <w:t>ODABRANO</w:t>
            </w:r>
          </w:p>
        </w:tc>
      </w:tr>
      <w:tr w:rsidR="00EA22B2" w:rsidRPr="00B118A3" w14:paraId="404A96C0" w14:textId="77777777" w:rsidTr="003F7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162C7748" w14:textId="77777777" w:rsidR="00EA22B2" w:rsidRPr="00B118A3" w:rsidRDefault="00EA22B2" w:rsidP="00EA22B2">
            <w:pPr>
              <w:spacing w:after="0"/>
              <w:jc w:val="center"/>
              <w:rPr>
                <w:sz w:val="20"/>
                <w:szCs w:val="20"/>
              </w:rPr>
            </w:pPr>
            <w:r w:rsidRPr="00B118A3">
              <w:rPr>
                <w:sz w:val="20"/>
                <w:szCs w:val="20"/>
              </w:rPr>
              <w:t>1.</w:t>
            </w:r>
          </w:p>
        </w:tc>
        <w:tc>
          <w:tcPr>
            <w:tcW w:w="2295" w:type="dxa"/>
            <w:shd w:val="clear" w:color="auto" w:fill="auto"/>
          </w:tcPr>
          <w:p w14:paraId="42E8C465"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Neznatne</w:t>
            </w:r>
          </w:p>
        </w:tc>
        <w:tc>
          <w:tcPr>
            <w:tcW w:w="2789" w:type="dxa"/>
            <w:shd w:val="clear" w:color="auto" w:fill="auto"/>
          </w:tcPr>
          <w:p w14:paraId="76C33C37" w14:textId="6699A0FB"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679E0">
              <w:rPr>
                <w:color w:val="auto"/>
                <w:sz w:val="20"/>
                <w:szCs w:val="20"/>
              </w:rPr>
              <w:t>9.442,00 – 18.884,00</w:t>
            </w:r>
          </w:p>
        </w:tc>
        <w:tc>
          <w:tcPr>
            <w:tcW w:w="1827" w:type="dxa"/>
            <w:shd w:val="clear" w:color="auto" w:fill="auto"/>
          </w:tcPr>
          <w:p w14:paraId="3AEA0EE7" w14:textId="5BFDCC16"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A22B2" w:rsidRPr="00B118A3" w14:paraId="2E470661" w14:textId="77777777" w:rsidTr="003F7363">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08860DA2" w14:textId="77777777" w:rsidR="00EA22B2" w:rsidRPr="00B118A3" w:rsidRDefault="00EA22B2" w:rsidP="00EA22B2">
            <w:pPr>
              <w:spacing w:after="0"/>
              <w:jc w:val="center"/>
              <w:rPr>
                <w:sz w:val="20"/>
                <w:szCs w:val="20"/>
              </w:rPr>
            </w:pPr>
            <w:r w:rsidRPr="00B118A3">
              <w:rPr>
                <w:sz w:val="20"/>
                <w:szCs w:val="20"/>
              </w:rPr>
              <w:t>2.</w:t>
            </w:r>
          </w:p>
        </w:tc>
        <w:tc>
          <w:tcPr>
            <w:tcW w:w="2295" w:type="dxa"/>
            <w:shd w:val="clear" w:color="auto" w:fill="auto"/>
          </w:tcPr>
          <w:p w14:paraId="19C5B714" w14:textId="7777777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Male</w:t>
            </w:r>
          </w:p>
        </w:tc>
        <w:tc>
          <w:tcPr>
            <w:tcW w:w="2789" w:type="dxa"/>
            <w:shd w:val="clear" w:color="auto" w:fill="auto"/>
          </w:tcPr>
          <w:p w14:paraId="510D28B8" w14:textId="2EC1AE6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679E0">
              <w:rPr>
                <w:color w:val="auto"/>
                <w:sz w:val="20"/>
                <w:szCs w:val="20"/>
              </w:rPr>
              <w:t>18.884,00 – 94.416,00</w:t>
            </w:r>
          </w:p>
        </w:tc>
        <w:tc>
          <w:tcPr>
            <w:tcW w:w="1827" w:type="dxa"/>
            <w:shd w:val="clear" w:color="auto" w:fill="auto"/>
          </w:tcPr>
          <w:p w14:paraId="00E00C5D" w14:textId="7777777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A22B2" w:rsidRPr="00B118A3" w14:paraId="2A6D9A5E" w14:textId="77777777" w:rsidTr="003F7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75CC92B9" w14:textId="77777777" w:rsidR="00EA22B2" w:rsidRPr="00B118A3" w:rsidRDefault="00EA22B2" w:rsidP="00EA22B2">
            <w:pPr>
              <w:spacing w:after="0"/>
              <w:jc w:val="center"/>
              <w:rPr>
                <w:sz w:val="20"/>
                <w:szCs w:val="20"/>
              </w:rPr>
            </w:pPr>
            <w:r w:rsidRPr="00B118A3">
              <w:rPr>
                <w:sz w:val="20"/>
                <w:szCs w:val="20"/>
              </w:rPr>
              <w:t>3.</w:t>
            </w:r>
          </w:p>
        </w:tc>
        <w:tc>
          <w:tcPr>
            <w:tcW w:w="2295" w:type="dxa"/>
            <w:shd w:val="clear" w:color="auto" w:fill="auto"/>
          </w:tcPr>
          <w:p w14:paraId="4425C698"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Umjerene</w:t>
            </w:r>
          </w:p>
        </w:tc>
        <w:tc>
          <w:tcPr>
            <w:tcW w:w="2789" w:type="dxa"/>
            <w:shd w:val="clear" w:color="auto" w:fill="auto"/>
          </w:tcPr>
          <w:p w14:paraId="78408F5B" w14:textId="574C6A80"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679E0">
              <w:rPr>
                <w:color w:val="auto"/>
                <w:sz w:val="20"/>
                <w:szCs w:val="20"/>
              </w:rPr>
              <w:t>94.416,00 – 283.248,00</w:t>
            </w:r>
          </w:p>
        </w:tc>
        <w:tc>
          <w:tcPr>
            <w:tcW w:w="1827" w:type="dxa"/>
            <w:shd w:val="clear" w:color="auto" w:fill="auto"/>
          </w:tcPr>
          <w:p w14:paraId="5FC8839A"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A22B2" w:rsidRPr="00B118A3" w14:paraId="4EECC424" w14:textId="77777777" w:rsidTr="003F7363">
        <w:trP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49C7BF72" w14:textId="77777777" w:rsidR="00EA22B2" w:rsidRPr="00B118A3" w:rsidRDefault="00EA22B2" w:rsidP="00EA22B2">
            <w:pPr>
              <w:spacing w:after="0"/>
              <w:jc w:val="center"/>
              <w:rPr>
                <w:sz w:val="20"/>
                <w:szCs w:val="20"/>
              </w:rPr>
            </w:pPr>
            <w:r w:rsidRPr="00B118A3">
              <w:rPr>
                <w:sz w:val="20"/>
                <w:szCs w:val="20"/>
              </w:rPr>
              <w:t>4.</w:t>
            </w:r>
          </w:p>
        </w:tc>
        <w:tc>
          <w:tcPr>
            <w:tcW w:w="2295" w:type="dxa"/>
            <w:shd w:val="clear" w:color="auto" w:fill="auto"/>
          </w:tcPr>
          <w:p w14:paraId="0F085434" w14:textId="77777777"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Značajne</w:t>
            </w:r>
          </w:p>
        </w:tc>
        <w:tc>
          <w:tcPr>
            <w:tcW w:w="2789" w:type="dxa"/>
            <w:shd w:val="clear" w:color="auto" w:fill="auto"/>
          </w:tcPr>
          <w:p w14:paraId="4D9315EC" w14:textId="299E9C79"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679E0">
              <w:rPr>
                <w:color w:val="auto"/>
                <w:sz w:val="20"/>
                <w:szCs w:val="20"/>
              </w:rPr>
              <w:t>283.248,00 – 472.080,00</w:t>
            </w:r>
          </w:p>
        </w:tc>
        <w:tc>
          <w:tcPr>
            <w:tcW w:w="1827" w:type="dxa"/>
            <w:shd w:val="clear" w:color="auto" w:fill="auto"/>
          </w:tcPr>
          <w:p w14:paraId="1EBCE012" w14:textId="0EE756E8" w:rsidR="00EA22B2" w:rsidRPr="00B118A3" w:rsidRDefault="00EA22B2" w:rsidP="00EA22B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r>
      <w:tr w:rsidR="00EA22B2" w:rsidRPr="00B118A3" w14:paraId="58B5AE32" w14:textId="77777777" w:rsidTr="003F73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14:paraId="6C2D7C5B" w14:textId="77777777" w:rsidR="00EA22B2" w:rsidRPr="00B118A3" w:rsidRDefault="00EA22B2" w:rsidP="00EA22B2">
            <w:pPr>
              <w:spacing w:after="0"/>
              <w:jc w:val="center"/>
              <w:rPr>
                <w:sz w:val="20"/>
                <w:szCs w:val="20"/>
              </w:rPr>
            </w:pPr>
            <w:r w:rsidRPr="00B118A3">
              <w:rPr>
                <w:sz w:val="20"/>
                <w:szCs w:val="20"/>
              </w:rPr>
              <w:t>5.</w:t>
            </w:r>
          </w:p>
        </w:tc>
        <w:tc>
          <w:tcPr>
            <w:tcW w:w="2295" w:type="dxa"/>
            <w:shd w:val="clear" w:color="auto" w:fill="auto"/>
          </w:tcPr>
          <w:p w14:paraId="2808A2C0"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Katastrofalne</w:t>
            </w:r>
          </w:p>
        </w:tc>
        <w:tc>
          <w:tcPr>
            <w:tcW w:w="2789" w:type="dxa"/>
            <w:shd w:val="clear" w:color="auto" w:fill="auto"/>
          </w:tcPr>
          <w:p w14:paraId="6E58649B" w14:textId="44E59DFB"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B679E0">
              <w:rPr>
                <w:sz w:val="20"/>
                <w:szCs w:val="20"/>
              </w:rPr>
              <w:t xml:space="preserve">&gt; </w:t>
            </w:r>
            <w:r w:rsidRPr="00B679E0">
              <w:rPr>
                <w:color w:val="auto"/>
                <w:sz w:val="20"/>
                <w:szCs w:val="20"/>
              </w:rPr>
              <w:t>472.080,00</w:t>
            </w:r>
          </w:p>
        </w:tc>
        <w:tc>
          <w:tcPr>
            <w:tcW w:w="1827" w:type="dxa"/>
            <w:shd w:val="clear" w:color="auto" w:fill="auto"/>
            <w:vAlign w:val="center"/>
          </w:tcPr>
          <w:p w14:paraId="50188BBD" w14:textId="77777777" w:rsidR="00EA22B2" w:rsidRPr="00B118A3" w:rsidRDefault="00EA22B2" w:rsidP="00EA22B2">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p>
        </w:tc>
      </w:tr>
    </w:tbl>
    <w:p w14:paraId="68E712E0" w14:textId="77777777" w:rsidR="003F7363" w:rsidRDefault="003F7363" w:rsidP="00B118A3">
      <w:pPr>
        <w:spacing w:before="120" w:after="120"/>
        <w:jc w:val="center"/>
        <w:rPr>
          <w:b/>
          <w:bCs/>
          <w:i/>
          <w:color w:val="54883D"/>
          <w:sz w:val="20"/>
          <w:szCs w:val="18"/>
        </w:rPr>
      </w:pPr>
    </w:p>
    <w:p w14:paraId="4CE89A84" w14:textId="417EF79F" w:rsidR="00B118A3" w:rsidRPr="00B118A3" w:rsidRDefault="00B118A3" w:rsidP="00B118A3">
      <w:pPr>
        <w:spacing w:before="120" w:after="120"/>
        <w:jc w:val="center"/>
        <w:rPr>
          <w:i/>
          <w:color w:val="54883D"/>
          <w:sz w:val="20"/>
          <w:szCs w:val="18"/>
        </w:rPr>
      </w:pPr>
      <w:r w:rsidRPr="00B118A3">
        <w:rPr>
          <w:i/>
          <w:color w:val="54883D"/>
          <w:sz w:val="20"/>
          <w:szCs w:val="18"/>
        </w:rPr>
        <w:t xml:space="preserve">Tablica </w:t>
      </w:r>
      <w:r w:rsidRPr="00B118A3">
        <w:rPr>
          <w:i/>
          <w:noProof/>
          <w:color w:val="54883D"/>
          <w:sz w:val="20"/>
          <w:szCs w:val="18"/>
        </w:rPr>
        <w:fldChar w:fldCharType="begin"/>
      </w:r>
      <w:r w:rsidRPr="00B118A3">
        <w:rPr>
          <w:i/>
          <w:noProof/>
          <w:color w:val="54883D"/>
          <w:sz w:val="20"/>
          <w:szCs w:val="18"/>
        </w:rPr>
        <w:instrText xml:space="preserve"> SEQ Tabela \* ARABIC </w:instrText>
      </w:r>
      <w:r w:rsidRPr="00B118A3">
        <w:rPr>
          <w:i/>
          <w:noProof/>
          <w:color w:val="54883D"/>
          <w:sz w:val="20"/>
          <w:szCs w:val="18"/>
        </w:rPr>
        <w:fldChar w:fldCharType="separate"/>
      </w:r>
      <w:r w:rsidR="00DD0006">
        <w:rPr>
          <w:i/>
          <w:noProof/>
          <w:color w:val="54883D"/>
          <w:sz w:val="20"/>
          <w:szCs w:val="18"/>
        </w:rPr>
        <w:t>56</w:t>
      </w:r>
      <w:r w:rsidRPr="00B118A3">
        <w:rPr>
          <w:i/>
          <w:noProof/>
          <w:color w:val="54883D"/>
          <w:sz w:val="20"/>
          <w:szCs w:val="18"/>
        </w:rPr>
        <w:fldChar w:fldCharType="end"/>
      </w:r>
      <w:r w:rsidRPr="00B118A3">
        <w:rPr>
          <w:i/>
          <w:color w:val="54883D"/>
          <w:sz w:val="20"/>
          <w:szCs w:val="18"/>
        </w:rPr>
        <w:t>.  Vrijednost kriterija za društvenu stabilnost i politiku – zbirno</w:t>
      </w: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56"/>
        <w:gridCol w:w="2109"/>
        <w:gridCol w:w="2834"/>
        <w:gridCol w:w="1422"/>
      </w:tblGrid>
      <w:tr w:rsidR="00B118A3" w:rsidRPr="00B118A3" w14:paraId="5953CD4E" w14:textId="77777777" w:rsidTr="003F7363">
        <w:trPr>
          <w:jc w:val="center"/>
        </w:trPr>
        <w:tc>
          <w:tcPr>
            <w:tcW w:w="1556" w:type="dxa"/>
            <w:shd w:val="clear" w:color="auto" w:fill="auto"/>
            <w:vAlign w:val="center"/>
          </w:tcPr>
          <w:p w14:paraId="127C9871" w14:textId="77777777" w:rsidR="00B118A3" w:rsidRPr="00B118A3" w:rsidRDefault="00B118A3" w:rsidP="00B118A3">
            <w:pPr>
              <w:spacing w:before="0" w:after="0"/>
              <w:ind w:left="28"/>
              <w:jc w:val="center"/>
              <w:rPr>
                <w:b/>
                <w:sz w:val="20"/>
              </w:rPr>
            </w:pPr>
            <w:r w:rsidRPr="00B118A3">
              <w:rPr>
                <w:b/>
                <w:sz w:val="20"/>
              </w:rPr>
              <w:t>KATEGORIJA</w:t>
            </w:r>
          </w:p>
        </w:tc>
        <w:tc>
          <w:tcPr>
            <w:tcW w:w="2109" w:type="dxa"/>
            <w:shd w:val="clear" w:color="auto" w:fill="auto"/>
            <w:vAlign w:val="center"/>
          </w:tcPr>
          <w:p w14:paraId="50F0DC66" w14:textId="77777777" w:rsidR="00B118A3" w:rsidRPr="00B118A3" w:rsidRDefault="00B118A3" w:rsidP="00B118A3">
            <w:pPr>
              <w:spacing w:before="0" w:after="0"/>
              <w:ind w:left="28"/>
              <w:jc w:val="center"/>
              <w:rPr>
                <w:b/>
                <w:sz w:val="20"/>
              </w:rPr>
            </w:pPr>
            <w:r w:rsidRPr="00B118A3">
              <w:rPr>
                <w:b/>
                <w:sz w:val="20"/>
              </w:rPr>
              <w:t>KRITIČNA INFRASTRUKTURA</w:t>
            </w:r>
          </w:p>
        </w:tc>
        <w:tc>
          <w:tcPr>
            <w:tcW w:w="2834" w:type="dxa"/>
            <w:shd w:val="clear" w:color="auto" w:fill="auto"/>
            <w:vAlign w:val="center"/>
          </w:tcPr>
          <w:p w14:paraId="43441B7B" w14:textId="77777777" w:rsidR="00B118A3" w:rsidRPr="00B118A3" w:rsidRDefault="00B118A3" w:rsidP="00B118A3">
            <w:pPr>
              <w:spacing w:before="0" w:after="0"/>
              <w:ind w:left="28"/>
              <w:jc w:val="center"/>
              <w:rPr>
                <w:b/>
                <w:sz w:val="20"/>
              </w:rPr>
            </w:pPr>
            <w:r w:rsidRPr="00B118A3">
              <w:rPr>
                <w:b/>
                <w:sz w:val="20"/>
              </w:rPr>
              <w:t>USTANOVE/GRAĐEVINE JAVNOG DRUŠTVENOG ZNAČAJA</w:t>
            </w:r>
          </w:p>
        </w:tc>
        <w:tc>
          <w:tcPr>
            <w:tcW w:w="1422" w:type="dxa"/>
            <w:shd w:val="clear" w:color="auto" w:fill="auto"/>
            <w:vAlign w:val="center"/>
          </w:tcPr>
          <w:p w14:paraId="26DF2323" w14:textId="77777777" w:rsidR="00B118A3" w:rsidRPr="00B118A3" w:rsidRDefault="00B118A3" w:rsidP="00B118A3">
            <w:pPr>
              <w:spacing w:before="0" w:after="0"/>
              <w:ind w:left="28"/>
              <w:jc w:val="center"/>
              <w:rPr>
                <w:b/>
                <w:sz w:val="20"/>
              </w:rPr>
            </w:pPr>
            <w:r w:rsidRPr="00B118A3">
              <w:rPr>
                <w:b/>
                <w:sz w:val="20"/>
              </w:rPr>
              <w:t>ODABRANO</w:t>
            </w:r>
          </w:p>
        </w:tc>
      </w:tr>
      <w:tr w:rsidR="00B118A3" w:rsidRPr="00B118A3" w14:paraId="2F2DF62A" w14:textId="77777777" w:rsidTr="003F7363">
        <w:trPr>
          <w:jc w:val="center"/>
        </w:trPr>
        <w:tc>
          <w:tcPr>
            <w:tcW w:w="1556" w:type="dxa"/>
            <w:shd w:val="clear" w:color="auto" w:fill="auto"/>
            <w:vAlign w:val="center"/>
          </w:tcPr>
          <w:p w14:paraId="7EF81022" w14:textId="77777777" w:rsidR="00B118A3" w:rsidRPr="00B118A3" w:rsidRDefault="00B118A3" w:rsidP="00B118A3">
            <w:pPr>
              <w:spacing w:before="0" w:after="0"/>
              <w:ind w:left="28" w:hanging="29"/>
              <w:jc w:val="center"/>
              <w:rPr>
                <w:sz w:val="20"/>
              </w:rPr>
            </w:pPr>
            <w:r w:rsidRPr="00B118A3">
              <w:rPr>
                <w:sz w:val="20"/>
              </w:rPr>
              <w:t>1.</w:t>
            </w:r>
          </w:p>
        </w:tc>
        <w:tc>
          <w:tcPr>
            <w:tcW w:w="2109" w:type="dxa"/>
            <w:shd w:val="clear" w:color="auto" w:fill="auto"/>
            <w:vAlign w:val="center"/>
          </w:tcPr>
          <w:p w14:paraId="0D8FF0A6" w14:textId="77777777" w:rsidR="00B118A3" w:rsidRPr="00B118A3" w:rsidRDefault="00B118A3" w:rsidP="00B118A3">
            <w:pPr>
              <w:spacing w:before="0" w:after="0"/>
              <w:ind w:left="28" w:hanging="29"/>
              <w:jc w:val="center"/>
              <w:rPr>
                <w:sz w:val="20"/>
              </w:rPr>
            </w:pPr>
          </w:p>
        </w:tc>
        <w:tc>
          <w:tcPr>
            <w:tcW w:w="2834" w:type="dxa"/>
            <w:shd w:val="clear" w:color="auto" w:fill="auto"/>
          </w:tcPr>
          <w:p w14:paraId="660FD35D" w14:textId="52305638" w:rsidR="00B118A3" w:rsidRPr="00B118A3" w:rsidRDefault="00B118A3" w:rsidP="00B118A3">
            <w:pPr>
              <w:spacing w:before="0" w:after="0"/>
              <w:ind w:left="28" w:hanging="29"/>
              <w:jc w:val="center"/>
              <w:rPr>
                <w:sz w:val="20"/>
              </w:rPr>
            </w:pPr>
          </w:p>
        </w:tc>
        <w:tc>
          <w:tcPr>
            <w:tcW w:w="1422" w:type="dxa"/>
            <w:shd w:val="clear" w:color="auto" w:fill="auto"/>
          </w:tcPr>
          <w:p w14:paraId="082C866F" w14:textId="77777777" w:rsidR="00B118A3" w:rsidRPr="00B118A3" w:rsidRDefault="00B118A3" w:rsidP="00B118A3">
            <w:pPr>
              <w:spacing w:before="0" w:after="0"/>
              <w:ind w:left="28" w:hanging="29"/>
              <w:jc w:val="center"/>
              <w:rPr>
                <w:sz w:val="20"/>
              </w:rPr>
            </w:pPr>
          </w:p>
        </w:tc>
      </w:tr>
      <w:tr w:rsidR="00B118A3" w:rsidRPr="00B118A3" w14:paraId="7F6274D0" w14:textId="77777777" w:rsidTr="003F7363">
        <w:trPr>
          <w:jc w:val="center"/>
        </w:trPr>
        <w:tc>
          <w:tcPr>
            <w:tcW w:w="1556" w:type="dxa"/>
            <w:shd w:val="clear" w:color="auto" w:fill="auto"/>
            <w:vAlign w:val="center"/>
          </w:tcPr>
          <w:p w14:paraId="114978AF" w14:textId="77777777" w:rsidR="00B118A3" w:rsidRPr="00B118A3" w:rsidRDefault="00B118A3" w:rsidP="00B118A3">
            <w:pPr>
              <w:spacing w:before="0" w:after="0"/>
              <w:ind w:left="28" w:hanging="29"/>
              <w:jc w:val="center"/>
              <w:rPr>
                <w:sz w:val="20"/>
              </w:rPr>
            </w:pPr>
            <w:r w:rsidRPr="00B118A3">
              <w:rPr>
                <w:sz w:val="20"/>
              </w:rPr>
              <w:t>2.</w:t>
            </w:r>
          </w:p>
        </w:tc>
        <w:tc>
          <w:tcPr>
            <w:tcW w:w="2109" w:type="dxa"/>
            <w:shd w:val="clear" w:color="auto" w:fill="auto"/>
            <w:vAlign w:val="center"/>
          </w:tcPr>
          <w:p w14:paraId="4AA799BB" w14:textId="7D39C8AB" w:rsidR="00B118A3" w:rsidRPr="00B118A3" w:rsidRDefault="00B118A3" w:rsidP="00B118A3">
            <w:pPr>
              <w:spacing w:before="0" w:after="0"/>
              <w:ind w:left="28" w:hanging="29"/>
              <w:jc w:val="center"/>
              <w:rPr>
                <w:sz w:val="20"/>
              </w:rPr>
            </w:pPr>
          </w:p>
        </w:tc>
        <w:tc>
          <w:tcPr>
            <w:tcW w:w="2834" w:type="dxa"/>
            <w:shd w:val="clear" w:color="auto" w:fill="auto"/>
          </w:tcPr>
          <w:p w14:paraId="1AC171B4" w14:textId="77777777" w:rsidR="00B118A3" w:rsidRPr="00B118A3" w:rsidRDefault="00B118A3" w:rsidP="00B118A3">
            <w:pPr>
              <w:spacing w:before="0" w:after="0"/>
              <w:ind w:left="28" w:hanging="29"/>
              <w:jc w:val="center"/>
              <w:rPr>
                <w:sz w:val="20"/>
              </w:rPr>
            </w:pPr>
          </w:p>
        </w:tc>
        <w:tc>
          <w:tcPr>
            <w:tcW w:w="1422" w:type="dxa"/>
            <w:shd w:val="clear" w:color="auto" w:fill="auto"/>
          </w:tcPr>
          <w:p w14:paraId="0A33C6E8" w14:textId="23688EC4" w:rsidR="00B118A3" w:rsidRPr="00B118A3" w:rsidRDefault="00B118A3" w:rsidP="00B118A3">
            <w:pPr>
              <w:spacing w:before="0" w:after="0"/>
              <w:ind w:left="28" w:hanging="29"/>
              <w:jc w:val="center"/>
              <w:rPr>
                <w:sz w:val="20"/>
              </w:rPr>
            </w:pPr>
          </w:p>
        </w:tc>
      </w:tr>
      <w:tr w:rsidR="00B118A3" w:rsidRPr="00B118A3" w14:paraId="43E7E3E5" w14:textId="77777777" w:rsidTr="003F7363">
        <w:trPr>
          <w:jc w:val="center"/>
        </w:trPr>
        <w:tc>
          <w:tcPr>
            <w:tcW w:w="1556" w:type="dxa"/>
            <w:shd w:val="clear" w:color="auto" w:fill="auto"/>
            <w:vAlign w:val="center"/>
          </w:tcPr>
          <w:p w14:paraId="7F285B26" w14:textId="77777777" w:rsidR="00B118A3" w:rsidRPr="00B118A3" w:rsidRDefault="00B118A3" w:rsidP="00B118A3">
            <w:pPr>
              <w:spacing w:before="0" w:after="0"/>
              <w:ind w:left="28" w:hanging="29"/>
              <w:jc w:val="center"/>
              <w:rPr>
                <w:sz w:val="20"/>
              </w:rPr>
            </w:pPr>
            <w:r w:rsidRPr="00B118A3">
              <w:rPr>
                <w:sz w:val="20"/>
              </w:rPr>
              <w:t>3.</w:t>
            </w:r>
          </w:p>
        </w:tc>
        <w:tc>
          <w:tcPr>
            <w:tcW w:w="2109" w:type="dxa"/>
            <w:shd w:val="clear" w:color="auto" w:fill="auto"/>
            <w:vAlign w:val="center"/>
          </w:tcPr>
          <w:p w14:paraId="4A3DD04B" w14:textId="77777777" w:rsidR="00B118A3" w:rsidRPr="00B118A3" w:rsidRDefault="00B118A3" w:rsidP="00B118A3">
            <w:pPr>
              <w:spacing w:before="0" w:after="0"/>
              <w:ind w:left="28" w:hanging="29"/>
              <w:jc w:val="center"/>
              <w:rPr>
                <w:sz w:val="20"/>
              </w:rPr>
            </w:pPr>
          </w:p>
        </w:tc>
        <w:tc>
          <w:tcPr>
            <w:tcW w:w="2834" w:type="dxa"/>
            <w:shd w:val="clear" w:color="auto" w:fill="auto"/>
          </w:tcPr>
          <w:p w14:paraId="406CA117" w14:textId="77777777" w:rsidR="00B118A3" w:rsidRPr="00B118A3" w:rsidRDefault="00B118A3" w:rsidP="00B118A3">
            <w:pPr>
              <w:spacing w:before="0" w:after="0"/>
              <w:ind w:left="28" w:hanging="29"/>
              <w:jc w:val="center"/>
              <w:rPr>
                <w:sz w:val="20"/>
              </w:rPr>
            </w:pPr>
          </w:p>
        </w:tc>
        <w:tc>
          <w:tcPr>
            <w:tcW w:w="1422" w:type="dxa"/>
            <w:shd w:val="clear" w:color="auto" w:fill="auto"/>
          </w:tcPr>
          <w:p w14:paraId="226CD303" w14:textId="77777777" w:rsidR="00B118A3" w:rsidRPr="00B118A3" w:rsidRDefault="00B118A3" w:rsidP="00B118A3">
            <w:pPr>
              <w:spacing w:before="0" w:after="0"/>
              <w:ind w:left="28" w:hanging="29"/>
              <w:jc w:val="center"/>
              <w:rPr>
                <w:sz w:val="20"/>
              </w:rPr>
            </w:pPr>
          </w:p>
        </w:tc>
      </w:tr>
      <w:tr w:rsidR="00B118A3" w:rsidRPr="00B118A3" w14:paraId="4683A25D" w14:textId="77777777" w:rsidTr="003F7363">
        <w:trPr>
          <w:jc w:val="center"/>
        </w:trPr>
        <w:tc>
          <w:tcPr>
            <w:tcW w:w="1556" w:type="dxa"/>
            <w:shd w:val="clear" w:color="auto" w:fill="auto"/>
            <w:vAlign w:val="center"/>
          </w:tcPr>
          <w:p w14:paraId="321E9ECF" w14:textId="77777777" w:rsidR="00B118A3" w:rsidRPr="00B118A3" w:rsidRDefault="00B118A3" w:rsidP="00B118A3">
            <w:pPr>
              <w:spacing w:before="0" w:after="0"/>
              <w:ind w:left="28" w:hanging="29"/>
              <w:jc w:val="center"/>
              <w:rPr>
                <w:sz w:val="20"/>
              </w:rPr>
            </w:pPr>
            <w:r w:rsidRPr="00B118A3">
              <w:rPr>
                <w:sz w:val="20"/>
              </w:rPr>
              <w:t>4.</w:t>
            </w:r>
          </w:p>
        </w:tc>
        <w:tc>
          <w:tcPr>
            <w:tcW w:w="2109" w:type="dxa"/>
            <w:shd w:val="clear" w:color="auto" w:fill="auto"/>
            <w:vAlign w:val="center"/>
          </w:tcPr>
          <w:p w14:paraId="5BBF4423" w14:textId="328B4A1D" w:rsidR="00B118A3" w:rsidRPr="00B118A3" w:rsidRDefault="003F7363" w:rsidP="00B118A3">
            <w:pPr>
              <w:spacing w:before="0" w:after="0"/>
              <w:ind w:left="28" w:hanging="29"/>
              <w:jc w:val="center"/>
              <w:rPr>
                <w:sz w:val="20"/>
              </w:rPr>
            </w:pPr>
            <w:r>
              <w:rPr>
                <w:sz w:val="20"/>
              </w:rPr>
              <w:t>x</w:t>
            </w:r>
          </w:p>
        </w:tc>
        <w:tc>
          <w:tcPr>
            <w:tcW w:w="2834" w:type="dxa"/>
            <w:shd w:val="clear" w:color="auto" w:fill="auto"/>
          </w:tcPr>
          <w:p w14:paraId="53A5E3DB" w14:textId="24A6FBBA" w:rsidR="00B118A3" w:rsidRPr="00B118A3" w:rsidRDefault="003F7363" w:rsidP="00B118A3">
            <w:pPr>
              <w:spacing w:before="0" w:after="0"/>
              <w:ind w:left="28" w:hanging="29"/>
              <w:jc w:val="center"/>
              <w:rPr>
                <w:sz w:val="20"/>
              </w:rPr>
            </w:pPr>
            <w:r>
              <w:rPr>
                <w:sz w:val="20"/>
              </w:rPr>
              <w:t>x</w:t>
            </w:r>
          </w:p>
        </w:tc>
        <w:tc>
          <w:tcPr>
            <w:tcW w:w="1422" w:type="dxa"/>
            <w:shd w:val="clear" w:color="auto" w:fill="auto"/>
          </w:tcPr>
          <w:p w14:paraId="1E232D0A" w14:textId="3513C319" w:rsidR="00B118A3" w:rsidRPr="00B118A3" w:rsidRDefault="003F7363" w:rsidP="00B118A3">
            <w:pPr>
              <w:spacing w:before="0" w:after="0"/>
              <w:ind w:left="28" w:hanging="29"/>
              <w:jc w:val="center"/>
              <w:rPr>
                <w:sz w:val="20"/>
              </w:rPr>
            </w:pPr>
            <w:r>
              <w:rPr>
                <w:sz w:val="20"/>
              </w:rPr>
              <w:t>x</w:t>
            </w:r>
          </w:p>
        </w:tc>
      </w:tr>
      <w:tr w:rsidR="00B118A3" w:rsidRPr="00B118A3" w14:paraId="15B4DA24" w14:textId="77777777" w:rsidTr="003F7363">
        <w:trPr>
          <w:jc w:val="center"/>
        </w:trPr>
        <w:tc>
          <w:tcPr>
            <w:tcW w:w="1556" w:type="dxa"/>
            <w:shd w:val="clear" w:color="auto" w:fill="auto"/>
            <w:vAlign w:val="center"/>
          </w:tcPr>
          <w:p w14:paraId="42F8996F" w14:textId="77777777" w:rsidR="00B118A3" w:rsidRPr="00B118A3" w:rsidRDefault="00B118A3" w:rsidP="00B118A3">
            <w:pPr>
              <w:spacing w:before="0" w:after="0"/>
              <w:ind w:left="28" w:hanging="29"/>
              <w:jc w:val="center"/>
              <w:rPr>
                <w:sz w:val="20"/>
              </w:rPr>
            </w:pPr>
            <w:r w:rsidRPr="00B118A3">
              <w:rPr>
                <w:sz w:val="20"/>
              </w:rPr>
              <w:t>5.</w:t>
            </w:r>
          </w:p>
        </w:tc>
        <w:tc>
          <w:tcPr>
            <w:tcW w:w="2109" w:type="dxa"/>
            <w:shd w:val="clear" w:color="auto" w:fill="auto"/>
            <w:vAlign w:val="center"/>
          </w:tcPr>
          <w:p w14:paraId="56231462" w14:textId="77777777" w:rsidR="00B118A3" w:rsidRPr="00B118A3" w:rsidRDefault="00B118A3" w:rsidP="00B118A3">
            <w:pPr>
              <w:spacing w:before="0" w:after="0"/>
              <w:ind w:left="28" w:hanging="29"/>
              <w:jc w:val="center"/>
              <w:rPr>
                <w:sz w:val="20"/>
              </w:rPr>
            </w:pPr>
          </w:p>
        </w:tc>
        <w:tc>
          <w:tcPr>
            <w:tcW w:w="2834" w:type="dxa"/>
            <w:shd w:val="clear" w:color="auto" w:fill="auto"/>
          </w:tcPr>
          <w:p w14:paraId="1AD1E45F" w14:textId="77777777" w:rsidR="00B118A3" w:rsidRPr="00B118A3" w:rsidRDefault="00B118A3" w:rsidP="00B118A3">
            <w:pPr>
              <w:spacing w:before="0" w:after="0"/>
              <w:ind w:left="28" w:hanging="29"/>
              <w:jc w:val="center"/>
              <w:rPr>
                <w:sz w:val="20"/>
              </w:rPr>
            </w:pPr>
          </w:p>
        </w:tc>
        <w:tc>
          <w:tcPr>
            <w:tcW w:w="1422" w:type="dxa"/>
            <w:shd w:val="clear" w:color="auto" w:fill="auto"/>
          </w:tcPr>
          <w:p w14:paraId="0132D227" w14:textId="77777777" w:rsidR="00B118A3" w:rsidRPr="00B118A3" w:rsidRDefault="00B118A3" w:rsidP="00B118A3">
            <w:pPr>
              <w:spacing w:before="0" w:after="0"/>
              <w:ind w:left="28" w:hanging="29"/>
              <w:jc w:val="center"/>
              <w:rPr>
                <w:sz w:val="20"/>
              </w:rPr>
            </w:pPr>
          </w:p>
        </w:tc>
      </w:tr>
    </w:tbl>
    <w:p w14:paraId="562164DB" w14:textId="77777777" w:rsidR="00B118A3" w:rsidRPr="00B118A3" w:rsidRDefault="00B118A3" w:rsidP="00B118A3">
      <w:pPr>
        <w:rPr>
          <w:i/>
          <w:iCs/>
          <w:color w:val="54883D"/>
          <w:u w:val="single"/>
        </w:rPr>
      </w:pPr>
    </w:p>
    <w:p w14:paraId="5A26F95D" w14:textId="77777777" w:rsidR="00B118A3" w:rsidRPr="00B118A3" w:rsidRDefault="00B118A3" w:rsidP="00B118A3">
      <w:pPr>
        <w:spacing w:before="120" w:after="120"/>
        <w:rPr>
          <w:i/>
          <w:iCs/>
          <w:color w:val="54883D"/>
          <w:u w:val="single"/>
        </w:rPr>
      </w:pPr>
      <w:r w:rsidRPr="00B118A3">
        <w:rPr>
          <w:i/>
          <w:iCs/>
          <w:color w:val="54883D"/>
          <w:u w:val="single"/>
        </w:rPr>
        <w:t>Vjerojatnost događaja</w:t>
      </w:r>
    </w:p>
    <w:p w14:paraId="2439582D" w14:textId="77777777" w:rsidR="00B118A3" w:rsidRPr="00B118A3" w:rsidRDefault="00B118A3" w:rsidP="00B118A3">
      <w:r w:rsidRPr="00B118A3">
        <w:t>Frekvencija događaja temelji se na podacima o pojavnosti poplave u zadnjih 5 godina na području Općine.</w:t>
      </w:r>
    </w:p>
    <w:p w14:paraId="46F885B2" w14:textId="08F543EC" w:rsidR="00B118A3" w:rsidRPr="00B118A3" w:rsidRDefault="00B118A3" w:rsidP="00B118A3">
      <w:pPr>
        <w:spacing w:before="120" w:after="120"/>
        <w:jc w:val="center"/>
        <w:rPr>
          <w:i/>
          <w:color w:val="54883D"/>
          <w:sz w:val="20"/>
          <w:szCs w:val="18"/>
        </w:rPr>
      </w:pPr>
      <w:r w:rsidRPr="00B118A3">
        <w:rPr>
          <w:i/>
          <w:color w:val="54883D"/>
          <w:sz w:val="20"/>
          <w:szCs w:val="18"/>
        </w:rPr>
        <w:t xml:space="preserve">Tablica </w:t>
      </w:r>
      <w:r w:rsidRPr="00B118A3">
        <w:rPr>
          <w:i/>
          <w:noProof/>
          <w:color w:val="54883D"/>
          <w:sz w:val="20"/>
          <w:szCs w:val="18"/>
        </w:rPr>
        <w:fldChar w:fldCharType="begin"/>
      </w:r>
      <w:r w:rsidRPr="00B118A3">
        <w:rPr>
          <w:i/>
          <w:noProof/>
          <w:color w:val="54883D"/>
          <w:sz w:val="20"/>
          <w:szCs w:val="18"/>
        </w:rPr>
        <w:instrText xml:space="preserve"> SEQ Tabela \* ARABIC </w:instrText>
      </w:r>
      <w:r w:rsidRPr="00B118A3">
        <w:rPr>
          <w:i/>
          <w:noProof/>
          <w:color w:val="54883D"/>
          <w:sz w:val="20"/>
          <w:szCs w:val="18"/>
        </w:rPr>
        <w:fldChar w:fldCharType="separate"/>
      </w:r>
      <w:r w:rsidR="00DD0006">
        <w:rPr>
          <w:i/>
          <w:noProof/>
          <w:color w:val="54883D"/>
          <w:sz w:val="20"/>
          <w:szCs w:val="18"/>
        </w:rPr>
        <w:t>57</w:t>
      </w:r>
      <w:r w:rsidRPr="00B118A3">
        <w:rPr>
          <w:i/>
          <w:noProof/>
          <w:color w:val="54883D"/>
          <w:sz w:val="20"/>
          <w:szCs w:val="18"/>
        </w:rPr>
        <w:fldChar w:fldCharType="end"/>
      </w:r>
      <w:r w:rsidRPr="00B118A3">
        <w:rPr>
          <w:i/>
          <w:color w:val="54883D"/>
          <w:sz w:val="20"/>
          <w:szCs w:val="18"/>
        </w:rPr>
        <w:t>.  Vjerojatnost/frekvencija</w:t>
      </w:r>
    </w:p>
    <w:tbl>
      <w:tblPr>
        <w:tblStyle w:val="GridTable6Colorful-Accent3"/>
        <w:tblW w:w="9634"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1555"/>
        <w:gridCol w:w="1701"/>
        <w:gridCol w:w="1842"/>
        <w:gridCol w:w="2977"/>
        <w:gridCol w:w="1559"/>
      </w:tblGrid>
      <w:tr w:rsidR="00B118A3" w:rsidRPr="00B118A3" w14:paraId="3381B027" w14:textId="77777777" w:rsidTr="003F73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auto"/>
            <w:vAlign w:val="center"/>
          </w:tcPr>
          <w:p w14:paraId="472DE537" w14:textId="77777777" w:rsidR="00B118A3" w:rsidRPr="00B118A3" w:rsidRDefault="00B118A3" w:rsidP="00B118A3">
            <w:pPr>
              <w:spacing w:after="0"/>
              <w:jc w:val="center"/>
              <w:rPr>
                <w:sz w:val="20"/>
                <w:szCs w:val="20"/>
              </w:rPr>
            </w:pPr>
            <w:r w:rsidRPr="00B118A3">
              <w:rPr>
                <w:sz w:val="20"/>
                <w:szCs w:val="20"/>
              </w:rPr>
              <w:t>KATEGORIJA</w:t>
            </w:r>
          </w:p>
        </w:tc>
        <w:tc>
          <w:tcPr>
            <w:tcW w:w="8079" w:type="dxa"/>
            <w:gridSpan w:val="4"/>
            <w:shd w:val="clear" w:color="auto" w:fill="auto"/>
          </w:tcPr>
          <w:p w14:paraId="46BF49DE" w14:textId="77777777" w:rsidR="00B118A3" w:rsidRPr="00B118A3" w:rsidRDefault="00B118A3" w:rsidP="00B118A3">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118A3">
              <w:rPr>
                <w:sz w:val="20"/>
                <w:szCs w:val="20"/>
              </w:rPr>
              <w:t>VJEROJATNOST / FREKVENCIJA</w:t>
            </w:r>
          </w:p>
        </w:tc>
      </w:tr>
      <w:tr w:rsidR="00B118A3" w:rsidRPr="00B118A3" w14:paraId="54F5698E" w14:textId="77777777" w:rsidTr="003F736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tcPr>
          <w:p w14:paraId="114F8E3B" w14:textId="77777777" w:rsidR="00B118A3" w:rsidRPr="00B118A3" w:rsidRDefault="00B118A3" w:rsidP="00B118A3">
            <w:pPr>
              <w:spacing w:after="0"/>
              <w:rPr>
                <w:b w:val="0"/>
                <w:sz w:val="20"/>
                <w:szCs w:val="20"/>
              </w:rPr>
            </w:pPr>
          </w:p>
        </w:tc>
        <w:tc>
          <w:tcPr>
            <w:tcW w:w="1701" w:type="dxa"/>
            <w:shd w:val="clear" w:color="auto" w:fill="auto"/>
          </w:tcPr>
          <w:p w14:paraId="34101A8B"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B118A3">
              <w:rPr>
                <w:b/>
                <w:sz w:val="20"/>
                <w:szCs w:val="20"/>
              </w:rPr>
              <w:t>KVALITATIVNO</w:t>
            </w:r>
          </w:p>
        </w:tc>
        <w:tc>
          <w:tcPr>
            <w:tcW w:w="1842" w:type="dxa"/>
            <w:shd w:val="clear" w:color="auto" w:fill="auto"/>
          </w:tcPr>
          <w:p w14:paraId="68D7074F"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B118A3">
              <w:rPr>
                <w:b/>
                <w:sz w:val="20"/>
                <w:szCs w:val="20"/>
              </w:rPr>
              <w:t>VJEROJATNOST</w:t>
            </w:r>
          </w:p>
        </w:tc>
        <w:tc>
          <w:tcPr>
            <w:tcW w:w="2977" w:type="dxa"/>
            <w:shd w:val="clear" w:color="auto" w:fill="auto"/>
          </w:tcPr>
          <w:p w14:paraId="1C40401D"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B118A3">
              <w:rPr>
                <w:b/>
                <w:sz w:val="20"/>
                <w:szCs w:val="20"/>
              </w:rPr>
              <w:t>FREKVENCIJA</w:t>
            </w:r>
          </w:p>
        </w:tc>
        <w:tc>
          <w:tcPr>
            <w:tcW w:w="1559" w:type="dxa"/>
            <w:shd w:val="clear" w:color="auto" w:fill="auto"/>
          </w:tcPr>
          <w:p w14:paraId="67E846EA"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b/>
                <w:sz w:val="20"/>
                <w:szCs w:val="20"/>
              </w:rPr>
            </w:pPr>
            <w:r w:rsidRPr="00B118A3">
              <w:rPr>
                <w:b/>
                <w:sz w:val="20"/>
                <w:szCs w:val="20"/>
              </w:rPr>
              <w:t>ODABRANO</w:t>
            </w:r>
          </w:p>
        </w:tc>
      </w:tr>
      <w:tr w:rsidR="00B118A3" w:rsidRPr="00B118A3" w14:paraId="1BCF27A0" w14:textId="77777777" w:rsidTr="003F7363">
        <w:trPr>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5DF51AA" w14:textId="77777777" w:rsidR="00B118A3" w:rsidRPr="00B118A3" w:rsidRDefault="00B118A3" w:rsidP="00B118A3">
            <w:pPr>
              <w:spacing w:after="0"/>
              <w:jc w:val="center"/>
              <w:rPr>
                <w:sz w:val="20"/>
                <w:szCs w:val="20"/>
              </w:rPr>
            </w:pPr>
            <w:r w:rsidRPr="00B118A3">
              <w:rPr>
                <w:sz w:val="20"/>
                <w:szCs w:val="20"/>
              </w:rPr>
              <w:t>1</w:t>
            </w:r>
          </w:p>
        </w:tc>
        <w:tc>
          <w:tcPr>
            <w:tcW w:w="1701" w:type="dxa"/>
            <w:shd w:val="clear" w:color="auto" w:fill="auto"/>
          </w:tcPr>
          <w:p w14:paraId="434CC1DF"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Iznimno mala</w:t>
            </w:r>
          </w:p>
        </w:tc>
        <w:tc>
          <w:tcPr>
            <w:tcW w:w="1842" w:type="dxa"/>
            <w:shd w:val="clear" w:color="auto" w:fill="auto"/>
          </w:tcPr>
          <w:p w14:paraId="72B65D0D"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&lt;1 %</w:t>
            </w:r>
          </w:p>
        </w:tc>
        <w:tc>
          <w:tcPr>
            <w:tcW w:w="2977" w:type="dxa"/>
            <w:shd w:val="clear" w:color="auto" w:fill="auto"/>
          </w:tcPr>
          <w:p w14:paraId="591CC225"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1 događaj u 100 godina i rjeđe</w:t>
            </w:r>
          </w:p>
        </w:tc>
        <w:tc>
          <w:tcPr>
            <w:tcW w:w="1559" w:type="dxa"/>
            <w:shd w:val="clear" w:color="auto" w:fill="auto"/>
          </w:tcPr>
          <w:p w14:paraId="3F50DA30"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118A3" w:rsidRPr="00B118A3" w14:paraId="3C4FC78B" w14:textId="77777777" w:rsidTr="003F73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52FE3D6" w14:textId="77777777" w:rsidR="00B118A3" w:rsidRPr="00B118A3" w:rsidRDefault="00B118A3" w:rsidP="00B118A3">
            <w:pPr>
              <w:spacing w:after="0"/>
              <w:jc w:val="center"/>
              <w:rPr>
                <w:sz w:val="20"/>
                <w:szCs w:val="20"/>
              </w:rPr>
            </w:pPr>
            <w:r w:rsidRPr="00B118A3">
              <w:rPr>
                <w:sz w:val="20"/>
                <w:szCs w:val="20"/>
              </w:rPr>
              <w:t>2</w:t>
            </w:r>
          </w:p>
        </w:tc>
        <w:tc>
          <w:tcPr>
            <w:tcW w:w="1701" w:type="dxa"/>
            <w:shd w:val="clear" w:color="auto" w:fill="auto"/>
          </w:tcPr>
          <w:p w14:paraId="49448A38"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Mala</w:t>
            </w:r>
          </w:p>
        </w:tc>
        <w:tc>
          <w:tcPr>
            <w:tcW w:w="1842" w:type="dxa"/>
            <w:shd w:val="clear" w:color="auto" w:fill="auto"/>
          </w:tcPr>
          <w:p w14:paraId="65775B63"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1 – 5 %</w:t>
            </w:r>
          </w:p>
        </w:tc>
        <w:tc>
          <w:tcPr>
            <w:tcW w:w="2977" w:type="dxa"/>
            <w:shd w:val="clear" w:color="auto" w:fill="auto"/>
          </w:tcPr>
          <w:p w14:paraId="2EF9C506"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1 događaj u 20 do 100 godina</w:t>
            </w:r>
          </w:p>
        </w:tc>
        <w:tc>
          <w:tcPr>
            <w:tcW w:w="1559" w:type="dxa"/>
            <w:shd w:val="clear" w:color="auto" w:fill="auto"/>
          </w:tcPr>
          <w:p w14:paraId="3F084BC6" w14:textId="4892AB34"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118A3" w:rsidRPr="00B118A3" w14:paraId="5FD61532" w14:textId="77777777" w:rsidTr="003F7363">
        <w:trPr>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5BA6E674" w14:textId="77777777" w:rsidR="00B118A3" w:rsidRPr="00B118A3" w:rsidRDefault="00B118A3" w:rsidP="00B118A3">
            <w:pPr>
              <w:spacing w:after="0"/>
              <w:jc w:val="center"/>
              <w:rPr>
                <w:sz w:val="20"/>
                <w:szCs w:val="20"/>
              </w:rPr>
            </w:pPr>
            <w:r w:rsidRPr="00B118A3">
              <w:rPr>
                <w:sz w:val="20"/>
                <w:szCs w:val="20"/>
              </w:rPr>
              <w:t>3</w:t>
            </w:r>
          </w:p>
        </w:tc>
        <w:tc>
          <w:tcPr>
            <w:tcW w:w="1701" w:type="dxa"/>
            <w:shd w:val="clear" w:color="auto" w:fill="auto"/>
          </w:tcPr>
          <w:p w14:paraId="2CE3CA81"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Umjerena</w:t>
            </w:r>
          </w:p>
        </w:tc>
        <w:tc>
          <w:tcPr>
            <w:tcW w:w="1842" w:type="dxa"/>
            <w:shd w:val="clear" w:color="auto" w:fill="auto"/>
          </w:tcPr>
          <w:p w14:paraId="39DC92F3"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5 – 50 %</w:t>
            </w:r>
          </w:p>
        </w:tc>
        <w:tc>
          <w:tcPr>
            <w:tcW w:w="2977" w:type="dxa"/>
            <w:shd w:val="clear" w:color="auto" w:fill="auto"/>
          </w:tcPr>
          <w:p w14:paraId="5DFE572E"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1 događaj u 2 do 20 godina</w:t>
            </w:r>
          </w:p>
        </w:tc>
        <w:tc>
          <w:tcPr>
            <w:tcW w:w="1559" w:type="dxa"/>
            <w:shd w:val="clear" w:color="auto" w:fill="auto"/>
          </w:tcPr>
          <w:p w14:paraId="016376ED" w14:textId="03CC1D74" w:rsidR="00B118A3" w:rsidRPr="00B118A3" w:rsidRDefault="003F7363" w:rsidP="00B118A3">
            <w:pPr>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r>
      <w:tr w:rsidR="00B118A3" w:rsidRPr="00B118A3" w14:paraId="615A8A49" w14:textId="77777777" w:rsidTr="003F73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2F81AB9" w14:textId="77777777" w:rsidR="00B118A3" w:rsidRPr="00B118A3" w:rsidRDefault="00B118A3" w:rsidP="00B118A3">
            <w:pPr>
              <w:spacing w:after="0"/>
              <w:jc w:val="center"/>
              <w:rPr>
                <w:sz w:val="20"/>
                <w:szCs w:val="20"/>
              </w:rPr>
            </w:pPr>
            <w:r w:rsidRPr="00B118A3">
              <w:rPr>
                <w:sz w:val="20"/>
                <w:szCs w:val="20"/>
              </w:rPr>
              <w:t>4</w:t>
            </w:r>
          </w:p>
        </w:tc>
        <w:tc>
          <w:tcPr>
            <w:tcW w:w="1701" w:type="dxa"/>
            <w:shd w:val="clear" w:color="auto" w:fill="auto"/>
          </w:tcPr>
          <w:p w14:paraId="7325FE4D"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Velika</w:t>
            </w:r>
          </w:p>
        </w:tc>
        <w:tc>
          <w:tcPr>
            <w:tcW w:w="1842" w:type="dxa"/>
            <w:shd w:val="clear" w:color="auto" w:fill="auto"/>
          </w:tcPr>
          <w:p w14:paraId="1399BAAC"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51 – 98 %</w:t>
            </w:r>
          </w:p>
        </w:tc>
        <w:tc>
          <w:tcPr>
            <w:tcW w:w="2977" w:type="dxa"/>
            <w:shd w:val="clear" w:color="auto" w:fill="auto"/>
          </w:tcPr>
          <w:p w14:paraId="0B9B2524"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B118A3">
              <w:rPr>
                <w:sz w:val="20"/>
                <w:szCs w:val="20"/>
              </w:rPr>
              <w:t>1 događaj 1 do 2 godine</w:t>
            </w:r>
          </w:p>
        </w:tc>
        <w:tc>
          <w:tcPr>
            <w:tcW w:w="1559" w:type="dxa"/>
            <w:shd w:val="clear" w:color="auto" w:fill="auto"/>
          </w:tcPr>
          <w:p w14:paraId="59EC8296" w14:textId="77777777" w:rsidR="00B118A3" w:rsidRPr="00B118A3" w:rsidRDefault="00B118A3" w:rsidP="00B118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118A3" w:rsidRPr="00B118A3" w14:paraId="79187634" w14:textId="77777777" w:rsidTr="003F7363">
        <w:trPr>
          <w:trHeight w:val="27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977EB88" w14:textId="77777777" w:rsidR="00B118A3" w:rsidRPr="00B118A3" w:rsidRDefault="00B118A3" w:rsidP="00B118A3">
            <w:pPr>
              <w:spacing w:after="0"/>
              <w:jc w:val="center"/>
              <w:rPr>
                <w:sz w:val="20"/>
                <w:szCs w:val="20"/>
              </w:rPr>
            </w:pPr>
            <w:r w:rsidRPr="00B118A3">
              <w:rPr>
                <w:sz w:val="20"/>
                <w:szCs w:val="20"/>
              </w:rPr>
              <w:t>5</w:t>
            </w:r>
          </w:p>
        </w:tc>
        <w:tc>
          <w:tcPr>
            <w:tcW w:w="1701" w:type="dxa"/>
            <w:shd w:val="clear" w:color="auto" w:fill="auto"/>
          </w:tcPr>
          <w:p w14:paraId="3893B884"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Iznimno velika</w:t>
            </w:r>
          </w:p>
        </w:tc>
        <w:tc>
          <w:tcPr>
            <w:tcW w:w="1842" w:type="dxa"/>
            <w:shd w:val="clear" w:color="auto" w:fill="auto"/>
          </w:tcPr>
          <w:p w14:paraId="161A8050"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B118A3">
              <w:rPr>
                <w:sz w:val="20"/>
                <w:szCs w:val="20"/>
              </w:rPr>
              <w:t>&gt; 98 %</w:t>
            </w:r>
          </w:p>
        </w:tc>
        <w:tc>
          <w:tcPr>
            <w:tcW w:w="2977" w:type="dxa"/>
            <w:shd w:val="clear" w:color="auto" w:fill="auto"/>
          </w:tcPr>
          <w:p w14:paraId="11B9472B" w14:textId="77777777" w:rsidR="00B118A3" w:rsidRPr="00B118A3" w:rsidRDefault="00B118A3" w:rsidP="001D0B8D">
            <w:pPr>
              <w:keepNext/>
              <w:keepLines/>
              <w:numPr>
                <w:ilvl w:val="0"/>
                <w:numId w:val="31"/>
              </w:numPr>
              <w:spacing w:before="240" w:after="0"/>
              <w:jc w:val="center"/>
              <w:outlineLvl w:val="0"/>
              <w:cnfStyle w:val="000000000000" w:firstRow="0" w:lastRow="0" w:firstColumn="0" w:lastColumn="0" w:oddVBand="0" w:evenVBand="0" w:oddHBand="0" w:evenHBand="0" w:firstRowFirstColumn="0" w:firstRowLastColumn="0" w:lastRowFirstColumn="0" w:lastRowLastColumn="0"/>
              <w:rPr>
                <w:rFonts w:eastAsiaTheme="majorEastAsia"/>
                <w:b/>
                <w:color w:val="auto"/>
                <w:sz w:val="20"/>
                <w:szCs w:val="20"/>
              </w:rPr>
            </w:pPr>
            <w:bookmarkStart w:id="251" w:name="_Toc95475732"/>
            <w:bookmarkStart w:id="252" w:name="_Toc95731697"/>
            <w:bookmarkStart w:id="253" w:name="_Toc95733774"/>
            <w:bookmarkStart w:id="254" w:name="_Toc127882991"/>
            <w:r w:rsidRPr="00B118A3">
              <w:rPr>
                <w:rFonts w:eastAsiaTheme="majorEastAsia"/>
                <w:b/>
                <w:color w:val="auto"/>
                <w:sz w:val="20"/>
                <w:szCs w:val="20"/>
              </w:rPr>
              <w:t>događaj godišnje ili češće</w:t>
            </w:r>
            <w:bookmarkEnd w:id="251"/>
            <w:bookmarkEnd w:id="252"/>
            <w:bookmarkEnd w:id="253"/>
            <w:bookmarkEnd w:id="254"/>
          </w:p>
        </w:tc>
        <w:tc>
          <w:tcPr>
            <w:tcW w:w="1559" w:type="dxa"/>
            <w:shd w:val="clear" w:color="auto" w:fill="auto"/>
          </w:tcPr>
          <w:p w14:paraId="0BEC08C0" w14:textId="77777777" w:rsidR="00B118A3" w:rsidRPr="00B118A3" w:rsidRDefault="00B118A3" w:rsidP="00B118A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0AD4F4C4" w14:textId="77777777" w:rsidR="00B118A3" w:rsidRPr="00B118A3" w:rsidRDefault="00B118A3" w:rsidP="00B118A3">
      <w:pPr>
        <w:spacing w:before="120" w:after="120"/>
        <w:rPr>
          <w:highlight w:val="yellow"/>
        </w:rPr>
      </w:pPr>
    </w:p>
    <w:p w14:paraId="26BEAE10" w14:textId="77777777" w:rsidR="00B118A3" w:rsidRPr="00B118A3" w:rsidRDefault="00B118A3" w:rsidP="00B118A3">
      <w:pPr>
        <w:keepNext/>
        <w:keepLines/>
        <w:spacing w:before="120" w:after="120"/>
        <w:ind w:left="1004" w:hanging="720"/>
        <w:outlineLvl w:val="2"/>
        <w:rPr>
          <w:rFonts w:cstheme="majorBidi"/>
          <w:color w:val="54883D"/>
          <w:sz w:val="28"/>
          <w:lang w:bidi="en-US"/>
        </w:rPr>
      </w:pPr>
      <w:bookmarkStart w:id="255" w:name="_Toc93488948"/>
      <w:bookmarkStart w:id="256" w:name="_Toc95733776"/>
      <w:bookmarkStart w:id="257" w:name="_Toc127882992"/>
      <w:r w:rsidRPr="00B118A3">
        <w:rPr>
          <w:rFonts w:cstheme="majorBidi"/>
          <w:color w:val="54883D"/>
          <w:sz w:val="28"/>
          <w:lang w:bidi="en-US"/>
        </w:rPr>
        <w:lastRenderedPageBreak/>
        <w:t>6.3.7.Podaci, izvori i metode proračuna</w:t>
      </w:r>
      <w:bookmarkEnd w:id="255"/>
      <w:bookmarkEnd w:id="256"/>
      <w:bookmarkEnd w:id="257"/>
    </w:p>
    <w:p w14:paraId="7C2871C0" w14:textId="77777777" w:rsidR="00B118A3" w:rsidRPr="00B118A3" w:rsidRDefault="00B118A3" w:rsidP="00B118A3">
      <w:r w:rsidRPr="00B118A3">
        <w:t>Prilikom izračuna zona ugroženosti i procjene rizika korišteni su podaci iz:</w:t>
      </w:r>
    </w:p>
    <w:p w14:paraId="36A0E011" w14:textId="77777777" w:rsidR="00B118A3" w:rsidRPr="00B118A3" w:rsidRDefault="00B118A3" w:rsidP="00DE3E5C">
      <w:pPr>
        <w:numPr>
          <w:ilvl w:val="0"/>
          <w:numId w:val="33"/>
        </w:numPr>
        <w:spacing w:before="120" w:after="120" w:line="240" w:lineRule="auto"/>
        <w:rPr>
          <w:color w:val="auto"/>
          <w:szCs w:val="22"/>
        </w:rPr>
      </w:pPr>
      <w:r w:rsidRPr="00B118A3">
        <w:rPr>
          <w:color w:val="auto"/>
          <w:szCs w:val="22"/>
        </w:rPr>
        <w:t>Procjena rizika od katastrofa za Republiku Hrvatsku,</w:t>
      </w:r>
    </w:p>
    <w:p w14:paraId="54C0B5D4" w14:textId="171D2450" w:rsidR="00B118A3" w:rsidRPr="00B118A3" w:rsidRDefault="00B118A3" w:rsidP="00DE3E5C">
      <w:pPr>
        <w:numPr>
          <w:ilvl w:val="0"/>
          <w:numId w:val="33"/>
        </w:numPr>
        <w:spacing w:before="120" w:after="120" w:line="240" w:lineRule="auto"/>
        <w:rPr>
          <w:color w:val="auto"/>
          <w:szCs w:val="22"/>
        </w:rPr>
      </w:pPr>
      <w:r w:rsidRPr="00B118A3">
        <w:rPr>
          <w:color w:val="auto"/>
          <w:szCs w:val="22"/>
        </w:rPr>
        <w:t xml:space="preserve">Općina </w:t>
      </w:r>
      <w:r w:rsidR="00EA22B2">
        <w:rPr>
          <w:color w:val="auto"/>
          <w:szCs w:val="22"/>
        </w:rPr>
        <w:t>Lišane Ostrovičke</w:t>
      </w:r>
    </w:p>
    <w:p w14:paraId="000C7510" w14:textId="5406BCBF" w:rsidR="00B118A3" w:rsidRPr="00B118A3" w:rsidRDefault="00B118A3" w:rsidP="00DE3E5C">
      <w:pPr>
        <w:numPr>
          <w:ilvl w:val="0"/>
          <w:numId w:val="33"/>
        </w:numPr>
        <w:spacing w:before="120" w:after="120" w:line="240" w:lineRule="auto"/>
        <w:rPr>
          <w:color w:val="auto"/>
          <w:szCs w:val="22"/>
        </w:rPr>
      </w:pPr>
      <w:r w:rsidRPr="00B118A3">
        <w:rPr>
          <w:color w:val="auto"/>
          <w:szCs w:val="22"/>
        </w:rPr>
        <w:t xml:space="preserve">Proračun Općine </w:t>
      </w:r>
    </w:p>
    <w:p w14:paraId="358C8DE2" w14:textId="77777777" w:rsidR="00B118A3" w:rsidRPr="00B118A3" w:rsidRDefault="00B118A3" w:rsidP="00DE3E5C">
      <w:pPr>
        <w:numPr>
          <w:ilvl w:val="0"/>
          <w:numId w:val="33"/>
        </w:numPr>
        <w:spacing w:before="120" w:after="120" w:line="240" w:lineRule="auto"/>
        <w:rPr>
          <w:color w:val="auto"/>
          <w:szCs w:val="22"/>
        </w:rPr>
      </w:pPr>
      <w:r w:rsidRPr="00B118A3">
        <w:rPr>
          <w:color w:val="auto"/>
          <w:szCs w:val="22"/>
        </w:rPr>
        <w:t>Državni zavod za statistiku</w:t>
      </w:r>
    </w:p>
    <w:p w14:paraId="0CB7994F" w14:textId="6E21AC01" w:rsidR="00B118A3" w:rsidRPr="00EA22B2" w:rsidRDefault="00EA22B2" w:rsidP="00DE3E5C">
      <w:pPr>
        <w:pStyle w:val="ListParagraph"/>
        <w:numPr>
          <w:ilvl w:val="0"/>
          <w:numId w:val="33"/>
        </w:numPr>
        <w:spacing w:line="240" w:lineRule="auto"/>
      </w:pPr>
      <w:r w:rsidRPr="00EA22B2">
        <w:rPr>
          <w:color w:val="auto"/>
        </w:rPr>
        <w:t>Hrvatske vode</w:t>
      </w:r>
    </w:p>
    <w:p w14:paraId="7A812577" w14:textId="77777777" w:rsidR="00B118A3" w:rsidRPr="00B118A3" w:rsidRDefault="00B118A3" w:rsidP="00B118A3">
      <w:pPr>
        <w:sectPr w:rsidR="00B118A3" w:rsidRPr="00B118A3" w:rsidSect="00353341">
          <w:pgSz w:w="11906" w:h="16838"/>
          <w:pgMar w:top="1418" w:right="1418" w:bottom="1418" w:left="1418" w:header="567" w:footer="0" w:gutter="0"/>
          <w:cols w:space="708"/>
          <w:titlePg/>
          <w:docGrid w:linePitch="360"/>
        </w:sectPr>
      </w:pPr>
    </w:p>
    <w:p w14:paraId="47874828" w14:textId="77777777" w:rsidR="00B118A3" w:rsidRPr="00B118A3" w:rsidRDefault="00B118A3" w:rsidP="00B118A3">
      <w:pPr>
        <w:keepNext/>
        <w:keepLines/>
        <w:spacing w:before="120" w:after="120"/>
        <w:ind w:left="284"/>
        <w:outlineLvl w:val="2"/>
        <w:rPr>
          <w:rFonts w:cstheme="majorBidi"/>
          <w:color w:val="54883D"/>
          <w:sz w:val="28"/>
          <w:lang w:bidi="en-US"/>
        </w:rPr>
      </w:pPr>
      <w:bookmarkStart w:id="258" w:name="_Toc93488949"/>
      <w:bookmarkStart w:id="259" w:name="_Toc95733777"/>
      <w:bookmarkStart w:id="260" w:name="_Toc127882993"/>
      <w:r w:rsidRPr="00B118A3">
        <w:rPr>
          <w:rFonts w:cstheme="majorBidi"/>
          <w:color w:val="54883D"/>
          <w:sz w:val="28"/>
          <w:lang w:bidi="en-US"/>
        </w:rPr>
        <w:lastRenderedPageBreak/>
        <w:t>6.3.8.Matrice rizika</w:t>
      </w:r>
      <w:bookmarkEnd w:id="258"/>
      <w:bookmarkEnd w:id="259"/>
      <w:bookmarkEnd w:id="260"/>
    </w:p>
    <w:p w14:paraId="2BE7FF2C" w14:textId="0C73C3CF" w:rsidR="00B118A3" w:rsidRPr="00B118A3" w:rsidRDefault="001D0B8D" w:rsidP="00B118A3">
      <w:pPr>
        <w:rPr>
          <w:b/>
          <w:i/>
          <w:noProof/>
          <w:lang w:eastAsia="hr-HR"/>
        </w:rPr>
      </w:pPr>
      <w:r w:rsidRPr="00B118A3">
        <w:rPr>
          <w:bCs/>
          <w:iCs/>
          <w:noProof/>
          <w:lang w:eastAsia="hr-HR"/>
        </w:rPr>
        <w:t>Rizik:</w:t>
      </w:r>
      <w:r w:rsidR="00B118A3" w:rsidRPr="00B118A3">
        <w:rPr>
          <w:b/>
          <w:i/>
          <w:noProof/>
          <w:lang w:eastAsia="hr-HR"/>
        </w:rPr>
        <w:t xml:space="preserve"> </w:t>
      </w:r>
      <w:r w:rsidR="00B118A3" w:rsidRPr="00B118A3">
        <w:rPr>
          <w:noProof/>
          <w:lang w:eastAsia="hr-HR"/>
        </w:rPr>
        <w:t>Poplava</w:t>
      </w:r>
    </w:p>
    <w:p w14:paraId="7E351040" w14:textId="68151006" w:rsidR="00B118A3" w:rsidRPr="00B118A3" w:rsidRDefault="001D0B8D" w:rsidP="00B118A3">
      <w:pPr>
        <w:rPr>
          <w:b/>
          <w:i/>
          <w:noProof/>
          <w:u w:val="single"/>
          <w:lang w:eastAsia="hr-HR"/>
        </w:rPr>
      </w:pPr>
      <w:r w:rsidRPr="00B118A3">
        <w:rPr>
          <w:bCs/>
          <w:iCs/>
          <w:noProof/>
          <w:lang w:eastAsia="hr-HR"/>
        </w:rPr>
        <w:t>Naziv scenarija:</w:t>
      </w:r>
      <w:r w:rsidR="00B118A3" w:rsidRPr="00B118A3">
        <w:rPr>
          <w:b/>
          <w:i/>
          <w:noProof/>
          <w:lang w:eastAsia="hr-HR"/>
        </w:rPr>
        <w:t xml:space="preserve"> </w:t>
      </w:r>
      <w:r w:rsidR="00B118A3" w:rsidRPr="00B118A3">
        <w:t xml:space="preserve">Poplava na području Općine </w:t>
      </w:r>
      <w:r w:rsidR="003F7363">
        <w:t>Lišane Ostrovičke</w:t>
      </w:r>
    </w:p>
    <w:p w14:paraId="54BD5C36" w14:textId="37E03C0F" w:rsidR="00B118A3" w:rsidRPr="00B118A3" w:rsidRDefault="00B118A3" w:rsidP="00B118A3">
      <w:pPr>
        <w:jc w:val="center"/>
      </w:pPr>
      <w:r w:rsidRPr="00B118A3">
        <w:rPr>
          <w:rFonts w:ascii="Courier New" w:eastAsia="Courier New" w:hAnsi="Courier New" w:cs="Courier New"/>
          <w:noProof/>
          <w:color w:val="000000"/>
          <w:lang w:eastAsia="hr-HR"/>
        </w:rPr>
        <mc:AlternateContent>
          <mc:Choice Requires="wps">
            <w:drawing>
              <wp:anchor distT="0" distB="0" distL="114300" distR="114300" simplePos="0" relativeHeight="251871232" behindDoc="0" locked="0" layoutInCell="1" allowOverlap="1" wp14:anchorId="29E3DB0D" wp14:editId="70E2CA11">
                <wp:simplePos x="0" y="0"/>
                <wp:positionH relativeFrom="margin">
                  <wp:align>center</wp:align>
                </wp:positionH>
                <wp:positionV relativeFrom="paragraph">
                  <wp:posOffset>526415</wp:posOffset>
                </wp:positionV>
                <wp:extent cx="247650" cy="190500"/>
                <wp:effectExtent l="19050" t="0" r="19050" b="19050"/>
                <wp:wrapNone/>
                <wp:docPr id="292" name="Hexagon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90500"/>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B784E" id="Hexagon 292" o:spid="_x0000_s1026" type="#_x0000_t9" style="position:absolute;margin-left:0;margin-top:41.45pt;width:19.5pt;height:15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" adj="5083" fillcolor="#4f81bd" strokecolor="#4f81bd">
                <w10:wrap anchorx="margin"/>
              </v:shape>
            </w:pict>
          </mc:Fallback>
        </mc:AlternateContent>
      </w:r>
      <w:r w:rsidRPr="00B118A3">
        <w:rPr>
          <w:rFonts w:ascii="Courier New" w:eastAsia="Courier New" w:hAnsi="Courier New" w:cs="Courier New"/>
          <w:noProof/>
          <w:color w:val="000000"/>
          <w:lang w:eastAsia="hr-HR"/>
        </w:rPr>
        <w:drawing>
          <wp:inline distT="0" distB="0" distL="0" distR="0" wp14:anchorId="1E8C6C99" wp14:editId="2667366A">
            <wp:extent cx="4851049" cy="4137660"/>
            <wp:effectExtent l="0" t="0" r="698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3231" cy="4173639"/>
                    </a:xfrm>
                    <a:prstGeom prst="rect">
                      <a:avLst/>
                    </a:prstGeom>
                    <a:noFill/>
                    <a:ln>
                      <a:noFill/>
                    </a:ln>
                  </pic:spPr>
                </pic:pic>
              </a:graphicData>
            </a:graphic>
          </wp:inline>
        </w:drawing>
      </w:r>
    </w:p>
    <w:p w14:paraId="2ADE4C58" w14:textId="00AD2A53" w:rsidR="00B118A3" w:rsidRPr="00B118A3" w:rsidRDefault="00B118A3" w:rsidP="003F7363">
      <w:pPr>
        <w:jc w:val="center"/>
        <w:rPr>
          <w:b/>
          <w:sz w:val="20"/>
        </w:rPr>
      </w:pPr>
      <w:r w:rsidRPr="00B118A3">
        <w:rPr>
          <w:b/>
          <w:sz w:val="20"/>
        </w:rPr>
        <w:t>Život i zdravlje ljudi</w:t>
      </w:r>
      <w:r w:rsidRPr="00B118A3">
        <w:rPr>
          <w:b/>
          <w:sz w:val="20"/>
        </w:rPr>
        <w:tab/>
      </w:r>
      <w:r w:rsidRPr="00B118A3">
        <w:rPr>
          <w:b/>
          <w:sz w:val="20"/>
        </w:rPr>
        <w:tab/>
        <w:t xml:space="preserve">       Gospodarstvo</w:t>
      </w:r>
      <w:r w:rsidRPr="00B118A3">
        <w:rPr>
          <w:b/>
          <w:sz w:val="20"/>
        </w:rPr>
        <w:tab/>
        <w:t xml:space="preserve">          Društvena stabilnost i politika</w:t>
      </w:r>
    </w:p>
    <w:p w14:paraId="2FE20E50" w14:textId="19561C69" w:rsidR="00B118A3" w:rsidRPr="00B118A3" w:rsidRDefault="001D0B8D" w:rsidP="00B118A3">
      <w:r w:rsidRPr="00B118A3">
        <w:rPr>
          <w:rFonts w:ascii="Courier New" w:eastAsia="Courier New" w:hAnsi="Courier New" w:cs="Courier New"/>
          <w:noProof/>
          <w:color w:val="000000"/>
          <w:lang w:eastAsia="hr-HR"/>
        </w:rPr>
        <mc:AlternateContent>
          <mc:Choice Requires="wps">
            <w:drawing>
              <wp:anchor distT="0" distB="0" distL="114300" distR="114300" simplePos="0" relativeHeight="251874304" behindDoc="0" locked="0" layoutInCell="1" allowOverlap="1" wp14:anchorId="79269AAB" wp14:editId="19BD93A5">
                <wp:simplePos x="0" y="0"/>
                <wp:positionH relativeFrom="column">
                  <wp:posOffset>4610100</wp:posOffset>
                </wp:positionH>
                <wp:positionV relativeFrom="paragraph">
                  <wp:posOffset>416560</wp:posOffset>
                </wp:positionV>
                <wp:extent cx="111125" cy="90805"/>
                <wp:effectExtent l="19050" t="0" r="41275" b="23495"/>
                <wp:wrapNone/>
                <wp:docPr id="296" name="Hexagon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761B" id="Hexagon 296" o:spid="_x0000_s1026" type="#_x0000_t9" style="position:absolute;margin-left:363pt;margin-top:32.8pt;width:8.75pt;height:7.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" fillcolor="#4f81bd" strokecolor="#4f81bd"/>
            </w:pict>
          </mc:Fallback>
        </mc:AlternateContent>
      </w:r>
      <w:r w:rsidRPr="00B118A3">
        <w:rPr>
          <w:rFonts w:ascii="Courier New" w:eastAsia="Courier New" w:hAnsi="Courier New" w:cs="Courier New"/>
          <w:noProof/>
          <w:color w:val="000000"/>
          <w:lang w:eastAsia="hr-HR"/>
        </w:rPr>
        <mc:AlternateContent>
          <mc:Choice Requires="wps">
            <w:drawing>
              <wp:anchor distT="0" distB="0" distL="114300" distR="114300" simplePos="0" relativeHeight="251873280" behindDoc="0" locked="0" layoutInCell="1" allowOverlap="1" wp14:anchorId="371380CC" wp14:editId="6C850A14">
                <wp:simplePos x="0" y="0"/>
                <wp:positionH relativeFrom="column">
                  <wp:posOffset>2722245</wp:posOffset>
                </wp:positionH>
                <wp:positionV relativeFrom="paragraph">
                  <wp:posOffset>216535</wp:posOffset>
                </wp:positionV>
                <wp:extent cx="111125" cy="90805"/>
                <wp:effectExtent l="19050" t="0" r="41275" b="23495"/>
                <wp:wrapNone/>
                <wp:docPr id="56" name="Hexago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CD5C4" id="Hexagon 56" o:spid="_x0000_s1026" type="#_x0000_t9" style="position:absolute;margin-left:214.35pt;margin-top:17.05pt;width:8.75pt;height: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" fillcolor="#4f81bd" strokecolor="#4f81bd"/>
            </w:pict>
          </mc:Fallback>
        </mc:AlternateContent>
      </w:r>
      <w:r w:rsidRPr="00B118A3">
        <w:rPr>
          <w:rFonts w:ascii="Courier New" w:eastAsia="Courier New" w:hAnsi="Courier New" w:cs="Courier New"/>
          <w:noProof/>
          <w:color w:val="000000"/>
          <w:lang w:eastAsia="hr-HR"/>
        </w:rPr>
        <mc:AlternateContent>
          <mc:Choice Requires="wps">
            <w:drawing>
              <wp:anchor distT="0" distB="0" distL="114300" distR="114300" simplePos="0" relativeHeight="251872256" behindDoc="0" locked="0" layoutInCell="1" allowOverlap="1" wp14:anchorId="0DA0525C" wp14:editId="7847A3C2">
                <wp:simplePos x="0" y="0"/>
                <wp:positionH relativeFrom="column">
                  <wp:posOffset>840740</wp:posOffset>
                </wp:positionH>
                <wp:positionV relativeFrom="paragraph">
                  <wp:posOffset>274320</wp:posOffset>
                </wp:positionV>
                <wp:extent cx="111125" cy="90805"/>
                <wp:effectExtent l="19050" t="0" r="41275" b="23495"/>
                <wp:wrapNone/>
                <wp:docPr id="298" name="Hexagon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hexagon">
                          <a:avLst>
                            <a:gd name="adj" fmla="val 30594"/>
                            <a:gd name="vf" fmla="val 115470"/>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5269F" id="Hexagon 298" o:spid="_x0000_s1026" type="#_x0000_t9" style="position:absolute;margin-left:66.2pt;margin-top:21.6pt;width:8.75pt;height:7.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" fillcolor="#4f81bd" strokecolor="#4f81bd"/>
            </w:pict>
          </mc:Fallback>
        </mc:AlternateContent>
      </w:r>
      <w:r w:rsidR="00B118A3" w:rsidRPr="00B118A3">
        <w:rPr>
          <w:rFonts w:ascii="Courier New" w:eastAsia="Courier New" w:hAnsi="Courier New" w:cs="Courier New"/>
          <w:noProof/>
          <w:color w:val="000000"/>
          <w:lang w:eastAsia="hr-HR"/>
        </w:rPr>
        <w:drawing>
          <wp:inline distT="0" distB="0" distL="0" distR="0" wp14:anchorId="221C11A7" wp14:editId="29DDE798">
            <wp:extent cx="1828800" cy="1554480"/>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2085" cy="1557272"/>
                    </a:xfrm>
                    <a:prstGeom prst="rect">
                      <a:avLst/>
                    </a:prstGeom>
                    <a:noFill/>
                    <a:ln>
                      <a:noFill/>
                    </a:ln>
                  </pic:spPr>
                </pic:pic>
              </a:graphicData>
            </a:graphic>
          </wp:inline>
        </w:drawing>
      </w:r>
      <w:r w:rsidR="00B118A3" w:rsidRPr="00B118A3">
        <w:rPr>
          <w:rFonts w:ascii="Courier New" w:eastAsia="Courier New" w:hAnsi="Courier New" w:cs="Courier New"/>
          <w:noProof/>
          <w:color w:val="000000"/>
          <w:lang w:eastAsia="hr-HR"/>
        </w:rPr>
        <w:drawing>
          <wp:inline distT="0" distB="0" distL="0" distR="0" wp14:anchorId="410A8756" wp14:editId="4BF6D545">
            <wp:extent cx="1905000" cy="16192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00B118A3" w:rsidRPr="00B118A3">
        <w:rPr>
          <w:rFonts w:ascii="Courier New" w:eastAsia="Courier New" w:hAnsi="Courier New" w:cs="Courier New"/>
          <w:noProof/>
          <w:color w:val="000000"/>
          <w:lang w:eastAsia="hr-HR"/>
        </w:rPr>
        <w:drawing>
          <wp:inline distT="0" distB="0" distL="0" distR="0" wp14:anchorId="5760888A" wp14:editId="2D62F31F">
            <wp:extent cx="1906270" cy="1620329"/>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1285" cy="1624592"/>
                    </a:xfrm>
                    <a:prstGeom prst="rect">
                      <a:avLst/>
                    </a:prstGeom>
                    <a:noFill/>
                    <a:ln>
                      <a:noFill/>
                    </a:ln>
                  </pic:spPr>
                </pic:pic>
              </a:graphicData>
            </a:graphic>
          </wp:inline>
        </w:drawing>
      </w:r>
    </w:p>
    <w:p w14:paraId="3E9297DC" w14:textId="77777777" w:rsidR="00B118A3" w:rsidRDefault="00B118A3" w:rsidP="00B118A3">
      <w:pPr>
        <w:rPr>
          <w:b/>
          <w:sz w:val="20"/>
        </w:rPr>
      </w:pPr>
    </w:p>
    <w:p w14:paraId="220D5F7C" w14:textId="0E3D53CC" w:rsidR="0063464D" w:rsidRDefault="0063464D" w:rsidP="00313AEE">
      <w:pPr>
        <w:jc w:val="center"/>
        <w:rPr>
          <w:b/>
          <w:sz w:val="20"/>
        </w:rPr>
      </w:pPr>
    </w:p>
    <w:p w14:paraId="61C481F0" w14:textId="39965F65" w:rsidR="003F7363" w:rsidRDefault="003F7363" w:rsidP="00313AEE">
      <w:pPr>
        <w:jc w:val="center"/>
        <w:rPr>
          <w:b/>
          <w:sz w:val="20"/>
        </w:rPr>
      </w:pPr>
    </w:p>
    <w:p w14:paraId="58D66B73" w14:textId="7960ADD6" w:rsidR="003F7363" w:rsidRDefault="003F7363" w:rsidP="00313AEE">
      <w:pPr>
        <w:jc w:val="center"/>
        <w:rPr>
          <w:b/>
          <w:sz w:val="20"/>
        </w:rPr>
      </w:pPr>
    </w:p>
    <w:p w14:paraId="0CF9DAFD" w14:textId="4FE9EB14" w:rsidR="003F7363" w:rsidRDefault="003F7363" w:rsidP="00313AEE">
      <w:pPr>
        <w:jc w:val="center"/>
        <w:rPr>
          <w:b/>
          <w:sz w:val="20"/>
        </w:rPr>
      </w:pPr>
    </w:p>
    <w:p w14:paraId="10D6E8BD" w14:textId="77777777" w:rsidR="003F7363" w:rsidRPr="00313AEE" w:rsidRDefault="003F7363" w:rsidP="00DE3E5C">
      <w:pPr>
        <w:rPr>
          <w:b/>
          <w:sz w:val="20"/>
        </w:rPr>
      </w:pPr>
    </w:p>
    <w:p w14:paraId="7B2768EB" w14:textId="51DBD0D1" w:rsidR="007578CA" w:rsidRPr="00324335" w:rsidRDefault="007578CA" w:rsidP="00EA22B2">
      <w:pPr>
        <w:pStyle w:val="Heading1"/>
        <w:numPr>
          <w:ilvl w:val="0"/>
          <w:numId w:val="34"/>
        </w:numPr>
      </w:pPr>
      <w:bookmarkStart w:id="261" w:name="_Toc492284986"/>
      <w:bookmarkStart w:id="262" w:name="_Toc496856133"/>
      <w:bookmarkStart w:id="263" w:name="_Toc9596663"/>
      <w:bookmarkStart w:id="264" w:name="_Toc127882994"/>
      <w:bookmarkEnd w:id="231"/>
      <w:bookmarkEnd w:id="180"/>
      <w:bookmarkEnd w:id="181"/>
      <w:r w:rsidRPr="00324335">
        <w:lastRenderedPageBreak/>
        <w:t>USPOREDBA RIZIKA</w:t>
      </w:r>
      <w:bookmarkEnd w:id="261"/>
      <w:bookmarkEnd w:id="262"/>
      <w:bookmarkEnd w:id="263"/>
      <w:bookmarkEnd w:id="264"/>
    </w:p>
    <w:p w14:paraId="31F0F8AE" w14:textId="77777777" w:rsidR="007578CA" w:rsidRPr="00324335" w:rsidRDefault="007578CA" w:rsidP="007578CA">
      <w:r w:rsidRPr="00324335">
        <w:t>U ovom poglavlju prikazana je usporedba rezultata procjene jednostavnih rizika te obrada svih scenarija. Svi rezultati iskazani u zajedničkoj matrici.</w:t>
      </w:r>
    </w:p>
    <w:p w14:paraId="0481080D" w14:textId="77777777" w:rsidR="007578CA" w:rsidRPr="00324335" w:rsidRDefault="007578CA" w:rsidP="007578CA"/>
    <w:p w14:paraId="651E9038" w14:textId="1FFFC6D8" w:rsidR="007578CA" w:rsidRPr="000735D4" w:rsidRDefault="001D0B8D" w:rsidP="007578CA">
      <w:pPr>
        <w:jc w:val="center"/>
      </w:pPr>
      <w:r>
        <w:rPr>
          <w:rFonts w:ascii="Courier New" w:eastAsia="Courier New" w:hAnsi="Courier New" w:cs="Courier New"/>
          <w:noProof/>
          <w:color w:val="000000"/>
          <w:lang w:eastAsia="hr-HR"/>
        </w:rPr>
        <mc:AlternateContent>
          <mc:Choice Requires="wps">
            <w:drawing>
              <wp:anchor distT="0" distB="0" distL="114300" distR="114300" simplePos="0" relativeHeight="251875328" behindDoc="0" locked="0" layoutInCell="1" allowOverlap="1" wp14:anchorId="327C106E" wp14:editId="621294AD">
                <wp:simplePos x="0" y="0"/>
                <wp:positionH relativeFrom="column">
                  <wp:posOffset>2795270</wp:posOffset>
                </wp:positionH>
                <wp:positionV relativeFrom="paragraph">
                  <wp:posOffset>806450</wp:posOffset>
                </wp:positionV>
                <wp:extent cx="678180" cy="289560"/>
                <wp:effectExtent l="0" t="0" r="7620" b="0"/>
                <wp:wrapNone/>
                <wp:docPr id="62" name="Text Box 62"/>
                <wp:cNvGraphicFramePr/>
                <a:graphic xmlns:a="http://schemas.openxmlformats.org/drawingml/2006/main">
                  <a:graphicData uri="http://schemas.microsoft.com/office/word/2010/wordprocessingShape">
                    <wps:wsp>
                      <wps:cNvSpPr txBox="1"/>
                      <wps:spPr>
                        <a:xfrm>
                          <a:off x="0" y="0"/>
                          <a:ext cx="678180" cy="289560"/>
                        </a:xfrm>
                        <a:prstGeom prst="rect">
                          <a:avLst/>
                        </a:prstGeom>
                        <a:solidFill>
                          <a:schemeClr val="lt1"/>
                        </a:solidFill>
                        <a:ln w="6350">
                          <a:noFill/>
                        </a:ln>
                      </wps:spPr>
                      <wps:txbx>
                        <w:txbxContent>
                          <w:p w14:paraId="549937EF" w14:textId="3A07CA6A" w:rsidR="001D0B8D" w:rsidRPr="001D0B8D" w:rsidRDefault="001D0B8D">
                            <w:pPr>
                              <w:rPr>
                                <w:sz w:val="16"/>
                                <w:szCs w:val="16"/>
                              </w:rPr>
                            </w:pPr>
                            <w:r w:rsidRPr="001D0B8D">
                              <w:rPr>
                                <w:sz w:val="16"/>
                                <w:szCs w:val="16"/>
                              </w:rPr>
                              <w:t>POPLAVA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C106E" id="Text Box 62" o:spid="_x0000_s1030" type="#_x0000_t202" style="position:absolute;left:0;text-align:left;margin-left:220.1pt;margin-top:63.5pt;width:53.4pt;height:22.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l3MAIAAFo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" fillcolor="white [3201]" stroked="f" strokeweight=".5pt">
                <v:textbox>
                  <w:txbxContent>
                    <w:p w14:paraId="549937EF" w14:textId="3A07CA6A" w:rsidR="001D0B8D" w:rsidRPr="001D0B8D" w:rsidRDefault="001D0B8D">
                      <w:pPr>
                        <w:rPr>
                          <w:sz w:val="16"/>
                          <w:szCs w:val="16"/>
                        </w:rPr>
                      </w:pPr>
                      <w:r w:rsidRPr="001D0B8D">
                        <w:rPr>
                          <w:sz w:val="16"/>
                          <w:szCs w:val="16"/>
                        </w:rPr>
                        <w:t>POPLAVA</w:t>
                      </w:r>
                    </w:p>
                  </w:txbxContent>
                </v:textbox>
              </v:shape>
            </w:pict>
          </mc:Fallback>
        </mc:AlternateContent>
      </w:r>
      <w:r>
        <w:rPr>
          <w:rFonts w:ascii="Courier New" w:eastAsia="Courier New" w:hAnsi="Courier New" w:cs="Courier New"/>
          <w:noProof/>
          <w:color w:val="000000"/>
          <w:lang w:eastAsia="hr-HR"/>
        </w:rPr>
        <mc:AlternateContent>
          <mc:Choice Requires="wps">
            <w:drawing>
              <wp:anchor distT="0" distB="0" distL="114300" distR="114300" simplePos="0" relativeHeight="251802624" behindDoc="0" locked="0" layoutInCell="1" allowOverlap="1" wp14:anchorId="007D86D1" wp14:editId="4768627E">
                <wp:simplePos x="0" y="0"/>
                <wp:positionH relativeFrom="margin">
                  <wp:posOffset>2110740</wp:posOffset>
                </wp:positionH>
                <wp:positionV relativeFrom="paragraph">
                  <wp:posOffset>1547495</wp:posOffset>
                </wp:positionV>
                <wp:extent cx="664234" cy="301924"/>
                <wp:effectExtent l="0" t="0" r="2540" b="317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34" cy="3019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63E46" w14:textId="023B5D98" w:rsidR="009D2055" w:rsidRPr="00AF12C8" w:rsidRDefault="009D2055" w:rsidP="00F55F2D">
                            <w:pPr>
                              <w:spacing w:before="0" w:after="0" w:line="240" w:lineRule="auto"/>
                              <w:jc w:val="center"/>
                              <w:rPr>
                                <w:color w:val="auto"/>
                                <w:sz w:val="12"/>
                              </w:rPr>
                            </w:pPr>
                            <w:r>
                              <w:rPr>
                                <w:color w:val="auto"/>
                                <w:sz w:val="12"/>
                              </w:rPr>
                              <w:t xml:space="preserve">OLUJNI </w:t>
                            </w:r>
                            <w:r>
                              <w:rPr>
                                <w:color w:val="auto"/>
                                <w:sz w:val="12"/>
                              </w:rPr>
                              <w:t>VJETAR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86D1" id="Text Box 278" o:spid="_x0000_s1031" type="#_x0000_t202" style="position:absolute;left:0;text-align:left;margin-left:166.2pt;margin-top:121.85pt;width:52.3pt;height:23.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" fillcolor="white [3201]" stroked="f" strokeweight=".5pt">
                <v:textbox>
                  <w:txbxContent>
                    <w:p w14:paraId="46963E46" w14:textId="023B5D98" w:rsidR="009D2055" w:rsidRPr="00AF12C8" w:rsidRDefault="009D2055" w:rsidP="00F55F2D">
                      <w:pPr>
                        <w:spacing w:before="0" w:after="0" w:line="240" w:lineRule="auto"/>
                        <w:jc w:val="center"/>
                        <w:rPr>
                          <w:color w:val="auto"/>
                          <w:sz w:val="12"/>
                        </w:rPr>
                      </w:pPr>
                      <w:r>
                        <w:rPr>
                          <w:color w:val="auto"/>
                          <w:sz w:val="12"/>
                        </w:rPr>
                        <w:t xml:space="preserve">OLUJNI </w:t>
                      </w:r>
                      <w:r>
                        <w:rPr>
                          <w:color w:val="auto"/>
                          <w:sz w:val="12"/>
                        </w:rPr>
                        <w:t>VJETAR</w:t>
                      </w:r>
                    </w:p>
                  </w:txbxContent>
                </v:textbox>
                <w10:wrap anchorx="margin"/>
              </v:shape>
            </w:pict>
          </mc:Fallback>
        </mc:AlternateContent>
      </w:r>
      <w:r>
        <w:rPr>
          <w:rFonts w:ascii="Courier New" w:eastAsia="Courier New" w:hAnsi="Courier New" w:cs="Courier New"/>
          <w:noProof/>
          <w:color w:val="000000"/>
          <w:lang w:eastAsia="hr-HR"/>
        </w:rPr>
        <mc:AlternateContent>
          <mc:Choice Requires="wps">
            <w:drawing>
              <wp:anchor distT="0" distB="0" distL="114300" distR="114300" simplePos="0" relativeHeight="251800576" behindDoc="0" locked="0" layoutInCell="1" allowOverlap="1" wp14:anchorId="0DB5ACAD" wp14:editId="299BA09D">
                <wp:simplePos x="0" y="0"/>
                <wp:positionH relativeFrom="margin">
                  <wp:posOffset>2787650</wp:posOffset>
                </wp:positionH>
                <wp:positionV relativeFrom="paragraph">
                  <wp:posOffset>1553845</wp:posOffset>
                </wp:positionV>
                <wp:extent cx="658495" cy="293370"/>
                <wp:effectExtent l="0" t="0" r="8255"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293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568F9" w14:textId="77777777" w:rsidR="009D2055" w:rsidRPr="00EA3925" w:rsidRDefault="009D2055" w:rsidP="00F55F2D">
                            <w:pPr>
                              <w:spacing w:before="0" w:after="0" w:line="240" w:lineRule="auto"/>
                              <w:jc w:val="center"/>
                              <w:rPr>
                                <w:sz w:val="14"/>
                              </w:rPr>
                            </w:pPr>
                            <w:r>
                              <w:rPr>
                                <w:sz w:val="14"/>
                              </w:rPr>
                              <w:t>POŽAR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ACAD" id="Text Box 277" o:spid="_x0000_s1032" type="#_x0000_t202" style="position:absolute;left:0;text-align:left;margin-left:219.5pt;margin-top:122.35pt;width:51.85pt;height:23.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" fillcolor="white [3201]" stroked="f" strokeweight=".5pt">
                <v:textbox>
                  <w:txbxContent>
                    <w:p w14:paraId="443568F9" w14:textId="77777777" w:rsidR="009D2055" w:rsidRPr="00EA3925" w:rsidRDefault="009D2055" w:rsidP="00F55F2D">
                      <w:pPr>
                        <w:spacing w:before="0" w:after="0" w:line="240" w:lineRule="auto"/>
                        <w:jc w:val="center"/>
                        <w:rPr>
                          <w:sz w:val="14"/>
                        </w:rPr>
                      </w:pPr>
                      <w:r>
                        <w:rPr>
                          <w:sz w:val="14"/>
                        </w:rPr>
                        <w:t>POŽAR</w:t>
                      </w:r>
                    </w:p>
                  </w:txbxContent>
                </v:textbox>
                <w10:wrap anchorx="margin"/>
              </v:shape>
            </w:pict>
          </mc:Fallback>
        </mc:AlternateContent>
      </w:r>
      <w:r>
        <w:rPr>
          <w:rFonts w:ascii="Courier New" w:eastAsia="Courier New" w:hAnsi="Courier New" w:cs="Courier New"/>
          <w:noProof/>
          <w:color w:val="000000"/>
          <w:lang w:eastAsia="hr-HR"/>
        </w:rPr>
        <mc:AlternateContent>
          <mc:Choice Requires="wps">
            <w:drawing>
              <wp:anchor distT="0" distB="0" distL="114300" distR="114300" simplePos="0" relativeHeight="251806720" behindDoc="0" locked="0" layoutInCell="1" allowOverlap="1" wp14:anchorId="6AA9C349" wp14:editId="62DA080B">
                <wp:simplePos x="0" y="0"/>
                <wp:positionH relativeFrom="margin">
                  <wp:posOffset>1466215</wp:posOffset>
                </wp:positionH>
                <wp:positionV relativeFrom="paragraph">
                  <wp:posOffset>1609090</wp:posOffset>
                </wp:positionV>
                <wp:extent cx="605155" cy="207010"/>
                <wp:effectExtent l="0" t="0" r="4445" b="254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15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07A05" w14:textId="77777777" w:rsidR="009D2055" w:rsidRPr="00EA3925" w:rsidRDefault="009D2055" w:rsidP="00F55F2D">
                            <w:pPr>
                              <w:spacing w:before="0" w:after="0" w:line="240" w:lineRule="auto"/>
                              <w:jc w:val="center"/>
                              <w:rPr>
                                <w:sz w:val="14"/>
                              </w:rPr>
                            </w:pPr>
                            <w:r w:rsidRPr="00EA3925">
                              <w:rPr>
                                <w:sz w:val="14"/>
                              </w:rPr>
                              <w:t>POTRES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C349" id="Text Box 280" o:spid="_x0000_s1033" type="#_x0000_t202" style="position:absolute;left:0;text-align:left;margin-left:115.45pt;margin-top:126.7pt;width:47.65pt;height:16.3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" fillcolor="white [3201]" stroked="f" strokeweight=".5pt">
                <v:textbox>
                  <w:txbxContent>
                    <w:p w14:paraId="02807A05" w14:textId="77777777" w:rsidR="009D2055" w:rsidRPr="00EA3925" w:rsidRDefault="009D2055" w:rsidP="00F55F2D">
                      <w:pPr>
                        <w:spacing w:before="0" w:after="0" w:line="240" w:lineRule="auto"/>
                        <w:jc w:val="center"/>
                        <w:rPr>
                          <w:sz w:val="14"/>
                        </w:rPr>
                      </w:pPr>
                      <w:r w:rsidRPr="00EA3925">
                        <w:rPr>
                          <w:sz w:val="14"/>
                        </w:rPr>
                        <w:t>POTRES</w:t>
                      </w:r>
                    </w:p>
                  </w:txbxContent>
                </v:textbox>
                <w10:wrap anchorx="margin"/>
              </v:shape>
            </w:pict>
          </mc:Fallback>
        </mc:AlternateContent>
      </w:r>
      <w:r w:rsidR="00B8246D">
        <w:rPr>
          <w:rFonts w:ascii="Courier New" w:eastAsia="Courier New" w:hAnsi="Courier New" w:cs="Courier New"/>
          <w:noProof/>
          <w:color w:val="000000"/>
          <w:lang w:eastAsia="hr-HR"/>
        </w:rPr>
        <mc:AlternateContent>
          <mc:Choice Requires="wps">
            <w:drawing>
              <wp:anchor distT="0" distB="0" distL="114300" distR="114300" simplePos="0" relativeHeight="251839488" behindDoc="0" locked="0" layoutInCell="1" allowOverlap="1" wp14:anchorId="28981404" wp14:editId="4080A895">
                <wp:simplePos x="0" y="0"/>
                <wp:positionH relativeFrom="margin">
                  <wp:posOffset>2075683</wp:posOffset>
                </wp:positionH>
                <wp:positionV relativeFrom="paragraph">
                  <wp:posOffset>2103862</wp:posOffset>
                </wp:positionV>
                <wp:extent cx="707366" cy="396815"/>
                <wp:effectExtent l="0" t="0" r="0" b="3810"/>
                <wp:wrapNone/>
                <wp:docPr id="46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66" cy="396815"/>
                        </a:xfrm>
                        <a:prstGeom prst="rect">
                          <a:avLst/>
                        </a:prstGeom>
                        <a:solidFill>
                          <a:sysClr val="window" lastClr="FFFFFF"/>
                        </a:solidFill>
                        <a:ln w="6350">
                          <a:noFill/>
                        </a:ln>
                        <a:effectLst/>
                      </wps:spPr>
                      <wps:txbx>
                        <w:txbxContent>
                          <w:p w14:paraId="59E2A6D3" w14:textId="5BD45B7D" w:rsidR="009D2055" w:rsidRDefault="009D2055" w:rsidP="00443521">
                            <w:pPr>
                              <w:spacing w:before="0" w:after="0" w:line="240" w:lineRule="auto"/>
                              <w:jc w:val="center"/>
                              <w:rPr>
                                <w:sz w:val="14"/>
                              </w:rPr>
                            </w:pPr>
                            <w:r>
                              <w:rPr>
                                <w:sz w:val="14"/>
                              </w:rPr>
                              <w:t xml:space="preserve">EPIDEMIJE </w:t>
                            </w:r>
                            <w:r>
                              <w:rPr>
                                <w:sz w:val="14"/>
                              </w:rPr>
                              <w:t>I PANDEMIJE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1404" id="_x0000_s1034" type="#_x0000_t202" style="position:absolute;left:0;text-align:left;margin-left:163.45pt;margin-top:165.65pt;width:55.7pt;height:31.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" fillcolor="window" stroked="f" strokeweight=".5pt">
                <v:textbox>
                  <w:txbxContent>
                    <w:p w14:paraId="59E2A6D3" w14:textId="5BD45B7D" w:rsidR="009D2055" w:rsidRDefault="009D2055" w:rsidP="00443521">
                      <w:pPr>
                        <w:spacing w:before="0" w:after="0" w:line="240" w:lineRule="auto"/>
                        <w:jc w:val="center"/>
                        <w:rPr>
                          <w:sz w:val="14"/>
                        </w:rPr>
                      </w:pPr>
                      <w:r>
                        <w:rPr>
                          <w:sz w:val="14"/>
                        </w:rPr>
                        <w:t xml:space="preserve">EPIDEMIJE </w:t>
                      </w:r>
                      <w:r>
                        <w:rPr>
                          <w:sz w:val="14"/>
                        </w:rPr>
                        <w:t>I PANDEMIJE</w:t>
                      </w:r>
                    </w:p>
                  </w:txbxContent>
                </v:textbox>
                <w10:wrap anchorx="margin"/>
              </v:shape>
            </w:pict>
          </mc:Fallback>
        </mc:AlternateContent>
      </w:r>
      <w:r w:rsidR="00B8246D">
        <w:rPr>
          <w:b/>
          <w:i/>
        </w:rPr>
        <w:t>Događaj sa najgorim mogućim posljedicama</w:t>
      </w:r>
      <w:r w:rsidR="006248DA" w:rsidRPr="00324335">
        <w:rPr>
          <w:rFonts w:eastAsia="Courier New"/>
          <w:b/>
          <w:i/>
        </w:rPr>
        <w:t xml:space="preserve"> </w:t>
      </w:r>
      <w:r w:rsidR="007578CA" w:rsidRPr="00324335">
        <w:rPr>
          <w:rFonts w:ascii="Courier New" w:eastAsia="Courier New" w:hAnsi="Courier New" w:cs="Courier New"/>
          <w:noProof/>
          <w:color w:val="000000"/>
          <w:lang w:eastAsia="hr-HR"/>
        </w:rPr>
        <w:drawing>
          <wp:inline distT="0" distB="0" distL="0" distR="0" wp14:anchorId="0DAE3008" wp14:editId="6E756BCF">
            <wp:extent cx="6276109" cy="49618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16006" cy="4993432"/>
                    </a:xfrm>
                    <a:prstGeom prst="rect">
                      <a:avLst/>
                    </a:prstGeom>
                    <a:noFill/>
                    <a:ln>
                      <a:noFill/>
                    </a:ln>
                  </pic:spPr>
                </pic:pic>
              </a:graphicData>
            </a:graphic>
          </wp:inline>
        </w:drawing>
      </w:r>
    </w:p>
    <w:p w14:paraId="608FA8B5" w14:textId="77777777" w:rsidR="007578CA" w:rsidRDefault="007578CA" w:rsidP="007578CA"/>
    <w:p w14:paraId="024804F8" w14:textId="77777777" w:rsidR="007578CA" w:rsidRDefault="007578CA" w:rsidP="007578CA"/>
    <w:p w14:paraId="1FF35013" w14:textId="77777777" w:rsidR="007578CA" w:rsidRDefault="007578CA" w:rsidP="007578CA"/>
    <w:p w14:paraId="5453A24D" w14:textId="77777777" w:rsidR="007578CA" w:rsidRDefault="007578CA" w:rsidP="007578CA"/>
    <w:p w14:paraId="278633B3" w14:textId="77777777" w:rsidR="007578CA" w:rsidRDefault="007578CA" w:rsidP="007578CA"/>
    <w:p w14:paraId="627A17B1" w14:textId="77777777" w:rsidR="007578CA" w:rsidRDefault="007578CA" w:rsidP="007578CA"/>
    <w:p w14:paraId="7148A549" w14:textId="77777777" w:rsidR="00AA7653" w:rsidRDefault="00AA7653" w:rsidP="007578CA"/>
    <w:p w14:paraId="0AF9E2B3" w14:textId="77777777" w:rsidR="007578CA" w:rsidRPr="000735D4" w:rsidRDefault="007578CA" w:rsidP="00324335">
      <w:pPr>
        <w:pStyle w:val="Heading1"/>
      </w:pPr>
      <w:bookmarkStart w:id="265" w:name="_Toc492284987"/>
      <w:bookmarkStart w:id="266" w:name="_Toc496856134"/>
      <w:bookmarkStart w:id="267" w:name="_Toc9596664"/>
      <w:bookmarkStart w:id="268" w:name="_Toc127882995"/>
      <w:r w:rsidRPr="000735D4">
        <w:lastRenderedPageBreak/>
        <w:t>ANALIZA SUSTAVA CIVILNE ZAŠTITE</w:t>
      </w:r>
      <w:bookmarkEnd w:id="265"/>
      <w:bookmarkEnd w:id="266"/>
      <w:bookmarkEnd w:id="267"/>
      <w:bookmarkEnd w:id="268"/>
    </w:p>
    <w:p w14:paraId="2F7AB1BD" w14:textId="489B977C" w:rsidR="000D0E32" w:rsidRPr="000D0E32" w:rsidRDefault="000D0E32" w:rsidP="000D0E32">
      <w:pPr>
        <w:spacing w:after="0"/>
        <w:rPr>
          <w:lang w:eastAsia="hr-HR"/>
        </w:rPr>
      </w:pPr>
      <w:r w:rsidRPr="000D0E32">
        <w:rPr>
          <w:lang w:eastAsia="hr-HR"/>
        </w:rPr>
        <w:t xml:space="preserve">Za potrebu analize sustava civilne zaštite, potrebno je izraditi analizu u području preventive i reagiranja. Analiza stanja sustava civilne zaštite na području </w:t>
      </w:r>
      <w:r w:rsidR="000E3933">
        <w:rPr>
          <w:lang w:eastAsia="hr-HR"/>
        </w:rPr>
        <w:t xml:space="preserve">Općine </w:t>
      </w:r>
      <w:r w:rsidR="00A02FCE">
        <w:rPr>
          <w:lang w:eastAsia="hr-HR"/>
        </w:rPr>
        <w:t>Lišane Ostrovičke</w:t>
      </w:r>
      <w:r w:rsidRPr="000D0E32">
        <w:rPr>
          <w:lang w:eastAsia="hr-HR"/>
        </w:rPr>
        <w:t xml:space="preserve"> ocjenjivat će se temeljem tvrdnji iz tabličnih prikaza te izvedenih zaključaka. Ocjene će se dodijeliti temeljem omjera pozitivnih i negativnih tvrdnji u tablicama. Ocjene će se prikazati na sljedeći način:</w:t>
      </w:r>
    </w:p>
    <w:p w14:paraId="110168CB" w14:textId="77777777" w:rsidR="000D0E32" w:rsidRPr="000D0E32" w:rsidRDefault="000D0E32" w:rsidP="001D0B8D">
      <w:pPr>
        <w:numPr>
          <w:ilvl w:val="0"/>
          <w:numId w:val="20"/>
        </w:numPr>
        <w:tabs>
          <w:tab w:val="left" w:pos="2445"/>
        </w:tabs>
        <w:spacing w:beforeLines="30" w:before="72" w:afterLines="30" w:after="72"/>
        <w:contextualSpacing/>
        <w:rPr>
          <w:lang w:eastAsia="hr-HR"/>
        </w:rPr>
      </w:pPr>
      <w:r w:rsidRPr="000D0E32">
        <w:rPr>
          <w:lang w:eastAsia="hr-HR"/>
        </w:rPr>
        <w:t>0-25% - vrlo niska spremnost</w:t>
      </w:r>
    </w:p>
    <w:p w14:paraId="7E1DF202" w14:textId="77777777" w:rsidR="000D0E32" w:rsidRPr="000D0E32" w:rsidRDefault="000D0E32" w:rsidP="001D0B8D">
      <w:pPr>
        <w:numPr>
          <w:ilvl w:val="0"/>
          <w:numId w:val="20"/>
        </w:numPr>
        <w:tabs>
          <w:tab w:val="left" w:pos="2445"/>
        </w:tabs>
        <w:spacing w:beforeLines="30" w:before="72" w:afterLines="30" w:after="72"/>
        <w:contextualSpacing/>
        <w:rPr>
          <w:lang w:eastAsia="hr-HR"/>
        </w:rPr>
      </w:pPr>
      <w:r w:rsidRPr="000D0E32">
        <w:rPr>
          <w:lang w:eastAsia="hr-HR"/>
        </w:rPr>
        <w:t>26-50% - niska spremnost</w:t>
      </w:r>
    </w:p>
    <w:p w14:paraId="5DDA34C1" w14:textId="77777777" w:rsidR="000D0E32" w:rsidRPr="000D0E32" w:rsidRDefault="000D0E32" w:rsidP="001D0B8D">
      <w:pPr>
        <w:numPr>
          <w:ilvl w:val="0"/>
          <w:numId w:val="20"/>
        </w:numPr>
        <w:tabs>
          <w:tab w:val="left" w:pos="2445"/>
        </w:tabs>
        <w:spacing w:beforeLines="30" w:before="72" w:afterLines="30" w:after="72"/>
        <w:contextualSpacing/>
        <w:rPr>
          <w:lang w:eastAsia="hr-HR"/>
        </w:rPr>
      </w:pPr>
      <w:r w:rsidRPr="000D0E32">
        <w:rPr>
          <w:lang w:eastAsia="hr-HR"/>
        </w:rPr>
        <w:t>51-75% - visoka spremnosti</w:t>
      </w:r>
    </w:p>
    <w:p w14:paraId="1726BE09" w14:textId="77777777" w:rsidR="000D0E32" w:rsidRPr="000D0E32" w:rsidRDefault="000D0E32" w:rsidP="001D0B8D">
      <w:pPr>
        <w:numPr>
          <w:ilvl w:val="0"/>
          <w:numId w:val="20"/>
        </w:numPr>
        <w:tabs>
          <w:tab w:val="left" w:pos="2445"/>
        </w:tabs>
        <w:spacing w:beforeLines="30" w:before="72" w:afterLines="30" w:after="72"/>
        <w:contextualSpacing/>
        <w:rPr>
          <w:lang w:eastAsia="hr-HR"/>
        </w:rPr>
      </w:pPr>
      <w:r w:rsidRPr="000D0E32">
        <w:rPr>
          <w:lang w:eastAsia="hr-HR"/>
        </w:rPr>
        <w:t>76-100% - vrlo visoka spremnost</w:t>
      </w:r>
    </w:p>
    <w:p w14:paraId="445524A7" w14:textId="77777777" w:rsidR="000D0E32" w:rsidRPr="000D0E32" w:rsidRDefault="000D0E32" w:rsidP="000D0E32">
      <w:pPr>
        <w:spacing w:after="0"/>
        <w:rPr>
          <w:lang w:eastAsia="hr-HR"/>
        </w:rPr>
      </w:pPr>
    </w:p>
    <w:p w14:paraId="116BFC27" w14:textId="77777777" w:rsidR="000D0E32" w:rsidRPr="000D0E32" w:rsidRDefault="000D0E32" w:rsidP="000D0E32">
      <w:pPr>
        <w:keepNext/>
        <w:jc w:val="left"/>
        <w:outlineLvl w:val="1"/>
        <w:rPr>
          <w:bCs/>
          <w:color w:val="54883D"/>
          <w:sz w:val="32"/>
        </w:rPr>
      </w:pPr>
      <w:bookmarkStart w:id="269" w:name="_Toc492284988"/>
      <w:bookmarkStart w:id="270" w:name="_Toc496856135"/>
      <w:bookmarkStart w:id="271" w:name="_Toc5969842"/>
      <w:bookmarkStart w:id="272" w:name="_Toc9596665"/>
      <w:bookmarkStart w:id="273" w:name="_Toc127882996"/>
      <w:r w:rsidRPr="00FD0492">
        <w:rPr>
          <w:bCs/>
          <w:color w:val="54883D"/>
          <w:sz w:val="32"/>
        </w:rPr>
        <w:t>8.1 Područje preventive</w:t>
      </w:r>
      <w:bookmarkEnd w:id="269"/>
      <w:bookmarkEnd w:id="270"/>
      <w:bookmarkEnd w:id="271"/>
      <w:bookmarkEnd w:id="272"/>
      <w:bookmarkEnd w:id="273"/>
    </w:p>
    <w:p w14:paraId="76B523B4" w14:textId="77777777" w:rsidR="000D0E32" w:rsidRPr="000D0E32" w:rsidRDefault="000D0E32" w:rsidP="000D0E32">
      <w:pPr>
        <w:rPr>
          <w:lang w:eastAsia="hr-HR"/>
        </w:rPr>
      </w:pPr>
      <w:r w:rsidRPr="000D0E32">
        <w:rPr>
          <w:lang w:eastAsia="hr-HR"/>
        </w:rPr>
        <w:t>Analiza na području preventive sastoji se od sljedećih elemenata:</w:t>
      </w:r>
    </w:p>
    <w:p w14:paraId="1E27B1CB" w14:textId="77777777" w:rsidR="000D0E32" w:rsidRPr="000D0E32" w:rsidRDefault="000D0E32" w:rsidP="000D0E32">
      <w:pPr>
        <w:keepNext/>
        <w:keepLines/>
        <w:spacing w:before="40"/>
        <w:ind w:left="709" w:hanging="709"/>
        <w:outlineLvl w:val="2"/>
        <w:rPr>
          <w:rFonts w:cstheme="majorBidi"/>
          <w:bCs/>
          <w:color w:val="54883D"/>
          <w:sz w:val="28"/>
          <w:lang w:bidi="en-US"/>
        </w:rPr>
      </w:pPr>
      <w:bookmarkStart w:id="274" w:name="_Toc5701525"/>
      <w:bookmarkStart w:id="275" w:name="_Toc5969843"/>
      <w:bookmarkStart w:id="276" w:name="_Toc9596666"/>
      <w:bookmarkStart w:id="277" w:name="_Toc127882997"/>
      <w:r w:rsidRPr="000D0E32">
        <w:rPr>
          <w:rFonts w:cstheme="majorBidi"/>
          <w:color w:val="54883D"/>
          <w:sz w:val="28"/>
          <w:lang w:eastAsia="hr-HR" w:bidi="en-US"/>
        </w:rPr>
        <w:t xml:space="preserve">8.1.1 </w:t>
      </w:r>
      <w:r w:rsidRPr="000D0E32">
        <w:rPr>
          <w:rFonts w:cstheme="majorBidi"/>
          <w:color w:val="54883D"/>
          <w:sz w:val="28"/>
          <w:lang w:bidi="en-US"/>
        </w:rPr>
        <w:t>Usvojenost strategija, normativne uređenosti te izrađenost procjena i planova od značaja za sustav civilne zaštite</w:t>
      </w:r>
      <w:bookmarkEnd w:id="274"/>
      <w:bookmarkEnd w:id="275"/>
      <w:bookmarkEnd w:id="276"/>
      <w:bookmarkEnd w:id="277"/>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6379"/>
        <w:gridCol w:w="851"/>
        <w:gridCol w:w="850"/>
      </w:tblGrid>
      <w:tr w:rsidR="000D0E32" w:rsidRPr="000D0E32" w14:paraId="432828B7" w14:textId="77777777" w:rsidTr="000D0E32">
        <w:trPr>
          <w:jc w:val="center"/>
        </w:trPr>
        <w:tc>
          <w:tcPr>
            <w:tcW w:w="846" w:type="dxa"/>
            <w:vMerge w:val="restart"/>
            <w:vAlign w:val="center"/>
          </w:tcPr>
          <w:p w14:paraId="73DC86E5" w14:textId="77777777" w:rsidR="000D0E32" w:rsidRPr="000D0E32" w:rsidRDefault="000D0E32" w:rsidP="000D0E32">
            <w:pPr>
              <w:spacing w:after="0" w:line="276" w:lineRule="auto"/>
              <w:jc w:val="center"/>
              <w:rPr>
                <w:b/>
                <w:sz w:val="20"/>
                <w:szCs w:val="20"/>
              </w:rPr>
            </w:pPr>
            <w:r w:rsidRPr="000D0E32">
              <w:rPr>
                <w:b/>
                <w:sz w:val="20"/>
                <w:szCs w:val="20"/>
              </w:rPr>
              <w:t>R. br.</w:t>
            </w:r>
          </w:p>
        </w:tc>
        <w:tc>
          <w:tcPr>
            <w:tcW w:w="6379" w:type="dxa"/>
            <w:vMerge w:val="restart"/>
            <w:vAlign w:val="center"/>
          </w:tcPr>
          <w:p w14:paraId="6E2FEA56" w14:textId="77777777" w:rsidR="000D0E32" w:rsidRPr="000D0E32" w:rsidRDefault="000D0E32" w:rsidP="000D0E32">
            <w:pPr>
              <w:spacing w:after="0" w:line="276" w:lineRule="auto"/>
              <w:jc w:val="center"/>
              <w:rPr>
                <w:b/>
                <w:sz w:val="20"/>
                <w:szCs w:val="20"/>
              </w:rPr>
            </w:pPr>
            <w:r w:rsidRPr="000D0E32">
              <w:rPr>
                <w:b/>
                <w:sz w:val="20"/>
                <w:szCs w:val="20"/>
              </w:rPr>
              <w:t>OPIS</w:t>
            </w:r>
          </w:p>
        </w:tc>
        <w:tc>
          <w:tcPr>
            <w:tcW w:w="1701" w:type="dxa"/>
            <w:gridSpan w:val="2"/>
            <w:vAlign w:val="center"/>
          </w:tcPr>
          <w:p w14:paraId="3F3DDBDB" w14:textId="77777777" w:rsidR="000D0E32" w:rsidRPr="000D0E32" w:rsidRDefault="000D0E32" w:rsidP="000D0E32">
            <w:pPr>
              <w:spacing w:after="0" w:line="276" w:lineRule="auto"/>
              <w:jc w:val="center"/>
              <w:rPr>
                <w:b/>
                <w:sz w:val="20"/>
                <w:szCs w:val="20"/>
              </w:rPr>
            </w:pPr>
            <w:r w:rsidRPr="000D0E32">
              <w:rPr>
                <w:b/>
                <w:sz w:val="20"/>
                <w:szCs w:val="20"/>
              </w:rPr>
              <w:t>TVRDNJA</w:t>
            </w:r>
          </w:p>
        </w:tc>
      </w:tr>
      <w:tr w:rsidR="000D0E32" w:rsidRPr="000D0E32" w14:paraId="5BD1A967" w14:textId="77777777" w:rsidTr="000D0E32">
        <w:trPr>
          <w:jc w:val="center"/>
        </w:trPr>
        <w:tc>
          <w:tcPr>
            <w:tcW w:w="846" w:type="dxa"/>
            <w:vMerge/>
            <w:vAlign w:val="center"/>
          </w:tcPr>
          <w:p w14:paraId="76AECB3F" w14:textId="77777777" w:rsidR="000D0E32" w:rsidRPr="000D0E32" w:rsidRDefault="000D0E32" w:rsidP="000D0E32">
            <w:pPr>
              <w:spacing w:after="0" w:line="276" w:lineRule="auto"/>
              <w:jc w:val="center"/>
              <w:rPr>
                <w:b/>
                <w:sz w:val="20"/>
                <w:szCs w:val="20"/>
              </w:rPr>
            </w:pPr>
          </w:p>
        </w:tc>
        <w:tc>
          <w:tcPr>
            <w:tcW w:w="6379" w:type="dxa"/>
            <w:vMerge/>
            <w:vAlign w:val="center"/>
          </w:tcPr>
          <w:p w14:paraId="2AB816C4" w14:textId="77777777" w:rsidR="000D0E32" w:rsidRPr="000D0E32" w:rsidRDefault="000D0E32" w:rsidP="000D0E32">
            <w:pPr>
              <w:spacing w:after="0" w:line="276" w:lineRule="auto"/>
              <w:jc w:val="center"/>
              <w:rPr>
                <w:b/>
                <w:sz w:val="20"/>
                <w:szCs w:val="20"/>
              </w:rPr>
            </w:pPr>
          </w:p>
        </w:tc>
        <w:tc>
          <w:tcPr>
            <w:tcW w:w="851" w:type="dxa"/>
            <w:vAlign w:val="center"/>
          </w:tcPr>
          <w:p w14:paraId="734E1FD0" w14:textId="77777777" w:rsidR="000D0E32" w:rsidRPr="000D0E32" w:rsidRDefault="000D0E32" w:rsidP="000D0E32">
            <w:pPr>
              <w:spacing w:after="0" w:line="276" w:lineRule="auto"/>
              <w:jc w:val="center"/>
              <w:rPr>
                <w:b/>
                <w:sz w:val="20"/>
                <w:szCs w:val="20"/>
              </w:rPr>
            </w:pPr>
            <w:r w:rsidRPr="000D0E32">
              <w:rPr>
                <w:b/>
                <w:sz w:val="20"/>
                <w:szCs w:val="20"/>
              </w:rPr>
              <w:t>DA</w:t>
            </w:r>
          </w:p>
        </w:tc>
        <w:tc>
          <w:tcPr>
            <w:tcW w:w="850" w:type="dxa"/>
            <w:vAlign w:val="center"/>
          </w:tcPr>
          <w:p w14:paraId="17275AC3" w14:textId="77777777" w:rsidR="000D0E32" w:rsidRPr="000D0E32" w:rsidRDefault="000D0E32" w:rsidP="000D0E32">
            <w:pPr>
              <w:spacing w:after="0" w:line="276" w:lineRule="auto"/>
              <w:jc w:val="center"/>
              <w:rPr>
                <w:b/>
                <w:sz w:val="20"/>
                <w:szCs w:val="20"/>
              </w:rPr>
            </w:pPr>
            <w:r w:rsidRPr="000D0E32">
              <w:rPr>
                <w:b/>
                <w:sz w:val="20"/>
                <w:szCs w:val="20"/>
              </w:rPr>
              <w:t>NE</w:t>
            </w:r>
          </w:p>
        </w:tc>
      </w:tr>
      <w:tr w:rsidR="000D0E32" w:rsidRPr="000D0E32" w14:paraId="55DBB025" w14:textId="77777777" w:rsidTr="000D0E32">
        <w:trPr>
          <w:jc w:val="center"/>
        </w:trPr>
        <w:tc>
          <w:tcPr>
            <w:tcW w:w="846" w:type="dxa"/>
            <w:vAlign w:val="center"/>
          </w:tcPr>
          <w:p w14:paraId="155CC7F6" w14:textId="77777777" w:rsidR="000D0E32" w:rsidRPr="000D0E32" w:rsidRDefault="000D0E32" w:rsidP="000D0E32">
            <w:pPr>
              <w:spacing w:after="0" w:line="276" w:lineRule="auto"/>
              <w:jc w:val="center"/>
              <w:rPr>
                <w:b/>
                <w:sz w:val="20"/>
                <w:szCs w:val="20"/>
              </w:rPr>
            </w:pPr>
            <w:r w:rsidRPr="000D0E32">
              <w:rPr>
                <w:b/>
                <w:sz w:val="20"/>
                <w:szCs w:val="20"/>
              </w:rPr>
              <w:t>1.</w:t>
            </w:r>
          </w:p>
        </w:tc>
        <w:tc>
          <w:tcPr>
            <w:tcW w:w="6379" w:type="dxa"/>
            <w:vAlign w:val="center"/>
          </w:tcPr>
          <w:p w14:paraId="236FDF4B" w14:textId="77777777" w:rsidR="000D0E32" w:rsidRPr="000D0E32" w:rsidRDefault="000D0E32" w:rsidP="000D0E32">
            <w:pPr>
              <w:spacing w:after="0" w:line="276" w:lineRule="auto"/>
              <w:rPr>
                <w:sz w:val="20"/>
                <w:szCs w:val="20"/>
              </w:rPr>
            </w:pPr>
            <w:r w:rsidRPr="000D0E32">
              <w:rPr>
                <w:sz w:val="20"/>
                <w:szCs w:val="20"/>
              </w:rPr>
              <w:t xml:space="preserve">Postoji li zaposlenik/zaposlenici </w:t>
            </w:r>
            <w:r>
              <w:rPr>
                <w:sz w:val="20"/>
                <w:szCs w:val="20"/>
              </w:rPr>
              <w:t>Općine</w:t>
            </w:r>
            <w:r w:rsidRPr="000D0E32">
              <w:rPr>
                <w:sz w:val="20"/>
                <w:szCs w:val="20"/>
              </w:rPr>
              <w:t xml:space="preserve"> zaduženi za praćenje propisa iz sustava civilne zaštite i njihovu implementaciju, vođenje baze podataka, praćenje troškova nastalih prirodnim nepogodama?</w:t>
            </w:r>
          </w:p>
        </w:tc>
        <w:tc>
          <w:tcPr>
            <w:tcW w:w="851" w:type="dxa"/>
            <w:vAlign w:val="center"/>
          </w:tcPr>
          <w:p w14:paraId="15D5F932" w14:textId="77777777" w:rsidR="000D0E32" w:rsidRPr="000D0E32" w:rsidRDefault="000D0E32" w:rsidP="000D0E32">
            <w:pPr>
              <w:spacing w:after="0" w:line="276" w:lineRule="auto"/>
              <w:jc w:val="center"/>
              <w:rPr>
                <w:b/>
                <w:sz w:val="20"/>
                <w:szCs w:val="20"/>
              </w:rPr>
            </w:pPr>
            <w:r w:rsidRPr="000D0E32">
              <w:rPr>
                <w:b/>
                <w:sz w:val="20"/>
                <w:szCs w:val="20"/>
              </w:rPr>
              <w:t>x</w:t>
            </w:r>
          </w:p>
        </w:tc>
        <w:tc>
          <w:tcPr>
            <w:tcW w:w="850" w:type="dxa"/>
            <w:vAlign w:val="center"/>
          </w:tcPr>
          <w:p w14:paraId="4CC5A870" w14:textId="77777777" w:rsidR="000D0E32" w:rsidRPr="000D0E32" w:rsidRDefault="000D0E32" w:rsidP="000D0E32">
            <w:pPr>
              <w:spacing w:after="0" w:line="276" w:lineRule="auto"/>
              <w:jc w:val="center"/>
              <w:rPr>
                <w:b/>
                <w:sz w:val="20"/>
                <w:szCs w:val="20"/>
              </w:rPr>
            </w:pPr>
          </w:p>
        </w:tc>
      </w:tr>
      <w:tr w:rsidR="000D0E32" w:rsidRPr="000D0E32" w14:paraId="0FAB921F" w14:textId="77777777" w:rsidTr="000D0E32">
        <w:trPr>
          <w:jc w:val="center"/>
        </w:trPr>
        <w:tc>
          <w:tcPr>
            <w:tcW w:w="846" w:type="dxa"/>
            <w:vAlign w:val="center"/>
          </w:tcPr>
          <w:p w14:paraId="68016503" w14:textId="77777777" w:rsidR="000D0E32" w:rsidRPr="000D0E32" w:rsidRDefault="000D0E32" w:rsidP="000D0E32">
            <w:pPr>
              <w:spacing w:after="0" w:line="276" w:lineRule="auto"/>
              <w:jc w:val="center"/>
              <w:rPr>
                <w:b/>
                <w:sz w:val="20"/>
                <w:szCs w:val="20"/>
              </w:rPr>
            </w:pPr>
            <w:r w:rsidRPr="000D0E32">
              <w:rPr>
                <w:b/>
                <w:sz w:val="20"/>
                <w:szCs w:val="20"/>
              </w:rPr>
              <w:t>2.</w:t>
            </w:r>
          </w:p>
        </w:tc>
        <w:tc>
          <w:tcPr>
            <w:tcW w:w="6379" w:type="dxa"/>
            <w:vAlign w:val="center"/>
          </w:tcPr>
          <w:p w14:paraId="188D21AC" w14:textId="77777777" w:rsidR="000D0E32" w:rsidRPr="000D0E32" w:rsidRDefault="000D0E32" w:rsidP="000D0E32">
            <w:pPr>
              <w:spacing w:after="0" w:line="276" w:lineRule="auto"/>
              <w:rPr>
                <w:sz w:val="20"/>
                <w:szCs w:val="20"/>
              </w:rPr>
            </w:pPr>
            <w:r w:rsidRPr="000D0E32">
              <w:rPr>
                <w:sz w:val="20"/>
                <w:szCs w:val="20"/>
              </w:rPr>
              <w:t>Osnovan Stožer civilne zaštite</w:t>
            </w:r>
          </w:p>
        </w:tc>
        <w:tc>
          <w:tcPr>
            <w:tcW w:w="851" w:type="dxa"/>
            <w:vAlign w:val="center"/>
          </w:tcPr>
          <w:p w14:paraId="79518771" w14:textId="77777777" w:rsidR="000D0E32" w:rsidRPr="000D0E32" w:rsidRDefault="000D0E32" w:rsidP="000D0E32">
            <w:pPr>
              <w:spacing w:after="0" w:line="276" w:lineRule="auto"/>
              <w:jc w:val="center"/>
              <w:rPr>
                <w:b/>
                <w:sz w:val="20"/>
                <w:szCs w:val="20"/>
              </w:rPr>
            </w:pPr>
            <w:r w:rsidRPr="000D0E32">
              <w:rPr>
                <w:b/>
                <w:sz w:val="20"/>
                <w:szCs w:val="20"/>
              </w:rPr>
              <w:t>x</w:t>
            </w:r>
          </w:p>
        </w:tc>
        <w:tc>
          <w:tcPr>
            <w:tcW w:w="850" w:type="dxa"/>
            <w:vAlign w:val="center"/>
          </w:tcPr>
          <w:p w14:paraId="47C5F096" w14:textId="77777777" w:rsidR="000D0E32" w:rsidRPr="000D0E32" w:rsidRDefault="000D0E32" w:rsidP="000D0E32">
            <w:pPr>
              <w:spacing w:after="0" w:line="276" w:lineRule="auto"/>
              <w:jc w:val="center"/>
              <w:rPr>
                <w:b/>
                <w:sz w:val="20"/>
                <w:szCs w:val="20"/>
              </w:rPr>
            </w:pPr>
          </w:p>
        </w:tc>
      </w:tr>
      <w:tr w:rsidR="00954FEB" w:rsidRPr="000D0E32" w14:paraId="0E199FCE" w14:textId="77777777" w:rsidTr="000D0E32">
        <w:trPr>
          <w:jc w:val="center"/>
        </w:trPr>
        <w:tc>
          <w:tcPr>
            <w:tcW w:w="846" w:type="dxa"/>
            <w:vAlign w:val="center"/>
          </w:tcPr>
          <w:p w14:paraId="1B05D5C0" w14:textId="17F78234" w:rsidR="00954FEB" w:rsidRPr="000D0E32" w:rsidRDefault="00954FEB" w:rsidP="00954FEB">
            <w:pPr>
              <w:spacing w:after="0"/>
              <w:jc w:val="center"/>
              <w:rPr>
                <w:b/>
                <w:sz w:val="20"/>
                <w:szCs w:val="20"/>
              </w:rPr>
            </w:pPr>
            <w:r w:rsidRPr="000D0E32">
              <w:rPr>
                <w:b/>
                <w:sz w:val="20"/>
                <w:szCs w:val="20"/>
              </w:rPr>
              <w:t>3.</w:t>
            </w:r>
          </w:p>
        </w:tc>
        <w:tc>
          <w:tcPr>
            <w:tcW w:w="6379" w:type="dxa"/>
            <w:vAlign w:val="center"/>
          </w:tcPr>
          <w:p w14:paraId="49E5EC5C" w14:textId="43B52DFA" w:rsidR="00954FEB" w:rsidRPr="000D0E32" w:rsidRDefault="00954FEB" w:rsidP="00954FEB">
            <w:pPr>
              <w:spacing w:after="0"/>
              <w:rPr>
                <w:sz w:val="20"/>
                <w:szCs w:val="20"/>
              </w:rPr>
            </w:pPr>
            <w:r>
              <w:rPr>
                <w:sz w:val="20"/>
                <w:szCs w:val="20"/>
              </w:rPr>
              <w:t xml:space="preserve">Osnovana postrojba civilne zaštite opće namjene </w:t>
            </w:r>
          </w:p>
        </w:tc>
        <w:tc>
          <w:tcPr>
            <w:tcW w:w="851" w:type="dxa"/>
            <w:vAlign w:val="center"/>
          </w:tcPr>
          <w:p w14:paraId="14A95573" w14:textId="1B1B7474" w:rsidR="00954FEB" w:rsidRPr="000D0E32" w:rsidRDefault="00954FEB" w:rsidP="00954FEB">
            <w:pPr>
              <w:spacing w:after="0"/>
              <w:jc w:val="center"/>
              <w:rPr>
                <w:b/>
                <w:sz w:val="20"/>
                <w:szCs w:val="20"/>
              </w:rPr>
            </w:pPr>
            <w:r>
              <w:rPr>
                <w:b/>
                <w:sz w:val="20"/>
                <w:szCs w:val="20"/>
              </w:rPr>
              <w:t>x</w:t>
            </w:r>
          </w:p>
        </w:tc>
        <w:tc>
          <w:tcPr>
            <w:tcW w:w="850" w:type="dxa"/>
            <w:vAlign w:val="center"/>
          </w:tcPr>
          <w:p w14:paraId="3F3FCFF4" w14:textId="77777777" w:rsidR="00954FEB" w:rsidRPr="000D0E32" w:rsidRDefault="00954FEB" w:rsidP="00954FEB">
            <w:pPr>
              <w:spacing w:after="0"/>
              <w:jc w:val="center"/>
              <w:rPr>
                <w:b/>
                <w:sz w:val="20"/>
                <w:szCs w:val="20"/>
              </w:rPr>
            </w:pPr>
          </w:p>
        </w:tc>
      </w:tr>
      <w:tr w:rsidR="00954FEB" w:rsidRPr="000D0E32" w14:paraId="6499FA7B" w14:textId="77777777" w:rsidTr="000D0E32">
        <w:trPr>
          <w:jc w:val="center"/>
        </w:trPr>
        <w:tc>
          <w:tcPr>
            <w:tcW w:w="846" w:type="dxa"/>
            <w:vAlign w:val="center"/>
          </w:tcPr>
          <w:p w14:paraId="44116AC1" w14:textId="0D4AB9F1" w:rsidR="00954FEB" w:rsidRPr="000D0E32" w:rsidRDefault="00954FEB" w:rsidP="00954FEB">
            <w:pPr>
              <w:spacing w:after="0" w:line="276" w:lineRule="auto"/>
              <w:jc w:val="center"/>
              <w:rPr>
                <w:b/>
                <w:sz w:val="20"/>
                <w:szCs w:val="20"/>
              </w:rPr>
            </w:pPr>
            <w:r w:rsidRPr="000D0E32">
              <w:rPr>
                <w:b/>
                <w:sz w:val="20"/>
                <w:szCs w:val="20"/>
              </w:rPr>
              <w:t>4.</w:t>
            </w:r>
          </w:p>
        </w:tc>
        <w:tc>
          <w:tcPr>
            <w:tcW w:w="6379" w:type="dxa"/>
            <w:vAlign w:val="center"/>
          </w:tcPr>
          <w:p w14:paraId="6B39507E" w14:textId="77777777" w:rsidR="00954FEB" w:rsidRPr="000D0E32" w:rsidRDefault="00954FEB" w:rsidP="00954FEB">
            <w:pPr>
              <w:spacing w:after="0" w:line="276" w:lineRule="auto"/>
              <w:rPr>
                <w:sz w:val="20"/>
                <w:szCs w:val="20"/>
              </w:rPr>
            </w:pPr>
            <w:r w:rsidRPr="000D0E32">
              <w:rPr>
                <w:sz w:val="20"/>
                <w:szCs w:val="20"/>
              </w:rPr>
              <w:t>Osnovane gotove snage civilne zaštite (Vatrogasne postrojbe, Društvo Crvenog križa, HGSS)</w:t>
            </w:r>
          </w:p>
        </w:tc>
        <w:tc>
          <w:tcPr>
            <w:tcW w:w="851" w:type="dxa"/>
            <w:vAlign w:val="center"/>
          </w:tcPr>
          <w:p w14:paraId="10D1DE93" w14:textId="77777777" w:rsidR="00954FEB" w:rsidRPr="000D0E32" w:rsidRDefault="00954FEB" w:rsidP="00954FEB">
            <w:pPr>
              <w:spacing w:after="0" w:line="276" w:lineRule="auto"/>
              <w:jc w:val="center"/>
              <w:rPr>
                <w:b/>
                <w:sz w:val="20"/>
                <w:szCs w:val="20"/>
                <w:highlight w:val="yellow"/>
              </w:rPr>
            </w:pPr>
            <w:r w:rsidRPr="000D0E32">
              <w:rPr>
                <w:b/>
                <w:sz w:val="20"/>
                <w:szCs w:val="20"/>
              </w:rPr>
              <w:t>x</w:t>
            </w:r>
          </w:p>
        </w:tc>
        <w:tc>
          <w:tcPr>
            <w:tcW w:w="850" w:type="dxa"/>
            <w:vAlign w:val="center"/>
          </w:tcPr>
          <w:p w14:paraId="5E5456FC" w14:textId="77777777" w:rsidR="00954FEB" w:rsidRPr="000D0E32" w:rsidRDefault="00954FEB" w:rsidP="00954FEB">
            <w:pPr>
              <w:spacing w:after="0" w:line="276" w:lineRule="auto"/>
              <w:jc w:val="center"/>
              <w:rPr>
                <w:b/>
                <w:sz w:val="20"/>
                <w:szCs w:val="20"/>
              </w:rPr>
            </w:pPr>
          </w:p>
        </w:tc>
      </w:tr>
      <w:tr w:rsidR="00954FEB" w:rsidRPr="000D0E32" w14:paraId="1E6BB221" w14:textId="77777777" w:rsidTr="000D0E32">
        <w:trPr>
          <w:jc w:val="center"/>
        </w:trPr>
        <w:tc>
          <w:tcPr>
            <w:tcW w:w="846" w:type="dxa"/>
            <w:vAlign w:val="center"/>
          </w:tcPr>
          <w:p w14:paraId="022B20F8" w14:textId="06CC1D1C" w:rsidR="00954FEB" w:rsidRPr="000D0E32" w:rsidRDefault="00954FEB" w:rsidP="00954FEB">
            <w:pPr>
              <w:spacing w:after="0" w:line="276" w:lineRule="auto"/>
              <w:jc w:val="center"/>
              <w:rPr>
                <w:b/>
                <w:sz w:val="20"/>
                <w:szCs w:val="20"/>
              </w:rPr>
            </w:pPr>
            <w:r w:rsidRPr="000D0E32">
              <w:rPr>
                <w:b/>
                <w:sz w:val="20"/>
                <w:szCs w:val="20"/>
              </w:rPr>
              <w:t>5.</w:t>
            </w:r>
          </w:p>
        </w:tc>
        <w:tc>
          <w:tcPr>
            <w:tcW w:w="6379" w:type="dxa"/>
            <w:vAlign w:val="center"/>
          </w:tcPr>
          <w:p w14:paraId="4B9C8D3B" w14:textId="77777777" w:rsidR="00954FEB" w:rsidRPr="000D0E32" w:rsidRDefault="00954FEB" w:rsidP="00954FEB">
            <w:pPr>
              <w:spacing w:after="0" w:line="276" w:lineRule="auto"/>
              <w:rPr>
                <w:sz w:val="20"/>
                <w:szCs w:val="20"/>
                <w:highlight w:val="yellow"/>
              </w:rPr>
            </w:pPr>
            <w:r w:rsidRPr="000D0E32">
              <w:rPr>
                <w:sz w:val="20"/>
                <w:szCs w:val="20"/>
              </w:rPr>
              <w:t>Određene pravne osobe od interesa za sustav civilne zaštite</w:t>
            </w:r>
          </w:p>
        </w:tc>
        <w:tc>
          <w:tcPr>
            <w:tcW w:w="851" w:type="dxa"/>
            <w:vAlign w:val="center"/>
          </w:tcPr>
          <w:p w14:paraId="4FE2E0AF" w14:textId="77777777" w:rsidR="00954FEB" w:rsidRPr="000D0E32" w:rsidRDefault="00954FEB" w:rsidP="00954FEB">
            <w:pPr>
              <w:spacing w:after="0" w:line="276" w:lineRule="auto"/>
              <w:jc w:val="center"/>
              <w:rPr>
                <w:b/>
                <w:sz w:val="20"/>
                <w:szCs w:val="20"/>
                <w:highlight w:val="yellow"/>
              </w:rPr>
            </w:pPr>
            <w:r w:rsidRPr="000D0E32">
              <w:rPr>
                <w:b/>
                <w:sz w:val="20"/>
                <w:szCs w:val="20"/>
              </w:rPr>
              <w:t>x</w:t>
            </w:r>
          </w:p>
        </w:tc>
        <w:tc>
          <w:tcPr>
            <w:tcW w:w="850" w:type="dxa"/>
            <w:vAlign w:val="center"/>
          </w:tcPr>
          <w:p w14:paraId="4DD278A8" w14:textId="77777777" w:rsidR="00954FEB" w:rsidRPr="000D0E32" w:rsidRDefault="00954FEB" w:rsidP="00954FEB">
            <w:pPr>
              <w:spacing w:after="0" w:line="276" w:lineRule="auto"/>
              <w:jc w:val="center"/>
              <w:rPr>
                <w:b/>
                <w:sz w:val="20"/>
                <w:szCs w:val="20"/>
              </w:rPr>
            </w:pPr>
          </w:p>
        </w:tc>
      </w:tr>
      <w:tr w:rsidR="00954FEB" w:rsidRPr="000D0E32" w14:paraId="58E4F868" w14:textId="77777777" w:rsidTr="000D0E32">
        <w:trPr>
          <w:jc w:val="center"/>
        </w:trPr>
        <w:tc>
          <w:tcPr>
            <w:tcW w:w="846" w:type="dxa"/>
            <w:vAlign w:val="center"/>
          </w:tcPr>
          <w:p w14:paraId="249D6173" w14:textId="5F856461" w:rsidR="00954FEB" w:rsidRPr="000D0E32" w:rsidRDefault="00954FEB" w:rsidP="00954FEB">
            <w:pPr>
              <w:spacing w:after="0"/>
              <w:jc w:val="center"/>
              <w:rPr>
                <w:b/>
                <w:sz w:val="20"/>
                <w:szCs w:val="20"/>
              </w:rPr>
            </w:pPr>
            <w:r>
              <w:rPr>
                <w:b/>
                <w:sz w:val="20"/>
                <w:szCs w:val="20"/>
              </w:rPr>
              <w:t>6.</w:t>
            </w:r>
          </w:p>
        </w:tc>
        <w:tc>
          <w:tcPr>
            <w:tcW w:w="6379" w:type="dxa"/>
            <w:vAlign w:val="center"/>
          </w:tcPr>
          <w:p w14:paraId="44B03ADD" w14:textId="77777777" w:rsidR="00954FEB" w:rsidRPr="000D0E32" w:rsidRDefault="00954FEB" w:rsidP="00954FEB">
            <w:pPr>
              <w:spacing w:after="0"/>
              <w:rPr>
                <w:sz w:val="20"/>
                <w:szCs w:val="20"/>
              </w:rPr>
            </w:pPr>
            <w:r w:rsidRPr="000D0E32">
              <w:rPr>
                <w:sz w:val="20"/>
                <w:szCs w:val="20"/>
              </w:rPr>
              <w:t xml:space="preserve">Imenovani povjerenici i zamjenici povjerenika civilne zaštite </w:t>
            </w:r>
          </w:p>
        </w:tc>
        <w:tc>
          <w:tcPr>
            <w:tcW w:w="851" w:type="dxa"/>
            <w:vAlign w:val="center"/>
          </w:tcPr>
          <w:p w14:paraId="37CF1211" w14:textId="77777777" w:rsidR="00954FEB" w:rsidRPr="000D0E32" w:rsidRDefault="00954FEB" w:rsidP="00954FEB">
            <w:pPr>
              <w:spacing w:after="0"/>
              <w:jc w:val="center"/>
              <w:rPr>
                <w:b/>
                <w:sz w:val="20"/>
                <w:szCs w:val="20"/>
                <w:highlight w:val="yellow"/>
              </w:rPr>
            </w:pPr>
            <w:r w:rsidRPr="000D0E32">
              <w:rPr>
                <w:b/>
                <w:sz w:val="20"/>
                <w:szCs w:val="20"/>
              </w:rPr>
              <w:t>x</w:t>
            </w:r>
          </w:p>
        </w:tc>
        <w:tc>
          <w:tcPr>
            <w:tcW w:w="850" w:type="dxa"/>
            <w:vAlign w:val="center"/>
          </w:tcPr>
          <w:p w14:paraId="1DF4F197" w14:textId="77777777" w:rsidR="00954FEB" w:rsidRPr="000D0E32" w:rsidRDefault="00954FEB" w:rsidP="00954FEB">
            <w:pPr>
              <w:spacing w:after="0"/>
              <w:jc w:val="center"/>
              <w:rPr>
                <w:b/>
                <w:sz w:val="20"/>
                <w:szCs w:val="20"/>
              </w:rPr>
            </w:pPr>
          </w:p>
        </w:tc>
      </w:tr>
      <w:tr w:rsidR="00954FEB" w:rsidRPr="000D0E32" w14:paraId="16897BE2" w14:textId="77777777" w:rsidTr="000D0E32">
        <w:trPr>
          <w:jc w:val="center"/>
        </w:trPr>
        <w:tc>
          <w:tcPr>
            <w:tcW w:w="846" w:type="dxa"/>
            <w:vAlign w:val="center"/>
          </w:tcPr>
          <w:p w14:paraId="631AA3B7" w14:textId="1B68D9B2" w:rsidR="00954FEB" w:rsidRPr="000D0E32" w:rsidRDefault="00954FEB" w:rsidP="00954FEB">
            <w:pPr>
              <w:spacing w:after="0" w:line="276" w:lineRule="auto"/>
              <w:jc w:val="center"/>
              <w:rPr>
                <w:b/>
                <w:sz w:val="20"/>
                <w:szCs w:val="20"/>
              </w:rPr>
            </w:pPr>
            <w:r>
              <w:rPr>
                <w:b/>
                <w:sz w:val="20"/>
                <w:szCs w:val="20"/>
              </w:rPr>
              <w:t>7</w:t>
            </w:r>
            <w:r w:rsidRPr="000D0E32">
              <w:rPr>
                <w:b/>
                <w:sz w:val="20"/>
                <w:szCs w:val="20"/>
              </w:rPr>
              <w:t>.</w:t>
            </w:r>
          </w:p>
        </w:tc>
        <w:tc>
          <w:tcPr>
            <w:tcW w:w="6379" w:type="dxa"/>
            <w:vAlign w:val="center"/>
          </w:tcPr>
          <w:p w14:paraId="10079FF1" w14:textId="77777777" w:rsidR="00954FEB" w:rsidRPr="000D0E32" w:rsidRDefault="00954FEB" w:rsidP="00954FEB">
            <w:pPr>
              <w:spacing w:after="0" w:line="276" w:lineRule="auto"/>
              <w:rPr>
                <w:sz w:val="20"/>
                <w:szCs w:val="20"/>
              </w:rPr>
            </w:pPr>
            <w:r w:rsidRPr="000D0E32">
              <w:rPr>
                <w:sz w:val="20"/>
                <w:szCs w:val="20"/>
              </w:rPr>
              <w:t>Izrađena Procjena rizika od velikih nesreća</w:t>
            </w:r>
          </w:p>
        </w:tc>
        <w:tc>
          <w:tcPr>
            <w:tcW w:w="851" w:type="dxa"/>
            <w:vAlign w:val="center"/>
          </w:tcPr>
          <w:p w14:paraId="0F8F88B7" w14:textId="77777777" w:rsidR="00954FEB" w:rsidRPr="000D0E32" w:rsidRDefault="00954FEB" w:rsidP="00954FEB">
            <w:pPr>
              <w:spacing w:after="0" w:line="276" w:lineRule="auto"/>
              <w:jc w:val="center"/>
              <w:rPr>
                <w:b/>
                <w:sz w:val="20"/>
                <w:szCs w:val="20"/>
                <w:highlight w:val="yellow"/>
              </w:rPr>
            </w:pPr>
            <w:r w:rsidRPr="005B6E14">
              <w:rPr>
                <w:b/>
                <w:sz w:val="20"/>
                <w:szCs w:val="20"/>
              </w:rPr>
              <w:t>x</w:t>
            </w:r>
          </w:p>
        </w:tc>
        <w:tc>
          <w:tcPr>
            <w:tcW w:w="850" w:type="dxa"/>
            <w:vAlign w:val="center"/>
          </w:tcPr>
          <w:p w14:paraId="107C95BF" w14:textId="77777777" w:rsidR="00954FEB" w:rsidRPr="000D0E32" w:rsidRDefault="00954FEB" w:rsidP="00954FEB">
            <w:pPr>
              <w:spacing w:after="0" w:line="276" w:lineRule="auto"/>
              <w:jc w:val="center"/>
              <w:rPr>
                <w:b/>
                <w:sz w:val="20"/>
                <w:szCs w:val="20"/>
              </w:rPr>
            </w:pPr>
          </w:p>
        </w:tc>
      </w:tr>
      <w:tr w:rsidR="00954FEB" w:rsidRPr="000D0E32" w14:paraId="4BA67B97" w14:textId="77777777" w:rsidTr="000D0E32">
        <w:trPr>
          <w:jc w:val="center"/>
        </w:trPr>
        <w:tc>
          <w:tcPr>
            <w:tcW w:w="846" w:type="dxa"/>
            <w:vAlign w:val="center"/>
          </w:tcPr>
          <w:p w14:paraId="3362491F" w14:textId="20745031" w:rsidR="00954FEB" w:rsidRPr="000D0E32" w:rsidRDefault="00954FEB" w:rsidP="00954FEB">
            <w:pPr>
              <w:spacing w:after="0"/>
              <w:jc w:val="center"/>
              <w:rPr>
                <w:b/>
                <w:sz w:val="20"/>
                <w:szCs w:val="20"/>
              </w:rPr>
            </w:pPr>
            <w:r>
              <w:rPr>
                <w:b/>
                <w:sz w:val="20"/>
                <w:szCs w:val="20"/>
              </w:rPr>
              <w:t>8</w:t>
            </w:r>
            <w:r w:rsidRPr="000D0E32">
              <w:rPr>
                <w:b/>
                <w:sz w:val="20"/>
                <w:szCs w:val="20"/>
              </w:rPr>
              <w:t>.</w:t>
            </w:r>
          </w:p>
        </w:tc>
        <w:tc>
          <w:tcPr>
            <w:tcW w:w="6379" w:type="dxa"/>
            <w:vAlign w:val="center"/>
          </w:tcPr>
          <w:p w14:paraId="5C9BF0B1" w14:textId="77777777" w:rsidR="00954FEB" w:rsidRPr="000D0E32" w:rsidRDefault="00954FEB" w:rsidP="00954FEB">
            <w:pPr>
              <w:spacing w:after="0"/>
              <w:rPr>
                <w:sz w:val="20"/>
                <w:szCs w:val="20"/>
              </w:rPr>
            </w:pPr>
            <w:r w:rsidRPr="000D0E32">
              <w:rPr>
                <w:sz w:val="20"/>
                <w:szCs w:val="20"/>
              </w:rPr>
              <w:t>Izrađen Plan zaštite i spašavanja i Plan civilne zaštite</w:t>
            </w:r>
          </w:p>
        </w:tc>
        <w:tc>
          <w:tcPr>
            <w:tcW w:w="851" w:type="dxa"/>
            <w:vAlign w:val="center"/>
          </w:tcPr>
          <w:p w14:paraId="656DAC9C" w14:textId="77777777" w:rsidR="00954FEB" w:rsidRPr="000D0E32" w:rsidRDefault="00954FEB" w:rsidP="00954FEB">
            <w:pPr>
              <w:spacing w:after="0"/>
              <w:jc w:val="center"/>
              <w:rPr>
                <w:b/>
                <w:sz w:val="20"/>
                <w:szCs w:val="20"/>
                <w:highlight w:val="yellow"/>
              </w:rPr>
            </w:pPr>
            <w:r w:rsidRPr="005B6E14">
              <w:rPr>
                <w:b/>
                <w:sz w:val="20"/>
                <w:szCs w:val="20"/>
              </w:rPr>
              <w:t>x</w:t>
            </w:r>
          </w:p>
        </w:tc>
        <w:tc>
          <w:tcPr>
            <w:tcW w:w="850" w:type="dxa"/>
            <w:vAlign w:val="center"/>
          </w:tcPr>
          <w:p w14:paraId="3B83D59B" w14:textId="77777777" w:rsidR="00954FEB" w:rsidRPr="000D0E32" w:rsidRDefault="00954FEB" w:rsidP="00954FEB">
            <w:pPr>
              <w:spacing w:after="0"/>
              <w:jc w:val="center"/>
              <w:rPr>
                <w:b/>
                <w:sz w:val="20"/>
                <w:szCs w:val="20"/>
              </w:rPr>
            </w:pPr>
          </w:p>
        </w:tc>
      </w:tr>
      <w:tr w:rsidR="00954FEB" w:rsidRPr="000D0E32" w14:paraId="3CACCB24" w14:textId="77777777" w:rsidTr="000D0E32">
        <w:trPr>
          <w:jc w:val="center"/>
        </w:trPr>
        <w:tc>
          <w:tcPr>
            <w:tcW w:w="846" w:type="dxa"/>
            <w:vAlign w:val="center"/>
          </w:tcPr>
          <w:p w14:paraId="4CE0395B" w14:textId="29352911" w:rsidR="00954FEB" w:rsidRPr="000D0E32" w:rsidRDefault="00954FEB" w:rsidP="00954FEB">
            <w:pPr>
              <w:spacing w:after="0" w:line="276" w:lineRule="auto"/>
              <w:jc w:val="center"/>
              <w:rPr>
                <w:b/>
                <w:sz w:val="20"/>
                <w:szCs w:val="20"/>
              </w:rPr>
            </w:pPr>
            <w:r>
              <w:rPr>
                <w:b/>
                <w:sz w:val="20"/>
                <w:szCs w:val="20"/>
              </w:rPr>
              <w:t>9</w:t>
            </w:r>
            <w:r w:rsidRPr="000D0E32">
              <w:rPr>
                <w:b/>
                <w:sz w:val="20"/>
                <w:szCs w:val="20"/>
              </w:rPr>
              <w:t>.</w:t>
            </w:r>
          </w:p>
        </w:tc>
        <w:tc>
          <w:tcPr>
            <w:tcW w:w="6379" w:type="dxa"/>
            <w:vAlign w:val="center"/>
          </w:tcPr>
          <w:p w14:paraId="5105284E" w14:textId="77777777" w:rsidR="00954FEB" w:rsidRPr="000D0E32" w:rsidRDefault="00954FEB" w:rsidP="00954FEB">
            <w:pPr>
              <w:spacing w:after="0" w:line="276" w:lineRule="auto"/>
              <w:rPr>
                <w:sz w:val="20"/>
                <w:szCs w:val="20"/>
              </w:rPr>
            </w:pPr>
            <w:r w:rsidRPr="000D0E32">
              <w:rPr>
                <w:sz w:val="20"/>
                <w:szCs w:val="20"/>
              </w:rPr>
              <w:t>Izrađen Plan djelovanja civilne zaštite</w:t>
            </w:r>
          </w:p>
        </w:tc>
        <w:tc>
          <w:tcPr>
            <w:tcW w:w="851" w:type="dxa"/>
            <w:vAlign w:val="center"/>
          </w:tcPr>
          <w:p w14:paraId="4DE826C8" w14:textId="0905201B" w:rsidR="00954FEB" w:rsidRPr="000D0E32" w:rsidRDefault="00954FEB" w:rsidP="00954FEB">
            <w:pPr>
              <w:spacing w:after="0" w:line="276" w:lineRule="auto"/>
              <w:jc w:val="center"/>
              <w:rPr>
                <w:b/>
                <w:sz w:val="20"/>
                <w:szCs w:val="20"/>
              </w:rPr>
            </w:pPr>
            <w:r>
              <w:rPr>
                <w:b/>
                <w:sz w:val="20"/>
                <w:szCs w:val="20"/>
              </w:rPr>
              <w:t>x</w:t>
            </w:r>
          </w:p>
        </w:tc>
        <w:tc>
          <w:tcPr>
            <w:tcW w:w="850" w:type="dxa"/>
            <w:vAlign w:val="center"/>
          </w:tcPr>
          <w:p w14:paraId="5E249674" w14:textId="22073190" w:rsidR="00954FEB" w:rsidRPr="000D0E32" w:rsidRDefault="00954FEB" w:rsidP="00954FEB">
            <w:pPr>
              <w:spacing w:after="0" w:line="276" w:lineRule="auto"/>
              <w:jc w:val="center"/>
              <w:rPr>
                <w:b/>
                <w:sz w:val="20"/>
                <w:szCs w:val="20"/>
              </w:rPr>
            </w:pPr>
          </w:p>
        </w:tc>
      </w:tr>
      <w:tr w:rsidR="00954FEB" w:rsidRPr="000D0E32" w14:paraId="48EC4FF3" w14:textId="77777777" w:rsidTr="000D0E32">
        <w:trPr>
          <w:jc w:val="center"/>
        </w:trPr>
        <w:tc>
          <w:tcPr>
            <w:tcW w:w="846" w:type="dxa"/>
            <w:vAlign w:val="center"/>
          </w:tcPr>
          <w:p w14:paraId="4BF9E63D" w14:textId="77752CAA" w:rsidR="00954FEB" w:rsidRPr="000D0E32" w:rsidRDefault="00954FEB" w:rsidP="00954FEB">
            <w:pPr>
              <w:spacing w:after="0" w:line="276" w:lineRule="auto"/>
              <w:jc w:val="center"/>
              <w:rPr>
                <w:b/>
                <w:sz w:val="20"/>
                <w:szCs w:val="20"/>
              </w:rPr>
            </w:pPr>
            <w:r>
              <w:rPr>
                <w:b/>
                <w:sz w:val="20"/>
                <w:szCs w:val="20"/>
              </w:rPr>
              <w:t>10</w:t>
            </w:r>
            <w:r w:rsidRPr="000D0E32">
              <w:rPr>
                <w:b/>
                <w:sz w:val="20"/>
                <w:szCs w:val="20"/>
              </w:rPr>
              <w:t>.</w:t>
            </w:r>
          </w:p>
        </w:tc>
        <w:tc>
          <w:tcPr>
            <w:tcW w:w="6379" w:type="dxa"/>
            <w:vAlign w:val="center"/>
          </w:tcPr>
          <w:p w14:paraId="4D029AE9" w14:textId="77777777" w:rsidR="00954FEB" w:rsidRPr="000D0E32" w:rsidRDefault="00954FEB" w:rsidP="00954FEB">
            <w:pPr>
              <w:spacing w:after="0" w:line="276" w:lineRule="auto"/>
              <w:rPr>
                <w:sz w:val="20"/>
                <w:szCs w:val="20"/>
              </w:rPr>
            </w:pPr>
            <w:r w:rsidRPr="000D0E32">
              <w:rPr>
                <w:sz w:val="20"/>
                <w:szCs w:val="20"/>
              </w:rPr>
              <w:t>Izrađeni Operativni planovi civilne zaštite pravnih osoba o načinu organiziranja provedbe mjera i aktivnosti u sustavu civilne zaštite (vatrogasne postrojbe, HGSS, Društvo Crvenog križa, pravne osobe od interesa za sustav civilne zaštite)</w:t>
            </w:r>
          </w:p>
        </w:tc>
        <w:tc>
          <w:tcPr>
            <w:tcW w:w="851" w:type="dxa"/>
            <w:vAlign w:val="center"/>
          </w:tcPr>
          <w:p w14:paraId="77FDB3EF" w14:textId="24AD6787" w:rsidR="00954FEB" w:rsidRPr="000D0E32" w:rsidRDefault="00954FEB" w:rsidP="00954FEB">
            <w:pPr>
              <w:spacing w:after="0" w:line="276" w:lineRule="auto"/>
              <w:jc w:val="center"/>
              <w:rPr>
                <w:b/>
                <w:sz w:val="20"/>
                <w:szCs w:val="20"/>
              </w:rPr>
            </w:pPr>
          </w:p>
        </w:tc>
        <w:tc>
          <w:tcPr>
            <w:tcW w:w="850" w:type="dxa"/>
            <w:vAlign w:val="center"/>
          </w:tcPr>
          <w:p w14:paraId="5AECC91D" w14:textId="2B6976F8" w:rsidR="00954FEB" w:rsidRPr="000D0E32" w:rsidRDefault="00954FEB" w:rsidP="00954FEB">
            <w:pPr>
              <w:spacing w:after="0" w:line="276" w:lineRule="auto"/>
              <w:jc w:val="center"/>
              <w:rPr>
                <w:b/>
                <w:sz w:val="20"/>
                <w:szCs w:val="20"/>
              </w:rPr>
            </w:pPr>
            <w:r>
              <w:rPr>
                <w:b/>
                <w:sz w:val="20"/>
                <w:szCs w:val="20"/>
              </w:rPr>
              <w:t>x</w:t>
            </w:r>
          </w:p>
        </w:tc>
      </w:tr>
      <w:tr w:rsidR="00954FEB" w:rsidRPr="000D0E32" w14:paraId="1EFB7232" w14:textId="77777777" w:rsidTr="000D0E32">
        <w:trPr>
          <w:jc w:val="center"/>
        </w:trPr>
        <w:tc>
          <w:tcPr>
            <w:tcW w:w="846" w:type="dxa"/>
            <w:vAlign w:val="center"/>
          </w:tcPr>
          <w:p w14:paraId="2CC40521" w14:textId="653F7E80" w:rsidR="00954FEB" w:rsidRPr="000D0E32" w:rsidRDefault="00954FEB" w:rsidP="00954FEB">
            <w:pPr>
              <w:spacing w:after="0" w:line="276" w:lineRule="auto"/>
              <w:jc w:val="center"/>
              <w:rPr>
                <w:b/>
                <w:sz w:val="20"/>
                <w:szCs w:val="20"/>
              </w:rPr>
            </w:pPr>
            <w:r>
              <w:rPr>
                <w:b/>
                <w:sz w:val="20"/>
                <w:szCs w:val="20"/>
              </w:rPr>
              <w:t>11</w:t>
            </w:r>
            <w:r w:rsidRPr="000D0E32">
              <w:rPr>
                <w:b/>
                <w:sz w:val="20"/>
                <w:szCs w:val="20"/>
              </w:rPr>
              <w:t>.</w:t>
            </w:r>
          </w:p>
        </w:tc>
        <w:tc>
          <w:tcPr>
            <w:tcW w:w="6379" w:type="dxa"/>
            <w:vAlign w:val="center"/>
          </w:tcPr>
          <w:p w14:paraId="77059362" w14:textId="77777777" w:rsidR="00954FEB" w:rsidRPr="000D0E32" w:rsidRDefault="00954FEB" w:rsidP="00954FEB">
            <w:pPr>
              <w:spacing w:after="0" w:line="276" w:lineRule="auto"/>
              <w:rPr>
                <w:sz w:val="20"/>
                <w:szCs w:val="20"/>
              </w:rPr>
            </w:pPr>
            <w:r w:rsidRPr="000D0E32">
              <w:rPr>
                <w:sz w:val="20"/>
                <w:szCs w:val="20"/>
              </w:rPr>
              <w:t>Izrađene smjernice za organizaciju i razvoj sustava civilne zaštite</w:t>
            </w:r>
          </w:p>
        </w:tc>
        <w:tc>
          <w:tcPr>
            <w:tcW w:w="851" w:type="dxa"/>
            <w:vAlign w:val="center"/>
          </w:tcPr>
          <w:p w14:paraId="2BF412FC" w14:textId="77777777" w:rsidR="00954FEB" w:rsidRPr="000D0E32" w:rsidRDefault="00954FEB" w:rsidP="00954FEB">
            <w:pPr>
              <w:spacing w:after="0" w:line="276" w:lineRule="auto"/>
              <w:jc w:val="center"/>
              <w:rPr>
                <w:b/>
                <w:sz w:val="20"/>
                <w:szCs w:val="20"/>
              </w:rPr>
            </w:pPr>
            <w:r w:rsidRPr="000D0E32">
              <w:rPr>
                <w:b/>
                <w:sz w:val="20"/>
                <w:szCs w:val="20"/>
              </w:rPr>
              <w:t>x</w:t>
            </w:r>
          </w:p>
        </w:tc>
        <w:tc>
          <w:tcPr>
            <w:tcW w:w="850" w:type="dxa"/>
            <w:vAlign w:val="center"/>
          </w:tcPr>
          <w:p w14:paraId="4D89151A" w14:textId="77777777" w:rsidR="00954FEB" w:rsidRPr="000D0E32" w:rsidRDefault="00954FEB" w:rsidP="00954FEB">
            <w:pPr>
              <w:spacing w:after="0" w:line="276" w:lineRule="auto"/>
              <w:jc w:val="center"/>
              <w:rPr>
                <w:b/>
                <w:sz w:val="20"/>
                <w:szCs w:val="20"/>
              </w:rPr>
            </w:pPr>
          </w:p>
        </w:tc>
      </w:tr>
      <w:tr w:rsidR="00954FEB" w:rsidRPr="000D0E32" w14:paraId="38E30B19" w14:textId="77777777" w:rsidTr="000D0E32">
        <w:trPr>
          <w:jc w:val="center"/>
        </w:trPr>
        <w:tc>
          <w:tcPr>
            <w:tcW w:w="846" w:type="dxa"/>
            <w:vAlign w:val="center"/>
          </w:tcPr>
          <w:p w14:paraId="2F58A349" w14:textId="4FE4E15F" w:rsidR="00954FEB" w:rsidRPr="000D0E32" w:rsidRDefault="00954FEB" w:rsidP="00954FEB">
            <w:pPr>
              <w:spacing w:after="0" w:line="276" w:lineRule="auto"/>
              <w:jc w:val="center"/>
              <w:rPr>
                <w:b/>
                <w:sz w:val="20"/>
                <w:szCs w:val="20"/>
              </w:rPr>
            </w:pPr>
            <w:r>
              <w:rPr>
                <w:b/>
                <w:sz w:val="20"/>
                <w:szCs w:val="20"/>
              </w:rPr>
              <w:t>12</w:t>
            </w:r>
            <w:r w:rsidRPr="000D0E32">
              <w:rPr>
                <w:b/>
                <w:sz w:val="20"/>
                <w:szCs w:val="20"/>
              </w:rPr>
              <w:t>.</w:t>
            </w:r>
          </w:p>
        </w:tc>
        <w:tc>
          <w:tcPr>
            <w:tcW w:w="6379" w:type="dxa"/>
            <w:vAlign w:val="center"/>
          </w:tcPr>
          <w:p w14:paraId="767CE70E" w14:textId="77777777" w:rsidR="00954FEB" w:rsidRPr="000D0E32" w:rsidRDefault="00954FEB" w:rsidP="00954FEB">
            <w:pPr>
              <w:spacing w:after="0" w:line="276" w:lineRule="auto"/>
              <w:rPr>
                <w:sz w:val="20"/>
                <w:szCs w:val="20"/>
              </w:rPr>
            </w:pPr>
            <w:r w:rsidRPr="000D0E32">
              <w:rPr>
                <w:sz w:val="20"/>
                <w:szCs w:val="20"/>
              </w:rPr>
              <w:t>Izrađena godišnja analiza stanja sustava civilne zaštite</w:t>
            </w:r>
          </w:p>
        </w:tc>
        <w:tc>
          <w:tcPr>
            <w:tcW w:w="851" w:type="dxa"/>
            <w:vAlign w:val="center"/>
          </w:tcPr>
          <w:p w14:paraId="30B9057D" w14:textId="77777777" w:rsidR="00954FEB" w:rsidRPr="000D0E32" w:rsidRDefault="00954FEB" w:rsidP="00954FEB">
            <w:pPr>
              <w:spacing w:after="0" w:line="276" w:lineRule="auto"/>
              <w:jc w:val="center"/>
              <w:rPr>
                <w:b/>
                <w:sz w:val="20"/>
                <w:szCs w:val="20"/>
              </w:rPr>
            </w:pPr>
            <w:r w:rsidRPr="000D0E32">
              <w:rPr>
                <w:b/>
                <w:sz w:val="20"/>
                <w:szCs w:val="20"/>
              </w:rPr>
              <w:t>x</w:t>
            </w:r>
          </w:p>
        </w:tc>
        <w:tc>
          <w:tcPr>
            <w:tcW w:w="850" w:type="dxa"/>
            <w:vAlign w:val="center"/>
          </w:tcPr>
          <w:p w14:paraId="45145A8F" w14:textId="77777777" w:rsidR="00954FEB" w:rsidRPr="000D0E32" w:rsidRDefault="00954FEB" w:rsidP="00954FEB">
            <w:pPr>
              <w:spacing w:after="0" w:line="276" w:lineRule="auto"/>
              <w:jc w:val="center"/>
              <w:rPr>
                <w:b/>
                <w:sz w:val="20"/>
                <w:szCs w:val="20"/>
              </w:rPr>
            </w:pPr>
          </w:p>
        </w:tc>
      </w:tr>
      <w:tr w:rsidR="00954FEB" w:rsidRPr="000D0E32" w14:paraId="1C7FEC67" w14:textId="77777777" w:rsidTr="000D0E32">
        <w:trPr>
          <w:jc w:val="center"/>
        </w:trPr>
        <w:tc>
          <w:tcPr>
            <w:tcW w:w="846" w:type="dxa"/>
            <w:vAlign w:val="center"/>
          </w:tcPr>
          <w:p w14:paraId="792D8E2D" w14:textId="1AA6D06E" w:rsidR="00954FEB" w:rsidRPr="000D0E32" w:rsidRDefault="00954FEB" w:rsidP="00954FEB">
            <w:pPr>
              <w:spacing w:after="0" w:line="276" w:lineRule="auto"/>
              <w:jc w:val="center"/>
              <w:rPr>
                <w:b/>
                <w:sz w:val="20"/>
                <w:szCs w:val="20"/>
              </w:rPr>
            </w:pPr>
            <w:r>
              <w:rPr>
                <w:b/>
                <w:sz w:val="20"/>
                <w:szCs w:val="20"/>
              </w:rPr>
              <w:t>13</w:t>
            </w:r>
            <w:r w:rsidRPr="000D0E32">
              <w:rPr>
                <w:b/>
                <w:sz w:val="20"/>
                <w:szCs w:val="20"/>
              </w:rPr>
              <w:t>.</w:t>
            </w:r>
          </w:p>
        </w:tc>
        <w:tc>
          <w:tcPr>
            <w:tcW w:w="6379" w:type="dxa"/>
            <w:vAlign w:val="center"/>
          </w:tcPr>
          <w:p w14:paraId="63B45B37" w14:textId="77777777" w:rsidR="00954FEB" w:rsidRPr="000D0E32" w:rsidRDefault="00954FEB" w:rsidP="00954FEB">
            <w:pPr>
              <w:spacing w:after="0" w:line="276" w:lineRule="auto"/>
              <w:rPr>
                <w:sz w:val="20"/>
                <w:szCs w:val="20"/>
              </w:rPr>
            </w:pPr>
            <w:r w:rsidRPr="000D0E32">
              <w:rPr>
                <w:sz w:val="20"/>
                <w:szCs w:val="20"/>
              </w:rPr>
              <w:t>Izrađen godišnji plan razvoja sustava civilne zaštite s financijskim učincima za trogodišnje razdoblje</w:t>
            </w:r>
          </w:p>
        </w:tc>
        <w:tc>
          <w:tcPr>
            <w:tcW w:w="851" w:type="dxa"/>
            <w:vAlign w:val="center"/>
          </w:tcPr>
          <w:p w14:paraId="191C4B63" w14:textId="77777777" w:rsidR="00954FEB" w:rsidRPr="000D0E32" w:rsidRDefault="00954FEB" w:rsidP="00954FEB">
            <w:pPr>
              <w:spacing w:after="0" w:line="276" w:lineRule="auto"/>
              <w:jc w:val="center"/>
              <w:rPr>
                <w:b/>
                <w:sz w:val="20"/>
                <w:szCs w:val="20"/>
              </w:rPr>
            </w:pPr>
            <w:r w:rsidRPr="000D0E32">
              <w:rPr>
                <w:b/>
                <w:sz w:val="20"/>
                <w:szCs w:val="20"/>
              </w:rPr>
              <w:t>x</w:t>
            </w:r>
          </w:p>
        </w:tc>
        <w:tc>
          <w:tcPr>
            <w:tcW w:w="850" w:type="dxa"/>
            <w:vAlign w:val="center"/>
          </w:tcPr>
          <w:p w14:paraId="6D84D8D9" w14:textId="77777777" w:rsidR="00954FEB" w:rsidRPr="000D0E32" w:rsidRDefault="00954FEB" w:rsidP="00954FEB">
            <w:pPr>
              <w:spacing w:after="0" w:line="276" w:lineRule="auto"/>
              <w:jc w:val="center"/>
              <w:rPr>
                <w:b/>
                <w:sz w:val="20"/>
                <w:szCs w:val="20"/>
              </w:rPr>
            </w:pPr>
          </w:p>
        </w:tc>
      </w:tr>
      <w:tr w:rsidR="00954FEB" w:rsidRPr="000D0E32" w14:paraId="40BCA4A0" w14:textId="77777777" w:rsidTr="000D0E32">
        <w:trPr>
          <w:jc w:val="center"/>
        </w:trPr>
        <w:tc>
          <w:tcPr>
            <w:tcW w:w="846" w:type="dxa"/>
            <w:vAlign w:val="center"/>
          </w:tcPr>
          <w:p w14:paraId="729CF0B9" w14:textId="0C96DA6A" w:rsidR="00954FEB" w:rsidRPr="000D0E32" w:rsidRDefault="00954FEB" w:rsidP="00954FEB">
            <w:pPr>
              <w:spacing w:after="0"/>
              <w:jc w:val="center"/>
              <w:rPr>
                <w:b/>
                <w:sz w:val="20"/>
                <w:szCs w:val="20"/>
              </w:rPr>
            </w:pPr>
            <w:r>
              <w:rPr>
                <w:b/>
                <w:sz w:val="20"/>
                <w:szCs w:val="20"/>
              </w:rPr>
              <w:t>14</w:t>
            </w:r>
            <w:r w:rsidRPr="000D0E32">
              <w:rPr>
                <w:b/>
                <w:sz w:val="20"/>
                <w:szCs w:val="20"/>
              </w:rPr>
              <w:t>.</w:t>
            </w:r>
          </w:p>
        </w:tc>
        <w:tc>
          <w:tcPr>
            <w:tcW w:w="6379" w:type="dxa"/>
            <w:vAlign w:val="center"/>
          </w:tcPr>
          <w:p w14:paraId="09CBEA16" w14:textId="77777777" w:rsidR="00954FEB" w:rsidRPr="000D0E32" w:rsidRDefault="00954FEB" w:rsidP="00954FEB">
            <w:pPr>
              <w:spacing w:after="0"/>
              <w:rPr>
                <w:sz w:val="20"/>
                <w:szCs w:val="20"/>
              </w:rPr>
            </w:pPr>
            <w:r w:rsidRPr="000D0E32">
              <w:rPr>
                <w:sz w:val="20"/>
                <w:szCs w:val="20"/>
              </w:rPr>
              <w:t>Izrađen Plan pozivanja Stožera civilne zaštite</w:t>
            </w:r>
          </w:p>
        </w:tc>
        <w:tc>
          <w:tcPr>
            <w:tcW w:w="851" w:type="dxa"/>
            <w:vAlign w:val="center"/>
          </w:tcPr>
          <w:p w14:paraId="6EE011A6" w14:textId="77777777" w:rsidR="00954FEB" w:rsidRPr="000D0E32" w:rsidRDefault="00954FEB" w:rsidP="00954FEB">
            <w:pPr>
              <w:spacing w:after="0"/>
              <w:jc w:val="center"/>
              <w:rPr>
                <w:b/>
                <w:sz w:val="20"/>
                <w:szCs w:val="20"/>
                <w:highlight w:val="yellow"/>
              </w:rPr>
            </w:pPr>
            <w:r w:rsidRPr="00E44A86">
              <w:rPr>
                <w:b/>
                <w:sz w:val="20"/>
                <w:szCs w:val="20"/>
              </w:rPr>
              <w:t>x</w:t>
            </w:r>
          </w:p>
        </w:tc>
        <w:tc>
          <w:tcPr>
            <w:tcW w:w="850" w:type="dxa"/>
            <w:vAlign w:val="center"/>
          </w:tcPr>
          <w:p w14:paraId="25120E55" w14:textId="77777777" w:rsidR="00954FEB" w:rsidRPr="000D0E32" w:rsidRDefault="00954FEB" w:rsidP="00954FEB">
            <w:pPr>
              <w:spacing w:after="0"/>
              <w:jc w:val="center"/>
              <w:rPr>
                <w:b/>
                <w:sz w:val="20"/>
                <w:szCs w:val="20"/>
              </w:rPr>
            </w:pPr>
          </w:p>
        </w:tc>
      </w:tr>
      <w:tr w:rsidR="000D0E32" w:rsidRPr="000D0E32" w14:paraId="6CCAC173" w14:textId="77777777" w:rsidTr="000D0E32">
        <w:trPr>
          <w:jc w:val="center"/>
        </w:trPr>
        <w:tc>
          <w:tcPr>
            <w:tcW w:w="846" w:type="dxa"/>
            <w:vAlign w:val="center"/>
          </w:tcPr>
          <w:p w14:paraId="20046E7C" w14:textId="1245CECE" w:rsidR="000D0E32" w:rsidRPr="000D0E32" w:rsidRDefault="00954FEB" w:rsidP="000D0E32">
            <w:pPr>
              <w:spacing w:after="0"/>
              <w:jc w:val="center"/>
              <w:rPr>
                <w:b/>
                <w:sz w:val="20"/>
                <w:szCs w:val="20"/>
              </w:rPr>
            </w:pPr>
            <w:r>
              <w:rPr>
                <w:b/>
                <w:sz w:val="20"/>
                <w:szCs w:val="20"/>
              </w:rPr>
              <w:t>15.</w:t>
            </w:r>
          </w:p>
        </w:tc>
        <w:tc>
          <w:tcPr>
            <w:tcW w:w="6379" w:type="dxa"/>
            <w:vAlign w:val="center"/>
          </w:tcPr>
          <w:p w14:paraId="650F5526" w14:textId="77777777" w:rsidR="000D0E32" w:rsidRPr="00E44A86" w:rsidRDefault="000D0E32" w:rsidP="000D0E32">
            <w:pPr>
              <w:spacing w:after="0"/>
              <w:rPr>
                <w:sz w:val="20"/>
                <w:szCs w:val="20"/>
              </w:rPr>
            </w:pPr>
            <w:r w:rsidRPr="00E44A86">
              <w:rPr>
                <w:sz w:val="20"/>
                <w:szCs w:val="20"/>
              </w:rPr>
              <w:t>Izrađen Poslovnik o radu Stožera civilne zaštite</w:t>
            </w:r>
          </w:p>
        </w:tc>
        <w:tc>
          <w:tcPr>
            <w:tcW w:w="851" w:type="dxa"/>
            <w:vAlign w:val="center"/>
          </w:tcPr>
          <w:p w14:paraId="1842854C" w14:textId="77777777" w:rsidR="000D0E32" w:rsidRPr="00E44A86" w:rsidRDefault="000D0E32" w:rsidP="000D0E32">
            <w:pPr>
              <w:spacing w:after="0"/>
              <w:jc w:val="center"/>
              <w:rPr>
                <w:b/>
                <w:sz w:val="20"/>
                <w:szCs w:val="20"/>
              </w:rPr>
            </w:pPr>
            <w:r w:rsidRPr="00E44A86">
              <w:rPr>
                <w:b/>
                <w:sz w:val="20"/>
                <w:szCs w:val="20"/>
              </w:rPr>
              <w:t>x</w:t>
            </w:r>
          </w:p>
        </w:tc>
        <w:tc>
          <w:tcPr>
            <w:tcW w:w="850" w:type="dxa"/>
            <w:vAlign w:val="center"/>
          </w:tcPr>
          <w:p w14:paraId="4B007D11" w14:textId="77777777" w:rsidR="000D0E32" w:rsidRPr="000D0E32" w:rsidRDefault="000D0E32" w:rsidP="000D0E32">
            <w:pPr>
              <w:spacing w:after="0"/>
              <w:jc w:val="center"/>
              <w:rPr>
                <w:b/>
                <w:sz w:val="20"/>
                <w:szCs w:val="20"/>
              </w:rPr>
            </w:pPr>
          </w:p>
        </w:tc>
      </w:tr>
    </w:tbl>
    <w:p w14:paraId="396C5589" w14:textId="77777777" w:rsidR="000D0E32" w:rsidRPr="000D0E32" w:rsidRDefault="000D0E32" w:rsidP="000D0E32">
      <w:pPr>
        <w:spacing w:before="120" w:after="120"/>
        <w:rPr>
          <w:lang w:eastAsia="hr-HR"/>
        </w:rPr>
      </w:pPr>
    </w:p>
    <w:p w14:paraId="0C1A2CE2" w14:textId="77777777" w:rsidR="000D0E32" w:rsidRDefault="000D0E32" w:rsidP="000D0E32">
      <w:pPr>
        <w:spacing w:before="120" w:after="120"/>
      </w:pPr>
      <w:r w:rsidRPr="000D0E32">
        <w:rPr>
          <w:lang w:eastAsia="hr-HR"/>
        </w:rPr>
        <w:lastRenderedPageBreak/>
        <w:t xml:space="preserve">Uzimajući u obzir sve izrađene dokumente od značaja za sustav civilne zaštite, njihovu međusobnu povezanost i usklađenost </w:t>
      </w:r>
      <w:r w:rsidRPr="000D0E32">
        <w:t xml:space="preserve">razina spremnosti, po ovom operativno važnom elementu, procijenjena je </w:t>
      </w:r>
      <w:r w:rsidRPr="000D0E32">
        <w:rPr>
          <w:u w:val="single"/>
        </w:rPr>
        <w:t>vrlo visokom</w:t>
      </w:r>
      <w:r w:rsidRPr="000D0E32">
        <w:t xml:space="preserve">. </w:t>
      </w:r>
    </w:p>
    <w:p w14:paraId="633891D9" w14:textId="77777777" w:rsidR="005B6E14" w:rsidRPr="000D0E32" w:rsidRDefault="005B6E14" w:rsidP="000D0E32">
      <w:pPr>
        <w:spacing w:before="120" w:after="120"/>
      </w:pPr>
    </w:p>
    <w:p w14:paraId="0C401112" w14:textId="3F776943" w:rsidR="000D0E32" w:rsidRPr="000D0E32" w:rsidRDefault="000D0E32" w:rsidP="000D0E32">
      <w:pPr>
        <w:spacing w:before="0"/>
        <w:jc w:val="center"/>
        <w:rPr>
          <w:rFonts w:eastAsia="Calibri"/>
          <w:bCs/>
          <w:color w:val="54883D"/>
          <w:sz w:val="20"/>
          <w:szCs w:val="18"/>
          <w:lang w:bidi="en-US"/>
        </w:rPr>
      </w:pPr>
      <w:r w:rsidRPr="000D0E32">
        <w:rPr>
          <w:rFonts w:eastAsia="Calibri"/>
          <w:bCs/>
          <w:color w:val="54883D"/>
          <w:sz w:val="20"/>
          <w:szCs w:val="18"/>
          <w:lang w:bidi="en-US"/>
        </w:rPr>
        <w:t xml:space="preserve">Tablica </w:t>
      </w:r>
      <w:r w:rsidR="003670C2" w:rsidRPr="000D0E32">
        <w:rPr>
          <w:rFonts w:eastAsia="Calibri"/>
          <w:bCs/>
          <w:color w:val="54883D"/>
          <w:sz w:val="20"/>
          <w:szCs w:val="18"/>
          <w:lang w:bidi="en-US"/>
        </w:rPr>
        <w:fldChar w:fldCharType="begin"/>
      </w:r>
      <w:r w:rsidRPr="000D0E32">
        <w:rPr>
          <w:rFonts w:eastAsia="Calibri"/>
          <w:bCs/>
          <w:color w:val="54883D"/>
          <w:sz w:val="20"/>
          <w:szCs w:val="18"/>
          <w:lang w:bidi="en-US"/>
        </w:rPr>
        <w:instrText xml:space="preserve"> SEQ Tabela \* ARABIC </w:instrText>
      </w:r>
      <w:r w:rsidR="003670C2" w:rsidRPr="000D0E32">
        <w:rPr>
          <w:rFonts w:eastAsia="Calibri"/>
          <w:bCs/>
          <w:color w:val="54883D"/>
          <w:sz w:val="20"/>
          <w:szCs w:val="18"/>
          <w:lang w:bidi="en-US"/>
        </w:rPr>
        <w:fldChar w:fldCharType="separate"/>
      </w:r>
      <w:r w:rsidR="00DD0006">
        <w:rPr>
          <w:rFonts w:eastAsia="Calibri"/>
          <w:bCs/>
          <w:noProof/>
          <w:color w:val="54883D"/>
          <w:sz w:val="20"/>
          <w:szCs w:val="18"/>
          <w:lang w:bidi="en-US"/>
        </w:rPr>
        <w:t>58</w:t>
      </w:r>
      <w:r w:rsidR="003670C2" w:rsidRPr="000D0E32">
        <w:rPr>
          <w:rFonts w:eastAsia="Calibri"/>
          <w:bCs/>
          <w:noProof/>
          <w:color w:val="54883D"/>
          <w:sz w:val="20"/>
          <w:szCs w:val="18"/>
          <w:lang w:bidi="en-US"/>
        </w:rPr>
        <w:fldChar w:fldCharType="end"/>
      </w:r>
      <w:r w:rsidRPr="000D0E32">
        <w:rPr>
          <w:rFonts w:eastAsia="Calibri"/>
          <w:bCs/>
          <w:color w:val="54883D"/>
          <w:sz w:val="20"/>
          <w:szCs w:val="18"/>
          <w:lang w:bidi="en-US"/>
        </w:rPr>
        <w:t>.</w:t>
      </w:r>
      <w:r w:rsidRPr="000D0E32">
        <w:rPr>
          <w:rFonts w:eastAsia="Calibri"/>
          <w:bCs/>
          <w:i/>
          <w:color w:val="54883D"/>
          <w:sz w:val="20"/>
          <w:szCs w:val="18"/>
          <w:lang w:bidi="en-US"/>
        </w:rPr>
        <w:t xml:space="preserve"> </w:t>
      </w:r>
      <w:r w:rsidRPr="000D0E32">
        <w:rPr>
          <w:rFonts w:eastAsia="Calibri"/>
          <w:bCs/>
          <w:color w:val="54883D"/>
          <w:sz w:val="20"/>
          <w:szCs w:val="18"/>
          <w:lang w:bidi="en-US"/>
        </w:rPr>
        <w:t>Prikaz ocjene usvojenosti strategija, normativne uređenosti te izrađenosti procjena i planova od značaja za sustav civilne zaštite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0D0E32" w:rsidRPr="000D0E32" w14:paraId="38C6648F" w14:textId="77777777" w:rsidTr="000D0E32">
        <w:trPr>
          <w:jc w:val="center"/>
        </w:trPr>
        <w:tc>
          <w:tcPr>
            <w:tcW w:w="3020" w:type="dxa"/>
            <w:vAlign w:val="center"/>
          </w:tcPr>
          <w:p w14:paraId="10DB8DD9" w14:textId="77777777" w:rsidR="000D0E32" w:rsidRPr="000D0E32" w:rsidRDefault="000D0E32" w:rsidP="000D0E32">
            <w:pPr>
              <w:spacing w:before="120" w:after="0" w:line="276" w:lineRule="auto"/>
              <w:jc w:val="center"/>
              <w:rPr>
                <w:b/>
                <w:sz w:val="20"/>
              </w:rPr>
            </w:pPr>
            <w:r w:rsidRPr="000D0E32">
              <w:rPr>
                <w:b/>
                <w:sz w:val="20"/>
              </w:rPr>
              <w:t>Opisna ocjena</w:t>
            </w:r>
          </w:p>
        </w:tc>
        <w:tc>
          <w:tcPr>
            <w:tcW w:w="3021" w:type="dxa"/>
            <w:vAlign w:val="center"/>
          </w:tcPr>
          <w:p w14:paraId="51DD7B0C" w14:textId="77777777" w:rsidR="000D0E32" w:rsidRPr="000D0E32" w:rsidRDefault="000D0E32" w:rsidP="000D0E32">
            <w:pPr>
              <w:spacing w:before="120" w:after="0" w:line="276" w:lineRule="auto"/>
              <w:jc w:val="center"/>
              <w:rPr>
                <w:b/>
                <w:sz w:val="20"/>
              </w:rPr>
            </w:pPr>
            <w:r w:rsidRPr="000D0E32">
              <w:rPr>
                <w:b/>
                <w:sz w:val="20"/>
              </w:rPr>
              <w:t>Ocjena</w:t>
            </w:r>
          </w:p>
        </w:tc>
      </w:tr>
      <w:tr w:rsidR="000D0E32" w:rsidRPr="000D0E32" w14:paraId="25C1F72A" w14:textId="77777777" w:rsidTr="000D0E32">
        <w:trPr>
          <w:jc w:val="center"/>
        </w:trPr>
        <w:tc>
          <w:tcPr>
            <w:tcW w:w="3020" w:type="dxa"/>
            <w:shd w:val="clear" w:color="auto" w:fill="FF0000"/>
            <w:vAlign w:val="center"/>
          </w:tcPr>
          <w:p w14:paraId="2E0C9CB0" w14:textId="77777777" w:rsidR="000D0E32" w:rsidRPr="000D0E32" w:rsidRDefault="000D0E32" w:rsidP="000D0E32">
            <w:pPr>
              <w:spacing w:before="120" w:after="0" w:line="276" w:lineRule="auto"/>
              <w:rPr>
                <w:sz w:val="20"/>
              </w:rPr>
            </w:pPr>
            <w:r w:rsidRPr="000D0E32">
              <w:rPr>
                <w:sz w:val="20"/>
              </w:rPr>
              <w:t>Vrlo niska spremnost</w:t>
            </w:r>
          </w:p>
        </w:tc>
        <w:tc>
          <w:tcPr>
            <w:tcW w:w="3021" w:type="dxa"/>
            <w:shd w:val="clear" w:color="auto" w:fill="FF0000"/>
            <w:vAlign w:val="center"/>
          </w:tcPr>
          <w:p w14:paraId="34E3E481" w14:textId="77777777" w:rsidR="000D0E32" w:rsidRPr="000D0E32" w:rsidRDefault="000D0E32" w:rsidP="000D0E32">
            <w:pPr>
              <w:spacing w:before="120" w:after="0" w:line="276" w:lineRule="auto"/>
              <w:rPr>
                <w:sz w:val="20"/>
              </w:rPr>
            </w:pPr>
          </w:p>
        </w:tc>
      </w:tr>
      <w:tr w:rsidR="000D0E32" w:rsidRPr="000D0E32" w14:paraId="5387A9E4" w14:textId="77777777" w:rsidTr="000D0E32">
        <w:trPr>
          <w:jc w:val="center"/>
        </w:trPr>
        <w:tc>
          <w:tcPr>
            <w:tcW w:w="3020" w:type="dxa"/>
            <w:shd w:val="clear" w:color="auto" w:fill="FFC000"/>
            <w:vAlign w:val="center"/>
          </w:tcPr>
          <w:p w14:paraId="1D33D8FB" w14:textId="77777777" w:rsidR="000D0E32" w:rsidRPr="000D0E32" w:rsidRDefault="000D0E32" w:rsidP="000D0E32">
            <w:pPr>
              <w:spacing w:before="120" w:after="0" w:line="276" w:lineRule="auto"/>
              <w:rPr>
                <w:sz w:val="20"/>
              </w:rPr>
            </w:pPr>
            <w:r w:rsidRPr="000D0E32">
              <w:rPr>
                <w:sz w:val="20"/>
              </w:rPr>
              <w:t>Niska spremnost</w:t>
            </w:r>
          </w:p>
        </w:tc>
        <w:tc>
          <w:tcPr>
            <w:tcW w:w="3021" w:type="dxa"/>
            <w:shd w:val="clear" w:color="auto" w:fill="FFC000"/>
            <w:vAlign w:val="center"/>
          </w:tcPr>
          <w:p w14:paraId="6917DD0A" w14:textId="77777777" w:rsidR="000D0E32" w:rsidRPr="000D0E32" w:rsidRDefault="000D0E32" w:rsidP="000D0E32">
            <w:pPr>
              <w:spacing w:before="120" w:after="0" w:line="276" w:lineRule="auto"/>
              <w:rPr>
                <w:sz w:val="20"/>
              </w:rPr>
            </w:pPr>
          </w:p>
        </w:tc>
      </w:tr>
      <w:tr w:rsidR="000D0E32" w:rsidRPr="000D0E32" w14:paraId="4AFFF409" w14:textId="77777777" w:rsidTr="000D0E32">
        <w:trPr>
          <w:jc w:val="center"/>
        </w:trPr>
        <w:tc>
          <w:tcPr>
            <w:tcW w:w="3020" w:type="dxa"/>
            <w:shd w:val="clear" w:color="auto" w:fill="FFFF00"/>
            <w:vAlign w:val="center"/>
          </w:tcPr>
          <w:p w14:paraId="168D60D4" w14:textId="77777777" w:rsidR="000D0E32" w:rsidRPr="000D0E32" w:rsidRDefault="000D0E32" w:rsidP="000D0E32">
            <w:pPr>
              <w:spacing w:before="120" w:after="0" w:line="276" w:lineRule="auto"/>
              <w:rPr>
                <w:sz w:val="20"/>
              </w:rPr>
            </w:pPr>
            <w:r w:rsidRPr="000D0E32">
              <w:rPr>
                <w:sz w:val="20"/>
              </w:rPr>
              <w:t>Visoka spremnost</w:t>
            </w:r>
          </w:p>
        </w:tc>
        <w:tc>
          <w:tcPr>
            <w:tcW w:w="3021" w:type="dxa"/>
            <w:shd w:val="clear" w:color="auto" w:fill="FFFF00"/>
            <w:vAlign w:val="center"/>
          </w:tcPr>
          <w:p w14:paraId="48C8660E" w14:textId="77777777" w:rsidR="000D0E32" w:rsidRPr="000D0E32" w:rsidRDefault="000D0E32" w:rsidP="000D0E32">
            <w:pPr>
              <w:spacing w:before="120" w:after="0" w:line="276" w:lineRule="auto"/>
              <w:rPr>
                <w:sz w:val="20"/>
              </w:rPr>
            </w:pPr>
          </w:p>
        </w:tc>
      </w:tr>
      <w:tr w:rsidR="000D0E32" w:rsidRPr="000D0E32" w14:paraId="75F7855A" w14:textId="77777777" w:rsidTr="000D0E32">
        <w:trPr>
          <w:jc w:val="center"/>
        </w:trPr>
        <w:tc>
          <w:tcPr>
            <w:tcW w:w="3020" w:type="dxa"/>
            <w:shd w:val="clear" w:color="auto" w:fill="92D050"/>
            <w:vAlign w:val="center"/>
          </w:tcPr>
          <w:p w14:paraId="5841EC03" w14:textId="77777777" w:rsidR="000D0E32" w:rsidRPr="000D0E32" w:rsidRDefault="000D0E32" w:rsidP="000D0E32">
            <w:pPr>
              <w:spacing w:before="120" w:after="0" w:line="276" w:lineRule="auto"/>
              <w:rPr>
                <w:sz w:val="20"/>
              </w:rPr>
            </w:pPr>
            <w:r w:rsidRPr="000D0E32">
              <w:rPr>
                <w:sz w:val="20"/>
              </w:rPr>
              <w:t>Vrlo visoka spremnost</w:t>
            </w:r>
          </w:p>
        </w:tc>
        <w:tc>
          <w:tcPr>
            <w:tcW w:w="3021" w:type="dxa"/>
            <w:shd w:val="clear" w:color="auto" w:fill="92D050"/>
            <w:vAlign w:val="center"/>
          </w:tcPr>
          <w:p w14:paraId="74081AC2" w14:textId="77777777" w:rsidR="000D0E32" w:rsidRPr="000D0E32" w:rsidRDefault="000D0E32" w:rsidP="000D0E32">
            <w:pPr>
              <w:spacing w:before="120" w:after="0" w:line="276" w:lineRule="auto"/>
              <w:jc w:val="center"/>
              <w:rPr>
                <w:b/>
                <w:sz w:val="20"/>
              </w:rPr>
            </w:pPr>
            <w:r w:rsidRPr="000D0E32">
              <w:rPr>
                <w:b/>
                <w:sz w:val="20"/>
              </w:rPr>
              <w:t>x</w:t>
            </w:r>
          </w:p>
        </w:tc>
      </w:tr>
    </w:tbl>
    <w:p w14:paraId="33C3B7B8" w14:textId="77777777" w:rsidR="000D0E32" w:rsidRPr="000D0E32" w:rsidRDefault="000D0E32" w:rsidP="000D0E32">
      <w:pPr>
        <w:spacing w:before="120" w:after="120"/>
      </w:pPr>
    </w:p>
    <w:p w14:paraId="766BE894" w14:textId="77777777" w:rsidR="000D0E32" w:rsidRPr="00E44A86" w:rsidRDefault="000D0E32" w:rsidP="000D0E32">
      <w:pPr>
        <w:keepNext/>
        <w:keepLines/>
        <w:spacing w:before="40"/>
        <w:ind w:left="709" w:hanging="709"/>
        <w:outlineLvl w:val="2"/>
        <w:rPr>
          <w:rFonts w:cstheme="majorBidi"/>
          <w:color w:val="54883D"/>
          <w:sz w:val="28"/>
          <w:lang w:eastAsia="hr-HR" w:bidi="en-US"/>
        </w:rPr>
      </w:pPr>
      <w:bookmarkStart w:id="278" w:name="_Toc5701526"/>
      <w:bookmarkStart w:id="279" w:name="_Toc5969844"/>
      <w:bookmarkStart w:id="280" w:name="_Toc9596667"/>
      <w:bookmarkStart w:id="281" w:name="_Toc127882998"/>
      <w:r w:rsidRPr="00E44A86">
        <w:rPr>
          <w:rFonts w:cstheme="majorBidi"/>
          <w:color w:val="54883D"/>
          <w:sz w:val="28"/>
          <w:lang w:eastAsia="hr-HR" w:bidi="en-US"/>
        </w:rPr>
        <w:t>8.1.2 Sustavi ranog upozoravanja i suradnja sa susjednim jedinicama lokalne i područne (regionalne) samouprave</w:t>
      </w:r>
      <w:bookmarkEnd w:id="278"/>
      <w:bookmarkEnd w:id="279"/>
      <w:bookmarkEnd w:id="280"/>
      <w:bookmarkEnd w:id="281"/>
    </w:p>
    <w:tbl>
      <w:tblPr>
        <w:tblStyle w:val="Reetkatablice14"/>
        <w:tblW w:w="935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804"/>
        <w:gridCol w:w="850"/>
        <w:gridCol w:w="851"/>
      </w:tblGrid>
      <w:tr w:rsidR="000D0E32" w:rsidRPr="00E44A86" w14:paraId="1A1AC9EE" w14:textId="77777777" w:rsidTr="000D0E32">
        <w:trPr>
          <w:jc w:val="center"/>
        </w:trPr>
        <w:tc>
          <w:tcPr>
            <w:tcW w:w="846" w:type="dxa"/>
            <w:vMerge w:val="restart"/>
            <w:vAlign w:val="center"/>
          </w:tcPr>
          <w:p w14:paraId="24C674B2" w14:textId="77777777" w:rsidR="000D0E32" w:rsidRPr="00E44A86" w:rsidRDefault="000D0E32" w:rsidP="000D0E32">
            <w:pPr>
              <w:spacing w:after="0" w:line="276" w:lineRule="auto"/>
              <w:jc w:val="center"/>
              <w:rPr>
                <w:b/>
                <w:sz w:val="20"/>
                <w:szCs w:val="20"/>
              </w:rPr>
            </w:pPr>
            <w:r w:rsidRPr="00E44A86">
              <w:rPr>
                <w:b/>
                <w:sz w:val="20"/>
                <w:szCs w:val="20"/>
              </w:rPr>
              <w:t>R. br.</w:t>
            </w:r>
          </w:p>
        </w:tc>
        <w:tc>
          <w:tcPr>
            <w:tcW w:w="6804" w:type="dxa"/>
            <w:vMerge w:val="restart"/>
            <w:vAlign w:val="center"/>
          </w:tcPr>
          <w:p w14:paraId="6C779F1D" w14:textId="77777777" w:rsidR="000D0E32" w:rsidRPr="00E44A86" w:rsidRDefault="000D0E32" w:rsidP="000D0E32">
            <w:pPr>
              <w:spacing w:after="0" w:line="276" w:lineRule="auto"/>
              <w:jc w:val="center"/>
              <w:rPr>
                <w:b/>
                <w:sz w:val="20"/>
                <w:szCs w:val="20"/>
              </w:rPr>
            </w:pPr>
            <w:r w:rsidRPr="00E44A86">
              <w:rPr>
                <w:b/>
                <w:sz w:val="20"/>
                <w:szCs w:val="20"/>
              </w:rPr>
              <w:t>OPIS</w:t>
            </w:r>
          </w:p>
        </w:tc>
        <w:tc>
          <w:tcPr>
            <w:tcW w:w="1701" w:type="dxa"/>
            <w:gridSpan w:val="2"/>
            <w:vAlign w:val="center"/>
          </w:tcPr>
          <w:p w14:paraId="441FFC31" w14:textId="77777777" w:rsidR="000D0E32" w:rsidRPr="00E44A86" w:rsidRDefault="000D0E32" w:rsidP="000D0E32">
            <w:pPr>
              <w:spacing w:after="0" w:line="276" w:lineRule="auto"/>
              <w:jc w:val="center"/>
              <w:rPr>
                <w:b/>
                <w:sz w:val="20"/>
                <w:szCs w:val="20"/>
              </w:rPr>
            </w:pPr>
            <w:r w:rsidRPr="00E44A86">
              <w:rPr>
                <w:b/>
                <w:sz w:val="20"/>
                <w:szCs w:val="20"/>
              </w:rPr>
              <w:t>TVRDNJA</w:t>
            </w:r>
          </w:p>
        </w:tc>
      </w:tr>
      <w:tr w:rsidR="000D0E32" w:rsidRPr="00E44A86" w14:paraId="165CD27E" w14:textId="77777777" w:rsidTr="000D0E32">
        <w:trPr>
          <w:jc w:val="center"/>
        </w:trPr>
        <w:tc>
          <w:tcPr>
            <w:tcW w:w="846" w:type="dxa"/>
            <w:vMerge/>
            <w:vAlign w:val="center"/>
          </w:tcPr>
          <w:p w14:paraId="10C1790B" w14:textId="77777777" w:rsidR="000D0E32" w:rsidRPr="00E44A86" w:rsidRDefault="000D0E32" w:rsidP="000D0E32">
            <w:pPr>
              <w:spacing w:after="0" w:line="276" w:lineRule="auto"/>
              <w:jc w:val="center"/>
              <w:rPr>
                <w:b/>
                <w:sz w:val="20"/>
                <w:szCs w:val="20"/>
              </w:rPr>
            </w:pPr>
          </w:p>
        </w:tc>
        <w:tc>
          <w:tcPr>
            <w:tcW w:w="6804" w:type="dxa"/>
            <w:vMerge/>
            <w:vAlign w:val="center"/>
          </w:tcPr>
          <w:p w14:paraId="694D5CB5" w14:textId="77777777" w:rsidR="000D0E32" w:rsidRPr="00E44A86" w:rsidRDefault="000D0E32" w:rsidP="000D0E32">
            <w:pPr>
              <w:spacing w:after="0" w:line="276" w:lineRule="auto"/>
              <w:jc w:val="center"/>
              <w:rPr>
                <w:b/>
                <w:sz w:val="20"/>
                <w:szCs w:val="20"/>
              </w:rPr>
            </w:pPr>
          </w:p>
        </w:tc>
        <w:tc>
          <w:tcPr>
            <w:tcW w:w="850" w:type="dxa"/>
            <w:vAlign w:val="center"/>
          </w:tcPr>
          <w:p w14:paraId="57EA710E" w14:textId="77777777" w:rsidR="000D0E32" w:rsidRPr="00E44A86" w:rsidRDefault="000D0E32" w:rsidP="000D0E32">
            <w:pPr>
              <w:spacing w:after="0" w:line="276" w:lineRule="auto"/>
              <w:jc w:val="center"/>
              <w:rPr>
                <w:b/>
                <w:sz w:val="20"/>
                <w:szCs w:val="20"/>
              </w:rPr>
            </w:pPr>
            <w:r w:rsidRPr="00E44A86">
              <w:rPr>
                <w:b/>
                <w:sz w:val="20"/>
                <w:szCs w:val="20"/>
              </w:rPr>
              <w:t>DA</w:t>
            </w:r>
          </w:p>
        </w:tc>
        <w:tc>
          <w:tcPr>
            <w:tcW w:w="851" w:type="dxa"/>
            <w:vAlign w:val="center"/>
          </w:tcPr>
          <w:p w14:paraId="5800161A" w14:textId="77777777" w:rsidR="000D0E32" w:rsidRPr="00E44A86" w:rsidRDefault="000D0E32" w:rsidP="000D0E32">
            <w:pPr>
              <w:spacing w:after="0" w:line="276" w:lineRule="auto"/>
              <w:jc w:val="center"/>
              <w:rPr>
                <w:b/>
                <w:sz w:val="20"/>
                <w:szCs w:val="20"/>
              </w:rPr>
            </w:pPr>
            <w:r w:rsidRPr="00E44A86">
              <w:rPr>
                <w:b/>
                <w:sz w:val="20"/>
                <w:szCs w:val="20"/>
              </w:rPr>
              <w:t>NE</w:t>
            </w:r>
          </w:p>
        </w:tc>
      </w:tr>
      <w:tr w:rsidR="000D0E32" w:rsidRPr="00E44A86" w14:paraId="69553C67" w14:textId="77777777" w:rsidTr="000D0E32">
        <w:trPr>
          <w:jc w:val="center"/>
        </w:trPr>
        <w:tc>
          <w:tcPr>
            <w:tcW w:w="846" w:type="dxa"/>
            <w:vAlign w:val="center"/>
          </w:tcPr>
          <w:p w14:paraId="0203E699" w14:textId="77777777" w:rsidR="000D0E32" w:rsidRPr="00E44A86" w:rsidRDefault="000D0E32" w:rsidP="000D0E32">
            <w:pPr>
              <w:spacing w:after="0" w:line="276" w:lineRule="auto"/>
              <w:jc w:val="center"/>
              <w:rPr>
                <w:b/>
                <w:sz w:val="20"/>
                <w:szCs w:val="20"/>
              </w:rPr>
            </w:pPr>
            <w:r w:rsidRPr="00E44A86">
              <w:rPr>
                <w:b/>
                <w:sz w:val="20"/>
                <w:szCs w:val="20"/>
              </w:rPr>
              <w:t>1.</w:t>
            </w:r>
          </w:p>
        </w:tc>
        <w:tc>
          <w:tcPr>
            <w:tcW w:w="6804" w:type="dxa"/>
          </w:tcPr>
          <w:p w14:paraId="6AB21F3F" w14:textId="77777777" w:rsidR="000D0E32" w:rsidRPr="00E44A86" w:rsidRDefault="000D0E32" w:rsidP="00E44A86">
            <w:pPr>
              <w:spacing w:after="0" w:line="276" w:lineRule="auto"/>
              <w:rPr>
                <w:sz w:val="20"/>
                <w:szCs w:val="20"/>
              </w:rPr>
            </w:pPr>
            <w:r w:rsidRPr="00E44A86">
              <w:rPr>
                <w:sz w:val="20"/>
                <w:szCs w:val="20"/>
              </w:rPr>
              <w:t xml:space="preserve">Jesu li sva naselja </w:t>
            </w:r>
            <w:r w:rsidR="00E44A86">
              <w:rPr>
                <w:sz w:val="20"/>
                <w:szCs w:val="20"/>
              </w:rPr>
              <w:t>Općine</w:t>
            </w:r>
            <w:r w:rsidRPr="00E44A86">
              <w:rPr>
                <w:sz w:val="20"/>
                <w:szCs w:val="20"/>
              </w:rPr>
              <w:t xml:space="preserve"> pokrivena sirenama za uzbunjivanje kojima se može objaviti nastupanje opće opasnosti?</w:t>
            </w:r>
          </w:p>
        </w:tc>
        <w:tc>
          <w:tcPr>
            <w:tcW w:w="850" w:type="dxa"/>
            <w:vAlign w:val="center"/>
          </w:tcPr>
          <w:p w14:paraId="4E659F69" w14:textId="11F202E3" w:rsidR="000D0E32" w:rsidRPr="00E44A86" w:rsidRDefault="000D0E32" w:rsidP="000D0E32">
            <w:pPr>
              <w:spacing w:after="0" w:line="276" w:lineRule="auto"/>
              <w:jc w:val="center"/>
              <w:rPr>
                <w:b/>
                <w:sz w:val="20"/>
                <w:szCs w:val="20"/>
              </w:rPr>
            </w:pPr>
          </w:p>
        </w:tc>
        <w:tc>
          <w:tcPr>
            <w:tcW w:w="851" w:type="dxa"/>
            <w:vAlign w:val="center"/>
          </w:tcPr>
          <w:p w14:paraId="2BA162BA" w14:textId="0C65874C" w:rsidR="000D0E32" w:rsidRPr="00E44A86" w:rsidRDefault="00B8246D" w:rsidP="000D0E32">
            <w:pPr>
              <w:spacing w:after="0" w:line="276" w:lineRule="auto"/>
              <w:jc w:val="center"/>
              <w:rPr>
                <w:b/>
                <w:sz w:val="20"/>
                <w:szCs w:val="20"/>
              </w:rPr>
            </w:pPr>
            <w:r>
              <w:rPr>
                <w:b/>
                <w:sz w:val="20"/>
                <w:szCs w:val="20"/>
              </w:rPr>
              <w:t>x</w:t>
            </w:r>
          </w:p>
        </w:tc>
      </w:tr>
      <w:tr w:rsidR="000D0E32" w:rsidRPr="00E44A86" w14:paraId="12570CF0" w14:textId="77777777" w:rsidTr="000D0E32">
        <w:trPr>
          <w:jc w:val="center"/>
        </w:trPr>
        <w:tc>
          <w:tcPr>
            <w:tcW w:w="846" w:type="dxa"/>
            <w:vAlign w:val="center"/>
          </w:tcPr>
          <w:p w14:paraId="05FB3C86" w14:textId="77777777" w:rsidR="000D0E32" w:rsidRPr="00E44A86" w:rsidRDefault="000D0E32" w:rsidP="000D0E32">
            <w:pPr>
              <w:spacing w:after="0" w:line="276" w:lineRule="auto"/>
              <w:jc w:val="center"/>
              <w:rPr>
                <w:b/>
                <w:sz w:val="20"/>
                <w:szCs w:val="20"/>
              </w:rPr>
            </w:pPr>
            <w:r w:rsidRPr="00E44A86">
              <w:rPr>
                <w:b/>
                <w:sz w:val="20"/>
                <w:szCs w:val="20"/>
              </w:rPr>
              <w:t>2.</w:t>
            </w:r>
          </w:p>
        </w:tc>
        <w:tc>
          <w:tcPr>
            <w:tcW w:w="6804" w:type="dxa"/>
          </w:tcPr>
          <w:p w14:paraId="124D92E2" w14:textId="00E44EB2" w:rsidR="000D0E32" w:rsidRPr="00E44A86" w:rsidRDefault="000D0E32" w:rsidP="00B8246D">
            <w:pPr>
              <w:spacing w:after="0" w:line="276" w:lineRule="auto"/>
              <w:rPr>
                <w:sz w:val="20"/>
                <w:szCs w:val="20"/>
              </w:rPr>
            </w:pPr>
            <w:r w:rsidRPr="00E44A86">
              <w:rPr>
                <w:sz w:val="20"/>
                <w:szCs w:val="20"/>
              </w:rPr>
              <w:t xml:space="preserve">Je li uspostavljena razmjena podataka između izvršnog tijela </w:t>
            </w:r>
            <w:r w:rsidR="00E44A86">
              <w:rPr>
                <w:sz w:val="20"/>
                <w:szCs w:val="20"/>
              </w:rPr>
              <w:t>Općine</w:t>
            </w:r>
            <w:r w:rsidRPr="00E44A86">
              <w:rPr>
                <w:sz w:val="20"/>
                <w:szCs w:val="20"/>
              </w:rPr>
              <w:t xml:space="preserve"> i Područnog ureda civilne zaštite </w:t>
            </w:r>
            <w:r w:rsidR="00B8246D">
              <w:rPr>
                <w:sz w:val="20"/>
                <w:szCs w:val="20"/>
              </w:rPr>
              <w:t>Split</w:t>
            </w:r>
            <w:r w:rsidR="00E44A86">
              <w:rPr>
                <w:sz w:val="20"/>
                <w:szCs w:val="20"/>
              </w:rPr>
              <w:t xml:space="preserve">-Služba civilne zaštite </w:t>
            </w:r>
            <w:r w:rsidR="00B8246D">
              <w:rPr>
                <w:sz w:val="20"/>
                <w:szCs w:val="20"/>
              </w:rPr>
              <w:t>Zadar</w:t>
            </w:r>
            <w:r w:rsidRPr="00E44A86">
              <w:rPr>
                <w:sz w:val="20"/>
                <w:szCs w:val="20"/>
              </w:rPr>
              <w:t xml:space="preserve"> o mogućim brzo narastajućim prijetnjama velikom nesrećom?</w:t>
            </w:r>
          </w:p>
        </w:tc>
        <w:tc>
          <w:tcPr>
            <w:tcW w:w="850" w:type="dxa"/>
            <w:vAlign w:val="center"/>
          </w:tcPr>
          <w:p w14:paraId="4508B667" w14:textId="77777777" w:rsidR="000D0E32" w:rsidRPr="00E44A86" w:rsidRDefault="000D0E32" w:rsidP="000D0E32">
            <w:pPr>
              <w:spacing w:after="0" w:line="276" w:lineRule="auto"/>
              <w:jc w:val="center"/>
              <w:rPr>
                <w:b/>
                <w:sz w:val="20"/>
                <w:szCs w:val="20"/>
              </w:rPr>
            </w:pPr>
            <w:r w:rsidRPr="00E44A86">
              <w:rPr>
                <w:b/>
                <w:sz w:val="20"/>
                <w:szCs w:val="20"/>
              </w:rPr>
              <w:t>x</w:t>
            </w:r>
          </w:p>
        </w:tc>
        <w:tc>
          <w:tcPr>
            <w:tcW w:w="851" w:type="dxa"/>
            <w:vAlign w:val="center"/>
          </w:tcPr>
          <w:p w14:paraId="7A4A6023" w14:textId="77777777" w:rsidR="000D0E32" w:rsidRPr="00E44A86" w:rsidRDefault="000D0E32" w:rsidP="000D0E32">
            <w:pPr>
              <w:spacing w:after="0" w:line="276" w:lineRule="auto"/>
              <w:jc w:val="center"/>
              <w:rPr>
                <w:b/>
                <w:sz w:val="20"/>
                <w:szCs w:val="20"/>
              </w:rPr>
            </w:pPr>
          </w:p>
        </w:tc>
      </w:tr>
      <w:tr w:rsidR="000D0E32" w:rsidRPr="00E44A86" w14:paraId="28344663" w14:textId="77777777" w:rsidTr="000D0E32">
        <w:trPr>
          <w:jc w:val="center"/>
        </w:trPr>
        <w:tc>
          <w:tcPr>
            <w:tcW w:w="846" w:type="dxa"/>
            <w:vAlign w:val="center"/>
          </w:tcPr>
          <w:p w14:paraId="30980E28" w14:textId="77777777" w:rsidR="000D0E32" w:rsidRPr="00E44A86" w:rsidRDefault="000D0E32" w:rsidP="000D0E32">
            <w:pPr>
              <w:spacing w:after="0" w:line="276" w:lineRule="auto"/>
              <w:jc w:val="center"/>
              <w:rPr>
                <w:b/>
                <w:sz w:val="20"/>
                <w:szCs w:val="20"/>
              </w:rPr>
            </w:pPr>
            <w:r w:rsidRPr="00E44A86">
              <w:rPr>
                <w:b/>
                <w:sz w:val="20"/>
                <w:szCs w:val="20"/>
              </w:rPr>
              <w:t>3.</w:t>
            </w:r>
          </w:p>
        </w:tc>
        <w:tc>
          <w:tcPr>
            <w:tcW w:w="6804" w:type="dxa"/>
          </w:tcPr>
          <w:p w14:paraId="5463EC7F" w14:textId="77777777" w:rsidR="000D0E32" w:rsidRPr="00E44A86" w:rsidRDefault="000D0E32" w:rsidP="00E44A86">
            <w:pPr>
              <w:spacing w:after="0" w:line="276" w:lineRule="auto"/>
              <w:rPr>
                <w:sz w:val="20"/>
                <w:szCs w:val="20"/>
              </w:rPr>
            </w:pPr>
            <w:r w:rsidRPr="00E44A86">
              <w:rPr>
                <w:sz w:val="20"/>
                <w:szCs w:val="20"/>
              </w:rPr>
              <w:t xml:space="preserve">Postoji li obveza vatrogasnih postrojbi s područja </w:t>
            </w:r>
            <w:r w:rsidR="00E44A86">
              <w:rPr>
                <w:sz w:val="20"/>
                <w:szCs w:val="20"/>
              </w:rPr>
              <w:t>Općine</w:t>
            </w:r>
            <w:r w:rsidRPr="00E44A86">
              <w:rPr>
                <w:sz w:val="20"/>
                <w:szCs w:val="20"/>
              </w:rPr>
              <w:t xml:space="preserve"> da obavijeste izvršno tijelo o intervencijama s opasnim tvarima ili kod prijetnje buktajućim požarom većeg opsega?</w:t>
            </w:r>
          </w:p>
        </w:tc>
        <w:tc>
          <w:tcPr>
            <w:tcW w:w="850" w:type="dxa"/>
            <w:vAlign w:val="center"/>
          </w:tcPr>
          <w:p w14:paraId="1874A76B" w14:textId="77777777" w:rsidR="000D0E32" w:rsidRPr="00E44A86" w:rsidRDefault="000D0E32" w:rsidP="000D0E32">
            <w:pPr>
              <w:spacing w:after="0" w:line="276" w:lineRule="auto"/>
              <w:jc w:val="center"/>
              <w:rPr>
                <w:b/>
                <w:sz w:val="20"/>
                <w:szCs w:val="20"/>
              </w:rPr>
            </w:pPr>
            <w:r w:rsidRPr="00E44A86">
              <w:rPr>
                <w:b/>
                <w:sz w:val="20"/>
                <w:szCs w:val="20"/>
              </w:rPr>
              <w:t>x</w:t>
            </w:r>
          </w:p>
        </w:tc>
        <w:tc>
          <w:tcPr>
            <w:tcW w:w="851" w:type="dxa"/>
            <w:vAlign w:val="center"/>
          </w:tcPr>
          <w:p w14:paraId="4E478132" w14:textId="77777777" w:rsidR="000D0E32" w:rsidRPr="00E44A86" w:rsidRDefault="000D0E32" w:rsidP="000D0E32">
            <w:pPr>
              <w:spacing w:after="0" w:line="276" w:lineRule="auto"/>
              <w:jc w:val="center"/>
              <w:rPr>
                <w:b/>
                <w:sz w:val="20"/>
                <w:szCs w:val="20"/>
              </w:rPr>
            </w:pPr>
          </w:p>
        </w:tc>
      </w:tr>
      <w:tr w:rsidR="000D0E32" w:rsidRPr="00E44A86" w14:paraId="3F41AEFD" w14:textId="77777777" w:rsidTr="000D0E32">
        <w:trPr>
          <w:jc w:val="center"/>
        </w:trPr>
        <w:tc>
          <w:tcPr>
            <w:tcW w:w="846" w:type="dxa"/>
            <w:vAlign w:val="center"/>
          </w:tcPr>
          <w:p w14:paraId="787D1B07" w14:textId="77777777" w:rsidR="000D0E32" w:rsidRPr="00E44A86" w:rsidRDefault="000D0E32" w:rsidP="000D0E32">
            <w:pPr>
              <w:spacing w:after="0" w:line="276" w:lineRule="auto"/>
              <w:jc w:val="center"/>
              <w:rPr>
                <w:b/>
                <w:sz w:val="20"/>
                <w:szCs w:val="20"/>
              </w:rPr>
            </w:pPr>
            <w:r w:rsidRPr="00E44A86">
              <w:rPr>
                <w:b/>
                <w:sz w:val="20"/>
                <w:szCs w:val="20"/>
              </w:rPr>
              <w:t>4.</w:t>
            </w:r>
          </w:p>
        </w:tc>
        <w:tc>
          <w:tcPr>
            <w:tcW w:w="6804" w:type="dxa"/>
          </w:tcPr>
          <w:p w14:paraId="7282DE4A" w14:textId="176F8603" w:rsidR="000D0E32" w:rsidRPr="00E44A86" w:rsidRDefault="000D0E32" w:rsidP="00954FEB">
            <w:pPr>
              <w:spacing w:after="0" w:line="276" w:lineRule="auto"/>
              <w:rPr>
                <w:sz w:val="20"/>
                <w:szCs w:val="20"/>
              </w:rPr>
            </w:pPr>
            <w:r w:rsidRPr="00E44A86">
              <w:rPr>
                <w:sz w:val="20"/>
                <w:szCs w:val="20"/>
              </w:rPr>
              <w:t>Jesu li poznata područja koja mogu biti zahvaćena brzo narastajućim ugrozama odnosno velikom nesrećom?</w:t>
            </w:r>
          </w:p>
        </w:tc>
        <w:tc>
          <w:tcPr>
            <w:tcW w:w="850" w:type="dxa"/>
            <w:vAlign w:val="center"/>
          </w:tcPr>
          <w:p w14:paraId="2196BBBD" w14:textId="004BD984" w:rsidR="000D0E32" w:rsidRPr="00E44A86" w:rsidRDefault="00954FEB" w:rsidP="000D0E32">
            <w:pPr>
              <w:spacing w:after="0" w:line="276" w:lineRule="auto"/>
              <w:jc w:val="center"/>
              <w:rPr>
                <w:b/>
                <w:sz w:val="20"/>
                <w:szCs w:val="20"/>
              </w:rPr>
            </w:pPr>
            <w:r>
              <w:rPr>
                <w:b/>
                <w:sz w:val="20"/>
                <w:szCs w:val="20"/>
              </w:rPr>
              <w:t>x</w:t>
            </w:r>
          </w:p>
        </w:tc>
        <w:tc>
          <w:tcPr>
            <w:tcW w:w="851" w:type="dxa"/>
            <w:vAlign w:val="center"/>
          </w:tcPr>
          <w:p w14:paraId="2EAD0911" w14:textId="6AF2D114" w:rsidR="000D0E32" w:rsidRPr="00E44A86" w:rsidRDefault="000D0E32" w:rsidP="000D0E32">
            <w:pPr>
              <w:spacing w:after="0" w:line="276" w:lineRule="auto"/>
              <w:jc w:val="center"/>
              <w:rPr>
                <w:b/>
                <w:sz w:val="20"/>
                <w:szCs w:val="20"/>
              </w:rPr>
            </w:pPr>
          </w:p>
        </w:tc>
      </w:tr>
      <w:tr w:rsidR="000D0E32" w:rsidRPr="00E44A86" w14:paraId="64A4F19E" w14:textId="77777777" w:rsidTr="000D0E32">
        <w:trPr>
          <w:jc w:val="center"/>
        </w:trPr>
        <w:tc>
          <w:tcPr>
            <w:tcW w:w="846" w:type="dxa"/>
            <w:vAlign w:val="center"/>
          </w:tcPr>
          <w:p w14:paraId="55E2E345" w14:textId="77777777" w:rsidR="000D0E32" w:rsidRPr="00E44A86" w:rsidRDefault="000D0E32" w:rsidP="000D0E32">
            <w:pPr>
              <w:spacing w:after="0" w:line="276" w:lineRule="auto"/>
              <w:jc w:val="center"/>
              <w:rPr>
                <w:b/>
                <w:sz w:val="20"/>
                <w:szCs w:val="20"/>
              </w:rPr>
            </w:pPr>
            <w:r w:rsidRPr="00E44A86">
              <w:rPr>
                <w:b/>
                <w:sz w:val="20"/>
                <w:szCs w:val="20"/>
              </w:rPr>
              <w:t>5.</w:t>
            </w:r>
          </w:p>
        </w:tc>
        <w:tc>
          <w:tcPr>
            <w:tcW w:w="6804" w:type="dxa"/>
          </w:tcPr>
          <w:p w14:paraId="7C35B337" w14:textId="77777777" w:rsidR="000D0E32" w:rsidRPr="00E44A86" w:rsidRDefault="000D0E32" w:rsidP="000D0E32">
            <w:pPr>
              <w:spacing w:after="0" w:line="276" w:lineRule="auto"/>
              <w:rPr>
                <w:sz w:val="20"/>
                <w:szCs w:val="20"/>
              </w:rPr>
            </w:pPr>
            <w:r w:rsidRPr="00E44A86">
              <w:rPr>
                <w:sz w:val="20"/>
                <w:szCs w:val="20"/>
              </w:rPr>
              <w:t>Je li stanovništvo upoznato s mogućim posljedicama velikih nesreća i načinom provedbe samozaštite i organizirane zaštite?</w:t>
            </w:r>
          </w:p>
        </w:tc>
        <w:tc>
          <w:tcPr>
            <w:tcW w:w="850" w:type="dxa"/>
            <w:vAlign w:val="center"/>
          </w:tcPr>
          <w:p w14:paraId="33294D6D" w14:textId="77777777" w:rsidR="000D0E32" w:rsidRPr="00E44A86" w:rsidRDefault="000D0E32" w:rsidP="000D0E32">
            <w:pPr>
              <w:spacing w:after="0" w:line="276" w:lineRule="auto"/>
              <w:jc w:val="center"/>
              <w:rPr>
                <w:b/>
                <w:sz w:val="20"/>
                <w:szCs w:val="20"/>
              </w:rPr>
            </w:pPr>
          </w:p>
        </w:tc>
        <w:tc>
          <w:tcPr>
            <w:tcW w:w="851" w:type="dxa"/>
            <w:vAlign w:val="center"/>
          </w:tcPr>
          <w:p w14:paraId="528C1F98" w14:textId="2E3AB87B" w:rsidR="000D0E32" w:rsidRPr="00E44A86" w:rsidRDefault="00A02FCE" w:rsidP="000D0E32">
            <w:pPr>
              <w:spacing w:after="0" w:line="276" w:lineRule="auto"/>
              <w:jc w:val="center"/>
              <w:rPr>
                <w:b/>
                <w:sz w:val="20"/>
                <w:szCs w:val="20"/>
              </w:rPr>
            </w:pPr>
            <w:r w:rsidRPr="00E44A86">
              <w:rPr>
                <w:b/>
                <w:sz w:val="20"/>
                <w:szCs w:val="20"/>
              </w:rPr>
              <w:t>X</w:t>
            </w:r>
          </w:p>
        </w:tc>
      </w:tr>
      <w:tr w:rsidR="00A02FCE" w:rsidRPr="00E44A86" w14:paraId="22FD7476" w14:textId="77777777" w:rsidTr="00AE1397">
        <w:trPr>
          <w:jc w:val="center"/>
        </w:trPr>
        <w:tc>
          <w:tcPr>
            <w:tcW w:w="846" w:type="dxa"/>
            <w:vAlign w:val="center"/>
          </w:tcPr>
          <w:p w14:paraId="26D62DB7" w14:textId="77777777" w:rsidR="00A02FCE" w:rsidRPr="00E44A86" w:rsidRDefault="00A02FCE" w:rsidP="000D0E32">
            <w:pPr>
              <w:spacing w:after="0" w:line="276" w:lineRule="auto"/>
              <w:jc w:val="center"/>
              <w:rPr>
                <w:b/>
                <w:sz w:val="20"/>
                <w:szCs w:val="20"/>
              </w:rPr>
            </w:pPr>
            <w:r w:rsidRPr="00E44A86">
              <w:rPr>
                <w:b/>
                <w:sz w:val="20"/>
                <w:szCs w:val="20"/>
              </w:rPr>
              <w:t>6.</w:t>
            </w:r>
          </w:p>
        </w:tc>
        <w:tc>
          <w:tcPr>
            <w:tcW w:w="6804" w:type="dxa"/>
            <w:vAlign w:val="center"/>
          </w:tcPr>
          <w:p w14:paraId="01A48DDE" w14:textId="77777777" w:rsidR="00A02FCE" w:rsidRPr="00E44A86" w:rsidRDefault="00A02FCE" w:rsidP="000D0E32">
            <w:pPr>
              <w:spacing w:after="0" w:line="276" w:lineRule="auto"/>
              <w:rPr>
                <w:sz w:val="20"/>
                <w:szCs w:val="20"/>
              </w:rPr>
            </w:pPr>
            <w:r w:rsidRPr="00E44A86">
              <w:rPr>
                <w:sz w:val="20"/>
                <w:szCs w:val="20"/>
              </w:rPr>
              <w:t>Postoje li sirene kod posjednika opasnih tvari kod kojih su moguće ozbiljne izvan lokacijske posljedice?</w:t>
            </w:r>
          </w:p>
        </w:tc>
        <w:tc>
          <w:tcPr>
            <w:tcW w:w="850" w:type="dxa"/>
            <w:vAlign w:val="center"/>
          </w:tcPr>
          <w:p w14:paraId="67CA4CA8" w14:textId="77777777" w:rsidR="00A02FCE" w:rsidRPr="00954FEB" w:rsidRDefault="00A02FCE" w:rsidP="000D0E32">
            <w:pPr>
              <w:spacing w:after="0"/>
              <w:jc w:val="center"/>
              <w:rPr>
                <w:sz w:val="20"/>
                <w:szCs w:val="20"/>
              </w:rPr>
            </w:pPr>
          </w:p>
        </w:tc>
        <w:tc>
          <w:tcPr>
            <w:tcW w:w="851" w:type="dxa"/>
            <w:vAlign w:val="center"/>
          </w:tcPr>
          <w:p w14:paraId="43CCCDBC" w14:textId="31032A51" w:rsidR="00A02FCE" w:rsidRPr="00A02FCE" w:rsidRDefault="00A02FCE" w:rsidP="000D0E32">
            <w:pPr>
              <w:spacing w:after="0" w:line="276" w:lineRule="auto"/>
              <w:jc w:val="center"/>
              <w:rPr>
                <w:b/>
                <w:bCs/>
                <w:sz w:val="20"/>
                <w:szCs w:val="20"/>
              </w:rPr>
            </w:pPr>
            <w:r w:rsidRPr="00A02FCE">
              <w:rPr>
                <w:b/>
                <w:bCs/>
                <w:sz w:val="20"/>
                <w:szCs w:val="20"/>
              </w:rPr>
              <w:t>x</w:t>
            </w:r>
          </w:p>
        </w:tc>
      </w:tr>
    </w:tbl>
    <w:p w14:paraId="706995DA" w14:textId="77777777" w:rsidR="000D0E32" w:rsidRPr="00E44A86" w:rsidRDefault="000D0E32" w:rsidP="000D0E32">
      <w:pPr>
        <w:spacing w:before="120" w:after="120"/>
      </w:pPr>
    </w:p>
    <w:p w14:paraId="1DA6B4DF" w14:textId="77777777" w:rsidR="000D0E32" w:rsidRPr="00E44A86" w:rsidRDefault="000D0E32" w:rsidP="000D0E32">
      <w:pPr>
        <w:rPr>
          <w:color w:val="000000"/>
        </w:rPr>
      </w:pPr>
      <w:r w:rsidRPr="00E44A86">
        <w:rPr>
          <w:color w:val="000000"/>
        </w:rPr>
        <w:t xml:space="preserve">Institucije kao što su Državni hidrometeorološki zavod (DHMZ), Hrvatske vode, druge znanstvene institucije, inspekcije, središnja tijela državne uprave za unutarnje poslove, obranu i radiološku i nuklearnu sigurnost i druge organizacije kojima su prikupljanje i obrada informacija te izrada predviđanja i prognoza dio redovne djelatnosti razvijaju nacionalne mreže za prikupljanja podataka (npr. mjerna hidrološka mreža DHMZ-a i Hrvatskih voda, meteorološka motrenja - mjerenja i opažanja, prognoze vremena na objektivnim izračunima razvoja stanja atmosfere te prijenos podataka i njihova daljnja obrada, sustav ranog upozoravanja na opasne meteorološke pojave – METEOALARM, SPUNN - Nacionalni sustav upozoravanja za radiološka mjerenja). Iz tih se izvora osiguravaju potrebne informacije ranog </w:t>
      </w:r>
      <w:r w:rsidRPr="00E44A86">
        <w:rPr>
          <w:color w:val="000000"/>
        </w:rPr>
        <w:lastRenderedPageBreak/>
        <w:t xml:space="preserve">upozoravanja i dostavljaju MUP-Ravnateljstvu civilne zaštite, a za što su razvijeni posebni komunikacijski protokoli. </w:t>
      </w:r>
    </w:p>
    <w:p w14:paraId="1F759F69" w14:textId="00E24AC2" w:rsidR="000D0E32" w:rsidRPr="00E44A86" w:rsidRDefault="000D0E32" w:rsidP="000D0E32">
      <w:pPr>
        <w:rPr>
          <w:color w:val="000000"/>
        </w:rPr>
      </w:pPr>
      <w:r w:rsidRPr="00E44A86">
        <w:rPr>
          <w:color w:val="000000"/>
        </w:rPr>
        <w:t xml:space="preserve">Iste podatke Područni ured civilne zaštite </w:t>
      </w:r>
      <w:r w:rsidR="00954FEB">
        <w:rPr>
          <w:color w:val="000000"/>
        </w:rPr>
        <w:t>Split</w:t>
      </w:r>
      <w:r w:rsidR="00E44A86" w:rsidRPr="00E44A86">
        <w:rPr>
          <w:color w:val="000000"/>
        </w:rPr>
        <w:t xml:space="preserve">-Služba civilne zaštite </w:t>
      </w:r>
      <w:r w:rsidR="00954FEB">
        <w:rPr>
          <w:color w:val="000000"/>
        </w:rPr>
        <w:t>Zadar</w:t>
      </w:r>
      <w:r w:rsidRPr="00E44A86">
        <w:rPr>
          <w:color w:val="000000"/>
        </w:rPr>
        <w:t xml:space="preserve"> dostavlja </w:t>
      </w:r>
      <w:r w:rsidR="00E44A86" w:rsidRPr="00E44A86">
        <w:rPr>
          <w:color w:val="000000"/>
        </w:rPr>
        <w:t>općinskom načelniku</w:t>
      </w:r>
      <w:r w:rsidRPr="00E44A86">
        <w:rPr>
          <w:color w:val="000000"/>
        </w:rPr>
        <w:t xml:space="preserve"> koji nalaže pripravnost operativnih snaga i poduzima druge odgovarajuće mjere iz Plana djelovanja civilne zaštite </w:t>
      </w:r>
      <w:r w:rsidR="00E44A86" w:rsidRPr="00E44A86">
        <w:rPr>
          <w:color w:val="000000"/>
        </w:rPr>
        <w:t xml:space="preserve">Općine </w:t>
      </w:r>
      <w:r w:rsidR="00A02FCE">
        <w:rPr>
          <w:color w:val="000000"/>
        </w:rPr>
        <w:t>Lišane Ostrovičke</w:t>
      </w:r>
      <w:r w:rsidRPr="00E44A86">
        <w:rPr>
          <w:color w:val="000000"/>
        </w:rPr>
        <w:t xml:space="preserve">. </w:t>
      </w:r>
    </w:p>
    <w:p w14:paraId="7E715529" w14:textId="77777777" w:rsidR="000D0E32" w:rsidRPr="00E44A86" w:rsidRDefault="000D0E32" w:rsidP="000D0E32">
      <w:pPr>
        <w:rPr>
          <w:color w:val="000000"/>
        </w:rPr>
      </w:pPr>
      <w:r w:rsidRPr="00E44A86">
        <w:rPr>
          <w:color w:val="000000"/>
        </w:rPr>
        <w:t>U slučaju bilo koje vrste ugroza Državni hidrometeorološki zavod, Hrvatske vode, Vatrogasna zajednica, Zavod za javno zdravstvo, Veterinarska stanica te operateri koji prevoze opasne tvari dužni su o tome dostaviti podatke Županijskom centru 112.</w:t>
      </w:r>
    </w:p>
    <w:p w14:paraId="5CDCF3D0" w14:textId="44F0FD43" w:rsidR="000D0E32" w:rsidRPr="00E44A86" w:rsidRDefault="00E44A86" w:rsidP="000D0E32">
      <w:pPr>
        <w:rPr>
          <w:szCs w:val="22"/>
        </w:rPr>
      </w:pPr>
      <w:r w:rsidRPr="00E44A86">
        <w:rPr>
          <w:szCs w:val="22"/>
        </w:rPr>
        <w:t xml:space="preserve">Općinski načelnik Općine </w:t>
      </w:r>
      <w:r w:rsidR="00A02FCE">
        <w:rPr>
          <w:szCs w:val="22"/>
        </w:rPr>
        <w:t>Lišane Ostrovičke</w:t>
      </w:r>
      <w:r w:rsidR="000D0E32" w:rsidRPr="00E44A86">
        <w:rPr>
          <w:szCs w:val="22"/>
        </w:rPr>
        <w:t xml:space="preserve"> informacije o mogućim ugrozama dobiva od:</w:t>
      </w:r>
    </w:p>
    <w:p w14:paraId="23825E63" w14:textId="03ABA332" w:rsidR="000D0E32" w:rsidRPr="00E44A86" w:rsidRDefault="000D0E32" w:rsidP="001D0B8D">
      <w:pPr>
        <w:numPr>
          <w:ilvl w:val="0"/>
          <w:numId w:val="10"/>
        </w:numPr>
        <w:tabs>
          <w:tab w:val="left" w:pos="2445"/>
        </w:tabs>
        <w:spacing w:beforeLines="30" w:before="72" w:afterLines="30" w:after="72"/>
        <w:contextualSpacing/>
        <w:rPr>
          <w:szCs w:val="22"/>
          <w:shd w:val="clear" w:color="auto" w:fill="FFFFFF"/>
          <w:lang w:eastAsia="hr-HR"/>
        </w:rPr>
      </w:pPr>
      <w:r w:rsidRPr="00E44A86">
        <w:rPr>
          <w:szCs w:val="22"/>
          <w:shd w:val="clear" w:color="auto" w:fill="FFFFFF"/>
          <w:lang w:eastAsia="hr-HR"/>
        </w:rPr>
        <w:t xml:space="preserve">Županijskog centra 112 - </w:t>
      </w:r>
      <w:r w:rsidR="00954FEB">
        <w:rPr>
          <w:szCs w:val="22"/>
          <w:shd w:val="clear" w:color="auto" w:fill="FFFFFF"/>
          <w:lang w:eastAsia="hr-HR"/>
        </w:rPr>
        <w:t>Zadar</w:t>
      </w:r>
      <w:r w:rsidRPr="00E44A86">
        <w:rPr>
          <w:szCs w:val="22"/>
          <w:shd w:val="clear" w:color="auto" w:fill="FFFFFF"/>
          <w:lang w:eastAsia="hr-HR"/>
        </w:rPr>
        <w:t xml:space="preserve">, </w:t>
      </w:r>
    </w:p>
    <w:p w14:paraId="5B6BBE0D" w14:textId="3DEA5CC9" w:rsidR="000D0E32" w:rsidRPr="00E44A86" w:rsidRDefault="000D0E32" w:rsidP="001D0B8D">
      <w:pPr>
        <w:numPr>
          <w:ilvl w:val="0"/>
          <w:numId w:val="10"/>
        </w:numPr>
        <w:tabs>
          <w:tab w:val="left" w:pos="2445"/>
        </w:tabs>
        <w:spacing w:beforeLines="30" w:before="72" w:afterLines="30" w:after="72"/>
        <w:contextualSpacing/>
        <w:rPr>
          <w:szCs w:val="22"/>
          <w:shd w:val="clear" w:color="auto" w:fill="FFFFFF"/>
          <w:lang w:eastAsia="hr-HR"/>
        </w:rPr>
      </w:pPr>
      <w:r w:rsidRPr="00E44A86">
        <w:rPr>
          <w:szCs w:val="22"/>
          <w:shd w:val="clear" w:color="auto" w:fill="FFFFFF"/>
          <w:lang w:eastAsia="hr-HR"/>
        </w:rPr>
        <w:t xml:space="preserve">Područnog ureda civilne zaštite </w:t>
      </w:r>
      <w:r w:rsidR="00954FEB">
        <w:rPr>
          <w:szCs w:val="22"/>
          <w:shd w:val="clear" w:color="auto" w:fill="FFFFFF"/>
          <w:lang w:eastAsia="hr-HR"/>
        </w:rPr>
        <w:t>Split</w:t>
      </w:r>
      <w:r w:rsidR="00E44A86" w:rsidRPr="00E44A86">
        <w:rPr>
          <w:szCs w:val="22"/>
          <w:shd w:val="clear" w:color="auto" w:fill="FFFFFF"/>
          <w:lang w:eastAsia="hr-HR"/>
        </w:rPr>
        <w:t xml:space="preserve">-Služba civilne zaštite </w:t>
      </w:r>
      <w:r w:rsidR="00954FEB">
        <w:rPr>
          <w:szCs w:val="22"/>
          <w:shd w:val="clear" w:color="auto" w:fill="FFFFFF"/>
          <w:lang w:eastAsia="hr-HR"/>
        </w:rPr>
        <w:t>Zadar</w:t>
      </w:r>
      <w:r w:rsidRPr="00E44A86">
        <w:rPr>
          <w:szCs w:val="22"/>
          <w:shd w:val="clear" w:color="auto" w:fill="FFFFFF"/>
          <w:lang w:eastAsia="hr-HR"/>
        </w:rPr>
        <w:t>,</w:t>
      </w:r>
    </w:p>
    <w:p w14:paraId="4F66DA81" w14:textId="77777777" w:rsidR="000D0E32" w:rsidRPr="00E44A86" w:rsidRDefault="00E44A86" w:rsidP="001D0B8D">
      <w:pPr>
        <w:numPr>
          <w:ilvl w:val="0"/>
          <w:numId w:val="10"/>
        </w:numPr>
        <w:tabs>
          <w:tab w:val="left" w:pos="2445"/>
        </w:tabs>
        <w:spacing w:beforeLines="30" w:before="72" w:afterLines="30" w:after="72"/>
        <w:contextualSpacing/>
        <w:rPr>
          <w:szCs w:val="22"/>
          <w:shd w:val="clear" w:color="auto" w:fill="FFFFFF"/>
          <w:lang w:eastAsia="hr-HR"/>
        </w:rPr>
      </w:pPr>
      <w:r w:rsidRPr="00E44A86">
        <w:rPr>
          <w:szCs w:val="22"/>
          <w:shd w:val="clear" w:color="auto" w:fill="FFFFFF"/>
          <w:lang w:eastAsia="hr-HR"/>
        </w:rPr>
        <w:t>p</w:t>
      </w:r>
      <w:r w:rsidR="000D0E32" w:rsidRPr="00E44A86">
        <w:rPr>
          <w:szCs w:val="22"/>
          <w:shd w:val="clear" w:color="auto" w:fill="FFFFFF"/>
          <w:lang w:eastAsia="hr-HR"/>
        </w:rPr>
        <w:t>ravnih subjekta, središnjih tijela državne uprave, zavoda, institucija, inspekcija,</w:t>
      </w:r>
    </w:p>
    <w:p w14:paraId="37D96247" w14:textId="77777777" w:rsidR="000D0E32" w:rsidRPr="00E44A86" w:rsidRDefault="00E44A86" w:rsidP="001D0B8D">
      <w:pPr>
        <w:numPr>
          <w:ilvl w:val="0"/>
          <w:numId w:val="10"/>
        </w:numPr>
        <w:tabs>
          <w:tab w:val="left" w:pos="2445"/>
        </w:tabs>
        <w:spacing w:beforeLines="30" w:before="72" w:afterLines="30" w:after="72"/>
        <w:contextualSpacing/>
        <w:rPr>
          <w:szCs w:val="22"/>
          <w:shd w:val="clear" w:color="auto" w:fill="FFFFFF"/>
          <w:lang w:eastAsia="hr-HR"/>
        </w:rPr>
      </w:pPr>
      <w:r w:rsidRPr="00E44A86">
        <w:rPr>
          <w:szCs w:val="22"/>
          <w:shd w:val="clear" w:color="auto" w:fill="FFFFFF"/>
          <w:lang w:eastAsia="hr-HR"/>
        </w:rPr>
        <w:t>g</w:t>
      </w:r>
      <w:r w:rsidR="000D0E32" w:rsidRPr="00E44A86">
        <w:rPr>
          <w:szCs w:val="22"/>
          <w:shd w:val="clear" w:color="auto" w:fill="FFFFFF"/>
          <w:lang w:eastAsia="hr-HR"/>
        </w:rPr>
        <w:t>rađana,</w:t>
      </w:r>
    </w:p>
    <w:p w14:paraId="299C0859" w14:textId="77777777" w:rsidR="000D0E32" w:rsidRPr="00E44A86" w:rsidRDefault="00E44A86" w:rsidP="001D0B8D">
      <w:pPr>
        <w:numPr>
          <w:ilvl w:val="0"/>
          <w:numId w:val="10"/>
        </w:numPr>
        <w:tabs>
          <w:tab w:val="left" w:pos="2445"/>
        </w:tabs>
        <w:spacing w:beforeLines="30" w:before="72" w:afterLines="30" w:after="72"/>
        <w:contextualSpacing/>
        <w:rPr>
          <w:szCs w:val="22"/>
          <w:shd w:val="clear" w:color="auto" w:fill="FFFFFF"/>
          <w:lang w:eastAsia="hr-HR"/>
        </w:rPr>
      </w:pPr>
      <w:r w:rsidRPr="00E44A86">
        <w:rPr>
          <w:szCs w:val="22"/>
          <w:shd w:val="clear" w:color="auto" w:fill="FFFFFF"/>
          <w:lang w:eastAsia="hr-HR"/>
        </w:rPr>
        <w:t>n</w:t>
      </w:r>
      <w:r w:rsidR="000D0E32" w:rsidRPr="00E44A86">
        <w:rPr>
          <w:szCs w:val="22"/>
          <w:shd w:val="clear" w:color="auto" w:fill="FFFFFF"/>
          <w:lang w:eastAsia="hr-HR"/>
        </w:rPr>
        <w:t xml:space="preserve">eposrednim stjecanjem uvida u stanje i događaje na svom području koji bi mogli pogoditi područje </w:t>
      </w:r>
      <w:r w:rsidRPr="00E44A86">
        <w:rPr>
          <w:szCs w:val="22"/>
          <w:shd w:val="clear" w:color="auto" w:fill="FFFFFF"/>
          <w:lang w:eastAsia="hr-HR"/>
        </w:rPr>
        <w:t>Općine</w:t>
      </w:r>
      <w:r w:rsidR="000D0E32" w:rsidRPr="00E44A86">
        <w:rPr>
          <w:szCs w:val="22"/>
          <w:shd w:val="clear" w:color="auto" w:fill="FFFFFF"/>
          <w:lang w:eastAsia="hr-HR"/>
        </w:rPr>
        <w:t>.</w:t>
      </w:r>
    </w:p>
    <w:p w14:paraId="61F90DE7" w14:textId="77777777" w:rsidR="000D0E32" w:rsidRPr="00E44A86" w:rsidRDefault="000D0E32" w:rsidP="00E44A86">
      <w:pPr>
        <w:spacing w:before="0" w:after="0"/>
      </w:pPr>
    </w:p>
    <w:p w14:paraId="2A975360" w14:textId="17F9ED0B" w:rsidR="000D0E32" w:rsidRPr="00E44A86" w:rsidRDefault="000D0E32" w:rsidP="000D0E32">
      <w:pPr>
        <w:spacing w:before="120" w:after="120"/>
        <w:rPr>
          <w:lang w:eastAsia="hr-HR"/>
        </w:rPr>
      </w:pPr>
      <w:r w:rsidRPr="00E44A86">
        <w:t xml:space="preserve">U slučaju neposredne prijetnje od nastanka velike nesreće na području </w:t>
      </w:r>
      <w:r w:rsidR="00E44A86" w:rsidRPr="00E44A86">
        <w:t xml:space="preserve">Općine </w:t>
      </w:r>
      <w:r w:rsidR="00A02FCE">
        <w:t>Lišane Ostrovičke</w:t>
      </w:r>
      <w:r w:rsidRPr="00E44A86">
        <w:t xml:space="preserve">, </w:t>
      </w:r>
      <w:r w:rsidR="00E44A86" w:rsidRPr="00E44A86">
        <w:t>općinski načelnik</w:t>
      </w:r>
      <w:r w:rsidRPr="00E44A86">
        <w:t xml:space="preserve"> </w:t>
      </w:r>
      <w:r w:rsidRPr="00E44A86">
        <w:rPr>
          <w:lang w:eastAsia="hr-HR"/>
        </w:rPr>
        <w:t>obavještava Župana i sve čelnike susjednih jedinica lokalne samouprave o nadolazećoj ugrozi.</w:t>
      </w:r>
    </w:p>
    <w:p w14:paraId="0A665867" w14:textId="77777777" w:rsidR="000D0E32" w:rsidRPr="005B6E14" w:rsidRDefault="000D0E32" w:rsidP="00E44A86">
      <w:pPr>
        <w:spacing w:before="0" w:after="0"/>
        <w:rPr>
          <w:highlight w:val="yellow"/>
          <w:lang w:eastAsia="hr-HR"/>
        </w:rPr>
      </w:pPr>
    </w:p>
    <w:p w14:paraId="135A28AF" w14:textId="065A8DD6" w:rsidR="000D0E32" w:rsidRPr="00E44A86" w:rsidRDefault="000D0E32" w:rsidP="000D0E32">
      <w:pPr>
        <w:spacing w:before="120" w:after="120"/>
        <w:rPr>
          <w:lang w:eastAsia="hr-HR"/>
        </w:rPr>
      </w:pPr>
      <w:r w:rsidRPr="00E44A86">
        <w:t>Kako bi se stanje sustava u ovome segmentu podiglo na višu razinu potrebno je organizirati tribine i ukazati lokalnom stanovništvu na posljedice velikih nesreća i upoznati ih s načinom provedbe samozaštite i organizirane zaštite</w:t>
      </w:r>
      <w:r w:rsidR="00954FEB">
        <w:t xml:space="preserve"> te postaviti sirene za javno uzbunjivanje stanovništva</w:t>
      </w:r>
      <w:r w:rsidRPr="00E44A86">
        <w:t xml:space="preserve">. </w:t>
      </w:r>
      <w:r w:rsidRPr="00E44A86">
        <w:rPr>
          <w:lang w:eastAsia="hr-HR"/>
        </w:rPr>
        <w:t xml:space="preserve">Sustavi ranog upozoravanja i suradnja sa susjednim jedinicama lokalne i područne (regionalne) samouprave procjenjuju se </w:t>
      </w:r>
      <w:r w:rsidRPr="00E44A86">
        <w:rPr>
          <w:u w:val="single"/>
          <w:lang w:eastAsia="hr-HR"/>
        </w:rPr>
        <w:t>visokom</w:t>
      </w:r>
      <w:r w:rsidRPr="00E44A86">
        <w:rPr>
          <w:lang w:eastAsia="hr-HR"/>
        </w:rPr>
        <w:t xml:space="preserve"> razinom spremnosti.</w:t>
      </w:r>
    </w:p>
    <w:p w14:paraId="04D77D12" w14:textId="77777777" w:rsidR="000D0E32" w:rsidRPr="00EA0322" w:rsidRDefault="000D0E32" w:rsidP="000D0E32">
      <w:pPr>
        <w:spacing w:before="120" w:after="120"/>
        <w:rPr>
          <w:lang w:eastAsia="hr-HR"/>
        </w:rPr>
      </w:pPr>
    </w:p>
    <w:p w14:paraId="59E5D78E" w14:textId="49DDD64B" w:rsidR="000D0E32" w:rsidRPr="00EA0322" w:rsidRDefault="000D0E32" w:rsidP="000D0E32">
      <w:pPr>
        <w:spacing w:before="0" w:after="0"/>
        <w:jc w:val="center"/>
        <w:rPr>
          <w:bCs/>
          <w:color w:val="54883D"/>
          <w:sz w:val="20"/>
          <w:szCs w:val="18"/>
        </w:rPr>
      </w:pPr>
      <w:r w:rsidRPr="00EA0322">
        <w:rPr>
          <w:bCs/>
          <w:color w:val="54883D"/>
          <w:sz w:val="20"/>
          <w:szCs w:val="18"/>
        </w:rPr>
        <w:t xml:space="preserve">Tablica </w:t>
      </w:r>
      <w:r w:rsidR="003670C2" w:rsidRPr="00EA0322">
        <w:rPr>
          <w:bCs/>
          <w:noProof/>
          <w:color w:val="54883D"/>
          <w:sz w:val="20"/>
          <w:szCs w:val="18"/>
        </w:rPr>
        <w:fldChar w:fldCharType="begin"/>
      </w:r>
      <w:r w:rsidRPr="00EA0322">
        <w:rPr>
          <w:bCs/>
          <w:noProof/>
          <w:color w:val="54883D"/>
          <w:sz w:val="20"/>
          <w:szCs w:val="18"/>
        </w:rPr>
        <w:instrText xml:space="preserve"> SEQ Tabela \* ARABIC </w:instrText>
      </w:r>
      <w:r w:rsidR="003670C2" w:rsidRPr="00EA0322">
        <w:rPr>
          <w:bCs/>
          <w:noProof/>
          <w:color w:val="54883D"/>
          <w:sz w:val="20"/>
          <w:szCs w:val="18"/>
        </w:rPr>
        <w:fldChar w:fldCharType="separate"/>
      </w:r>
      <w:r w:rsidR="00DD0006">
        <w:rPr>
          <w:bCs/>
          <w:noProof/>
          <w:color w:val="54883D"/>
          <w:sz w:val="20"/>
          <w:szCs w:val="18"/>
        </w:rPr>
        <w:t>59</w:t>
      </w:r>
      <w:r w:rsidR="003670C2" w:rsidRPr="00EA0322">
        <w:rPr>
          <w:bCs/>
          <w:noProof/>
          <w:color w:val="54883D"/>
          <w:sz w:val="20"/>
          <w:szCs w:val="18"/>
        </w:rPr>
        <w:fldChar w:fldCharType="end"/>
      </w:r>
      <w:r w:rsidRPr="00EA0322">
        <w:rPr>
          <w:bCs/>
          <w:color w:val="54883D"/>
          <w:sz w:val="20"/>
          <w:szCs w:val="18"/>
        </w:rPr>
        <w:t>. Prikaz ocjene stanja sustava ranog upozoravanja i suradnje sa susjednim jedinicama lokalne i područne (regionalne) samouprave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0D0E32" w:rsidRPr="00EA0322" w14:paraId="69AD1DCB" w14:textId="77777777" w:rsidTr="000D0E32">
        <w:trPr>
          <w:jc w:val="center"/>
        </w:trPr>
        <w:tc>
          <w:tcPr>
            <w:tcW w:w="3020" w:type="dxa"/>
            <w:vAlign w:val="center"/>
          </w:tcPr>
          <w:p w14:paraId="618B4F61" w14:textId="77777777" w:rsidR="000D0E32" w:rsidRPr="00EA0322" w:rsidRDefault="000D0E32" w:rsidP="000D0E32">
            <w:pPr>
              <w:spacing w:before="120" w:after="0" w:line="276" w:lineRule="auto"/>
              <w:jc w:val="center"/>
              <w:rPr>
                <w:b/>
                <w:sz w:val="20"/>
              </w:rPr>
            </w:pPr>
            <w:r w:rsidRPr="00EA0322">
              <w:rPr>
                <w:b/>
                <w:sz w:val="20"/>
              </w:rPr>
              <w:t>Opisna ocjena</w:t>
            </w:r>
          </w:p>
        </w:tc>
        <w:tc>
          <w:tcPr>
            <w:tcW w:w="3021" w:type="dxa"/>
            <w:vAlign w:val="center"/>
          </w:tcPr>
          <w:p w14:paraId="3871328D" w14:textId="77777777" w:rsidR="000D0E32" w:rsidRPr="00EA0322" w:rsidRDefault="000D0E32" w:rsidP="000D0E32">
            <w:pPr>
              <w:spacing w:before="120" w:after="0" w:line="276" w:lineRule="auto"/>
              <w:jc w:val="center"/>
              <w:rPr>
                <w:b/>
                <w:sz w:val="20"/>
              </w:rPr>
            </w:pPr>
            <w:r w:rsidRPr="00EA0322">
              <w:rPr>
                <w:b/>
                <w:sz w:val="20"/>
              </w:rPr>
              <w:t>Ocjena</w:t>
            </w:r>
          </w:p>
        </w:tc>
      </w:tr>
      <w:tr w:rsidR="000D0E32" w:rsidRPr="00EA0322" w14:paraId="37C9113F" w14:textId="77777777" w:rsidTr="000D0E32">
        <w:trPr>
          <w:jc w:val="center"/>
        </w:trPr>
        <w:tc>
          <w:tcPr>
            <w:tcW w:w="3020" w:type="dxa"/>
            <w:shd w:val="clear" w:color="auto" w:fill="FF0000"/>
            <w:vAlign w:val="center"/>
          </w:tcPr>
          <w:p w14:paraId="315CD508" w14:textId="77777777" w:rsidR="000D0E32" w:rsidRPr="00EA0322" w:rsidRDefault="000D0E32" w:rsidP="000D0E32">
            <w:pPr>
              <w:spacing w:before="120" w:after="0" w:line="276" w:lineRule="auto"/>
              <w:rPr>
                <w:sz w:val="20"/>
              </w:rPr>
            </w:pPr>
            <w:r w:rsidRPr="00EA0322">
              <w:rPr>
                <w:sz w:val="20"/>
              </w:rPr>
              <w:t>Vrlo niska spremnost</w:t>
            </w:r>
          </w:p>
        </w:tc>
        <w:tc>
          <w:tcPr>
            <w:tcW w:w="3021" w:type="dxa"/>
            <w:shd w:val="clear" w:color="auto" w:fill="FF0000"/>
            <w:vAlign w:val="center"/>
          </w:tcPr>
          <w:p w14:paraId="5165570B" w14:textId="77777777" w:rsidR="000D0E32" w:rsidRPr="00EA0322" w:rsidRDefault="000D0E32" w:rsidP="000D0E32">
            <w:pPr>
              <w:spacing w:before="120" w:after="0" w:line="276" w:lineRule="auto"/>
              <w:rPr>
                <w:sz w:val="20"/>
              </w:rPr>
            </w:pPr>
          </w:p>
        </w:tc>
      </w:tr>
      <w:tr w:rsidR="000D0E32" w:rsidRPr="00EA0322" w14:paraId="0A4BD7D4" w14:textId="77777777" w:rsidTr="000D0E32">
        <w:trPr>
          <w:jc w:val="center"/>
        </w:trPr>
        <w:tc>
          <w:tcPr>
            <w:tcW w:w="3020" w:type="dxa"/>
            <w:shd w:val="clear" w:color="auto" w:fill="FFC000"/>
            <w:vAlign w:val="center"/>
          </w:tcPr>
          <w:p w14:paraId="37A765F8" w14:textId="77777777" w:rsidR="000D0E32" w:rsidRPr="00EA0322" w:rsidRDefault="000D0E32" w:rsidP="000D0E32">
            <w:pPr>
              <w:spacing w:before="120" w:after="0" w:line="276" w:lineRule="auto"/>
              <w:rPr>
                <w:sz w:val="20"/>
              </w:rPr>
            </w:pPr>
            <w:r w:rsidRPr="00EA0322">
              <w:rPr>
                <w:sz w:val="20"/>
              </w:rPr>
              <w:t>Niska spremnost</w:t>
            </w:r>
          </w:p>
        </w:tc>
        <w:tc>
          <w:tcPr>
            <w:tcW w:w="3021" w:type="dxa"/>
            <w:shd w:val="clear" w:color="auto" w:fill="FFC000"/>
            <w:vAlign w:val="center"/>
          </w:tcPr>
          <w:p w14:paraId="2BFFAAE5" w14:textId="77777777" w:rsidR="000D0E32" w:rsidRPr="00EA0322" w:rsidRDefault="000D0E32" w:rsidP="000D0E32">
            <w:pPr>
              <w:spacing w:before="120" w:after="0" w:line="276" w:lineRule="auto"/>
              <w:rPr>
                <w:sz w:val="20"/>
              </w:rPr>
            </w:pPr>
          </w:p>
        </w:tc>
      </w:tr>
      <w:tr w:rsidR="000D0E32" w:rsidRPr="00EA0322" w14:paraId="7312735F" w14:textId="77777777" w:rsidTr="000D0E32">
        <w:trPr>
          <w:jc w:val="center"/>
        </w:trPr>
        <w:tc>
          <w:tcPr>
            <w:tcW w:w="3020" w:type="dxa"/>
            <w:shd w:val="clear" w:color="auto" w:fill="FFFF00"/>
            <w:vAlign w:val="center"/>
          </w:tcPr>
          <w:p w14:paraId="1AA3A22E" w14:textId="77777777" w:rsidR="000D0E32" w:rsidRPr="00EA0322" w:rsidRDefault="000D0E32" w:rsidP="000D0E32">
            <w:pPr>
              <w:spacing w:before="120" w:after="0" w:line="276" w:lineRule="auto"/>
              <w:rPr>
                <w:sz w:val="20"/>
              </w:rPr>
            </w:pPr>
            <w:r w:rsidRPr="00EA0322">
              <w:rPr>
                <w:sz w:val="20"/>
              </w:rPr>
              <w:t>Visoka spremnost</w:t>
            </w:r>
          </w:p>
        </w:tc>
        <w:tc>
          <w:tcPr>
            <w:tcW w:w="3021" w:type="dxa"/>
            <w:shd w:val="clear" w:color="auto" w:fill="FFFF00"/>
            <w:vAlign w:val="center"/>
          </w:tcPr>
          <w:p w14:paraId="1291811A" w14:textId="77777777" w:rsidR="000D0E32" w:rsidRPr="00EA0322" w:rsidRDefault="000D0E32" w:rsidP="000D0E32">
            <w:pPr>
              <w:spacing w:before="120" w:after="0" w:line="276" w:lineRule="auto"/>
              <w:jc w:val="center"/>
              <w:rPr>
                <w:b/>
                <w:sz w:val="20"/>
              </w:rPr>
            </w:pPr>
            <w:r w:rsidRPr="00EA0322">
              <w:rPr>
                <w:b/>
                <w:sz w:val="20"/>
              </w:rPr>
              <w:t>x</w:t>
            </w:r>
          </w:p>
        </w:tc>
      </w:tr>
      <w:tr w:rsidR="000D0E32" w:rsidRPr="000D0E32" w14:paraId="530B4251" w14:textId="77777777" w:rsidTr="000D0E32">
        <w:trPr>
          <w:jc w:val="center"/>
        </w:trPr>
        <w:tc>
          <w:tcPr>
            <w:tcW w:w="3020" w:type="dxa"/>
            <w:shd w:val="clear" w:color="auto" w:fill="92D050"/>
            <w:vAlign w:val="center"/>
          </w:tcPr>
          <w:p w14:paraId="25E0F4CE" w14:textId="77777777" w:rsidR="000D0E32" w:rsidRPr="000D0E32" w:rsidRDefault="000D0E32" w:rsidP="000D0E32">
            <w:pPr>
              <w:spacing w:before="120" w:after="0" w:line="276" w:lineRule="auto"/>
              <w:rPr>
                <w:sz w:val="20"/>
              </w:rPr>
            </w:pPr>
            <w:r w:rsidRPr="00EA0322">
              <w:rPr>
                <w:sz w:val="20"/>
              </w:rPr>
              <w:t>Vrlo visoka spremnost</w:t>
            </w:r>
          </w:p>
        </w:tc>
        <w:tc>
          <w:tcPr>
            <w:tcW w:w="3021" w:type="dxa"/>
            <w:shd w:val="clear" w:color="auto" w:fill="92D050"/>
            <w:vAlign w:val="center"/>
          </w:tcPr>
          <w:p w14:paraId="421C4EE3" w14:textId="77777777" w:rsidR="000D0E32" w:rsidRPr="000D0E32" w:rsidRDefault="000D0E32" w:rsidP="000D0E32">
            <w:pPr>
              <w:spacing w:before="120" w:after="0" w:line="276" w:lineRule="auto"/>
              <w:jc w:val="center"/>
              <w:rPr>
                <w:b/>
                <w:sz w:val="20"/>
              </w:rPr>
            </w:pPr>
          </w:p>
        </w:tc>
      </w:tr>
    </w:tbl>
    <w:p w14:paraId="71FBEDD2" w14:textId="77777777" w:rsidR="000D0E32" w:rsidRPr="000D0E32" w:rsidRDefault="000D0E32" w:rsidP="000D0E32">
      <w:pPr>
        <w:spacing w:before="120" w:after="120"/>
        <w:rPr>
          <w:highlight w:val="yellow"/>
          <w:lang w:eastAsia="hr-HR"/>
        </w:rPr>
      </w:pPr>
    </w:p>
    <w:p w14:paraId="68DF8DAB" w14:textId="77777777" w:rsidR="000D0E32" w:rsidRPr="000D0E32" w:rsidRDefault="000D0E32" w:rsidP="000D0E32">
      <w:pPr>
        <w:spacing w:before="120" w:after="120"/>
        <w:rPr>
          <w:highlight w:val="yellow"/>
          <w:lang w:eastAsia="hr-HR"/>
        </w:rPr>
      </w:pPr>
    </w:p>
    <w:p w14:paraId="634AC70A" w14:textId="77777777" w:rsidR="000D0E32" w:rsidRPr="000D0E32" w:rsidRDefault="000D0E32" w:rsidP="000D0E32">
      <w:pPr>
        <w:spacing w:before="120" w:after="120"/>
        <w:rPr>
          <w:highlight w:val="yellow"/>
          <w:lang w:eastAsia="hr-HR"/>
        </w:rPr>
      </w:pPr>
    </w:p>
    <w:p w14:paraId="46C2B661" w14:textId="77777777" w:rsidR="000D0E32" w:rsidRPr="000D0E32" w:rsidRDefault="000D0E32" w:rsidP="000D0E32">
      <w:pPr>
        <w:spacing w:before="120" w:after="120"/>
        <w:rPr>
          <w:highlight w:val="yellow"/>
          <w:lang w:eastAsia="hr-HR"/>
        </w:rPr>
      </w:pPr>
    </w:p>
    <w:p w14:paraId="36DB88B9" w14:textId="77777777" w:rsidR="000D0E32" w:rsidRPr="000D0E32" w:rsidRDefault="000D0E32" w:rsidP="000D0E32">
      <w:pPr>
        <w:keepNext/>
        <w:keepLines/>
        <w:numPr>
          <w:ilvl w:val="2"/>
          <w:numId w:val="0"/>
        </w:numPr>
        <w:spacing w:before="40"/>
        <w:ind w:left="720" w:hanging="720"/>
        <w:outlineLvl w:val="2"/>
        <w:rPr>
          <w:rFonts w:cstheme="majorBidi"/>
          <w:color w:val="54883D"/>
          <w:sz w:val="28"/>
          <w:lang w:eastAsia="hr-HR" w:bidi="en-US"/>
        </w:rPr>
      </w:pPr>
      <w:bookmarkStart w:id="282" w:name="_Toc5701527"/>
      <w:bookmarkStart w:id="283" w:name="_Toc5969845"/>
      <w:bookmarkStart w:id="284" w:name="_Toc9596668"/>
      <w:bookmarkStart w:id="285" w:name="_Toc127882999"/>
      <w:r w:rsidRPr="000D0E32">
        <w:rPr>
          <w:rFonts w:cstheme="majorBidi"/>
          <w:color w:val="54883D"/>
          <w:sz w:val="28"/>
          <w:lang w:eastAsia="hr-HR" w:bidi="en-US"/>
        </w:rPr>
        <w:lastRenderedPageBreak/>
        <w:t>8.1.3 Stanje svijesti pojedinaca, pripadnika ranjivih skupina, upravljačkih i odgovornih tijela</w:t>
      </w:r>
      <w:bookmarkEnd w:id="282"/>
      <w:bookmarkEnd w:id="283"/>
      <w:bookmarkEnd w:id="284"/>
      <w:bookmarkEnd w:id="285"/>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520"/>
        <w:gridCol w:w="570"/>
        <w:gridCol w:w="706"/>
      </w:tblGrid>
      <w:tr w:rsidR="000D0E32" w:rsidRPr="000D0E32" w14:paraId="6B0D8BA9" w14:textId="77777777" w:rsidTr="000D0E32">
        <w:trPr>
          <w:jc w:val="center"/>
        </w:trPr>
        <w:tc>
          <w:tcPr>
            <w:tcW w:w="846" w:type="dxa"/>
            <w:vMerge w:val="restart"/>
            <w:vAlign w:val="center"/>
          </w:tcPr>
          <w:p w14:paraId="1F18E0C0" w14:textId="77777777" w:rsidR="000D0E32" w:rsidRPr="000D0E32" w:rsidRDefault="000D0E32" w:rsidP="000D0E32">
            <w:pPr>
              <w:spacing w:after="0" w:line="276" w:lineRule="auto"/>
              <w:jc w:val="center"/>
              <w:rPr>
                <w:b/>
                <w:sz w:val="20"/>
                <w:szCs w:val="20"/>
              </w:rPr>
            </w:pPr>
            <w:r w:rsidRPr="000D0E32">
              <w:rPr>
                <w:b/>
                <w:sz w:val="20"/>
                <w:szCs w:val="20"/>
              </w:rPr>
              <w:t>R. br.</w:t>
            </w:r>
          </w:p>
        </w:tc>
        <w:tc>
          <w:tcPr>
            <w:tcW w:w="6520" w:type="dxa"/>
            <w:vMerge w:val="restart"/>
            <w:vAlign w:val="center"/>
          </w:tcPr>
          <w:p w14:paraId="1872DA6D" w14:textId="77777777" w:rsidR="000D0E32" w:rsidRPr="000D0E32" w:rsidRDefault="000D0E32" w:rsidP="000D0E32">
            <w:pPr>
              <w:spacing w:after="0" w:line="276" w:lineRule="auto"/>
              <w:jc w:val="center"/>
              <w:rPr>
                <w:b/>
                <w:sz w:val="20"/>
                <w:szCs w:val="20"/>
              </w:rPr>
            </w:pPr>
            <w:r w:rsidRPr="000D0E32">
              <w:rPr>
                <w:b/>
                <w:sz w:val="20"/>
                <w:szCs w:val="20"/>
              </w:rPr>
              <w:t>OPIS</w:t>
            </w:r>
          </w:p>
        </w:tc>
        <w:tc>
          <w:tcPr>
            <w:tcW w:w="1276" w:type="dxa"/>
            <w:gridSpan w:val="2"/>
            <w:vAlign w:val="center"/>
          </w:tcPr>
          <w:p w14:paraId="093255AD" w14:textId="77777777" w:rsidR="000D0E32" w:rsidRPr="000D0E32" w:rsidRDefault="000D0E32" w:rsidP="000D0E32">
            <w:pPr>
              <w:spacing w:after="0" w:line="276" w:lineRule="auto"/>
              <w:jc w:val="center"/>
              <w:rPr>
                <w:b/>
                <w:sz w:val="20"/>
                <w:szCs w:val="20"/>
              </w:rPr>
            </w:pPr>
            <w:r w:rsidRPr="000D0E32">
              <w:rPr>
                <w:b/>
                <w:sz w:val="20"/>
                <w:szCs w:val="20"/>
              </w:rPr>
              <w:t>TVRDNJA</w:t>
            </w:r>
          </w:p>
        </w:tc>
      </w:tr>
      <w:tr w:rsidR="000D0E32" w:rsidRPr="000D0E32" w14:paraId="67D22C3A" w14:textId="77777777" w:rsidTr="000D0E32">
        <w:trPr>
          <w:jc w:val="center"/>
        </w:trPr>
        <w:tc>
          <w:tcPr>
            <w:tcW w:w="846" w:type="dxa"/>
            <w:vMerge/>
            <w:vAlign w:val="center"/>
          </w:tcPr>
          <w:p w14:paraId="01B3CCFB" w14:textId="77777777" w:rsidR="000D0E32" w:rsidRPr="000D0E32" w:rsidRDefault="000D0E32" w:rsidP="000D0E32">
            <w:pPr>
              <w:spacing w:after="0" w:line="276" w:lineRule="auto"/>
              <w:jc w:val="center"/>
              <w:rPr>
                <w:b/>
                <w:sz w:val="20"/>
                <w:szCs w:val="20"/>
              </w:rPr>
            </w:pPr>
          </w:p>
        </w:tc>
        <w:tc>
          <w:tcPr>
            <w:tcW w:w="6520" w:type="dxa"/>
            <w:vMerge/>
            <w:vAlign w:val="center"/>
          </w:tcPr>
          <w:p w14:paraId="69CB72F3" w14:textId="77777777" w:rsidR="000D0E32" w:rsidRPr="000D0E32" w:rsidRDefault="000D0E32" w:rsidP="000D0E32">
            <w:pPr>
              <w:spacing w:after="0" w:line="276" w:lineRule="auto"/>
              <w:jc w:val="center"/>
              <w:rPr>
                <w:b/>
                <w:sz w:val="20"/>
                <w:szCs w:val="20"/>
              </w:rPr>
            </w:pPr>
          </w:p>
        </w:tc>
        <w:tc>
          <w:tcPr>
            <w:tcW w:w="570" w:type="dxa"/>
            <w:vAlign w:val="center"/>
          </w:tcPr>
          <w:p w14:paraId="3D05D635" w14:textId="77777777" w:rsidR="000D0E32" w:rsidRPr="000D0E32" w:rsidRDefault="000D0E32" w:rsidP="000D0E32">
            <w:pPr>
              <w:spacing w:after="0" w:line="276" w:lineRule="auto"/>
              <w:jc w:val="center"/>
              <w:rPr>
                <w:b/>
                <w:sz w:val="20"/>
                <w:szCs w:val="20"/>
              </w:rPr>
            </w:pPr>
            <w:r w:rsidRPr="000D0E32">
              <w:rPr>
                <w:b/>
                <w:sz w:val="20"/>
                <w:szCs w:val="20"/>
              </w:rPr>
              <w:t>DA</w:t>
            </w:r>
          </w:p>
        </w:tc>
        <w:tc>
          <w:tcPr>
            <w:tcW w:w="706" w:type="dxa"/>
            <w:vAlign w:val="center"/>
          </w:tcPr>
          <w:p w14:paraId="23F77863" w14:textId="77777777" w:rsidR="000D0E32" w:rsidRPr="000D0E32" w:rsidRDefault="000D0E32" w:rsidP="000D0E32">
            <w:pPr>
              <w:spacing w:after="0" w:line="276" w:lineRule="auto"/>
              <w:jc w:val="center"/>
              <w:rPr>
                <w:b/>
                <w:sz w:val="20"/>
                <w:szCs w:val="20"/>
              </w:rPr>
            </w:pPr>
            <w:r w:rsidRPr="000D0E32">
              <w:rPr>
                <w:b/>
                <w:sz w:val="20"/>
                <w:szCs w:val="20"/>
              </w:rPr>
              <w:t>NE</w:t>
            </w:r>
          </w:p>
        </w:tc>
      </w:tr>
      <w:tr w:rsidR="000D0E32" w:rsidRPr="000D0E32" w14:paraId="70C78925" w14:textId="77777777" w:rsidTr="000D0E32">
        <w:trPr>
          <w:jc w:val="center"/>
        </w:trPr>
        <w:tc>
          <w:tcPr>
            <w:tcW w:w="846" w:type="dxa"/>
            <w:vAlign w:val="center"/>
          </w:tcPr>
          <w:p w14:paraId="04F7AB1B" w14:textId="77777777" w:rsidR="000D0E32" w:rsidRPr="000D0E32" w:rsidRDefault="000D0E32" w:rsidP="000D0E32">
            <w:pPr>
              <w:spacing w:after="0" w:line="276" w:lineRule="auto"/>
              <w:jc w:val="center"/>
              <w:rPr>
                <w:b/>
                <w:sz w:val="20"/>
                <w:szCs w:val="20"/>
              </w:rPr>
            </w:pPr>
            <w:r w:rsidRPr="000D0E32">
              <w:rPr>
                <w:b/>
                <w:sz w:val="20"/>
                <w:szCs w:val="20"/>
              </w:rPr>
              <w:t>1.</w:t>
            </w:r>
          </w:p>
        </w:tc>
        <w:tc>
          <w:tcPr>
            <w:tcW w:w="6520" w:type="dxa"/>
          </w:tcPr>
          <w:p w14:paraId="2C6BCBDA" w14:textId="77777777" w:rsidR="000D0E32" w:rsidRPr="000D0E32" w:rsidRDefault="000D0E32" w:rsidP="000D0E32">
            <w:pPr>
              <w:spacing w:after="0" w:line="276" w:lineRule="auto"/>
              <w:rPr>
                <w:sz w:val="20"/>
                <w:szCs w:val="20"/>
              </w:rPr>
            </w:pPr>
            <w:r w:rsidRPr="000D0E32">
              <w:rPr>
                <w:sz w:val="20"/>
                <w:szCs w:val="20"/>
              </w:rPr>
              <w:t>Je li predstavničko tijelo raspravljalo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tc>
        <w:tc>
          <w:tcPr>
            <w:tcW w:w="570" w:type="dxa"/>
            <w:vAlign w:val="center"/>
          </w:tcPr>
          <w:p w14:paraId="3E784802" w14:textId="5367AF41" w:rsidR="000D0E32" w:rsidRPr="000D0E32" w:rsidRDefault="000E6B2F" w:rsidP="000D0E32">
            <w:pPr>
              <w:spacing w:after="0" w:line="276" w:lineRule="auto"/>
              <w:jc w:val="center"/>
              <w:rPr>
                <w:b/>
                <w:sz w:val="20"/>
                <w:szCs w:val="20"/>
              </w:rPr>
            </w:pPr>
            <w:r>
              <w:rPr>
                <w:b/>
                <w:sz w:val="20"/>
                <w:szCs w:val="20"/>
              </w:rPr>
              <w:t>x</w:t>
            </w:r>
          </w:p>
        </w:tc>
        <w:tc>
          <w:tcPr>
            <w:tcW w:w="706" w:type="dxa"/>
            <w:vAlign w:val="center"/>
          </w:tcPr>
          <w:p w14:paraId="276F3817" w14:textId="4BBB3325" w:rsidR="000D0E32" w:rsidRPr="000D0E32" w:rsidRDefault="000D0E32" w:rsidP="000D0E32">
            <w:pPr>
              <w:spacing w:after="0" w:line="276" w:lineRule="auto"/>
              <w:jc w:val="center"/>
              <w:rPr>
                <w:b/>
                <w:sz w:val="20"/>
                <w:szCs w:val="20"/>
              </w:rPr>
            </w:pPr>
          </w:p>
        </w:tc>
      </w:tr>
      <w:tr w:rsidR="000D0E32" w:rsidRPr="000D0E32" w14:paraId="19D7A646" w14:textId="77777777" w:rsidTr="000D0E32">
        <w:trPr>
          <w:jc w:val="center"/>
        </w:trPr>
        <w:tc>
          <w:tcPr>
            <w:tcW w:w="846" w:type="dxa"/>
            <w:vAlign w:val="center"/>
          </w:tcPr>
          <w:p w14:paraId="31E53286" w14:textId="77777777" w:rsidR="000D0E32" w:rsidRPr="000D0E32" w:rsidRDefault="000D0E32" w:rsidP="000D0E32">
            <w:pPr>
              <w:spacing w:after="0" w:line="276" w:lineRule="auto"/>
              <w:jc w:val="center"/>
              <w:rPr>
                <w:b/>
                <w:sz w:val="20"/>
                <w:szCs w:val="20"/>
              </w:rPr>
            </w:pPr>
            <w:r w:rsidRPr="000D0E32">
              <w:rPr>
                <w:b/>
                <w:sz w:val="20"/>
                <w:szCs w:val="20"/>
              </w:rPr>
              <w:t>2.</w:t>
            </w:r>
          </w:p>
        </w:tc>
        <w:tc>
          <w:tcPr>
            <w:tcW w:w="6520" w:type="dxa"/>
          </w:tcPr>
          <w:p w14:paraId="40D00FAD" w14:textId="77777777" w:rsidR="000D0E32" w:rsidRPr="000D0E32" w:rsidRDefault="000D0E32" w:rsidP="000D0E32">
            <w:pPr>
              <w:spacing w:after="0" w:line="276" w:lineRule="auto"/>
              <w:rPr>
                <w:sz w:val="20"/>
                <w:szCs w:val="20"/>
              </w:rPr>
            </w:pPr>
            <w:r w:rsidRPr="000D0E32">
              <w:rPr>
                <w:sz w:val="20"/>
                <w:szCs w:val="20"/>
              </w:rPr>
              <w:t>Je li Stožer raspravljao o prijetnja i mjerama odgovora na iste, naročito o štetama izazvanim u posljednje tri godine te mjerama kako su se mogle spriječiti ili ublažiti?</w:t>
            </w:r>
          </w:p>
        </w:tc>
        <w:tc>
          <w:tcPr>
            <w:tcW w:w="570" w:type="dxa"/>
            <w:vAlign w:val="center"/>
          </w:tcPr>
          <w:p w14:paraId="08F64741" w14:textId="77777777" w:rsidR="000D0E32" w:rsidRPr="000D0E32" w:rsidRDefault="000D0E32" w:rsidP="000D0E32">
            <w:pPr>
              <w:spacing w:after="0" w:line="276" w:lineRule="auto"/>
              <w:jc w:val="center"/>
              <w:rPr>
                <w:b/>
                <w:sz w:val="20"/>
                <w:szCs w:val="20"/>
              </w:rPr>
            </w:pPr>
          </w:p>
        </w:tc>
        <w:tc>
          <w:tcPr>
            <w:tcW w:w="706" w:type="dxa"/>
            <w:vAlign w:val="center"/>
          </w:tcPr>
          <w:p w14:paraId="6B182F33" w14:textId="77777777" w:rsidR="000D0E32" w:rsidRPr="000D0E32" w:rsidRDefault="00EA0322" w:rsidP="000D0E32">
            <w:pPr>
              <w:spacing w:after="0" w:line="276" w:lineRule="auto"/>
              <w:jc w:val="center"/>
              <w:rPr>
                <w:b/>
                <w:sz w:val="20"/>
                <w:szCs w:val="20"/>
              </w:rPr>
            </w:pPr>
            <w:r>
              <w:rPr>
                <w:b/>
                <w:sz w:val="20"/>
                <w:szCs w:val="20"/>
              </w:rPr>
              <w:t>x</w:t>
            </w:r>
          </w:p>
        </w:tc>
      </w:tr>
      <w:tr w:rsidR="000D0E32" w:rsidRPr="000D0E32" w14:paraId="3AFEF6F4" w14:textId="77777777" w:rsidTr="000D0E32">
        <w:trPr>
          <w:jc w:val="center"/>
        </w:trPr>
        <w:tc>
          <w:tcPr>
            <w:tcW w:w="846" w:type="dxa"/>
            <w:vAlign w:val="center"/>
          </w:tcPr>
          <w:p w14:paraId="011290E4" w14:textId="77777777" w:rsidR="000D0E32" w:rsidRPr="000D0E32" w:rsidRDefault="000D0E32" w:rsidP="000D0E32">
            <w:pPr>
              <w:spacing w:after="0" w:line="276" w:lineRule="auto"/>
              <w:jc w:val="center"/>
              <w:rPr>
                <w:b/>
                <w:sz w:val="20"/>
                <w:szCs w:val="20"/>
              </w:rPr>
            </w:pPr>
            <w:r w:rsidRPr="000D0E32">
              <w:rPr>
                <w:b/>
                <w:sz w:val="20"/>
                <w:szCs w:val="20"/>
              </w:rPr>
              <w:t>3.</w:t>
            </w:r>
          </w:p>
        </w:tc>
        <w:tc>
          <w:tcPr>
            <w:tcW w:w="6520" w:type="dxa"/>
          </w:tcPr>
          <w:p w14:paraId="404D3CEA" w14:textId="77777777" w:rsidR="000D0E32" w:rsidRPr="000D0E32" w:rsidRDefault="000D0E32" w:rsidP="00EA0322">
            <w:pPr>
              <w:spacing w:after="0" w:line="276" w:lineRule="auto"/>
              <w:rPr>
                <w:sz w:val="20"/>
                <w:szCs w:val="20"/>
              </w:rPr>
            </w:pPr>
            <w:r w:rsidRPr="000D0E32">
              <w:rPr>
                <w:sz w:val="20"/>
                <w:szCs w:val="20"/>
              </w:rPr>
              <w:t xml:space="preserve">Jesu li u ugroženim </w:t>
            </w:r>
            <w:r w:rsidR="00EA0322">
              <w:rPr>
                <w:sz w:val="20"/>
                <w:szCs w:val="20"/>
              </w:rPr>
              <w:t>naseljima</w:t>
            </w:r>
            <w:r w:rsidRPr="000D0E32">
              <w:rPr>
                <w:sz w:val="20"/>
                <w:szCs w:val="20"/>
              </w:rPr>
              <w:t xml:space="preserve"> organizirane javne tribine o prijetnjama, mogućim posljedicama neželjenog događaja, te načinu samozaštite ugroženog stanovništva?</w:t>
            </w:r>
          </w:p>
        </w:tc>
        <w:tc>
          <w:tcPr>
            <w:tcW w:w="570" w:type="dxa"/>
            <w:vAlign w:val="center"/>
          </w:tcPr>
          <w:p w14:paraId="6E26BECA" w14:textId="77777777" w:rsidR="000D0E32" w:rsidRPr="000D0E32" w:rsidRDefault="000D0E32" w:rsidP="000D0E32">
            <w:pPr>
              <w:spacing w:after="0" w:line="276" w:lineRule="auto"/>
              <w:jc w:val="center"/>
              <w:rPr>
                <w:b/>
                <w:sz w:val="20"/>
                <w:szCs w:val="20"/>
              </w:rPr>
            </w:pPr>
          </w:p>
        </w:tc>
        <w:tc>
          <w:tcPr>
            <w:tcW w:w="706" w:type="dxa"/>
            <w:vAlign w:val="center"/>
          </w:tcPr>
          <w:p w14:paraId="5F723242" w14:textId="77777777" w:rsidR="000D0E32" w:rsidRPr="000D0E32" w:rsidRDefault="000D0E32" w:rsidP="000D0E32">
            <w:pPr>
              <w:spacing w:after="0" w:line="276" w:lineRule="auto"/>
              <w:jc w:val="center"/>
              <w:rPr>
                <w:b/>
                <w:sz w:val="20"/>
                <w:szCs w:val="20"/>
              </w:rPr>
            </w:pPr>
            <w:r w:rsidRPr="000D0E32">
              <w:rPr>
                <w:b/>
                <w:sz w:val="20"/>
                <w:szCs w:val="20"/>
              </w:rPr>
              <w:t>x</w:t>
            </w:r>
          </w:p>
        </w:tc>
      </w:tr>
      <w:tr w:rsidR="000D0E32" w:rsidRPr="000D0E32" w14:paraId="6F54D897" w14:textId="77777777" w:rsidTr="000D0E32">
        <w:trPr>
          <w:jc w:val="center"/>
        </w:trPr>
        <w:tc>
          <w:tcPr>
            <w:tcW w:w="846" w:type="dxa"/>
            <w:vAlign w:val="center"/>
          </w:tcPr>
          <w:p w14:paraId="6254B479" w14:textId="77777777" w:rsidR="000D0E32" w:rsidRPr="000D0E32" w:rsidRDefault="000D0E32" w:rsidP="000D0E32">
            <w:pPr>
              <w:spacing w:after="0" w:line="276" w:lineRule="auto"/>
              <w:jc w:val="center"/>
              <w:rPr>
                <w:b/>
                <w:sz w:val="20"/>
                <w:szCs w:val="20"/>
              </w:rPr>
            </w:pPr>
            <w:r w:rsidRPr="000D0E32">
              <w:rPr>
                <w:b/>
                <w:sz w:val="20"/>
                <w:szCs w:val="20"/>
              </w:rPr>
              <w:t>4.</w:t>
            </w:r>
          </w:p>
        </w:tc>
        <w:tc>
          <w:tcPr>
            <w:tcW w:w="6520" w:type="dxa"/>
          </w:tcPr>
          <w:p w14:paraId="669C6AE2" w14:textId="77777777" w:rsidR="000D0E32" w:rsidRPr="000D0E32" w:rsidRDefault="000D0E32" w:rsidP="000D0E32">
            <w:pPr>
              <w:spacing w:after="0" w:line="276" w:lineRule="auto"/>
              <w:rPr>
                <w:sz w:val="20"/>
                <w:szCs w:val="20"/>
              </w:rPr>
            </w:pPr>
            <w:r w:rsidRPr="000D0E32">
              <w:rPr>
                <w:sz w:val="20"/>
                <w:szCs w:val="20"/>
              </w:rPr>
              <w:t>Jesu li u objektima, u kojima može biti ugrožen veći broj ljudi, organizirana predavanja o prijetnjama velikim nesrećama, načinu kolektivne zaštite i samozaštite prisutnih osoba te da li se organiziraju vježbe sklanjanja, evakuacije i spašavanja?</w:t>
            </w:r>
          </w:p>
        </w:tc>
        <w:tc>
          <w:tcPr>
            <w:tcW w:w="570" w:type="dxa"/>
            <w:vAlign w:val="center"/>
          </w:tcPr>
          <w:p w14:paraId="19BD53A5" w14:textId="77777777" w:rsidR="000D0E32" w:rsidRPr="000D0E32" w:rsidRDefault="000D0E32" w:rsidP="000D0E32">
            <w:pPr>
              <w:spacing w:after="0" w:line="276" w:lineRule="auto"/>
              <w:jc w:val="center"/>
              <w:rPr>
                <w:b/>
                <w:sz w:val="20"/>
                <w:szCs w:val="20"/>
              </w:rPr>
            </w:pPr>
          </w:p>
        </w:tc>
        <w:tc>
          <w:tcPr>
            <w:tcW w:w="706" w:type="dxa"/>
            <w:vAlign w:val="center"/>
          </w:tcPr>
          <w:p w14:paraId="0F3E97DE" w14:textId="77777777" w:rsidR="000D0E32" w:rsidRPr="000D0E32" w:rsidRDefault="000D0E32" w:rsidP="000D0E32">
            <w:pPr>
              <w:spacing w:after="0" w:line="276" w:lineRule="auto"/>
              <w:jc w:val="center"/>
              <w:rPr>
                <w:b/>
                <w:sz w:val="20"/>
                <w:szCs w:val="20"/>
              </w:rPr>
            </w:pPr>
            <w:r w:rsidRPr="000D0E32">
              <w:rPr>
                <w:b/>
                <w:sz w:val="20"/>
                <w:szCs w:val="20"/>
              </w:rPr>
              <w:t>x</w:t>
            </w:r>
          </w:p>
        </w:tc>
      </w:tr>
      <w:tr w:rsidR="000D0E32" w:rsidRPr="000D0E32" w14:paraId="022A0DBF" w14:textId="77777777" w:rsidTr="000D0E32">
        <w:trPr>
          <w:jc w:val="center"/>
        </w:trPr>
        <w:tc>
          <w:tcPr>
            <w:tcW w:w="846" w:type="dxa"/>
            <w:vAlign w:val="center"/>
          </w:tcPr>
          <w:p w14:paraId="25061ADC" w14:textId="77777777" w:rsidR="000D0E32" w:rsidRPr="000D0E32" w:rsidRDefault="000D0E32" w:rsidP="000D0E32">
            <w:pPr>
              <w:spacing w:after="0" w:line="276" w:lineRule="auto"/>
              <w:jc w:val="center"/>
              <w:rPr>
                <w:b/>
                <w:sz w:val="20"/>
                <w:szCs w:val="20"/>
              </w:rPr>
            </w:pPr>
            <w:r w:rsidRPr="000D0E32">
              <w:rPr>
                <w:b/>
                <w:sz w:val="20"/>
                <w:szCs w:val="20"/>
              </w:rPr>
              <w:t>5.</w:t>
            </w:r>
          </w:p>
        </w:tc>
        <w:tc>
          <w:tcPr>
            <w:tcW w:w="6520" w:type="dxa"/>
          </w:tcPr>
          <w:p w14:paraId="76412317" w14:textId="77777777" w:rsidR="000D0E32" w:rsidRPr="000D0E32" w:rsidRDefault="000D0E32" w:rsidP="00EA0322">
            <w:pPr>
              <w:spacing w:after="0" w:line="276" w:lineRule="auto"/>
              <w:rPr>
                <w:sz w:val="20"/>
                <w:szCs w:val="20"/>
              </w:rPr>
            </w:pPr>
            <w:r w:rsidRPr="000D0E32">
              <w:rPr>
                <w:sz w:val="20"/>
                <w:szCs w:val="20"/>
              </w:rPr>
              <w:t>Jesu li ostali sudionici civilne zaštite (povjerenici civilne zaštite, pravne osobe od interesa za sustav civilne zaštite) upoznati s načinom djelovanja prijetnje, njihovom ulogom u reagiranju na prijetnje te posebno načinu samozaštite od iste?</w:t>
            </w:r>
          </w:p>
        </w:tc>
        <w:tc>
          <w:tcPr>
            <w:tcW w:w="570" w:type="dxa"/>
            <w:vAlign w:val="center"/>
          </w:tcPr>
          <w:p w14:paraId="3BEC19E6" w14:textId="03B25117" w:rsidR="000D0E32" w:rsidRPr="000D0E32" w:rsidRDefault="000E6B2F" w:rsidP="000D0E32">
            <w:pPr>
              <w:spacing w:after="0" w:line="276" w:lineRule="auto"/>
              <w:jc w:val="center"/>
              <w:rPr>
                <w:b/>
                <w:sz w:val="20"/>
                <w:szCs w:val="20"/>
              </w:rPr>
            </w:pPr>
            <w:r>
              <w:rPr>
                <w:b/>
                <w:sz w:val="20"/>
                <w:szCs w:val="20"/>
              </w:rPr>
              <w:t>x</w:t>
            </w:r>
          </w:p>
        </w:tc>
        <w:tc>
          <w:tcPr>
            <w:tcW w:w="706" w:type="dxa"/>
            <w:vAlign w:val="center"/>
          </w:tcPr>
          <w:p w14:paraId="6BAA5FCC" w14:textId="6ADDA09E" w:rsidR="000D0E32" w:rsidRPr="000D0E32" w:rsidRDefault="000D0E32" w:rsidP="000D0E32">
            <w:pPr>
              <w:spacing w:after="0" w:line="276" w:lineRule="auto"/>
              <w:jc w:val="center"/>
              <w:rPr>
                <w:b/>
                <w:sz w:val="20"/>
                <w:szCs w:val="20"/>
              </w:rPr>
            </w:pPr>
          </w:p>
        </w:tc>
      </w:tr>
    </w:tbl>
    <w:p w14:paraId="225E1CF3" w14:textId="77777777" w:rsidR="000D0E32" w:rsidRPr="000D0E32" w:rsidRDefault="000D0E32" w:rsidP="000D0E32">
      <w:pPr>
        <w:spacing w:before="120" w:after="120"/>
        <w:rPr>
          <w:lang w:eastAsia="hr-HR"/>
        </w:rPr>
      </w:pPr>
    </w:p>
    <w:p w14:paraId="0F89517A" w14:textId="67A5E6CF" w:rsidR="000D0E32" w:rsidRPr="000D0E32" w:rsidRDefault="000D0E32" w:rsidP="000D0E32">
      <w:pPr>
        <w:spacing w:before="120" w:after="120"/>
        <w:rPr>
          <w:lang w:eastAsia="hr-HR"/>
        </w:rPr>
      </w:pPr>
      <w:r w:rsidRPr="000D0E32">
        <w:rPr>
          <w:lang w:eastAsia="hr-HR"/>
        </w:rPr>
        <w:t>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Osim toga</w:t>
      </w:r>
      <w:r w:rsidRPr="000D0E32">
        <w:t xml:space="preserve"> potrebno je po </w:t>
      </w:r>
      <w:r w:rsidR="00EA0322">
        <w:t>naseljima</w:t>
      </w:r>
      <w:r w:rsidRPr="000D0E32">
        <w:t xml:space="preserve"> organizirati tribine te upoznati lokalno stanovništvo s mogućim posljedicama neželjenih događaja kao i načinu samozaštite. </w:t>
      </w:r>
      <w:r w:rsidR="00954FEB">
        <w:t xml:space="preserve">Potrebno je i planirati mjere odgovora na moguće velike nesreće koje prijete Općini. </w:t>
      </w:r>
      <w:r w:rsidRPr="000D0E32">
        <w:rPr>
          <w:lang w:eastAsia="hr-HR"/>
        </w:rPr>
        <w:t xml:space="preserve">Stanje svijesti pojedinaca, pripadnika ranjivih skupina, upravljačkih i odgovornih tijela procjenjuje se kao </w:t>
      </w:r>
      <w:r w:rsidR="00EA0322">
        <w:rPr>
          <w:u w:val="single"/>
          <w:lang w:eastAsia="hr-HR"/>
        </w:rPr>
        <w:t>niska</w:t>
      </w:r>
      <w:r w:rsidRPr="000D0E32">
        <w:rPr>
          <w:lang w:eastAsia="hr-HR"/>
        </w:rPr>
        <w:t xml:space="preserve"> razina spremnosti.</w:t>
      </w:r>
    </w:p>
    <w:p w14:paraId="11D90573" w14:textId="669E0B55" w:rsidR="000D0E32" w:rsidRPr="000D0E32" w:rsidRDefault="000D0E32" w:rsidP="000D0E32">
      <w:pPr>
        <w:spacing w:before="0" w:after="0"/>
        <w:jc w:val="center"/>
        <w:rPr>
          <w:bCs/>
          <w:color w:val="54883D"/>
          <w:sz w:val="20"/>
          <w:szCs w:val="20"/>
        </w:rPr>
      </w:pPr>
      <w:r w:rsidRPr="000D0E32">
        <w:rPr>
          <w:bCs/>
          <w:color w:val="54883D"/>
          <w:sz w:val="20"/>
          <w:szCs w:val="20"/>
        </w:rPr>
        <w:t xml:space="preserve">Tablica </w:t>
      </w:r>
      <w:r w:rsidR="003670C2" w:rsidRPr="000D0E32">
        <w:rPr>
          <w:bCs/>
          <w:color w:val="54883D"/>
          <w:sz w:val="20"/>
          <w:szCs w:val="20"/>
        </w:rPr>
        <w:fldChar w:fldCharType="begin"/>
      </w:r>
      <w:r w:rsidRPr="000D0E32">
        <w:rPr>
          <w:bCs/>
          <w:color w:val="54883D"/>
          <w:sz w:val="20"/>
          <w:szCs w:val="20"/>
        </w:rPr>
        <w:instrText xml:space="preserve"> SEQ Tabela \* ARABIC </w:instrText>
      </w:r>
      <w:r w:rsidR="003670C2" w:rsidRPr="000D0E32">
        <w:rPr>
          <w:bCs/>
          <w:color w:val="54883D"/>
          <w:sz w:val="20"/>
          <w:szCs w:val="20"/>
        </w:rPr>
        <w:fldChar w:fldCharType="separate"/>
      </w:r>
      <w:r w:rsidR="00DD0006">
        <w:rPr>
          <w:bCs/>
          <w:noProof/>
          <w:color w:val="54883D"/>
          <w:sz w:val="20"/>
          <w:szCs w:val="20"/>
        </w:rPr>
        <w:t>60</w:t>
      </w:r>
      <w:r w:rsidR="003670C2" w:rsidRPr="000D0E32">
        <w:rPr>
          <w:bCs/>
          <w:color w:val="54883D"/>
          <w:sz w:val="20"/>
          <w:szCs w:val="20"/>
        </w:rPr>
        <w:fldChar w:fldCharType="end"/>
      </w:r>
      <w:r w:rsidRPr="000D0E32">
        <w:rPr>
          <w:bCs/>
          <w:color w:val="54883D"/>
          <w:sz w:val="20"/>
          <w:szCs w:val="20"/>
        </w:rPr>
        <w:t>. Prikaz ocjene stanja svijesti pojedinaca, pripadnika ranjivih skupina, upravljačkih i odgovornih tijela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0D0E32" w:rsidRPr="000D0E32" w14:paraId="47D42A53" w14:textId="77777777" w:rsidTr="000D0E32">
        <w:trPr>
          <w:jc w:val="center"/>
        </w:trPr>
        <w:tc>
          <w:tcPr>
            <w:tcW w:w="3020" w:type="dxa"/>
            <w:vAlign w:val="center"/>
          </w:tcPr>
          <w:p w14:paraId="4DB2B5B0" w14:textId="77777777" w:rsidR="000D0E32" w:rsidRPr="000D0E32" w:rsidRDefault="000D0E32" w:rsidP="000D0E32">
            <w:pPr>
              <w:spacing w:before="120" w:after="0" w:line="276" w:lineRule="auto"/>
              <w:jc w:val="center"/>
              <w:rPr>
                <w:b/>
                <w:sz w:val="20"/>
              </w:rPr>
            </w:pPr>
            <w:r w:rsidRPr="000D0E32">
              <w:rPr>
                <w:b/>
                <w:sz w:val="20"/>
              </w:rPr>
              <w:t>Opisna ocjena</w:t>
            </w:r>
          </w:p>
        </w:tc>
        <w:tc>
          <w:tcPr>
            <w:tcW w:w="3021" w:type="dxa"/>
            <w:vAlign w:val="center"/>
          </w:tcPr>
          <w:p w14:paraId="5BF10185" w14:textId="77777777" w:rsidR="000D0E32" w:rsidRPr="000D0E32" w:rsidRDefault="000D0E32" w:rsidP="000D0E32">
            <w:pPr>
              <w:spacing w:before="120" w:after="0" w:line="276" w:lineRule="auto"/>
              <w:jc w:val="center"/>
              <w:rPr>
                <w:b/>
                <w:sz w:val="20"/>
              </w:rPr>
            </w:pPr>
            <w:r w:rsidRPr="000D0E32">
              <w:rPr>
                <w:b/>
                <w:sz w:val="20"/>
              </w:rPr>
              <w:t>Ocjena</w:t>
            </w:r>
          </w:p>
        </w:tc>
      </w:tr>
      <w:tr w:rsidR="000D0E32" w:rsidRPr="000D0E32" w14:paraId="5DE2D35F" w14:textId="77777777" w:rsidTr="000D0E32">
        <w:trPr>
          <w:jc w:val="center"/>
        </w:trPr>
        <w:tc>
          <w:tcPr>
            <w:tcW w:w="3020" w:type="dxa"/>
            <w:shd w:val="clear" w:color="auto" w:fill="FF0000"/>
            <w:vAlign w:val="center"/>
          </w:tcPr>
          <w:p w14:paraId="31689848" w14:textId="77777777" w:rsidR="000D0E32" w:rsidRPr="000D0E32" w:rsidRDefault="000D0E32" w:rsidP="000D0E32">
            <w:pPr>
              <w:spacing w:before="120" w:after="0" w:line="276" w:lineRule="auto"/>
              <w:rPr>
                <w:sz w:val="20"/>
              </w:rPr>
            </w:pPr>
            <w:r w:rsidRPr="000D0E32">
              <w:rPr>
                <w:sz w:val="20"/>
              </w:rPr>
              <w:t>Vrlo niska spremnost</w:t>
            </w:r>
          </w:p>
        </w:tc>
        <w:tc>
          <w:tcPr>
            <w:tcW w:w="3021" w:type="dxa"/>
            <w:shd w:val="clear" w:color="auto" w:fill="FF0000"/>
            <w:vAlign w:val="center"/>
          </w:tcPr>
          <w:p w14:paraId="14A6CBBD" w14:textId="62948144" w:rsidR="000D0E32" w:rsidRPr="00EA0322" w:rsidRDefault="000D0E32" w:rsidP="00EA0322">
            <w:pPr>
              <w:spacing w:before="120" w:after="0" w:line="276" w:lineRule="auto"/>
              <w:jc w:val="center"/>
              <w:rPr>
                <w:b/>
                <w:sz w:val="20"/>
              </w:rPr>
            </w:pPr>
          </w:p>
        </w:tc>
      </w:tr>
      <w:tr w:rsidR="000D0E32" w:rsidRPr="000D0E32" w14:paraId="681AF3CF" w14:textId="77777777" w:rsidTr="000D0E32">
        <w:trPr>
          <w:jc w:val="center"/>
        </w:trPr>
        <w:tc>
          <w:tcPr>
            <w:tcW w:w="3020" w:type="dxa"/>
            <w:shd w:val="clear" w:color="auto" w:fill="FFC000"/>
            <w:vAlign w:val="center"/>
          </w:tcPr>
          <w:p w14:paraId="61D3C8D0" w14:textId="77777777" w:rsidR="000D0E32" w:rsidRPr="000D0E32" w:rsidRDefault="000D0E32" w:rsidP="000D0E32">
            <w:pPr>
              <w:spacing w:before="120" w:after="0" w:line="276" w:lineRule="auto"/>
              <w:rPr>
                <w:sz w:val="20"/>
              </w:rPr>
            </w:pPr>
            <w:r w:rsidRPr="000D0E32">
              <w:rPr>
                <w:sz w:val="20"/>
              </w:rPr>
              <w:t>Niska spremnost</w:t>
            </w:r>
          </w:p>
        </w:tc>
        <w:tc>
          <w:tcPr>
            <w:tcW w:w="3021" w:type="dxa"/>
            <w:shd w:val="clear" w:color="auto" w:fill="FFC000"/>
            <w:vAlign w:val="center"/>
          </w:tcPr>
          <w:p w14:paraId="14CBC395" w14:textId="76300762" w:rsidR="000D0E32" w:rsidRPr="000D0E32" w:rsidRDefault="000E6B2F" w:rsidP="000D0E32">
            <w:pPr>
              <w:spacing w:before="120" w:after="0" w:line="276" w:lineRule="auto"/>
              <w:jc w:val="center"/>
              <w:rPr>
                <w:b/>
                <w:sz w:val="20"/>
              </w:rPr>
            </w:pPr>
            <w:r>
              <w:rPr>
                <w:b/>
                <w:sz w:val="20"/>
              </w:rPr>
              <w:t>x</w:t>
            </w:r>
          </w:p>
        </w:tc>
      </w:tr>
      <w:tr w:rsidR="000D0E32" w:rsidRPr="000D0E32" w14:paraId="3FBA5603" w14:textId="77777777" w:rsidTr="000D0E32">
        <w:trPr>
          <w:jc w:val="center"/>
        </w:trPr>
        <w:tc>
          <w:tcPr>
            <w:tcW w:w="3020" w:type="dxa"/>
            <w:shd w:val="clear" w:color="auto" w:fill="FFFF00"/>
            <w:vAlign w:val="center"/>
          </w:tcPr>
          <w:p w14:paraId="6D082D61" w14:textId="77777777" w:rsidR="000D0E32" w:rsidRPr="000D0E32" w:rsidRDefault="000D0E32" w:rsidP="000D0E32">
            <w:pPr>
              <w:spacing w:before="120" w:after="0" w:line="276" w:lineRule="auto"/>
              <w:rPr>
                <w:sz w:val="20"/>
              </w:rPr>
            </w:pPr>
            <w:r w:rsidRPr="000D0E32">
              <w:rPr>
                <w:sz w:val="20"/>
              </w:rPr>
              <w:t>Visoka spremnost</w:t>
            </w:r>
          </w:p>
        </w:tc>
        <w:tc>
          <w:tcPr>
            <w:tcW w:w="3021" w:type="dxa"/>
            <w:shd w:val="clear" w:color="auto" w:fill="FFFF00"/>
            <w:vAlign w:val="center"/>
          </w:tcPr>
          <w:p w14:paraId="6DC1D2A1" w14:textId="77777777" w:rsidR="000D0E32" w:rsidRPr="000D0E32" w:rsidRDefault="000D0E32" w:rsidP="000D0E32">
            <w:pPr>
              <w:spacing w:before="120" w:after="0" w:line="276" w:lineRule="auto"/>
              <w:jc w:val="center"/>
              <w:rPr>
                <w:b/>
                <w:sz w:val="20"/>
              </w:rPr>
            </w:pPr>
          </w:p>
        </w:tc>
      </w:tr>
      <w:tr w:rsidR="000D0E32" w:rsidRPr="000D0E32" w14:paraId="540E8AFC" w14:textId="77777777" w:rsidTr="000D0E32">
        <w:trPr>
          <w:jc w:val="center"/>
        </w:trPr>
        <w:tc>
          <w:tcPr>
            <w:tcW w:w="3020" w:type="dxa"/>
            <w:shd w:val="clear" w:color="auto" w:fill="92D050"/>
            <w:vAlign w:val="center"/>
          </w:tcPr>
          <w:p w14:paraId="6A827DBD" w14:textId="77777777" w:rsidR="000D0E32" w:rsidRPr="000D0E32" w:rsidRDefault="000D0E32" w:rsidP="000D0E32">
            <w:pPr>
              <w:spacing w:before="120" w:after="0" w:line="276" w:lineRule="auto"/>
              <w:rPr>
                <w:sz w:val="20"/>
              </w:rPr>
            </w:pPr>
            <w:r w:rsidRPr="000D0E32">
              <w:rPr>
                <w:sz w:val="20"/>
              </w:rPr>
              <w:t>Vrlo visoka spremnost</w:t>
            </w:r>
          </w:p>
        </w:tc>
        <w:tc>
          <w:tcPr>
            <w:tcW w:w="3021" w:type="dxa"/>
            <w:shd w:val="clear" w:color="auto" w:fill="92D050"/>
            <w:vAlign w:val="center"/>
          </w:tcPr>
          <w:p w14:paraId="2B1EB4E5" w14:textId="77777777" w:rsidR="000D0E32" w:rsidRPr="000D0E32" w:rsidRDefault="000D0E32" w:rsidP="000D0E32">
            <w:pPr>
              <w:spacing w:before="120" w:after="0" w:line="276" w:lineRule="auto"/>
              <w:jc w:val="center"/>
              <w:rPr>
                <w:b/>
                <w:sz w:val="20"/>
              </w:rPr>
            </w:pPr>
          </w:p>
        </w:tc>
      </w:tr>
    </w:tbl>
    <w:p w14:paraId="4CF6BE90" w14:textId="77777777" w:rsidR="000D0E32" w:rsidRPr="000D0E32" w:rsidRDefault="000D0E32" w:rsidP="000D0E32">
      <w:pPr>
        <w:spacing w:before="120" w:after="120"/>
        <w:rPr>
          <w:lang w:eastAsia="hr-HR"/>
        </w:rPr>
      </w:pPr>
    </w:p>
    <w:p w14:paraId="30F96C0F" w14:textId="77777777" w:rsidR="000D0E32" w:rsidRPr="000D0E32" w:rsidRDefault="000D0E32" w:rsidP="000D0E32">
      <w:pPr>
        <w:keepNext/>
        <w:keepLines/>
        <w:numPr>
          <w:ilvl w:val="2"/>
          <w:numId w:val="0"/>
        </w:numPr>
        <w:spacing w:before="40"/>
        <w:ind w:left="720" w:hanging="720"/>
        <w:outlineLvl w:val="2"/>
        <w:rPr>
          <w:rFonts w:cstheme="majorBidi"/>
          <w:color w:val="54883D"/>
          <w:sz w:val="28"/>
          <w:lang w:eastAsia="hr-HR" w:bidi="en-US"/>
        </w:rPr>
      </w:pPr>
      <w:bookmarkStart w:id="286" w:name="_Toc5701528"/>
      <w:bookmarkStart w:id="287" w:name="_Toc5969846"/>
      <w:bookmarkStart w:id="288" w:name="_Toc9596669"/>
      <w:bookmarkStart w:id="289" w:name="_Toc127883000"/>
      <w:r w:rsidRPr="000D0E32">
        <w:rPr>
          <w:rFonts w:cstheme="majorBidi"/>
          <w:color w:val="54883D"/>
          <w:sz w:val="28"/>
          <w:lang w:eastAsia="hr-HR" w:bidi="en-US"/>
        </w:rPr>
        <w:lastRenderedPageBreak/>
        <w:t>8.1.4 Ocjena stanja prostornog planiranja, izrade prostornih i urbanističkih planova razvoja, planskog korištenja zemljišta</w:t>
      </w:r>
      <w:bookmarkEnd w:id="286"/>
      <w:bookmarkEnd w:id="287"/>
      <w:bookmarkEnd w:id="288"/>
      <w:bookmarkEnd w:id="289"/>
    </w:p>
    <w:tbl>
      <w:tblPr>
        <w:tblStyle w:val="Reetkatablice14"/>
        <w:tblW w:w="91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946"/>
        <w:gridCol w:w="775"/>
        <w:gridCol w:w="606"/>
      </w:tblGrid>
      <w:tr w:rsidR="000D0E32" w:rsidRPr="000D0E32" w14:paraId="6E3FD78E" w14:textId="77777777" w:rsidTr="000D0E32">
        <w:trPr>
          <w:jc w:val="center"/>
        </w:trPr>
        <w:tc>
          <w:tcPr>
            <w:tcW w:w="846" w:type="dxa"/>
            <w:vMerge w:val="restart"/>
            <w:vAlign w:val="center"/>
          </w:tcPr>
          <w:p w14:paraId="6BB35BCE" w14:textId="77777777" w:rsidR="000D0E32" w:rsidRPr="000D0E32" w:rsidRDefault="000D0E32" w:rsidP="000D0E32">
            <w:pPr>
              <w:spacing w:after="0" w:line="276" w:lineRule="auto"/>
              <w:jc w:val="center"/>
              <w:rPr>
                <w:b/>
                <w:sz w:val="20"/>
                <w:szCs w:val="20"/>
              </w:rPr>
            </w:pPr>
            <w:r w:rsidRPr="000D0E32">
              <w:rPr>
                <w:b/>
                <w:sz w:val="20"/>
                <w:szCs w:val="20"/>
              </w:rPr>
              <w:t>R. br.</w:t>
            </w:r>
          </w:p>
        </w:tc>
        <w:tc>
          <w:tcPr>
            <w:tcW w:w="6946" w:type="dxa"/>
            <w:vMerge w:val="restart"/>
            <w:vAlign w:val="center"/>
          </w:tcPr>
          <w:p w14:paraId="5AD5DE4D" w14:textId="77777777" w:rsidR="000D0E32" w:rsidRPr="000D0E32" w:rsidRDefault="000D0E32" w:rsidP="000D0E32">
            <w:pPr>
              <w:spacing w:after="0" w:line="276" w:lineRule="auto"/>
              <w:jc w:val="center"/>
              <w:rPr>
                <w:b/>
                <w:sz w:val="20"/>
                <w:szCs w:val="20"/>
              </w:rPr>
            </w:pPr>
            <w:r w:rsidRPr="000D0E32">
              <w:rPr>
                <w:b/>
                <w:sz w:val="20"/>
                <w:szCs w:val="20"/>
              </w:rPr>
              <w:t>OPIS</w:t>
            </w:r>
          </w:p>
        </w:tc>
        <w:tc>
          <w:tcPr>
            <w:tcW w:w="1381" w:type="dxa"/>
            <w:gridSpan w:val="2"/>
            <w:vAlign w:val="center"/>
          </w:tcPr>
          <w:p w14:paraId="59BE2289" w14:textId="77777777" w:rsidR="000D0E32" w:rsidRPr="000D0E32" w:rsidRDefault="000D0E32" w:rsidP="000D0E32">
            <w:pPr>
              <w:spacing w:after="0" w:line="276" w:lineRule="auto"/>
              <w:jc w:val="center"/>
              <w:rPr>
                <w:b/>
                <w:sz w:val="20"/>
                <w:szCs w:val="20"/>
              </w:rPr>
            </w:pPr>
            <w:r w:rsidRPr="000D0E32">
              <w:rPr>
                <w:b/>
                <w:sz w:val="20"/>
                <w:szCs w:val="20"/>
              </w:rPr>
              <w:t>TVRDNJA</w:t>
            </w:r>
          </w:p>
        </w:tc>
      </w:tr>
      <w:tr w:rsidR="000D0E32" w:rsidRPr="000D0E32" w14:paraId="5C7700BB" w14:textId="77777777" w:rsidTr="000D0E32">
        <w:trPr>
          <w:jc w:val="center"/>
        </w:trPr>
        <w:tc>
          <w:tcPr>
            <w:tcW w:w="846" w:type="dxa"/>
            <w:vMerge/>
            <w:vAlign w:val="center"/>
          </w:tcPr>
          <w:p w14:paraId="223D511B" w14:textId="77777777" w:rsidR="000D0E32" w:rsidRPr="000D0E32" w:rsidRDefault="000D0E32" w:rsidP="000D0E32">
            <w:pPr>
              <w:spacing w:after="0" w:line="276" w:lineRule="auto"/>
              <w:jc w:val="center"/>
              <w:rPr>
                <w:b/>
                <w:sz w:val="20"/>
                <w:szCs w:val="20"/>
              </w:rPr>
            </w:pPr>
          </w:p>
        </w:tc>
        <w:tc>
          <w:tcPr>
            <w:tcW w:w="6946" w:type="dxa"/>
            <w:vMerge/>
            <w:vAlign w:val="center"/>
          </w:tcPr>
          <w:p w14:paraId="255D4FA7" w14:textId="77777777" w:rsidR="000D0E32" w:rsidRPr="000D0E32" w:rsidRDefault="000D0E32" w:rsidP="000D0E32">
            <w:pPr>
              <w:spacing w:after="0" w:line="276" w:lineRule="auto"/>
              <w:jc w:val="center"/>
              <w:rPr>
                <w:b/>
                <w:sz w:val="20"/>
                <w:szCs w:val="20"/>
              </w:rPr>
            </w:pPr>
          </w:p>
        </w:tc>
        <w:tc>
          <w:tcPr>
            <w:tcW w:w="775" w:type="dxa"/>
            <w:vAlign w:val="center"/>
          </w:tcPr>
          <w:p w14:paraId="07C58127" w14:textId="77777777" w:rsidR="000D0E32" w:rsidRPr="000D0E32" w:rsidRDefault="000D0E32" w:rsidP="000D0E32">
            <w:pPr>
              <w:spacing w:after="0" w:line="276" w:lineRule="auto"/>
              <w:jc w:val="center"/>
              <w:rPr>
                <w:b/>
                <w:sz w:val="20"/>
                <w:szCs w:val="20"/>
              </w:rPr>
            </w:pPr>
            <w:r w:rsidRPr="000D0E32">
              <w:rPr>
                <w:b/>
                <w:sz w:val="20"/>
                <w:szCs w:val="20"/>
              </w:rPr>
              <w:t>DA</w:t>
            </w:r>
          </w:p>
        </w:tc>
        <w:tc>
          <w:tcPr>
            <w:tcW w:w="606" w:type="dxa"/>
            <w:vAlign w:val="center"/>
          </w:tcPr>
          <w:p w14:paraId="3EF87395" w14:textId="77777777" w:rsidR="000D0E32" w:rsidRPr="000D0E32" w:rsidRDefault="000D0E32" w:rsidP="000D0E32">
            <w:pPr>
              <w:spacing w:after="0" w:line="276" w:lineRule="auto"/>
              <w:jc w:val="center"/>
              <w:rPr>
                <w:b/>
                <w:sz w:val="20"/>
                <w:szCs w:val="20"/>
              </w:rPr>
            </w:pPr>
            <w:r w:rsidRPr="000D0E32">
              <w:rPr>
                <w:b/>
                <w:sz w:val="20"/>
                <w:szCs w:val="20"/>
              </w:rPr>
              <w:t>NE</w:t>
            </w:r>
          </w:p>
        </w:tc>
      </w:tr>
      <w:tr w:rsidR="000D0E32" w:rsidRPr="000D0E32" w14:paraId="32A9F54C" w14:textId="77777777" w:rsidTr="000D0E32">
        <w:trPr>
          <w:jc w:val="center"/>
        </w:trPr>
        <w:tc>
          <w:tcPr>
            <w:tcW w:w="846" w:type="dxa"/>
            <w:vAlign w:val="center"/>
          </w:tcPr>
          <w:p w14:paraId="5C63EB76" w14:textId="77777777" w:rsidR="000D0E32" w:rsidRPr="000D0E32" w:rsidRDefault="000D0E32" w:rsidP="000D0E32">
            <w:pPr>
              <w:spacing w:after="0" w:line="276" w:lineRule="auto"/>
              <w:jc w:val="center"/>
              <w:rPr>
                <w:b/>
                <w:sz w:val="20"/>
                <w:szCs w:val="20"/>
              </w:rPr>
            </w:pPr>
            <w:r w:rsidRPr="000D0E32">
              <w:rPr>
                <w:b/>
                <w:sz w:val="20"/>
                <w:szCs w:val="20"/>
              </w:rPr>
              <w:t>1.</w:t>
            </w:r>
          </w:p>
        </w:tc>
        <w:tc>
          <w:tcPr>
            <w:tcW w:w="6946" w:type="dxa"/>
          </w:tcPr>
          <w:p w14:paraId="004CEC6E" w14:textId="77777777" w:rsidR="000D0E32" w:rsidRPr="000D0E32" w:rsidRDefault="000D0E32" w:rsidP="000D0E32">
            <w:pPr>
              <w:spacing w:after="0" w:line="276" w:lineRule="auto"/>
              <w:rPr>
                <w:sz w:val="20"/>
                <w:szCs w:val="20"/>
              </w:rPr>
            </w:pPr>
            <w:r w:rsidRPr="000D0E32">
              <w:rPr>
                <w:sz w:val="20"/>
                <w:szCs w:val="20"/>
              </w:rPr>
              <w:t>Jesu li prostornim planom definirane posebne vrijedne poljoprivredne površine, šumska područja, zaštićena područja (nacionalni parkovi, parkovi prirode i dr.), područja pogodna za odlaganje neopasnog otpada i komunalnog otpada, način odvodnje zaobalnih voda, način zaštite od otvorenih vodnih tijela, bujičnih voda i dr.</w:t>
            </w:r>
          </w:p>
        </w:tc>
        <w:tc>
          <w:tcPr>
            <w:tcW w:w="775" w:type="dxa"/>
            <w:vAlign w:val="center"/>
          </w:tcPr>
          <w:p w14:paraId="2216F448" w14:textId="77777777" w:rsidR="000D0E32" w:rsidRPr="000D0E32" w:rsidRDefault="000D0E32" w:rsidP="000D0E32">
            <w:pPr>
              <w:spacing w:after="0" w:line="276" w:lineRule="auto"/>
              <w:jc w:val="center"/>
              <w:rPr>
                <w:b/>
                <w:sz w:val="20"/>
                <w:szCs w:val="20"/>
              </w:rPr>
            </w:pPr>
            <w:r w:rsidRPr="000D0E32">
              <w:rPr>
                <w:b/>
                <w:sz w:val="20"/>
                <w:szCs w:val="20"/>
              </w:rPr>
              <w:t>x</w:t>
            </w:r>
          </w:p>
        </w:tc>
        <w:tc>
          <w:tcPr>
            <w:tcW w:w="606" w:type="dxa"/>
            <w:vAlign w:val="center"/>
          </w:tcPr>
          <w:p w14:paraId="65A62A19" w14:textId="77777777" w:rsidR="000D0E32" w:rsidRPr="000D0E32" w:rsidRDefault="000D0E32" w:rsidP="000D0E32">
            <w:pPr>
              <w:spacing w:after="0" w:line="276" w:lineRule="auto"/>
              <w:jc w:val="center"/>
              <w:rPr>
                <w:b/>
                <w:sz w:val="20"/>
                <w:szCs w:val="20"/>
              </w:rPr>
            </w:pPr>
          </w:p>
        </w:tc>
      </w:tr>
      <w:tr w:rsidR="000D0E32" w:rsidRPr="000D0E32" w14:paraId="4664F08E" w14:textId="77777777" w:rsidTr="000D0E32">
        <w:trPr>
          <w:jc w:val="center"/>
        </w:trPr>
        <w:tc>
          <w:tcPr>
            <w:tcW w:w="846" w:type="dxa"/>
            <w:vAlign w:val="center"/>
          </w:tcPr>
          <w:p w14:paraId="3D3433E2" w14:textId="77777777" w:rsidR="000D0E32" w:rsidRPr="000D0E32" w:rsidRDefault="000D0E32" w:rsidP="000D0E32">
            <w:pPr>
              <w:spacing w:after="0" w:line="276" w:lineRule="auto"/>
              <w:jc w:val="center"/>
              <w:rPr>
                <w:b/>
                <w:sz w:val="20"/>
                <w:szCs w:val="20"/>
              </w:rPr>
            </w:pPr>
            <w:r w:rsidRPr="000D0E32">
              <w:rPr>
                <w:b/>
                <w:sz w:val="20"/>
                <w:szCs w:val="20"/>
              </w:rPr>
              <w:t>2.</w:t>
            </w:r>
          </w:p>
        </w:tc>
        <w:tc>
          <w:tcPr>
            <w:tcW w:w="6946" w:type="dxa"/>
          </w:tcPr>
          <w:p w14:paraId="16B745B0" w14:textId="77777777" w:rsidR="000D0E32" w:rsidRPr="000D0E32" w:rsidRDefault="000D0E32" w:rsidP="000D0E32">
            <w:pPr>
              <w:spacing w:after="0" w:line="276" w:lineRule="auto"/>
              <w:rPr>
                <w:sz w:val="20"/>
                <w:szCs w:val="20"/>
              </w:rPr>
            </w:pPr>
            <w:r w:rsidRPr="000D0E32">
              <w:rPr>
                <w:sz w:val="20"/>
                <w:szCs w:val="20"/>
              </w:rPr>
              <w:t>Jesu li doneseni urbanistički planovi naselja i gospodarstva i jesu li u njima za građenje izostavljena područja u kojima zaštita nije djelotvorna (inundacijska područja, aktivna klizišta i dr.)</w:t>
            </w:r>
          </w:p>
        </w:tc>
        <w:tc>
          <w:tcPr>
            <w:tcW w:w="775" w:type="dxa"/>
            <w:vAlign w:val="center"/>
          </w:tcPr>
          <w:p w14:paraId="0FF92996" w14:textId="4ABFC772" w:rsidR="000D0E32" w:rsidRPr="000D0E32" w:rsidRDefault="00E65EB8" w:rsidP="000D0E32">
            <w:pPr>
              <w:spacing w:after="0" w:line="276" w:lineRule="auto"/>
              <w:jc w:val="center"/>
              <w:rPr>
                <w:b/>
                <w:sz w:val="20"/>
                <w:szCs w:val="20"/>
              </w:rPr>
            </w:pPr>
            <w:r>
              <w:rPr>
                <w:b/>
                <w:sz w:val="20"/>
                <w:szCs w:val="20"/>
              </w:rPr>
              <w:t>x</w:t>
            </w:r>
          </w:p>
        </w:tc>
        <w:tc>
          <w:tcPr>
            <w:tcW w:w="606" w:type="dxa"/>
            <w:vAlign w:val="center"/>
          </w:tcPr>
          <w:p w14:paraId="64BD1F41" w14:textId="11B0E7F8" w:rsidR="000D0E32" w:rsidRPr="000D0E32" w:rsidRDefault="000D0E32" w:rsidP="000D0E32">
            <w:pPr>
              <w:spacing w:after="0" w:line="276" w:lineRule="auto"/>
              <w:jc w:val="center"/>
              <w:rPr>
                <w:b/>
                <w:sz w:val="20"/>
                <w:szCs w:val="20"/>
              </w:rPr>
            </w:pPr>
          </w:p>
        </w:tc>
      </w:tr>
      <w:tr w:rsidR="000D0E32" w:rsidRPr="000D0E32" w14:paraId="75D67BCB" w14:textId="77777777" w:rsidTr="000D0E32">
        <w:trPr>
          <w:jc w:val="center"/>
        </w:trPr>
        <w:tc>
          <w:tcPr>
            <w:tcW w:w="846" w:type="dxa"/>
            <w:vAlign w:val="center"/>
          </w:tcPr>
          <w:p w14:paraId="296D5FAA" w14:textId="77777777" w:rsidR="000D0E32" w:rsidRPr="000D0E32" w:rsidRDefault="000D0E32" w:rsidP="000D0E32">
            <w:pPr>
              <w:spacing w:after="0" w:line="276" w:lineRule="auto"/>
              <w:jc w:val="center"/>
              <w:rPr>
                <w:b/>
                <w:sz w:val="20"/>
                <w:szCs w:val="20"/>
              </w:rPr>
            </w:pPr>
            <w:r w:rsidRPr="000D0E32">
              <w:rPr>
                <w:b/>
                <w:sz w:val="20"/>
                <w:szCs w:val="20"/>
              </w:rPr>
              <w:t>3.</w:t>
            </w:r>
          </w:p>
        </w:tc>
        <w:tc>
          <w:tcPr>
            <w:tcW w:w="6946" w:type="dxa"/>
          </w:tcPr>
          <w:p w14:paraId="63FBBBB2" w14:textId="77777777" w:rsidR="000D0E32" w:rsidRPr="000D0E32" w:rsidRDefault="000D0E32" w:rsidP="000D0E32">
            <w:pPr>
              <w:spacing w:after="0" w:line="276" w:lineRule="auto"/>
              <w:rPr>
                <w:sz w:val="20"/>
                <w:szCs w:val="20"/>
              </w:rPr>
            </w:pPr>
            <w:r w:rsidRPr="000D0E32">
              <w:rPr>
                <w:sz w:val="20"/>
                <w:szCs w:val="20"/>
              </w:rPr>
              <w:t>Jesu li u područjima velike opasnosti utvrđen broj nelegalnih objekata koji imaju dvojbenu otpornost na posljedice tih prijetnji?</w:t>
            </w:r>
          </w:p>
        </w:tc>
        <w:tc>
          <w:tcPr>
            <w:tcW w:w="775" w:type="dxa"/>
            <w:vAlign w:val="center"/>
          </w:tcPr>
          <w:p w14:paraId="4B5C8BAE" w14:textId="77777777" w:rsidR="000D0E32" w:rsidRPr="000D0E32" w:rsidRDefault="000D0E32" w:rsidP="000D0E32">
            <w:pPr>
              <w:spacing w:after="0" w:line="276" w:lineRule="auto"/>
              <w:jc w:val="center"/>
              <w:rPr>
                <w:b/>
                <w:sz w:val="20"/>
                <w:szCs w:val="20"/>
              </w:rPr>
            </w:pPr>
          </w:p>
        </w:tc>
        <w:tc>
          <w:tcPr>
            <w:tcW w:w="606" w:type="dxa"/>
            <w:vAlign w:val="center"/>
          </w:tcPr>
          <w:p w14:paraId="38678141" w14:textId="77777777" w:rsidR="000D0E32" w:rsidRPr="000D0E32" w:rsidRDefault="000D0E32" w:rsidP="000D0E32">
            <w:pPr>
              <w:spacing w:after="0" w:line="276" w:lineRule="auto"/>
              <w:jc w:val="center"/>
              <w:rPr>
                <w:b/>
                <w:sz w:val="20"/>
                <w:szCs w:val="20"/>
              </w:rPr>
            </w:pPr>
            <w:r w:rsidRPr="000D0E32">
              <w:rPr>
                <w:b/>
                <w:sz w:val="20"/>
                <w:szCs w:val="20"/>
              </w:rPr>
              <w:t>x</w:t>
            </w:r>
          </w:p>
        </w:tc>
      </w:tr>
      <w:tr w:rsidR="000D0E32" w:rsidRPr="000D0E32" w14:paraId="4468913A" w14:textId="77777777" w:rsidTr="000D0E32">
        <w:trPr>
          <w:jc w:val="center"/>
        </w:trPr>
        <w:tc>
          <w:tcPr>
            <w:tcW w:w="846" w:type="dxa"/>
            <w:vAlign w:val="center"/>
          </w:tcPr>
          <w:p w14:paraId="40580B24" w14:textId="77777777" w:rsidR="000D0E32" w:rsidRPr="000D0E32" w:rsidRDefault="000D0E32" w:rsidP="000D0E32">
            <w:pPr>
              <w:spacing w:after="0" w:line="276" w:lineRule="auto"/>
              <w:jc w:val="center"/>
              <w:rPr>
                <w:b/>
                <w:sz w:val="20"/>
                <w:szCs w:val="20"/>
              </w:rPr>
            </w:pPr>
            <w:r w:rsidRPr="000D0E32">
              <w:rPr>
                <w:b/>
                <w:sz w:val="20"/>
                <w:szCs w:val="20"/>
              </w:rPr>
              <w:t>4.</w:t>
            </w:r>
          </w:p>
        </w:tc>
        <w:tc>
          <w:tcPr>
            <w:tcW w:w="6946" w:type="dxa"/>
          </w:tcPr>
          <w:p w14:paraId="0CB0293E" w14:textId="77777777" w:rsidR="000D0E32" w:rsidRPr="000D0E32" w:rsidRDefault="000D0E32" w:rsidP="000D0E32">
            <w:pPr>
              <w:spacing w:after="0" w:line="276" w:lineRule="auto"/>
              <w:rPr>
                <w:sz w:val="20"/>
                <w:szCs w:val="20"/>
              </w:rPr>
            </w:pPr>
            <w:r w:rsidRPr="000D0E32">
              <w:rPr>
                <w:sz w:val="20"/>
                <w:szCs w:val="20"/>
              </w:rPr>
              <w:t>Jesu li u prostorni plan uvrštene lokacije za ukop poginulih osoba i životinja?</w:t>
            </w:r>
          </w:p>
        </w:tc>
        <w:tc>
          <w:tcPr>
            <w:tcW w:w="775" w:type="dxa"/>
            <w:vAlign w:val="center"/>
          </w:tcPr>
          <w:p w14:paraId="5D2AD5BC" w14:textId="2B983A35" w:rsidR="000D0E32" w:rsidRPr="000D0E32" w:rsidRDefault="000E6B2F" w:rsidP="000D0E32">
            <w:pPr>
              <w:spacing w:after="0" w:line="276" w:lineRule="auto"/>
              <w:jc w:val="center"/>
              <w:rPr>
                <w:b/>
                <w:sz w:val="20"/>
                <w:szCs w:val="20"/>
              </w:rPr>
            </w:pPr>
            <w:r>
              <w:rPr>
                <w:b/>
                <w:sz w:val="20"/>
                <w:szCs w:val="20"/>
              </w:rPr>
              <w:t>x</w:t>
            </w:r>
          </w:p>
        </w:tc>
        <w:tc>
          <w:tcPr>
            <w:tcW w:w="606" w:type="dxa"/>
            <w:vAlign w:val="center"/>
          </w:tcPr>
          <w:p w14:paraId="4F567F90" w14:textId="09FDC39F" w:rsidR="000D0E32" w:rsidRPr="000D0E32" w:rsidRDefault="000D0E32" w:rsidP="000D0E32">
            <w:pPr>
              <w:spacing w:after="0" w:line="276" w:lineRule="auto"/>
              <w:jc w:val="center"/>
              <w:rPr>
                <w:b/>
                <w:sz w:val="20"/>
                <w:szCs w:val="20"/>
              </w:rPr>
            </w:pPr>
          </w:p>
        </w:tc>
      </w:tr>
      <w:tr w:rsidR="000D0E32" w:rsidRPr="000D0E32" w14:paraId="313810CD" w14:textId="77777777" w:rsidTr="000D0E32">
        <w:trPr>
          <w:jc w:val="center"/>
        </w:trPr>
        <w:tc>
          <w:tcPr>
            <w:tcW w:w="846" w:type="dxa"/>
            <w:vAlign w:val="center"/>
          </w:tcPr>
          <w:p w14:paraId="7A9836B5" w14:textId="77777777" w:rsidR="000D0E32" w:rsidRPr="000D0E32" w:rsidRDefault="000D0E32" w:rsidP="000D0E32">
            <w:pPr>
              <w:spacing w:after="0"/>
              <w:jc w:val="center"/>
              <w:rPr>
                <w:b/>
                <w:sz w:val="20"/>
                <w:szCs w:val="20"/>
              </w:rPr>
            </w:pPr>
            <w:r w:rsidRPr="000D0E32">
              <w:rPr>
                <w:b/>
                <w:sz w:val="20"/>
                <w:szCs w:val="20"/>
              </w:rPr>
              <w:t>5.</w:t>
            </w:r>
          </w:p>
        </w:tc>
        <w:tc>
          <w:tcPr>
            <w:tcW w:w="6946" w:type="dxa"/>
          </w:tcPr>
          <w:p w14:paraId="3C77B963" w14:textId="77777777" w:rsidR="000D0E32" w:rsidRPr="000D0E32" w:rsidRDefault="000D0E32" w:rsidP="000D0E32">
            <w:pPr>
              <w:spacing w:after="0"/>
              <w:rPr>
                <w:sz w:val="20"/>
                <w:szCs w:val="20"/>
              </w:rPr>
            </w:pPr>
            <w:r w:rsidRPr="000D0E32">
              <w:rPr>
                <w:sz w:val="20"/>
                <w:szCs w:val="20"/>
              </w:rPr>
              <w:t>Jesu li u prostorni plan uvrštene lokacije za privremeno odlaganje otpada nastalog kao posljedice velikih nesreća?</w:t>
            </w:r>
          </w:p>
        </w:tc>
        <w:tc>
          <w:tcPr>
            <w:tcW w:w="775" w:type="dxa"/>
            <w:vAlign w:val="center"/>
          </w:tcPr>
          <w:p w14:paraId="580FD9B7" w14:textId="77777777" w:rsidR="000D0E32" w:rsidRPr="000D0E32" w:rsidRDefault="000D0E32" w:rsidP="000D0E32">
            <w:pPr>
              <w:spacing w:after="0"/>
              <w:jc w:val="center"/>
              <w:rPr>
                <w:b/>
                <w:sz w:val="20"/>
                <w:szCs w:val="20"/>
              </w:rPr>
            </w:pPr>
          </w:p>
        </w:tc>
        <w:tc>
          <w:tcPr>
            <w:tcW w:w="606" w:type="dxa"/>
            <w:vAlign w:val="center"/>
          </w:tcPr>
          <w:p w14:paraId="732017A5" w14:textId="77777777" w:rsidR="000D0E32" w:rsidRPr="000D0E32" w:rsidRDefault="000D0E32" w:rsidP="000D0E32">
            <w:pPr>
              <w:spacing w:after="0"/>
              <w:jc w:val="center"/>
              <w:rPr>
                <w:b/>
                <w:sz w:val="20"/>
                <w:szCs w:val="20"/>
              </w:rPr>
            </w:pPr>
            <w:r w:rsidRPr="000D0E32">
              <w:rPr>
                <w:b/>
                <w:sz w:val="20"/>
                <w:szCs w:val="20"/>
              </w:rPr>
              <w:t>x</w:t>
            </w:r>
          </w:p>
        </w:tc>
      </w:tr>
    </w:tbl>
    <w:p w14:paraId="4EE945B0" w14:textId="77777777" w:rsidR="000D0E32" w:rsidRPr="000D0E32" w:rsidRDefault="000D0E32" w:rsidP="000E72ED">
      <w:pPr>
        <w:spacing w:after="0"/>
        <w:rPr>
          <w:color w:val="000000"/>
        </w:rPr>
      </w:pPr>
    </w:p>
    <w:p w14:paraId="66235A23" w14:textId="3A1168E4" w:rsidR="000D0E32" w:rsidRDefault="000D0E32" w:rsidP="000D0E32">
      <w:pPr>
        <w:rPr>
          <w:color w:val="000000"/>
          <w:szCs w:val="22"/>
        </w:rPr>
      </w:pPr>
      <w:r w:rsidRPr="000D0E32">
        <w:rPr>
          <w:color w:val="000000"/>
        </w:rPr>
        <w:t xml:space="preserve">Procjena spremnosti sustava civilne zaštite procijenjena  na temelju ocjene stanja prostornog planiranja, izrade prostornih i urbanističkih planova razvoja, provođenja legalizacije te planskog korištenja zemljišta. </w:t>
      </w:r>
      <w:r w:rsidR="000E3933">
        <w:rPr>
          <w:color w:val="000000"/>
        </w:rPr>
        <w:t xml:space="preserve">Općina </w:t>
      </w:r>
      <w:r w:rsidR="00A02FCE">
        <w:rPr>
          <w:color w:val="000000"/>
        </w:rPr>
        <w:t>Lišane Ostrovičke</w:t>
      </w:r>
      <w:r w:rsidRPr="000D0E32">
        <w:rPr>
          <w:color w:val="000000"/>
        </w:rPr>
        <w:t xml:space="preserve"> raspolaže sa sljedećim dokumentima prostornog </w:t>
      </w:r>
      <w:r w:rsidRPr="000D0E32">
        <w:rPr>
          <w:color w:val="000000"/>
          <w:szCs w:val="22"/>
        </w:rPr>
        <w:t>planiranja:</w:t>
      </w:r>
    </w:p>
    <w:p w14:paraId="702CB6B8" w14:textId="77777777" w:rsidR="00A02FCE" w:rsidRDefault="00A02FCE" w:rsidP="000D0E32">
      <w:pPr>
        <w:rPr>
          <w:color w:val="000000"/>
          <w:szCs w:val="22"/>
          <w:lang w:eastAsia="hr-HR"/>
        </w:rPr>
      </w:pPr>
      <w:r w:rsidRPr="00A02FCE">
        <w:rPr>
          <w:color w:val="000000"/>
          <w:szCs w:val="22"/>
          <w:lang w:eastAsia="hr-HR"/>
        </w:rPr>
        <w:t xml:space="preserve">- Prostorni plan uređenja Općine Lišane Ostrovičke; </w:t>
      </w:r>
    </w:p>
    <w:p w14:paraId="48F1B750" w14:textId="12E4D785" w:rsidR="00A02FCE" w:rsidRPr="000D0E32" w:rsidRDefault="00A02FCE" w:rsidP="000D0E32">
      <w:pPr>
        <w:rPr>
          <w:color w:val="000000"/>
          <w:szCs w:val="22"/>
          <w:lang w:eastAsia="hr-HR"/>
        </w:rPr>
      </w:pPr>
      <w:r w:rsidRPr="00A02FCE">
        <w:rPr>
          <w:color w:val="000000"/>
          <w:szCs w:val="22"/>
          <w:lang w:eastAsia="hr-HR"/>
        </w:rPr>
        <w:t>- II. izmjene i dopune prostornog plana uređenja Općine Lišane Ostrovičke.</w:t>
      </w:r>
    </w:p>
    <w:p w14:paraId="696CA28C" w14:textId="77777777" w:rsidR="000D0E32" w:rsidRPr="000E6B2F" w:rsidRDefault="000D0E32" w:rsidP="000D0E32">
      <w:pPr>
        <w:rPr>
          <w:color w:val="000000"/>
          <w:szCs w:val="22"/>
          <w:shd w:val="clear" w:color="auto" w:fill="FFFFFF"/>
        </w:rPr>
      </w:pPr>
      <w:r w:rsidRPr="000E6B2F">
        <w:rPr>
          <w:color w:val="000000"/>
          <w:szCs w:val="22"/>
          <w:shd w:val="clear" w:color="auto" w:fill="FFFFFF"/>
        </w:rPr>
        <w:t>U postupcima izdavanja lokacijskih i građevinskih dozvola prvenstveno se</w:t>
      </w:r>
      <w:r w:rsidRPr="000E6B2F">
        <w:rPr>
          <w:color w:val="000000"/>
          <w:szCs w:val="22"/>
        </w:rPr>
        <w:t xml:space="preserve"> </w:t>
      </w:r>
      <w:r w:rsidRPr="000E6B2F">
        <w:rPr>
          <w:color w:val="000000"/>
          <w:szCs w:val="22"/>
          <w:shd w:val="clear" w:color="auto" w:fill="FFFFFF"/>
        </w:rPr>
        <w:t>primjenjuju:</w:t>
      </w:r>
    </w:p>
    <w:p w14:paraId="07A4BAD7" w14:textId="0047B67D" w:rsidR="000D0E32" w:rsidRPr="000E6B2F" w:rsidRDefault="000D0E32" w:rsidP="001D0B8D">
      <w:pPr>
        <w:numPr>
          <w:ilvl w:val="0"/>
          <w:numId w:val="6"/>
        </w:numPr>
        <w:spacing w:before="0" w:after="0"/>
        <w:contextualSpacing/>
        <w:rPr>
          <w:rFonts w:eastAsia="Calibri"/>
          <w:color w:val="000000"/>
          <w:szCs w:val="20"/>
          <w:lang w:eastAsia="hr-HR"/>
        </w:rPr>
      </w:pPr>
      <w:r w:rsidRPr="000E6B2F">
        <w:rPr>
          <w:rFonts w:eastAsia="Calibri"/>
          <w:color w:val="000000"/>
          <w:szCs w:val="20"/>
          <w:lang w:eastAsia="hr-HR"/>
        </w:rPr>
        <w:t>Zakon o prostornom uređenju (NN 153/13</w:t>
      </w:r>
      <w:r w:rsidR="000E72ED" w:rsidRPr="000E6B2F">
        <w:rPr>
          <w:rFonts w:eastAsia="Calibri"/>
          <w:color w:val="000000"/>
          <w:szCs w:val="20"/>
          <w:lang w:eastAsia="hr-HR"/>
        </w:rPr>
        <w:t>, 65/17,114/18,39/19</w:t>
      </w:r>
      <w:r w:rsidR="000E6B2F" w:rsidRPr="000E6B2F">
        <w:rPr>
          <w:rFonts w:eastAsia="Calibri"/>
          <w:color w:val="000000"/>
          <w:szCs w:val="20"/>
          <w:lang w:eastAsia="hr-HR"/>
        </w:rPr>
        <w:t>, 98/19</w:t>
      </w:r>
      <w:r w:rsidRPr="000E6B2F">
        <w:rPr>
          <w:rFonts w:eastAsia="Calibri"/>
          <w:color w:val="000000"/>
          <w:szCs w:val="20"/>
          <w:lang w:eastAsia="hr-HR"/>
        </w:rPr>
        <w:t>),</w:t>
      </w:r>
    </w:p>
    <w:p w14:paraId="55A09136" w14:textId="32B572F6" w:rsidR="000D0E32" w:rsidRPr="000E6B2F" w:rsidRDefault="000D0E32" w:rsidP="001D0B8D">
      <w:pPr>
        <w:numPr>
          <w:ilvl w:val="0"/>
          <w:numId w:val="6"/>
        </w:numPr>
        <w:spacing w:before="0" w:after="0"/>
        <w:contextualSpacing/>
        <w:rPr>
          <w:rFonts w:eastAsia="Calibri"/>
          <w:color w:val="000000"/>
          <w:szCs w:val="20"/>
          <w:lang w:eastAsia="hr-HR"/>
        </w:rPr>
      </w:pPr>
      <w:r w:rsidRPr="000E6B2F">
        <w:rPr>
          <w:rFonts w:eastAsia="Calibri"/>
          <w:color w:val="000000"/>
          <w:szCs w:val="20"/>
          <w:lang w:eastAsia="hr-HR"/>
        </w:rPr>
        <w:t>Zakon o gradnji (N</w:t>
      </w:r>
      <w:r w:rsidR="000E72ED" w:rsidRPr="000E6B2F">
        <w:rPr>
          <w:rFonts w:eastAsia="Calibri"/>
          <w:color w:val="000000"/>
          <w:szCs w:val="20"/>
          <w:lang w:eastAsia="hr-HR"/>
        </w:rPr>
        <w:t xml:space="preserve">N153/13, </w:t>
      </w:r>
      <w:r w:rsidRPr="000E6B2F">
        <w:rPr>
          <w:rFonts w:eastAsia="Calibri"/>
          <w:color w:val="000000"/>
          <w:szCs w:val="20"/>
          <w:lang w:eastAsia="hr-HR"/>
        </w:rPr>
        <w:t>20/17</w:t>
      </w:r>
      <w:r w:rsidR="000E72ED" w:rsidRPr="000E6B2F">
        <w:rPr>
          <w:rFonts w:eastAsia="Calibri"/>
          <w:color w:val="000000"/>
          <w:szCs w:val="20"/>
          <w:lang w:eastAsia="hr-HR"/>
        </w:rPr>
        <w:t>, 39/19</w:t>
      </w:r>
      <w:r w:rsidR="000E6B2F" w:rsidRPr="000E6B2F">
        <w:rPr>
          <w:rFonts w:eastAsia="Calibri"/>
          <w:color w:val="000000"/>
          <w:szCs w:val="20"/>
          <w:lang w:eastAsia="hr-HR"/>
        </w:rPr>
        <w:t>, 125/19</w:t>
      </w:r>
      <w:r w:rsidRPr="000E6B2F">
        <w:rPr>
          <w:rFonts w:eastAsia="Calibri"/>
          <w:color w:val="000000"/>
          <w:szCs w:val="20"/>
          <w:lang w:eastAsia="hr-HR"/>
        </w:rPr>
        <w:t>) te drugi zakoni, posebni propisi i tehnički normativi, ovisno o vrsti zahvata u prostoru</w:t>
      </w:r>
    </w:p>
    <w:p w14:paraId="0BEFACEC" w14:textId="77777777" w:rsidR="000D0E32" w:rsidRPr="000D0E32" w:rsidRDefault="000D0E32" w:rsidP="001D0B8D">
      <w:pPr>
        <w:numPr>
          <w:ilvl w:val="0"/>
          <w:numId w:val="6"/>
        </w:numPr>
        <w:spacing w:before="0" w:after="0"/>
        <w:contextualSpacing/>
        <w:rPr>
          <w:rFonts w:eastAsia="Calibri"/>
          <w:color w:val="000000"/>
          <w:szCs w:val="20"/>
          <w:lang w:eastAsia="hr-HR"/>
        </w:rPr>
      </w:pPr>
      <w:r w:rsidRPr="000E6B2F">
        <w:rPr>
          <w:rFonts w:eastAsia="Calibri"/>
          <w:color w:val="000000"/>
          <w:szCs w:val="20"/>
          <w:lang w:eastAsia="hr-HR"/>
        </w:rPr>
        <w:t>Zahtjevi zaštite i spašavanja u dokumentima prostornog uređenja</w:t>
      </w:r>
    </w:p>
    <w:p w14:paraId="04C98738" w14:textId="21A523CF" w:rsidR="000D0E32" w:rsidRPr="000D0E32" w:rsidRDefault="000D0E32" w:rsidP="000D0E32">
      <w:pPr>
        <w:rPr>
          <w:color w:val="000000"/>
          <w:szCs w:val="22"/>
          <w:lang w:eastAsia="hr-HR"/>
        </w:rPr>
      </w:pPr>
      <w:r w:rsidRPr="000D0E32">
        <w:rPr>
          <w:color w:val="000000"/>
          <w:szCs w:val="22"/>
          <w:lang w:eastAsia="hr-HR"/>
        </w:rPr>
        <w:t xml:space="preserve">Stanje prostornog planiranja, izrade prostornih i urbanističkih planova razvoja, planskog korištenja zemljišta procjenjuje se kao </w:t>
      </w:r>
      <w:r w:rsidR="00B14518">
        <w:rPr>
          <w:color w:val="000000"/>
          <w:szCs w:val="22"/>
          <w:u w:val="single"/>
          <w:lang w:eastAsia="hr-HR"/>
        </w:rPr>
        <w:t>visoka</w:t>
      </w:r>
      <w:r w:rsidRPr="000D0E32">
        <w:rPr>
          <w:color w:val="000000"/>
          <w:szCs w:val="22"/>
          <w:lang w:eastAsia="hr-HR"/>
        </w:rPr>
        <w:t xml:space="preserve"> razina spremnosti.</w:t>
      </w:r>
    </w:p>
    <w:p w14:paraId="589E3305" w14:textId="3D6D73A0" w:rsidR="000D0E32" w:rsidRPr="000D0E32" w:rsidRDefault="000D0E32" w:rsidP="000D0E32">
      <w:pPr>
        <w:spacing w:before="0" w:after="0"/>
        <w:jc w:val="center"/>
        <w:rPr>
          <w:bCs/>
          <w:color w:val="54883D"/>
          <w:sz w:val="20"/>
          <w:szCs w:val="18"/>
        </w:rPr>
      </w:pPr>
      <w:r w:rsidRPr="000D0E32">
        <w:rPr>
          <w:bCs/>
          <w:color w:val="54883D"/>
          <w:sz w:val="20"/>
          <w:szCs w:val="18"/>
        </w:rPr>
        <w:t xml:space="preserve">Tablica </w:t>
      </w:r>
      <w:r w:rsidR="003670C2" w:rsidRPr="000D0E32">
        <w:rPr>
          <w:bCs/>
          <w:noProof/>
          <w:color w:val="54883D"/>
          <w:sz w:val="20"/>
          <w:szCs w:val="18"/>
        </w:rPr>
        <w:fldChar w:fldCharType="begin"/>
      </w:r>
      <w:r w:rsidRPr="000D0E32">
        <w:rPr>
          <w:bCs/>
          <w:noProof/>
          <w:color w:val="54883D"/>
          <w:sz w:val="20"/>
          <w:szCs w:val="18"/>
        </w:rPr>
        <w:instrText xml:space="preserve"> SEQ Tabela \* ARABIC </w:instrText>
      </w:r>
      <w:r w:rsidR="003670C2" w:rsidRPr="000D0E32">
        <w:rPr>
          <w:bCs/>
          <w:noProof/>
          <w:color w:val="54883D"/>
          <w:sz w:val="20"/>
          <w:szCs w:val="18"/>
        </w:rPr>
        <w:fldChar w:fldCharType="separate"/>
      </w:r>
      <w:r w:rsidR="00DD0006">
        <w:rPr>
          <w:bCs/>
          <w:noProof/>
          <w:color w:val="54883D"/>
          <w:sz w:val="20"/>
          <w:szCs w:val="18"/>
        </w:rPr>
        <w:t>61</w:t>
      </w:r>
      <w:r w:rsidR="003670C2" w:rsidRPr="000D0E32">
        <w:rPr>
          <w:bCs/>
          <w:noProof/>
          <w:color w:val="54883D"/>
          <w:sz w:val="20"/>
          <w:szCs w:val="18"/>
        </w:rPr>
        <w:fldChar w:fldCharType="end"/>
      </w:r>
      <w:r w:rsidRPr="000D0E32">
        <w:rPr>
          <w:bCs/>
          <w:color w:val="54883D"/>
          <w:sz w:val="20"/>
          <w:szCs w:val="18"/>
        </w:rPr>
        <w:t>. Prikaz ocjena stanja prostornog planiranja, izrade prostornih i urbanističkih planova razvoja, planskog korištenja zemljišta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0D0E32" w:rsidRPr="000D0E32" w14:paraId="60666F7B" w14:textId="77777777" w:rsidTr="000D0E32">
        <w:trPr>
          <w:jc w:val="center"/>
        </w:trPr>
        <w:tc>
          <w:tcPr>
            <w:tcW w:w="3020" w:type="dxa"/>
            <w:vAlign w:val="center"/>
          </w:tcPr>
          <w:p w14:paraId="48181D6F" w14:textId="77777777" w:rsidR="000D0E32" w:rsidRPr="000D0E32" w:rsidRDefault="000D0E32" w:rsidP="000D0E32">
            <w:pPr>
              <w:spacing w:before="120" w:after="0" w:line="276" w:lineRule="auto"/>
              <w:jc w:val="center"/>
              <w:rPr>
                <w:b/>
                <w:sz w:val="20"/>
              </w:rPr>
            </w:pPr>
            <w:r w:rsidRPr="000D0E32">
              <w:rPr>
                <w:b/>
                <w:sz w:val="20"/>
              </w:rPr>
              <w:t>Opisna ocjena</w:t>
            </w:r>
          </w:p>
        </w:tc>
        <w:tc>
          <w:tcPr>
            <w:tcW w:w="3021" w:type="dxa"/>
            <w:vAlign w:val="center"/>
          </w:tcPr>
          <w:p w14:paraId="602E0443" w14:textId="77777777" w:rsidR="000D0E32" w:rsidRPr="000D0E32" w:rsidRDefault="000D0E32" w:rsidP="000D0E32">
            <w:pPr>
              <w:spacing w:before="120" w:after="0" w:line="276" w:lineRule="auto"/>
              <w:jc w:val="center"/>
              <w:rPr>
                <w:b/>
                <w:sz w:val="20"/>
              </w:rPr>
            </w:pPr>
            <w:r w:rsidRPr="000D0E32">
              <w:rPr>
                <w:b/>
                <w:sz w:val="20"/>
              </w:rPr>
              <w:t>Ocjena</w:t>
            </w:r>
          </w:p>
        </w:tc>
      </w:tr>
      <w:tr w:rsidR="000D0E32" w:rsidRPr="000D0E32" w14:paraId="04B05390" w14:textId="77777777" w:rsidTr="000D0E32">
        <w:trPr>
          <w:jc w:val="center"/>
        </w:trPr>
        <w:tc>
          <w:tcPr>
            <w:tcW w:w="3020" w:type="dxa"/>
            <w:shd w:val="clear" w:color="auto" w:fill="FF0000"/>
            <w:vAlign w:val="center"/>
          </w:tcPr>
          <w:p w14:paraId="54CFA629" w14:textId="77777777" w:rsidR="000D0E32" w:rsidRPr="000D0E32" w:rsidRDefault="000D0E32" w:rsidP="000D0E32">
            <w:pPr>
              <w:spacing w:before="120" w:after="0" w:line="276" w:lineRule="auto"/>
              <w:rPr>
                <w:sz w:val="20"/>
              </w:rPr>
            </w:pPr>
            <w:r w:rsidRPr="000D0E32">
              <w:rPr>
                <w:sz w:val="20"/>
              </w:rPr>
              <w:t>Vrlo niska spremnost</w:t>
            </w:r>
          </w:p>
        </w:tc>
        <w:tc>
          <w:tcPr>
            <w:tcW w:w="3021" w:type="dxa"/>
            <w:shd w:val="clear" w:color="auto" w:fill="FF0000"/>
            <w:vAlign w:val="center"/>
          </w:tcPr>
          <w:p w14:paraId="3D2662FD" w14:textId="3AFF4F94" w:rsidR="000D0E32" w:rsidRPr="000E72ED" w:rsidRDefault="000D0E32" w:rsidP="000E72ED">
            <w:pPr>
              <w:spacing w:before="120" w:after="0" w:line="276" w:lineRule="auto"/>
              <w:jc w:val="center"/>
              <w:rPr>
                <w:b/>
                <w:sz w:val="20"/>
              </w:rPr>
            </w:pPr>
          </w:p>
        </w:tc>
      </w:tr>
      <w:tr w:rsidR="000D0E32" w:rsidRPr="000D0E32" w14:paraId="3B9274D9" w14:textId="77777777" w:rsidTr="000D0E32">
        <w:trPr>
          <w:jc w:val="center"/>
        </w:trPr>
        <w:tc>
          <w:tcPr>
            <w:tcW w:w="3020" w:type="dxa"/>
            <w:shd w:val="clear" w:color="auto" w:fill="FFC000"/>
            <w:vAlign w:val="center"/>
          </w:tcPr>
          <w:p w14:paraId="7B827202" w14:textId="77777777" w:rsidR="000D0E32" w:rsidRPr="000D0E32" w:rsidRDefault="000D0E32" w:rsidP="000D0E32">
            <w:pPr>
              <w:spacing w:before="120" w:after="0" w:line="276" w:lineRule="auto"/>
              <w:rPr>
                <w:sz w:val="20"/>
              </w:rPr>
            </w:pPr>
            <w:r w:rsidRPr="000D0E32">
              <w:rPr>
                <w:sz w:val="20"/>
              </w:rPr>
              <w:t>Niska spremnost</w:t>
            </w:r>
          </w:p>
        </w:tc>
        <w:tc>
          <w:tcPr>
            <w:tcW w:w="3021" w:type="dxa"/>
            <w:shd w:val="clear" w:color="auto" w:fill="FFC000"/>
            <w:vAlign w:val="center"/>
          </w:tcPr>
          <w:p w14:paraId="565CA77E" w14:textId="575B7EF6" w:rsidR="000D0E32" w:rsidRPr="00EA0322" w:rsidRDefault="000D0E32" w:rsidP="00EA0322">
            <w:pPr>
              <w:spacing w:before="120" w:after="0" w:line="276" w:lineRule="auto"/>
              <w:jc w:val="center"/>
              <w:rPr>
                <w:b/>
                <w:sz w:val="20"/>
              </w:rPr>
            </w:pPr>
          </w:p>
        </w:tc>
      </w:tr>
      <w:tr w:rsidR="000D0E32" w:rsidRPr="000D0E32" w14:paraId="423E6B44" w14:textId="77777777" w:rsidTr="000D0E32">
        <w:trPr>
          <w:jc w:val="center"/>
        </w:trPr>
        <w:tc>
          <w:tcPr>
            <w:tcW w:w="3020" w:type="dxa"/>
            <w:shd w:val="clear" w:color="auto" w:fill="FFFF00"/>
            <w:vAlign w:val="center"/>
          </w:tcPr>
          <w:p w14:paraId="7C998E22" w14:textId="77777777" w:rsidR="000D0E32" w:rsidRPr="000D0E32" w:rsidRDefault="000D0E32" w:rsidP="000D0E32">
            <w:pPr>
              <w:spacing w:before="120" w:after="0" w:line="276" w:lineRule="auto"/>
              <w:rPr>
                <w:sz w:val="20"/>
              </w:rPr>
            </w:pPr>
            <w:r w:rsidRPr="000D0E32">
              <w:rPr>
                <w:sz w:val="20"/>
              </w:rPr>
              <w:t>Visoka spremnost</w:t>
            </w:r>
          </w:p>
        </w:tc>
        <w:tc>
          <w:tcPr>
            <w:tcW w:w="3021" w:type="dxa"/>
            <w:shd w:val="clear" w:color="auto" w:fill="FFFF00"/>
            <w:vAlign w:val="center"/>
          </w:tcPr>
          <w:p w14:paraId="29EE9E5F" w14:textId="6C227722" w:rsidR="000D0E32" w:rsidRPr="000D0E32" w:rsidRDefault="00B14518" w:rsidP="000D0E32">
            <w:pPr>
              <w:spacing w:before="120" w:after="0" w:line="276" w:lineRule="auto"/>
              <w:jc w:val="center"/>
              <w:rPr>
                <w:b/>
                <w:sz w:val="20"/>
              </w:rPr>
            </w:pPr>
            <w:r>
              <w:rPr>
                <w:b/>
                <w:sz w:val="20"/>
              </w:rPr>
              <w:t>x</w:t>
            </w:r>
          </w:p>
        </w:tc>
      </w:tr>
      <w:tr w:rsidR="000D0E32" w:rsidRPr="000D0E32" w14:paraId="38C28B34" w14:textId="77777777" w:rsidTr="000D0E32">
        <w:trPr>
          <w:jc w:val="center"/>
        </w:trPr>
        <w:tc>
          <w:tcPr>
            <w:tcW w:w="3020" w:type="dxa"/>
            <w:shd w:val="clear" w:color="auto" w:fill="92D050"/>
            <w:vAlign w:val="center"/>
          </w:tcPr>
          <w:p w14:paraId="6FA5F7DA" w14:textId="77777777" w:rsidR="000D0E32" w:rsidRPr="000D0E32" w:rsidRDefault="000D0E32" w:rsidP="000D0E32">
            <w:pPr>
              <w:spacing w:before="120" w:after="0" w:line="276" w:lineRule="auto"/>
              <w:rPr>
                <w:sz w:val="20"/>
              </w:rPr>
            </w:pPr>
            <w:r w:rsidRPr="000D0E32">
              <w:rPr>
                <w:sz w:val="20"/>
              </w:rPr>
              <w:t>Vrlo visoka spremnost</w:t>
            </w:r>
          </w:p>
        </w:tc>
        <w:tc>
          <w:tcPr>
            <w:tcW w:w="3021" w:type="dxa"/>
            <w:shd w:val="clear" w:color="auto" w:fill="92D050"/>
            <w:vAlign w:val="center"/>
          </w:tcPr>
          <w:p w14:paraId="4D225277" w14:textId="77777777" w:rsidR="000D0E32" w:rsidRPr="000D0E32" w:rsidRDefault="000D0E32" w:rsidP="000D0E32">
            <w:pPr>
              <w:spacing w:before="120" w:after="0" w:line="276" w:lineRule="auto"/>
              <w:jc w:val="center"/>
              <w:rPr>
                <w:b/>
                <w:sz w:val="20"/>
              </w:rPr>
            </w:pPr>
          </w:p>
        </w:tc>
      </w:tr>
    </w:tbl>
    <w:p w14:paraId="1A6319EB" w14:textId="77777777" w:rsidR="000D0E32" w:rsidRPr="000D0E32" w:rsidRDefault="000D0E32" w:rsidP="000D0E32">
      <w:pPr>
        <w:keepNext/>
        <w:keepLines/>
        <w:numPr>
          <w:ilvl w:val="2"/>
          <w:numId w:val="0"/>
        </w:numPr>
        <w:spacing w:before="40"/>
        <w:ind w:left="720" w:hanging="720"/>
        <w:outlineLvl w:val="2"/>
        <w:rPr>
          <w:rFonts w:cstheme="majorBidi"/>
          <w:color w:val="54883D"/>
          <w:sz w:val="28"/>
          <w:lang w:eastAsia="hr-HR" w:bidi="en-US"/>
        </w:rPr>
      </w:pPr>
      <w:bookmarkStart w:id="290" w:name="_Toc5701529"/>
      <w:bookmarkStart w:id="291" w:name="_Toc5969847"/>
      <w:bookmarkStart w:id="292" w:name="_Toc9596670"/>
      <w:bookmarkStart w:id="293" w:name="_Toc127883001"/>
      <w:r w:rsidRPr="000D0E32">
        <w:rPr>
          <w:rFonts w:cstheme="majorBidi"/>
          <w:color w:val="54883D"/>
          <w:sz w:val="28"/>
          <w:lang w:eastAsia="hr-HR" w:bidi="en-US"/>
        </w:rPr>
        <w:lastRenderedPageBreak/>
        <w:t>8.1.5 Ocjena fiskalne situacije i njezine perspektive</w:t>
      </w:r>
      <w:bookmarkEnd w:id="290"/>
      <w:bookmarkEnd w:id="291"/>
      <w:bookmarkEnd w:id="292"/>
      <w:bookmarkEnd w:id="293"/>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662"/>
        <w:gridCol w:w="708"/>
        <w:gridCol w:w="710"/>
      </w:tblGrid>
      <w:tr w:rsidR="000D0E32" w:rsidRPr="000D0E32" w14:paraId="07368208" w14:textId="77777777" w:rsidTr="000D0E32">
        <w:trPr>
          <w:jc w:val="center"/>
        </w:trPr>
        <w:tc>
          <w:tcPr>
            <w:tcW w:w="846" w:type="dxa"/>
            <w:vMerge w:val="restart"/>
            <w:vAlign w:val="center"/>
          </w:tcPr>
          <w:p w14:paraId="66E5FF8C" w14:textId="77777777" w:rsidR="000D0E32" w:rsidRPr="000D0E32" w:rsidRDefault="000D0E32" w:rsidP="000D0E32">
            <w:pPr>
              <w:spacing w:after="0" w:line="276" w:lineRule="auto"/>
              <w:jc w:val="center"/>
              <w:rPr>
                <w:b/>
                <w:sz w:val="20"/>
                <w:szCs w:val="20"/>
              </w:rPr>
            </w:pPr>
            <w:r w:rsidRPr="000D0E32">
              <w:rPr>
                <w:b/>
                <w:sz w:val="20"/>
                <w:szCs w:val="20"/>
              </w:rPr>
              <w:t>R. br.</w:t>
            </w:r>
          </w:p>
        </w:tc>
        <w:tc>
          <w:tcPr>
            <w:tcW w:w="6662" w:type="dxa"/>
            <w:vMerge w:val="restart"/>
            <w:vAlign w:val="center"/>
          </w:tcPr>
          <w:p w14:paraId="20897A06" w14:textId="77777777" w:rsidR="000D0E32" w:rsidRPr="000D0E32" w:rsidRDefault="000D0E32" w:rsidP="000D0E32">
            <w:pPr>
              <w:spacing w:after="0" w:line="276" w:lineRule="auto"/>
              <w:jc w:val="center"/>
              <w:rPr>
                <w:b/>
                <w:sz w:val="20"/>
                <w:szCs w:val="20"/>
              </w:rPr>
            </w:pPr>
            <w:r w:rsidRPr="000D0E32">
              <w:rPr>
                <w:b/>
                <w:sz w:val="20"/>
                <w:szCs w:val="20"/>
              </w:rPr>
              <w:t>OPIS</w:t>
            </w:r>
          </w:p>
        </w:tc>
        <w:tc>
          <w:tcPr>
            <w:tcW w:w="1418" w:type="dxa"/>
            <w:gridSpan w:val="2"/>
            <w:vAlign w:val="center"/>
          </w:tcPr>
          <w:p w14:paraId="551AFBB0" w14:textId="77777777" w:rsidR="000D0E32" w:rsidRPr="000D0E32" w:rsidRDefault="000D0E32" w:rsidP="000D0E32">
            <w:pPr>
              <w:spacing w:after="0" w:line="276" w:lineRule="auto"/>
              <w:jc w:val="center"/>
              <w:rPr>
                <w:b/>
                <w:sz w:val="20"/>
                <w:szCs w:val="20"/>
              </w:rPr>
            </w:pPr>
            <w:r w:rsidRPr="000D0E32">
              <w:rPr>
                <w:b/>
                <w:sz w:val="20"/>
                <w:szCs w:val="20"/>
              </w:rPr>
              <w:t>TVRDNJA</w:t>
            </w:r>
          </w:p>
        </w:tc>
      </w:tr>
      <w:tr w:rsidR="000D0E32" w:rsidRPr="000D0E32" w14:paraId="0C8D2CB6" w14:textId="77777777" w:rsidTr="000D0E32">
        <w:trPr>
          <w:jc w:val="center"/>
        </w:trPr>
        <w:tc>
          <w:tcPr>
            <w:tcW w:w="846" w:type="dxa"/>
            <w:vMerge/>
            <w:vAlign w:val="center"/>
          </w:tcPr>
          <w:p w14:paraId="51272062" w14:textId="77777777" w:rsidR="000D0E32" w:rsidRPr="000D0E32" w:rsidRDefault="000D0E32" w:rsidP="000D0E32">
            <w:pPr>
              <w:spacing w:after="0" w:line="276" w:lineRule="auto"/>
              <w:jc w:val="center"/>
              <w:rPr>
                <w:b/>
                <w:sz w:val="20"/>
                <w:szCs w:val="20"/>
              </w:rPr>
            </w:pPr>
          </w:p>
        </w:tc>
        <w:tc>
          <w:tcPr>
            <w:tcW w:w="6662" w:type="dxa"/>
            <w:vMerge/>
            <w:vAlign w:val="center"/>
          </w:tcPr>
          <w:p w14:paraId="65122145" w14:textId="77777777" w:rsidR="000D0E32" w:rsidRPr="000D0E32" w:rsidRDefault="000D0E32" w:rsidP="000D0E32">
            <w:pPr>
              <w:spacing w:after="0" w:line="276" w:lineRule="auto"/>
              <w:jc w:val="center"/>
              <w:rPr>
                <w:b/>
                <w:sz w:val="20"/>
                <w:szCs w:val="20"/>
              </w:rPr>
            </w:pPr>
          </w:p>
        </w:tc>
        <w:tc>
          <w:tcPr>
            <w:tcW w:w="708" w:type="dxa"/>
            <w:vAlign w:val="center"/>
          </w:tcPr>
          <w:p w14:paraId="039353D3" w14:textId="77777777" w:rsidR="000D0E32" w:rsidRPr="000D0E32" w:rsidRDefault="000D0E32" w:rsidP="000D0E32">
            <w:pPr>
              <w:spacing w:after="0" w:line="276" w:lineRule="auto"/>
              <w:jc w:val="center"/>
              <w:rPr>
                <w:b/>
                <w:sz w:val="20"/>
                <w:szCs w:val="20"/>
              </w:rPr>
            </w:pPr>
            <w:r w:rsidRPr="000D0E32">
              <w:rPr>
                <w:b/>
                <w:sz w:val="20"/>
                <w:szCs w:val="20"/>
              </w:rPr>
              <w:t>DA</w:t>
            </w:r>
          </w:p>
        </w:tc>
        <w:tc>
          <w:tcPr>
            <w:tcW w:w="710" w:type="dxa"/>
            <w:vAlign w:val="center"/>
          </w:tcPr>
          <w:p w14:paraId="46036D84" w14:textId="77777777" w:rsidR="000D0E32" w:rsidRPr="000D0E32" w:rsidRDefault="000D0E32" w:rsidP="000D0E32">
            <w:pPr>
              <w:spacing w:after="0" w:line="276" w:lineRule="auto"/>
              <w:jc w:val="center"/>
              <w:rPr>
                <w:b/>
                <w:sz w:val="20"/>
                <w:szCs w:val="20"/>
              </w:rPr>
            </w:pPr>
            <w:r w:rsidRPr="000D0E32">
              <w:rPr>
                <w:b/>
                <w:sz w:val="20"/>
                <w:szCs w:val="20"/>
              </w:rPr>
              <w:t>NE</w:t>
            </w:r>
          </w:p>
        </w:tc>
      </w:tr>
      <w:tr w:rsidR="000D0E32" w:rsidRPr="000D0E32" w14:paraId="0929549B" w14:textId="77777777" w:rsidTr="000D0E32">
        <w:trPr>
          <w:jc w:val="center"/>
        </w:trPr>
        <w:tc>
          <w:tcPr>
            <w:tcW w:w="846" w:type="dxa"/>
            <w:vAlign w:val="center"/>
          </w:tcPr>
          <w:p w14:paraId="1EF8E7BC" w14:textId="77777777" w:rsidR="000D0E32" w:rsidRPr="000D0E32" w:rsidRDefault="000D0E32" w:rsidP="000D0E32">
            <w:pPr>
              <w:spacing w:after="0" w:line="276" w:lineRule="auto"/>
              <w:jc w:val="center"/>
              <w:rPr>
                <w:b/>
                <w:sz w:val="20"/>
                <w:szCs w:val="20"/>
              </w:rPr>
            </w:pPr>
            <w:r w:rsidRPr="000D0E32">
              <w:rPr>
                <w:b/>
                <w:sz w:val="20"/>
                <w:szCs w:val="20"/>
              </w:rPr>
              <w:t>1.</w:t>
            </w:r>
          </w:p>
        </w:tc>
        <w:tc>
          <w:tcPr>
            <w:tcW w:w="6662" w:type="dxa"/>
          </w:tcPr>
          <w:p w14:paraId="4DDED1D1" w14:textId="77777777" w:rsidR="000D0E32" w:rsidRPr="00907D20" w:rsidRDefault="000D0E32" w:rsidP="000D0E32">
            <w:pPr>
              <w:spacing w:after="0" w:line="276" w:lineRule="auto"/>
              <w:rPr>
                <w:sz w:val="20"/>
                <w:szCs w:val="20"/>
              </w:rPr>
            </w:pPr>
            <w:r w:rsidRPr="00907D20">
              <w:rPr>
                <w:sz w:val="20"/>
                <w:szCs w:val="20"/>
              </w:rPr>
              <w:t>Jesu li predviđena financijska sredstva, za realizaciju preventivnih mjera, koja uključuju sustav civilne zaštite?</w:t>
            </w:r>
          </w:p>
        </w:tc>
        <w:tc>
          <w:tcPr>
            <w:tcW w:w="708" w:type="dxa"/>
            <w:vAlign w:val="center"/>
          </w:tcPr>
          <w:p w14:paraId="78241371" w14:textId="77777777" w:rsidR="000D0E32" w:rsidRPr="00907D20" w:rsidRDefault="00907D20" w:rsidP="000D0E32">
            <w:pPr>
              <w:spacing w:after="0" w:line="276" w:lineRule="auto"/>
              <w:ind w:hanging="111"/>
              <w:jc w:val="center"/>
              <w:rPr>
                <w:b/>
                <w:sz w:val="20"/>
                <w:szCs w:val="20"/>
              </w:rPr>
            </w:pPr>
            <w:r w:rsidRPr="00907D20">
              <w:rPr>
                <w:b/>
                <w:sz w:val="20"/>
                <w:szCs w:val="20"/>
              </w:rPr>
              <w:t>x</w:t>
            </w:r>
          </w:p>
        </w:tc>
        <w:tc>
          <w:tcPr>
            <w:tcW w:w="710" w:type="dxa"/>
            <w:vAlign w:val="center"/>
          </w:tcPr>
          <w:p w14:paraId="1B0AD20F" w14:textId="77777777" w:rsidR="000D0E32" w:rsidRPr="000D0E32" w:rsidRDefault="000D0E32" w:rsidP="000D0E32">
            <w:pPr>
              <w:spacing w:after="0" w:line="276" w:lineRule="auto"/>
              <w:jc w:val="center"/>
              <w:rPr>
                <w:b/>
                <w:sz w:val="20"/>
                <w:szCs w:val="20"/>
              </w:rPr>
            </w:pPr>
          </w:p>
        </w:tc>
      </w:tr>
      <w:tr w:rsidR="000D0E32" w:rsidRPr="000D0E32" w14:paraId="1597FEDA" w14:textId="77777777" w:rsidTr="000D0E32">
        <w:trPr>
          <w:jc w:val="center"/>
        </w:trPr>
        <w:tc>
          <w:tcPr>
            <w:tcW w:w="846" w:type="dxa"/>
            <w:vAlign w:val="center"/>
          </w:tcPr>
          <w:p w14:paraId="119F78E8" w14:textId="77777777" w:rsidR="000D0E32" w:rsidRPr="000D0E32" w:rsidRDefault="000D0E32" w:rsidP="000D0E32">
            <w:pPr>
              <w:spacing w:after="0" w:line="276" w:lineRule="auto"/>
              <w:jc w:val="center"/>
              <w:rPr>
                <w:b/>
                <w:sz w:val="20"/>
                <w:szCs w:val="20"/>
              </w:rPr>
            </w:pPr>
            <w:r w:rsidRPr="000D0E32">
              <w:rPr>
                <w:b/>
                <w:sz w:val="20"/>
                <w:szCs w:val="20"/>
              </w:rPr>
              <w:t>2.</w:t>
            </w:r>
          </w:p>
        </w:tc>
        <w:tc>
          <w:tcPr>
            <w:tcW w:w="6662" w:type="dxa"/>
          </w:tcPr>
          <w:p w14:paraId="2DEE1168" w14:textId="77777777" w:rsidR="000D0E32" w:rsidRPr="0094401E" w:rsidRDefault="000D0E32" w:rsidP="000D0E32">
            <w:pPr>
              <w:spacing w:after="0" w:line="276" w:lineRule="auto"/>
              <w:rPr>
                <w:sz w:val="20"/>
                <w:szCs w:val="20"/>
              </w:rPr>
            </w:pPr>
            <w:r w:rsidRPr="0094401E">
              <w:rPr>
                <w:sz w:val="20"/>
                <w:szCs w:val="20"/>
              </w:rPr>
              <w:t>Jesu li predviđena financijska sredstva za provedbu mjera reagiranja u slučaju prijetnje koja može uzrokovati veliku nesreću?</w:t>
            </w:r>
          </w:p>
        </w:tc>
        <w:tc>
          <w:tcPr>
            <w:tcW w:w="708" w:type="dxa"/>
            <w:vAlign w:val="center"/>
          </w:tcPr>
          <w:p w14:paraId="211E944E" w14:textId="203B149B" w:rsidR="000D0E32" w:rsidRPr="0094401E" w:rsidRDefault="0094401E" w:rsidP="000D0E32">
            <w:pPr>
              <w:spacing w:after="0" w:line="276" w:lineRule="auto"/>
              <w:jc w:val="center"/>
              <w:rPr>
                <w:b/>
                <w:sz w:val="20"/>
                <w:szCs w:val="20"/>
              </w:rPr>
            </w:pPr>
            <w:r w:rsidRPr="0094401E">
              <w:rPr>
                <w:b/>
                <w:sz w:val="20"/>
                <w:szCs w:val="20"/>
              </w:rPr>
              <w:t>x</w:t>
            </w:r>
          </w:p>
        </w:tc>
        <w:tc>
          <w:tcPr>
            <w:tcW w:w="710" w:type="dxa"/>
            <w:vAlign w:val="center"/>
          </w:tcPr>
          <w:p w14:paraId="2D2C3FCA" w14:textId="3396189D" w:rsidR="000D0E32" w:rsidRPr="000D0E32" w:rsidRDefault="000D0E32" w:rsidP="000D0E32">
            <w:pPr>
              <w:spacing w:after="0" w:line="276" w:lineRule="auto"/>
              <w:jc w:val="center"/>
              <w:rPr>
                <w:b/>
                <w:sz w:val="20"/>
                <w:szCs w:val="20"/>
              </w:rPr>
            </w:pPr>
          </w:p>
        </w:tc>
      </w:tr>
      <w:tr w:rsidR="000D0E32" w:rsidRPr="000D0E32" w14:paraId="41EE955B" w14:textId="77777777" w:rsidTr="000D0E32">
        <w:trPr>
          <w:jc w:val="center"/>
        </w:trPr>
        <w:tc>
          <w:tcPr>
            <w:tcW w:w="846" w:type="dxa"/>
            <w:vAlign w:val="center"/>
          </w:tcPr>
          <w:p w14:paraId="0318BC34" w14:textId="77777777" w:rsidR="000D0E32" w:rsidRPr="000D0E32" w:rsidRDefault="000D0E32" w:rsidP="000D0E32">
            <w:pPr>
              <w:spacing w:after="0" w:line="276" w:lineRule="auto"/>
              <w:jc w:val="center"/>
              <w:rPr>
                <w:b/>
                <w:sz w:val="20"/>
                <w:szCs w:val="20"/>
              </w:rPr>
            </w:pPr>
            <w:r w:rsidRPr="000D0E32">
              <w:rPr>
                <w:b/>
                <w:sz w:val="20"/>
                <w:szCs w:val="20"/>
              </w:rPr>
              <w:t>3.</w:t>
            </w:r>
          </w:p>
        </w:tc>
        <w:tc>
          <w:tcPr>
            <w:tcW w:w="6662" w:type="dxa"/>
          </w:tcPr>
          <w:p w14:paraId="66F8C38C" w14:textId="7B1A1904" w:rsidR="000D0E32" w:rsidRPr="000D0E32" w:rsidRDefault="000D0E32" w:rsidP="00F723C3">
            <w:pPr>
              <w:spacing w:after="0" w:line="276" w:lineRule="auto"/>
              <w:rPr>
                <w:sz w:val="20"/>
                <w:szCs w:val="20"/>
              </w:rPr>
            </w:pPr>
            <w:r w:rsidRPr="000D0E32">
              <w:rPr>
                <w:sz w:val="20"/>
                <w:szCs w:val="20"/>
              </w:rPr>
              <w:t xml:space="preserve">Jesu li predviđena financijska sredstva za povrat u funkciju ugroženog područja (proračunska </w:t>
            </w:r>
            <w:r w:rsidR="00F723C3">
              <w:rPr>
                <w:sz w:val="20"/>
                <w:szCs w:val="20"/>
              </w:rPr>
              <w:t>pričuva</w:t>
            </w:r>
            <w:r w:rsidRPr="000D0E32">
              <w:rPr>
                <w:sz w:val="20"/>
                <w:szCs w:val="20"/>
              </w:rPr>
              <w:t>)?</w:t>
            </w:r>
          </w:p>
        </w:tc>
        <w:tc>
          <w:tcPr>
            <w:tcW w:w="708" w:type="dxa"/>
            <w:vAlign w:val="center"/>
          </w:tcPr>
          <w:p w14:paraId="7072B597" w14:textId="77777777" w:rsidR="000D0E32" w:rsidRPr="000D0E32" w:rsidRDefault="000D0E32" w:rsidP="000D0E32">
            <w:pPr>
              <w:spacing w:after="0" w:line="276" w:lineRule="auto"/>
              <w:jc w:val="center"/>
              <w:rPr>
                <w:b/>
                <w:sz w:val="20"/>
                <w:szCs w:val="20"/>
              </w:rPr>
            </w:pPr>
          </w:p>
        </w:tc>
        <w:tc>
          <w:tcPr>
            <w:tcW w:w="710" w:type="dxa"/>
            <w:vAlign w:val="center"/>
          </w:tcPr>
          <w:p w14:paraId="7BAD49A1" w14:textId="77777777" w:rsidR="000D0E32" w:rsidRPr="000D0E32" w:rsidRDefault="000D0E32" w:rsidP="000D0E32">
            <w:pPr>
              <w:spacing w:after="0" w:line="276" w:lineRule="auto"/>
              <w:jc w:val="center"/>
              <w:rPr>
                <w:b/>
                <w:sz w:val="20"/>
                <w:szCs w:val="20"/>
              </w:rPr>
            </w:pPr>
            <w:r w:rsidRPr="000D0E32">
              <w:rPr>
                <w:b/>
                <w:sz w:val="20"/>
                <w:szCs w:val="20"/>
              </w:rPr>
              <w:t>x</w:t>
            </w:r>
          </w:p>
        </w:tc>
      </w:tr>
      <w:tr w:rsidR="00F723C3" w:rsidRPr="000D0E32" w14:paraId="579AA3A8" w14:textId="77777777" w:rsidTr="000D0E32">
        <w:trPr>
          <w:jc w:val="center"/>
        </w:trPr>
        <w:tc>
          <w:tcPr>
            <w:tcW w:w="846" w:type="dxa"/>
            <w:vAlign w:val="center"/>
          </w:tcPr>
          <w:p w14:paraId="025AFFE8" w14:textId="628556E5" w:rsidR="00F723C3" w:rsidRPr="000D0E32" w:rsidRDefault="00F723C3" w:rsidP="000D0E32">
            <w:pPr>
              <w:spacing w:after="0"/>
              <w:jc w:val="center"/>
              <w:rPr>
                <w:b/>
                <w:sz w:val="20"/>
                <w:szCs w:val="20"/>
              </w:rPr>
            </w:pPr>
            <w:r>
              <w:rPr>
                <w:b/>
                <w:sz w:val="20"/>
                <w:szCs w:val="20"/>
              </w:rPr>
              <w:t>4.</w:t>
            </w:r>
          </w:p>
        </w:tc>
        <w:tc>
          <w:tcPr>
            <w:tcW w:w="6662" w:type="dxa"/>
          </w:tcPr>
          <w:p w14:paraId="78182A44" w14:textId="160A07FA" w:rsidR="00F723C3" w:rsidRPr="000D0E32" w:rsidRDefault="00F723C3" w:rsidP="00F723C3">
            <w:pPr>
              <w:spacing w:after="0"/>
              <w:rPr>
                <w:sz w:val="20"/>
                <w:szCs w:val="20"/>
              </w:rPr>
            </w:pPr>
            <w:r>
              <w:rPr>
                <w:sz w:val="20"/>
                <w:szCs w:val="20"/>
              </w:rPr>
              <w:t>Jesu li predviđena sredstva za opremanje operativnih snaga sustava civilne zaštite (postrojba civilne zaštite, povjerenici civilne zaštite i dr.)</w:t>
            </w:r>
          </w:p>
        </w:tc>
        <w:tc>
          <w:tcPr>
            <w:tcW w:w="708" w:type="dxa"/>
            <w:vAlign w:val="center"/>
          </w:tcPr>
          <w:p w14:paraId="521A5B61" w14:textId="01415668" w:rsidR="00F723C3" w:rsidRPr="000D0E32" w:rsidRDefault="00B14518" w:rsidP="000D0E32">
            <w:pPr>
              <w:spacing w:after="0"/>
              <w:jc w:val="center"/>
              <w:rPr>
                <w:b/>
                <w:sz w:val="20"/>
                <w:szCs w:val="20"/>
              </w:rPr>
            </w:pPr>
            <w:r>
              <w:rPr>
                <w:b/>
                <w:sz w:val="20"/>
                <w:szCs w:val="20"/>
              </w:rPr>
              <w:t>x</w:t>
            </w:r>
          </w:p>
        </w:tc>
        <w:tc>
          <w:tcPr>
            <w:tcW w:w="710" w:type="dxa"/>
            <w:vAlign w:val="center"/>
          </w:tcPr>
          <w:p w14:paraId="58307F90" w14:textId="429C7B6B" w:rsidR="00F723C3" w:rsidRPr="000D0E32" w:rsidRDefault="00F723C3" w:rsidP="000D0E32">
            <w:pPr>
              <w:spacing w:after="0"/>
              <w:jc w:val="center"/>
              <w:rPr>
                <w:b/>
                <w:sz w:val="20"/>
                <w:szCs w:val="20"/>
              </w:rPr>
            </w:pPr>
          </w:p>
        </w:tc>
      </w:tr>
    </w:tbl>
    <w:p w14:paraId="78E4A53D" w14:textId="77777777" w:rsidR="000D0E32" w:rsidRPr="000D0E32" w:rsidRDefault="000D0E32" w:rsidP="000D0E32">
      <w:pPr>
        <w:rPr>
          <w:color w:val="000000"/>
          <w:lang w:bidi="en-US"/>
        </w:rPr>
      </w:pPr>
    </w:p>
    <w:p w14:paraId="76A4058D" w14:textId="3802D553" w:rsidR="00650DAF" w:rsidRPr="005026BC" w:rsidRDefault="00650DAF" w:rsidP="00650DAF">
      <w:pPr>
        <w:rPr>
          <w:lang w:bidi="en-US"/>
        </w:rPr>
      </w:pPr>
      <w:r>
        <w:rPr>
          <w:lang w:bidi="en-US"/>
        </w:rPr>
        <w:t xml:space="preserve">Općina </w:t>
      </w:r>
      <w:r w:rsidR="00A02FCE">
        <w:rPr>
          <w:lang w:bidi="en-US"/>
        </w:rPr>
        <w:t>Lišane Ostrovičke</w:t>
      </w:r>
      <w:r w:rsidRPr="005026BC">
        <w:rPr>
          <w:lang w:bidi="en-US"/>
        </w:rPr>
        <w:t xml:space="preserve"> u Pror</w:t>
      </w:r>
      <w:r w:rsidR="00F723C3">
        <w:rPr>
          <w:lang w:bidi="en-US"/>
        </w:rPr>
        <w:t>ačunu za 202</w:t>
      </w:r>
      <w:r w:rsidR="00A02FCE">
        <w:rPr>
          <w:lang w:bidi="en-US"/>
        </w:rPr>
        <w:t>3</w:t>
      </w:r>
      <w:r w:rsidRPr="005026BC">
        <w:rPr>
          <w:lang w:bidi="en-US"/>
        </w:rPr>
        <w:t>. godinu osigurala je financijska sredstva namijenjena za financiranje ukupnih aktivnosti sustava civilne zaštite. U nastavku je prikazana raspodjela financijskih sredstva prema Operativnim snagama sustava civilne zaštite.</w:t>
      </w:r>
    </w:p>
    <w:tbl>
      <w:tblPr>
        <w:tblStyle w:val="Reetkatablice10"/>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2134"/>
      </w:tblGrid>
      <w:tr w:rsidR="00A02FCE" w:rsidRPr="005026BC" w14:paraId="044729FF" w14:textId="77777777" w:rsidTr="003418ED">
        <w:trPr>
          <w:trHeight w:val="403"/>
          <w:jc w:val="center"/>
        </w:trPr>
        <w:tc>
          <w:tcPr>
            <w:tcW w:w="4106" w:type="dxa"/>
            <w:shd w:val="clear" w:color="auto" w:fill="auto"/>
            <w:vAlign w:val="center"/>
          </w:tcPr>
          <w:p w14:paraId="3FE519BC" w14:textId="77777777" w:rsidR="00A02FCE" w:rsidRPr="00D86C82" w:rsidRDefault="00A02FCE" w:rsidP="003418ED">
            <w:pPr>
              <w:spacing w:after="0"/>
              <w:rPr>
                <w:sz w:val="20"/>
                <w:lang w:bidi="en-US"/>
              </w:rPr>
            </w:pPr>
            <w:r>
              <w:rPr>
                <w:sz w:val="20"/>
                <w:lang w:bidi="en-US"/>
              </w:rPr>
              <w:t>Vatrogastvo – Dobrovoljna vatrogasna postrojba</w:t>
            </w:r>
          </w:p>
        </w:tc>
        <w:tc>
          <w:tcPr>
            <w:tcW w:w="2134" w:type="dxa"/>
            <w:shd w:val="clear" w:color="auto" w:fill="auto"/>
            <w:vAlign w:val="center"/>
          </w:tcPr>
          <w:p w14:paraId="531914FE" w14:textId="77777777" w:rsidR="00A02FCE" w:rsidRPr="00D86C82" w:rsidRDefault="00A02FCE" w:rsidP="003418ED">
            <w:pPr>
              <w:spacing w:after="0"/>
              <w:jc w:val="right"/>
              <w:rPr>
                <w:sz w:val="20"/>
                <w:lang w:bidi="en-US"/>
              </w:rPr>
            </w:pPr>
            <w:r>
              <w:rPr>
                <w:sz w:val="20"/>
                <w:lang w:bidi="en-US"/>
              </w:rPr>
              <w:t>6.650,00€</w:t>
            </w:r>
          </w:p>
        </w:tc>
      </w:tr>
      <w:tr w:rsidR="00A02FCE" w:rsidRPr="005026BC" w14:paraId="30198F04" w14:textId="77777777" w:rsidTr="003418ED">
        <w:trPr>
          <w:trHeight w:val="403"/>
          <w:jc w:val="center"/>
        </w:trPr>
        <w:tc>
          <w:tcPr>
            <w:tcW w:w="4106" w:type="dxa"/>
            <w:shd w:val="clear" w:color="auto" w:fill="auto"/>
            <w:vAlign w:val="center"/>
          </w:tcPr>
          <w:p w14:paraId="3922C752" w14:textId="77777777" w:rsidR="00A02FCE" w:rsidRPr="00D86C82" w:rsidRDefault="00A02FCE" w:rsidP="003418ED">
            <w:pPr>
              <w:spacing w:after="0"/>
              <w:rPr>
                <w:sz w:val="20"/>
                <w:lang w:bidi="en-US"/>
              </w:rPr>
            </w:pPr>
            <w:r>
              <w:rPr>
                <w:sz w:val="20"/>
                <w:lang w:bidi="en-US"/>
              </w:rPr>
              <w:t>Crveni križ</w:t>
            </w:r>
          </w:p>
        </w:tc>
        <w:tc>
          <w:tcPr>
            <w:tcW w:w="2134" w:type="dxa"/>
            <w:shd w:val="clear" w:color="auto" w:fill="auto"/>
            <w:vAlign w:val="center"/>
          </w:tcPr>
          <w:p w14:paraId="06456AA9" w14:textId="77777777" w:rsidR="00A02FCE" w:rsidRPr="00D86C82" w:rsidRDefault="00A02FCE" w:rsidP="003418ED">
            <w:pPr>
              <w:spacing w:after="0"/>
              <w:jc w:val="right"/>
              <w:rPr>
                <w:sz w:val="20"/>
                <w:lang w:bidi="en-US"/>
              </w:rPr>
            </w:pPr>
            <w:r>
              <w:rPr>
                <w:sz w:val="20"/>
                <w:lang w:bidi="en-US"/>
              </w:rPr>
              <w:t>1.750,00€</w:t>
            </w:r>
          </w:p>
        </w:tc>
      </w:tr>
      <w:tr w:rsidR="00A02FCE" w:rsidRPr="005026BC" w14:paraId="0BD9D096" w14:textId="77777777" w:rsidTr="003418ED">
        <w:trPr>
          <w:trHeight w:val="403"/>
          <w:jc w:val="center"/>
        </w:trPr>
        <w:tc>
          <w:tcPr>
            <w:tcW w:w="4106" w:type="dxa"/>
            <w:shd w:val="clear" w:color="auto" w:fill="auto"/>
            <w:vAlign w:val="center"/>
          </w:tcPr>
          <w:p w14:paraId="5F905A14" w14:textId="77777777" w:rsidR="00A02FCE" w:rsidRPr="00D86C82" w:rsidRDefault="00A02FCE" w:rsidP="003418ED">
            <w:pPr>
              <w:spacing w:after="0"/>
              <w:rPr>
                <w:sz w:val="20"/>
                <w:lang w:bidi="en-US"/>
              </w:rPr>
            </w:pPr>
            <w:r>
              <w:rPr>
                <w:sz w:val="20"/>
                <w:lang w:bidi="en-US"/>
              </w:rPr>
              <w:t>HGSS</w:t>
            </w:r>
          </w:p>
        </w:tc>
        <w:tc>
          <w:tcPr>
            <w:tcW w:w="2134" w:type="dxa"/>
            <w:shd w:val="clear" w:color="auto" w:fill="auto"/>
            <w:vAlign w:val="center"/>
          </w:tcPr>
          <w:p w14:paraId="3FDC9200" w14:textId="77777777" w:rsidR="00A02FCE" w:rsidRPr="00D86C82" w:rsidRDefault="00A02FCE" w:rsidP="003418ED">
            <w:pPr>
              <w:spacing w:after="0"/>
              <w:jc w:val="right"/>
              <w:rPr>
                <w:sz w:val="20"/>
                <w:lang w:bidi="en-US"/>
              </w:rPr>
            </w:pPr>
            <w:r>
              <w:rPr>
                <w:sz w:val="20"/>
                <w:lang w:bidi="en-US"/>
              </w:rPr>
              <w:t>930,00€</w:t>
            </w:r>
          </w:p>
        </w:tc>
      </w:tr>
      <w:tr w:rsidR="00A02FCE" w:rsidRPr="005026BC" w14:paraId="5A0722B0" w14:textId="77777777" w:rsidTr="000E6B2F">
        <w:trPr>
          <w:trHeight w:val="347"/>
          <w:jc w:val="center"/>
        </w:trPr>
        <w:tc>
          <w:tcPr>
            <w:tcW w:w="4106" w:type="dxa"/>
            <w:shd w:val="clear" w:color="auto" w:fill="auto"/>
            <w:vAlign w:val="center"/>
          </w:tcPr>
          <w:p w14:paraId="3E23C204" w14:textId="77777777" w:rsidR="00A02FCE" w:rsidRPr="00D86C82" w:rsidRDefault="00A02FCE" w:rsidP="003418ED">
            <w:pPr>
              <w:spacing w:after="0"/>
              <w:rPr>
                <w:sz w:val="20"/>
                <w:lang w:bidi="en-US"/>
              </w:rPr>
            </w:pPr>
            <w:r>
              <w:rPr>
                <w:sz w:val="20"/>
                <w:lang w:bidi="en-US"/>
              </w:rPr>
              <w:t>Civilna zaštita</w:t>
            </w:r>
          </w:p>
        </w:tc>
        <w:tc>
          <w:tcPr>
            <w:tcW w:w="2134" w:type="dxa"/>
            <w:shd w:val="clear" w:color="auto" w:fill="auto"/>
            <w:vAlign w:val="center"/>
          </w:tcPr>
          <w:p w14:paraId="7CD6DDC7" w14:textId="77777777" w:rsidR="00A02FCE" w:rsidRPr="00D86C82" w:rsidRDefault="00A02FCE" w:rsidP="003418ED">
            <w:pPr>
              <w:spacing w:after="0"/>
              <w:jc w:val="right"/>
              <w:rPr>
                <w:sz w:val="20"/>
                <w:lang w:bidi="en-US"/>
              </w:rPr>
            </w:pPr>
            <w:r>
              <w:rPr>
                <w:sz w:val="20"/>
                <w:lang w:bidi="en-US"/>
              </w:rPr>
              <w:t>10.610,00€</w:t>
            </w:r>
          </w:p>
        </w:tc>
      </w:tr>
      <w:tr w:rsidR="00A02FCE" w:rsidRPr="005026BC" w14:paraId="6E5D7A6F" w14:textId="77777777" w:rsidTr="003418ED">
        <w:trPr>
          <w:trHeight w:val="403"/>
          <w:jc w:val="center"/>
        </w:trPr>
        <w:tc>
          <w:tcPr>
            <w:tcW w:w="4106" w:type="dxa"/>
            <w:shd w:val="clear" w:color="auto" w:fill="auto"/>
            <w:vAlign w:val="center"/>
          </w:tcPr>
          <w:p w14:paraId="5ECA9C77" w14:textId="77777777" w:rsidR="00A02FCE" w:rsidRPr="00D86C82" w:rsidRDefault="00A02FCE" w:rsidP="003418ED">
            <w:pPr>
              <w:spacing w:after="0"/>
              <w:rPr>
                <w:b/>
                <w:sz w:val="20"/>
                <w:lang w:bidi="en-US"/>
              </w:rPr>
            </w:pPr>
            <w:r w:rsidRPr="00D86C82">
              <w:rPr>
                <w:b/>
                <w:sz w:val="20"/>
                <w:lang w:bidi="en-US"/>
              </w:rPr>
              <w:t>UKUPNO</w:t>
            </w:r>
          </w:p>
        </w:tc>
        <w:tc>
          <w:tcPr>
            <w:tcW w:w="2134" w:type="dxa"/>
            <w:shd w:val="clear" w:color="auto" w:fill="auto"/>
            <w:vAlign w:val="center"/>
          </w:tcPr>
          <w:p w14:paraId="1DE17BF7" w14:textId="77777777" w:rsidR="00A02FCE" w:rsidRPr="00D86C82" w:rsidRDefault="00A02FCE" w:rsidP="003418ED">
            <w:pPr>
              <w:spacing w:after="0"/>
              <w:jc w:val="right"/>
              <w:rPr>
                <w:b/>
                <w:sz w:val="20"/>
                <w:lang w:bidi="en-US"/>
              </w:rPr>
            </w:pPr>
            <w:r>
              <w:rPr>
                <w:b/>
                <w:sz w:val="20"/>
                <w:lang w:bidi="en-US"/>
              </w:rPr>
              <w:t>19.940,00€</w:t>
            </w:r>
          </w:p>
        </w:tc>
      </w:tr>
    </w:tbl>
    <w:p w14:paraId="2FA35ECB" w14:textId="77777777" w:rsidR="00650DAF" w:rsidRPr="005026BC" w:rsidRDefault="00650DAF" w:rsidP="00650DAF">
      <w:pPr>
        <w:rPr>
          <w:lang w:bidi="en-US"/>
        </w:rPr>
      </w:pPr>
    </w:p>
    <w:p w14:paraId="2978613F" w14:textId="6E9FB96A" w:rsidR="000D0E32" w:rsidRPr="000D0E32" w:rsidRDefault="000D0E32" w:rsidP="000D0E32">
      <w:pPr>
        <w:spacing w:before="120" w:after="120"/>
      </w:pPr>
      <w:r w:rsidRPr="00907D20">
        <w:t>Uvidom u stavke proračuna za 20</w:t>
      </w:r>
      <w:r w:rsidR="00F723C3">
        <w:t>2</w:t>
      </w:r>
      <w:r w:rsidR="00A02FCE">
        <w:t>3</w:t>
      </w:r>
      <w:r w:rsidRPr="00907D20">
        <w:t>. godinu i obzirom na podatke o opremanju operativnih snaga civilne zaštite, ocjen</w:t>
      </w:r>
      <w:r w:rsidR="0094401E">
        <w:t>e</w:t>
      </w:r>
      <w:r w:rsidRPr="00907D20">
        <w:t xml:space="preserve"> fiskalne situacije i njezine perspektive procijenjena je </w:t>
      </w:r>
      <w:r w:rsidR="00B14518">
        <w:rPr>
          <w:u w:val="single"/>
        </w:rPr>
        <w:t xml:space="preserve">visoka </w:t>
      </w:r>
      <w:r w:rsidRPr="00907D20">
        <w:t>razin</w:t>
      </w:r>
      <w:r w:rsidR="00B14518">
        <w:t>a</w:t>
      </w:r>
      <w:r w:rsidRPr="00907D20">
        <w:t xml:space="preserve"> spremnosti. U sljedećem proračunskom razdoblju trebalo bi predvidjeti financijska sredstva za </w:t>
      </w:r>
      <w:r w:rsidR="00907D20" w:rsidRPr="00907D20">
        <w:t xml:space="preserve">realizaciju preventivnih mjera i </w:t>
      </w:r>
      <w:r w:rsidRPr="00907D20">
        <w:t>povrat u funkciju ugroženog područja.</w:t>
      </w:r>
    </w:p>
    <w:p w14:paraId="0A377D04" w14:textId="77777777" w:rsidR="000D0E32" w:rsidRPr="000D0E32" w:rsidRDefault="000D0E32" w:rsidP="000D0E32">
      <w:pPr>
        <w:spacing w:before="120" w:after="120"/>
      </w:pPr>
    </w:p>
    <w:p w14:paraId="0DC3AEBD" w14:textId="150084E6" w:rsidR="000D0E32" w:rsidRPr="000D0E32" w:rsidRDefault="000D0E32" w:rsidP="000D0E32">
      <w:pPr>
        <w:spacing w:before="0"/>
        <w:jc w:val="center"/>
        <w:rPr>
          <w:bCs/>
          <w:color w:val="54883D"/>
          <w:szCs w:val="18"/>
        </w:rPr>
      </w:pPr>
      <w:r w:rsidRPr="000D0E32">
        <w:rPr>
          <w:bCs/>
          <w:color w:val="54883D"/>
          <w:szCs w:val="18"/>
        </w:rPr>
        <w:t xml:space="preserve">Tablica </w:t>
      </w:r>
      <w:r w:rsidR="003670C2" w:rsidRPr="000D0E32">
        <w:rPr>
          <w:bCs/>
          <w:color w:val="54883D"/>
          <w:szCs w:val="18"/>
        </w:rPr>
        <w:fldChar w:fldCharType="begin"/>
      </w:r>
      <w:r w:rsidRPr="000D0E32">
        <w:rPr>
          <w:bCs/>
          <w:color w:val="54883D"/>
          <w:szCs w:val="18"/>
        </w:rPr>
        <w:instrText xml:space="preserve"> SEQ Tabela \* ARABIC </w:instrText>
      </w:r>
      <w:r w:rsidR="003670C2" w:rsidRPr="000D0E32">
        <w:rPr>
          <w:bCs/>
          <w:color w:val="54883D"/>
          <w:szCs w:val="18"/>
        </w:rPr>
        <w:fldChar w:fldCharType="separate"/>
      </w:r>
      <w:r w:rsidR="00DD0006">
        <w:rPr>
          <w:bCs/>
          <w:noProof/>
          <w:color w:val="54883D"/>
          <w:szCs w:val="18"/>
        </w:rPr>
        <w:t>62</w:t>
      </w:r>
      <w:r w:rsidR="003670C2" w:rsidRPr="000D0E32">
        <w:rPr>
          <w:bCs/>
          <w:color w:val="54883D"/>
          <w:szCs w:val="18"/>
        </w:rPr>
        <w:fldChar w:fldCharType="end"/>
      </w:r>
      <w:r w:rsidRPr="000D0E32">
        <w:rPr>
          <w:bCs/>
          <w:color w:val="54883D"/>
          <w:szCs w:val="18"/>
        </w:rPr>
        <w:t>. Prikaz ocjena fiskalne situacije i njezine perspektive</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0D0E32" w:rsidRPr="000D0E32" w14:paraId="5FADA5C8" w14:textId="77777777" w:rsidTr="000D0E32">
        <w:trPr>
          <w:jc w:val="center"/>
        </w:trPr>
        <w:tc>
          <w:tcPr>
            <w:tcW w:w="3020" w:type="dxa"/>
            <w:vAlign w:val="center"/>
          </w:tcPr>
          <w:p w14:paraId="2713498D" w14:textId="77777777" w:rsidR="000D0E32" w:rsidRPr="000D0E32" w:rsidRDefault="000D0E32" w:rsidP="000D0E32">
            <w:pPr>
              <w:spacing w:before="120" w:after="0" w:line="276" w:lineRule="auto"/>
              <w:jc w:val="center"/>
              <w:rPr>
                <w:b/>
                <w:sz w:val="20"/>
              </w:rPr>
            </w:pPr>
            <w:r w:rsidRPr="000D0E32">
              <w:rPr>
                <w:b/>
                <w:sz w:val="20"/>
              </w:rPr>
              <w:t>Opisna ocjena</w:t>
            </w:r>
          </w:p>
        </w:tc>
        <w:tc>
          <w:tcPr>
            <w:tcW w:w="3021" w:type="dxa"/>
            <w:vAlign w:val="center"/>
          </w:tcPr>
          <w:p w14:paraId="29F9653D" w14:textId="77777777" w:rsidR="000D0E32" w:rsidRPr="000D0E32" w:rsidRDefault="000D0E32" w:rsidP="000D0E32">
            <w:pPr>
              <w:spacing w:before="120" w:after="0" w:line="276" w:lineRule="auto"/>
              <w:jc w:val="center"/>
              <w:rPr>
                <w:b/>
                <w:sz w:val="20"/>
              </w:rPr>
            </w:pPr>
            <w:r w:rsidRPr="000D0E32">
              <w:rPr>
                <w:b/>
                <w:sz w:val="20"/>
              </w:rPr>
              <w:t>Ocjena</w:t>
            </w:r>
          </w:p>
        </w:tc>
      </w:tr>
      <w:tr w:rsidR="000D0E32" w:rsidRPr="000D0E32" w14:paraId="0C9F1DAA" w14:textId="77777777" w:rsidTr="000D0E32">
        <w:trPr>
          <w:jc w:val="center"/>
        </w:trPr>
        <w:tc>
          <w:tcPr>
            <w:tcW w:w="3020" w:type="dxa"/>
            <w:shd w:val="clear" w:color="auto" w:fill="FF0000"/>
            <w:vAlign w:val="center"/>
          </w:tcPr>
          <w:p w14:paraId="23BDD495" w14:textId="77777777" w:rsidR="000D0E32" w:rsidRPr="000D0E32" w:rsidRDefault="000D0E32" w:rsidP="000D0E32">
            <w:pPr>
              <w:spacing w:before="120" w:after="0" w:line="276" w:lineRule="auto"/>
              <w:rPr>
                <w:sz w:val="20"/>
              </w:rPr>
            </w:pPr>
            <w:r w:rsidRPr="000D0E32">
              <w:rPr>
                <w:sz w:val="20"/>
              </w:rPr>
              <w:t>Vrlo niska spremnost</w:t>
            </w:r>
          </w:p>
        </w:tc>
        <w:tc>
          <w:tcPr>
            <w:tcW w:w="3021" w:type="dxa"/>
            <w:shd w:val="clear" w:color="auto" w:fill="FF0000"/>
            <w:vAlign w:val="center"/>
          </w:tcPr>
          <w:p w14:paraId="44911353" w14:textId="77777777" w:rsidR="000D0E32" w:rsidRPr="000D0E32" w:rsidRDefault="000D0E32" w:rsidP="000D0E32">
            <w:pPr>
              <w:spacing w:before="120" w:after="0" w:line="276" w:lineRule="auto"/>
              <w:rPr>
                <w:sz w:val="20"/>
              </w:rPr>
            </w:pPr>
          </w:p>
        </w:tc>
      </w:tr>
      <w:tr w:rsidR="000D0E32" w:rsidRPr="000D0E32" w14:paraId="6A00CC3F" w14:textId="77777777" w:rsidTr="000D0E32">
        <w:trPr>
          <w:jc w:val="center"/>
        </w:trPr>
        <w:tc>
          <w:tcPr>
            <w:tcW w:w="3020" w:type="dxa"/>
            <w:shd w:val="clear" w:color="auto" w:fill="FFC000"/>
            <w:vAlign w:val="center"/>
          </w:tcPr>
          <w:p w14:paraId="4F41B350" w14:textId="77777777" w:rsidR="000D0E32" w:rsidRPr="000D0E32" w:rsidRDefault="000D0E32" w:rsidP="000D0E32">
            <w:pPr>
              <w:spacing w:before="120" w:after="0" w:line="276" w:lineRule="auto"/>
              <w:rPr>
                <w:sz w:val="20"/>
              </w:rPr>
            </w:pPr>
            <w:r w:rsidRPr="000D0E32">
              <w:rPr>
                <w:sz w:val="20"/>
              </w:rPr>
              <w:t>Niska spremnost</w:t>
            </w:r>
          </w:p>
        </w:tc>
        <w:tc>
          <w:tcPr>
            <w:tcW w:w="3021" w:type="dxa"/>
            <w:shd w:val="clear" w:color="auto" w:fill="FFC000"/>
            <w:vAlign w:val="center"/>
          </w:tcPr>
          <w:p w14:paraId="2688D284" w14:textId="5815F64B" w:rsidR="000D0E32" w:rsidRPr="00907D20" w:rsidRDefault="000D0E32" w:rsidP="00907D20">
            <w:pPr>
              <w:spacing w:before="120" w:after="0" w:line="276" w:lineRule="auto"/>
              <w:jc w:val="center"/>
              <w:rPr>
                <w:b/>
                <w:sz w:val="20"/>
              </w:rPr>
            </w:pPr>
          </w:p>
        </w:tc>
      </w:tr>
      <w:tr w:rsidR="000D0E32" w:rsidRPr="000D0E32" w14:paraId="10398934" w14:textId="77777777" w:rsidTr="000D0E32">
        <w:trPr>
          <w:jc w:val="center"/>
        </w:trPr>
        <w:tc>
          <w:tcPr>
            <w:tcW w:w="3020" w:type="dxa"/>
            <w:shd w:val="clear" w:color="auto" w:fill="FFFF00"/>
            <w:vAlign w:val="center"/>
          </w:tcPr>
          <w:p w14:paraId="3BA872DD" w14:textId="77777777" w:rsidR="000D0E32" w:rsidRPr="000D0E32" w:rsidRDefault="000D0E32" w:rsidP="000D0E32">
            <w:pPr>
              <w:spacing w:before="120" w:after="0" w:line="276" w:lineRule="auto"/>
              <w:rPr>
                <w:sz w:val="20"/>
              </w:rPr>
            </w:pPr>
            <w:r w:rsidRPr="000D0E32">
              <w:rPr>
                <w:sz w:val="20"/>
              </w:rPr>
              <w:t>Visoka spremnost</w:t>
            </w:r>
          </w:p>
        </w:tc>
        <w:tc>
          <w:tcPr>
            <w:tcW w:w="3021" w:type="dxa"/>
            <w:shd w:val="clear" w:color="auto" w:fill="FFFF00"/>
            <w:vAlign w:val="center"/>
          </w:tcPr>
          <w:p w14:paraId="484B6A4B" w14:textId="6E3A9293" w:rsidR="000D0E32" w:rsidRPr="000D0E32" w:rsidRDefault="00B14518" w:rsidP="000D0E32">
            <w:pPr>
              <w:spacing w:before="120" w:after="0" w:line="276" w:lineRule="auto"/>
              <w:jc w:val="center"/>
              <w:rPr>
                <w:b/>
                <w:sz w:val="20"/>
              </w:rPr>
            </w:pPr>
            <w:r>
              <w:rPr>
                <w:b/>
                <w:sz w:val="20"/>
              </w:rPr>
              <w:t>X</w:t>
            </w:r>
          </w:p>
        </w:tc>
      </w:tr>
      <w:tr w:rsidR="000D0E32" w:rsidRPr="000D0E32" w14:paraId="20D5FE0C" w14:textId="77777777" w:rsidTr="000D0E32">
        <w:trPr>
          <w:jc w:val="center"/>
        </w:trPr>
        <w:tc>
          <w:tcPr>
            <w:tcW w:w="3020" w:type="dxa"/>
            <w:shd w:val="clear" w:color="auto" w:fill="92D050"/>
            <w:vAlign w:val="center"/>
          </w:tcPr>
          <w:p w14:paraId="0A514E16" w14:textId="77777777" w:rsidR="000D0E32" w:rsidRPr="000D0E32" w:rsidRDefault="000D0E32" w:rsidP="000D0E32">
            <w:pPr>
              <w:spacing w:before="120" w:after="0" w:line="276" w:lineRule="auto"/>
              <w:rPr>
                <w:sz w:val="20"/>
              </w:rPr>
            </w:pPr>
            <w:r w:rsidRPr="000D0E32">
              <w:rPr>
                <w:sz w:val="20"/>
              </w:rPr>
              <w:t>Vrlo visoka spremnost</w:t>
            </w:r>
          </w:p>
        </w:tc>
        <w:tc>
          <w:tcPr>
            <w:tcW w:w="3021" w:type="dxa"/>
            <w:shd w:val="clear" w:color="auto" w:fill="92D050"/>
            <w:vAlign w:val="center"/>
          </w:tcPr>
          <w:p w14:paraId="6C2D4C53" w14:textId="77777777" w:rsidR="000D0E32" w:rsidRPr="000D0E32" w:rsidRDefault="000D0E32" w:rsidP="000D0E32">
            <w:pPr>
              <w:spacing w:before="120" w:after="0" w:line="276" w:lineRule="auto"/>
              <w:jc w:val="center"/>
              <w:rPr>
                <w:b/>
                <w:sz w:val="20"/>
              </w:rPr>
            </w:pPr>
          </w:p>
        </w:tc>
      </w:tr>
    </w:tbl>
    <w:p w14:paraId="4C7FC96E" w14:textId="77777777" w:rsidR="000D0E32" w:rsidRDefault="000D0E32" w:rsidP="000D0E32">
      <w:pPr>
        <w:spacing w:after="0"/>
      </w:pPr>
    </w:p>
    <w:p w14:paraId="5D5F6E34" w14:textId="77777777" w:rsidR="006A5647" w:rsidRDefault="006A5647" w:rsidP="000D0E32">
      <w:pPr>
        <w:spacing w:after="0"/>
      </w:pPr>
    </w:p>
    <w:p w14:paraId="3113BAA6" w14:textId="77777777" w:rsidR="006A5647" w:rsidRDefault="006A5647" w:rsidP="000D0E32">
      <w:pPr>
        <w:spacing w:after="0"/>
      </w:pPr>
    </w:p>
    <w:p w14:paraId="5CEC5283" w14:textId="77777777" w:rsidR="006A5647" w:rsidRDefault="006A5647" w:rsidP="000D0E32">
      <w:pPr>
        <w:spacing w:after="0"/>
      </w:pPr>
    </w:p>
    <w:p w14:paraId="71264E1E" w14:textId="77777777" w:rsidR="00D86C82" w:rsidRDefault="00D86C82" w:rsidP="000D0E32">
      <w:pPr>
        <w:spacing w:after="0"/>
      </w:pPr>
    </w:p>
    <w:p w14:paraId="658FCFA1" w14:textId="77777777" w:rsidR="00D86C82" w:rsidRPr="000D0E32" w:rsidRDefault="00D86C82" w:rsidP="000D0E32">
      <w:pPr>
        <w:spacing w:after="0"/>
      </w:pPr>
    </w:p>
    <w:p w14:paraId="591D41B5" w14:textId="77777777" w:rsidR="000D0E32" w:rsidRPr="000D0E32" w:rsidRDefault="000D0E32" w:rsidP="000D0E32">
      <w:pPr>
        <w:keepNext/>
        <w:keepLines/>
        <w:numPr>
          <w:ilvl w:val="2"/>
          <w:numId w:val="0"/>
        </w:numPr>
        <w:spacing w:before="40"/>
        <w:ind w:left="720" w:hanging="720"/>
        <w:outlineLvl w:val="2"/>
        <w:rPr>
          <w:rFonts w:cstheme="majorBidi"/>
          <w:color w:val="54883D"/>
          <w:sz w:val="28"/>
          <w:lang w:eastAsia="hr-HR" w:bidi="en-US"/>
        </w:rPr>
      </w:pPr>
      <w:bookmarkStart w:id="294" w:name="_Toc5701530"/>
      <w:bookmarkStart w:id="295" w:name="_Toc5969848"/>
      <w:bookmarkStart w:id="296" w:name="_Toc9596671"/>
      <w:bookmarkStart w:id="297" w:name="_Toc127883002"/>
      <w:r w:rsidRPr="000D0E32">
        <w:rPr>
          <w:rFonts w:cstheme="majorBidi"/>
          <w:color w:val="54883D"/>
          <w:sz w:val="28"/>
          <w:lang w:eastAsia="hr-HR" w:bidi="en-US"/>
        </w:rPr>
        <w:t>8.1.6 Baza podataka</w:t>
      </w:r>
      <w:bookmarkEnd w:id="294"/>
      <w:bookmarkEnd w:id="295"/>
      <w:bookmarkEnd w:id="296"/>
      <w:bookmarkEnd w:id="297"/>
    </w:p>
    <w:tbl>
      <w:tblPr>
        <w:tblStyle w:val="Reetkatablice1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662"/>
        <w:gridCol w:w="712"/>
        <w:gridCol w:w="706"/>
      </w:tblGrid>
      <w:tr w:rsidR="000D0E32" w:rsidRPr="000D0E32" w14:paraId="5DC7F0A4" w14:textId="77777777" w:rsidTr="000D0E32">
        <w:trPr>
          <w:jc w:val="center"/>
        </w:trPr>
        <w:tc>
          <w:tcPr>
            <w:tcW w:w="846" w:type="dxa"/>
            <w:vMerge w:val="restart"/>
            <w:vAlign w:val="center"/>
          </w:tcPr>
          <w:p w14:paraId="526E9E03" w14:textId="77777777" w:rsidR="000D0E32" w:rsidRPr="000D0E32" w:rsidRDefault="000D0E32" w:rsidP="000D0E32">
            <w:pPr>
              <w:spacing w:after="0" w:line="276" w:lineRule="auto"/>
              <w:jc w:val="center"/>
              <w:rPr>
                <w:b/>
                <w:sz w:val="20"/>
                <w:szCs w:val="20"/>
              </w:rPr>
            </w:pPr>
            <w:r w:rsidRPr="000D0E32">
              <w:rPr>
                <w:b/>
                <w:sz w:val="20"/>
                <w:szCs w:val="20"/>
              </w:rPr>
              <w:t>R. br.</w:t>
            </w:r>
          </w:p>
        </w:tc>
        <w:tc>
          <w:tcPr>
            <w:tcW w:w="6662" w:type="dxa"/>
            <w:vMerge w:val="restart"/>
            <w:vAlign w:val="center"/>
          </w:tcPr>
          <w:p w14:paraId="78B0AA16" w14:textId="77777777" w:rsidR="000D0E32" w:rsidRPr="000D0E32" w:rsidRDefault="000D0E32" w:rsidP="000D0E32">
            <w:pPr>
              <w:spacing w:after="0" w:line="276" w:lineRule="auto"/>
              <w:jc w:val="center"/>
              <w:rPr>
                <w:b/>
                <w:sz w:val="20"/>
                <w:szCs w:val="20"/>
              </w:rPr>
            </w:pPr>
            <w:r w:rsidRPr="000D0E32">
              <w:rPr>
                <w:b/>
                <w:sz w:val="20"/>
                <w:szCs w:val="20"/>
              </w:rPr>
              <w:t>OPIS</w:t>
            </w:r>
          </w:p>
        </w:tc>
        <w:tc>
          <w:tcPr>
            <w:tcW w:w="1418" w:type="dxa"/>
            <w:gridSpan w:val="2"/>
            <w:vAlign w:val="center"/>
          </w:tcPr>
          <w:p w14:paraId="2C79F565" w14:textId="77777777" w:rsidR="000D0E32" w:rsidRPr="000D0E32" w:rsidRDefault="000D0E32" w:rsidP="000D0E32">
            <w:pPr>
              <w:spacing w:after="0" w:line="276" w:lineRule="auto"/>
              <w:jc w:val="center"/>
              <w:rPr>
                <w:b/>
                <w:sz w:val="20"/>
                <w:szCs w:val="20"/>
              </w:rPr>
            </w:pPr>
            <w:r w:rsidRPr="000D0E32">
              <w:rPr>
                <w:b/>
                <w:sz w:val="20"/>
                <w:szCs w:val="20"/>
              </w:rPr>
              <w:t>TVRDNJA</w:t>
            </w:r>
          </w:p>
        </w:tc>
      </w:tr>
      <w:tr w:rsidR="000D0E32" w:rsidRPr="000D0E32" w14:paraId="436C9801" w14:textId="77777777" w:rsidTr="000D0E32">
        <w:trPr>
          <w:jc w:val="center"/>
        </w:trPr>
        <w:tc>
          <w:tcPr>
            <w:tcW w:w="846" w:type="dxa"/>
            <w:vMerge/>
            <w:vAlign w:val="center"/>
          </w:tcPr>
          <w:p w14:paraId="5A67B252" w14:textId="77777777" w:rsidR="000D0E32" w:rsidRPr="000D0E32" w:rsidRDefault="000D0E32" w:rsidP="000D0E32">
            <w:pPr>
              <w:spacing w:after="0" w:line="276" w:lineRule="auto"/>
              <w:jc w:val="center"/>
              <w:rPr>
                <w:b/>
                <w:sz w:val="20"/>
                <w:szCs w:val="20"/>
              </w:rPr>
            </w:pPr>
          </w:p>
        </w:tc>
        <w:tc>
          <w:tcPr>
            <w:tcW w:w="6662" w:type="dxa"/>
            <w:vMerge/>
            <w:vAlign w:val="center"/>
          </w:tcPr>
          <w:p w14:paraId="5730DF76" w14:textId="77777777" w:rsidR="000D0E32" w:rsidRPr="000D0E32" w:rsidRDefault="000D0E32" w:rsidP="000D0E32">
            <w:pPr>
              <w:spacing w:after="0" w:line="276" w:lineRule="auto"/>
              <w:jc w:val="center"/>
              <w:rPr>
                <w:b/>
                <w:sz w:val="20"/>
                <w:szCs w:val="20"/>
              </w:rPr>
            </w:pPr>
          </w:p>
        </w:tc>
        <w:tc>
          <w:tcPr>
            <w:tcW w:w="712" w:type="dxa"/>
            <w:vAlign w:val="center"/>
          </w:tcPr>
          <w:p w14:paraId="08F98C62" w14:textId="77777777" w:rsidR="000D0E32" w:rsidRPr="000D0E32" w:rsidRDefault="000D0E32" w:rsidP="000D0E32">
            <w:pPr>
              <w:spacing w:after="0" w:line="276" w:lineRule="auto"/>
              <w:jc w:val="center"/>
              <w:rPr>
                <w:b/>
                <w:sz w:val="20"/>
                <w:szCs w:val="20"/>
              </w:rPr>
            </w:pPr>
            <w:r w:rsidRPr="000D0E32">
              <w:rPr>
                <w:b/>
                <w:sz w:val="20"/>
                <w:szCs w:val="20"/>
              </w:rPr>
              <w:t>DA</w:t>
            </w:r>
          </w:p>
        </w:tc>
        <w:tc>
          <w:tcPr>
            <w:tcW w:w="706" w:type="dxa"/>
            <w:vAlign w:val="center"/>
          </w:tcPr>
          <w:p w14:paraId="688B4F42" w14:textId="77777777" w:rsidR="000D0E32" w:rsidRPr="000D0E32" w:rsidRDefault="000D0E32" w:rsidP="000D0E32">
            <w:pPr>
              <w:spacing w:after="0" w:line="276" w:lineRule="auto"/>
              <w:jc w:val="center"/>
              <w:rPr>
                <w:b/>
                <w:sz w:val="20"/>
                <w:szCs w:val="20"/>
              </w:rPr>
            </w:pPr>
            <w:r w:rsidRPr="000D0E32">
              <w:rPr>
                <w:b/>
                <w:sz w:val="20"/>
                <w:szCs w:val="20"/>
              </w:rPr>
              <w:t>NE</w:t>
            </w:r>
          </w:p>
        </w:tc>
      </w:tr>
      <w:tr w:rsidR="000D0E32" w:rsidRPr="000D0E32" w14:paraId="13929291" w14:textId="77777777" w:rsidTr="000D0E32">
        <w:trPr>
          <w:jc w:val="center"/>
        </w:trPr>
        <w:tc>
          <w:tcPr>
            <w:tcW w:w="846" w:type="dxa"/>
            <w:vAlign w:val="center"/>
          </w:tcPr>
          <w:p w14:paraId="38102FF6" w14:textId="77777777" w:rsidR="000D0E32" w:rsidRPr="000D0E32" w:rsidRDefault="000D0E32" w:rsidP="000D0E32">
            <w:pPr>
              <w:spacing w:after="0" w:line="276" w:lineRule="auto"/>
              <w:jc w:val="center"/>
              <w:rPr>
                <w:b/>
                <w:sz w:val="20"/>
                <w:szCs w:val="20"/>
              </w:rPr>
            </w:pPr>
            <w:r w:rsidRPr="000D0E32">
              <w:rPr>
                <w:b/>
                <w:sz w:val="20"/>
                <w:szCs w:val="20"/>
              </w:rPr>
              <w:t>1.</w:t>
            </w:r>
          </w:p>
        </w:tc>
        <w:tc>
          <w:tcPr>
            <w:tcW w:w="6662" w:type="dxa"/>
          </w:tcPr>
          <w:p w14:paraId="600CC2C9" w14:textId="77777777" w:rsidR="000D0E32" w:rsidRPr="000D0E32" w:rsidRDefault="000D0E32" w:rsidP="000D0E32">
            <w:pPr>
              <w:tabs>
                <w:tab w:val="left" w:pos="1222"/>
              </w:tabs>
              <w:spacing w:after="0" w:line="276" w:lineRule="auto"/>
              <w:rPr>
                <w:sz w:val="20"/>
                <w:szCs w:val="20"/>
              </w:rPr>
            </w:pPr>
            <w:r w:rsidRPr="000D0E32">
              <w:rPr>
                <w:sz w:val="20"/>
                <w:szCs w:val="20"/>
              </w:rPr>
              <w:t>Postoji li baza podataka o pripadnicima operativnih snaga civilne zaštite?</w:t>
            </w:r>
          </w:p>
        </w:tc>
        <w:tc>
          <w:tcPr>
            <w:tcW w:w="712" w:type="dxa"/>
            <w:vAlign w:val="center"/>
          </w:tcPr>
          <w:p w14:paraId="649991BA" w14:textId="77777777" w:rsidR="000D0E32" w:rsidRPr="000D0E32" w:rsidRDefault="000D0E32" w:rsidP="000D0E32">
            <w:pPr>
              <w:tabs>
                <w:tab w:val="left" w:pos="1222"/>
              </w:tabs>
              <w:spacing w:after="0" w:line="276" w:lineRule="auto"/>
              <w:jc w:val="center"/>
              <w:rPr>
                <w:b/>
                <w:sz w:val="20"/>
                <w:szCs w:val="20"/>
              </w:rPr>
            </w:pPr>
            <w:r w:rsidRPr="000D0E32">
              <w:rPr>
                <w:b/>
                <w:sz w:val="20"/>
                <w:szCs w:val="20"/>
              </w:rPr>
              <w:t>x</w:t>
            </w:r>
          </w:p>
        </w:tc>
        <w:tc>
          <w:tcPr>
            <w:tcW w:w="706" w:type="dxa"/>
            <w:vAlign w:val="center"/>
          </w:tcPr>
          <w:p w14:paraId="72787E4F" w14:textId="77777777" w:rsidR="000D0E32" w:rsidRPr="000D0E32" w:rsidRDefault="000D0E32" w:rsidP="000D0E32">
            <w:pPr>
              <w:tabs>
                <w:tab w:val="left" w:pos="1222"/>
              </w:tabs>
              <w:spacing w:after="0" w:line="276" w:lineRule="auto"/>
              <w:jc w:val="center"/>
              <w:rPr>
                <w:b/>
                <w:sz w:val="20"/>
                <w:szCs w:val="20"/>
              </w:rPr>
            </w:pPr>
          </w:p>
        </w:tc>
      </w:tr>
      <w:tr w:rsidR="000D0E32" w:rsidRPr="000D0E32" w14:paraId="72D3A123" w14:textId="77777777" w:rsidTr="000D0E32">
        <w:trPr>
          <w:jc w:val="center"/>
        </w:trPr>
        <w:tc>
          <w:tcPr>
            <w:tcW w:w="846" w:type="dxa"/>
            <w:vAlign w:val="center"/>
          </w:tcPr>
          <w:p w14:paraId="790D6D82" w14:textId="77777777" w:rsidR="000D0E32" w:rsidRPr="000D0E32" w:rsidRDefault="000D0E32" w:rsidP="000D0E32">
            <w:pPr>
              <w:spacing w:after="0" w:line="276" w:lineRule="auto"/>
              <w:jc w:val="center"/>
              <w:rPr>
                <w:b/>
                <w:sz w:val="20"/>
                <w:szCs w:val="20"/>
              </w:rPr>
            </w:pPr>
            <w:r w:rsidRPr="000D0E32">
              <w:rPr>
                <w:b/>
                <w:sz w:val="20"/>
                <w:szCs w:val="20"/>
              </w:rPr>
              <w:t>2.</w:t>
            </w:r>
          </w:p>
        </w:tc>
        <w:tc>
          <w:tcPr>
            <w:tcW w:w="6662" w:type="dxa"/>
          </w:tcPr>
          <w:p w14:paraId="132F1435" w14:textId="54F8D72A" w:rsidR="000D0E32" w:rsidRPr="000D0E32" w:rsidRDefault="000D0E32" w:rsidP="00907D20">
            <w:pPr>
              <w:tabs>
                <w:tab w:val="left" w:pos="1222"/>
              </w:tabs>
              <w:spacing w:after="0" w:line="276" w:lineRule="auto"/>
              <w:rPr>
                <w:sz w:val="20"/>
                <w:szCs w:val="20"/>
              </w:rPr>
            </w:pPr>
            <w:r w:rsidRPr="000D0E32">
              <w:rPr>
                <w:sz w:val="20"/>
                <w:szCs w:val="20"/>
              </w:rPr>
              <w:t>Postoji li baza podataka o članovima Stožera civilne zaštite,</w:t>
            </w:r>
            <w:r w:rsidR="0094401E">
              <w:rPr>
                <w:sz w:val="20"/>
                <w:szCs w:val="20"/>
              </w:rPr>
              <w:t xml:space="preserve"> postrojbe civilne zaštite opće namjene,</w:t>
            </w:r>
            <w:r w:rsidRPr="000D0E32">
              <w:rPr>
                <w:sz w:val="20"/>
                <w:szCs w:val="20"/>
              </w:rPr>
              <w:t xml:space="preserve"> povjerenicima i zamjenicima povjerenika civilne zaštite?</w:t>
            </w:r>
          </w:p>
        </w:tc>
        <w:tc>
          <w:tcPr>
            <w:tcW w:w="712" w:type="dxa"/>
            <w:vAlign w:val="center"/>
          </w:tcPr>
          <w:p w14:paraId="1026F206" w14:textId="77777777" w:rsidR="000D0E32" w:rsidRPr="000D0E32" w:rsidRDefault="000D0E32" w:rsidP="000D0E32">
            <w:pPr>
              <w:spacing w:after="0" w:line="276" w:lineRule="auto"/>
              <w:jc w:val="center"/>
              <w:rPr>
                <w:b/>
                <w:sz w:val="20"/>
                <w:szCs w:val="20"/>
              </w:rPr>
            </w:pPr>
            <w:r w:rsidRPr="000D0E32">
              <w:rPr>
                <w:b/>
                <w:sz w:val="20"/>
                <w:szCs w:val="20"/>
              </w:rPr>
              <w:t>x</w:t>
            </w:r>
          </w:p>
        </w:tc>
        <w:tc>
          <w:tcPr>
            <w:tcW w:w="706" w:type="dxa"/>
            <w:vAlign w:val="center"/>
          </w:tcPr>
          <w:p w14:paraId="411F8F92" w14:textId="77777777" w:rsidR="000D0E32" w:rsidRPr="000D0E32" w:rsidRDefault="000D0E32" w:rsidP="000D0E32">
            <w:pPr>
              <w:spacing w:after="0" w:line="276" w:lineRule="auto"/>
              <w:jc w:val="center"/>
              <w:rPr>
                <w:b/>
                <w:sz w:val="20"/>
                <w:szCs w:val="20"/>
              </w:rPr>
            </w:pPr>
          </w:p>
        </w:tc>
      </w:tr>
      <w:tr w:rsidR="000D0E32" w:rsidRPr="000D0E32" w14:paraId="5B0ABC36" w14:textId="77777777" w:rsidTr="000D0E32">
        <w:trPr>
          <w:jc w:val="center"/>
        </w:trPr>
        <w:tc>
          <w:tcPr>
            <w:tcW w:w="846" w:type="dxa"/>
            <w:vAlign w:val="center"/>
          </w:tcPr>
          <w:p w14:paraId="3BD9B865" w14:textId="77777777" w:rsidR="000D0E32" w:rsidRPr="000D0E32" w:rsidRDefault="000D0E32" w:rsidP="000D0E32">
            <w:pPr>
              <w:spacing w:after="0" w:line="276" w:lineRule="auto"/>
              <w:jc w:val="center"/>
              <w:rPr>
                <w:b/>
                <w:sz w:val="20"/>
                <w:szCs w:val="20"/>
              </w:rPr>
            </w:pPr>
            <w:r w:rsidRPr="000D0E32">
              <w:rPr>
                <w:b/>
                <w:sz w:val="20"/>
                <w:szCs w:val="20"/>
              </w:rPr>
              <w:t>3.</w:t>
            </w:r>
          </w:p>
        </w:tc>
        <w:tc>
          <w:tcPr>
            <w:tcW w:w="6662" w:type="dxa"/>
          </w:tcPr>
          <w:p w14:paraId="2A83DE1F" w14:textId="77777777" w:rsidR="000D0E32" w:rsidRPr="000D0E32" w:rsidRDefault="000D0E32" w:rsidP="000D0E32">
            <w:pPr>
              <w:tabs>
                <w:tab w:val="left" w:pos="1222"/>
              </w:tabs>
              <w:spacing w:after="0" w:line="276" w:lineRule="auto"/>
              <w:rPr>
                <w:sz w:val="20"/>
                <w:szCs w:val="20"/>
              </w:rPr>
            </w:pPr>
            <w:r w:rsidRPr="000D0E32">
              <w:rPr>
                <w:sz w:val="20"/>
                <w:szCs w:val="20"/>
              </w:rPr>
              <w:t>Postoji li baza podataka o pravnim osobama od interesa za sustav civilne zaštite?</w:t>
            </w:r>
          </w:p>
        </w:tc>
        <w:tc>
          <w:tcPr>
            <w:tcW w:w="712" w:type="dxa"/>
            <w:vAlign w:val="center"/>
          </w:tcPr>
          <w:p w14:paraId="1FED2687" w14:textId="77777777" w:rsidR="000D0E32" w:rsidRPr="000D0E32" w:rsidRDefault="00907D20" w:rsidP="000D0E32">
            <w:pPr>
              <w:tabs>
                <w:tab w:val="left" w:pos="1222"/>
              </w:tabs>
              <w:spacing w:after="0" w:line="276" w:lineRule="auto"/>
              <w:jc w:val="center"/>
              <w:rPr>
                <w:b/>
                <w:sz w:val="20"/>
                <w:szCs w:val="20"/>
              </w:rPr>
            </w:pPr>
            <w:r>
              <w:rPr>
                <w:b/>
                <w:sz w:val="20"/>
                <w:szCs w:val="20"/>
              </w:rPr>
              <w:t>x</w:t>
            </w:r>
          </w:p>
        </w:tc>
        <w:tc>
          <w:tcPr>
            <w:tcW w:w="706" w:type="dxa"/>
            <w:vAlign w:val="center"/>
          </w:tcPr>
          <w:p w14:paraId="67EBC5A8" w14:textId="77777777" w:rsidR="000D0E32" w:rsidRPr="000D0E32" w:rsidRDefault="000D0E32" w:rsidP="000D0E32">
            <w:pPr>
              <w:tabs>
                <w:tab w:val="left" w:pos="1222"/>
              </w:tabs>
              <w:spacing w:after="0" w:line="276" w:lineRule="auto"/>
              <w:jc w:val="center"/>
              <w:rPr>
                <w:b/>
                <w:sz w:val="20"/>
                <w:szCs w:val="20"/>
              </w:rPr>
            </w:pPr>
          </w:p>
        </w:tc>
      </w:tr>
      <w:tr w:rsidR="000D0E32" w:rsidRPr="000D0E32" w14:paraId="70011413" w14:textId="77777777" w:rsidTr="000D0E32">
        <w:trPr>
          <w:jc w:val="center"/>
        </w:trPr>
        <w:tc>
          <w:tcPr>
            <w:tcW w:w="846" w:type="dxa"/>
            <w:vAlign w:val="center"/>
          </w:tcPr>
          <w:p w14:paraId="45E338F6" w14:textId="77777777" w:rsidR="000D0E32" w:rsidRPr="000D0E32" w:rsidRDefault="000D0E32" w:rsidP="000D0E32">
            <w:pPr>
              <w:spacing w:after="0" w:line="276" w:lineRule="auto"/>
              <w:jc w:val="center"/>
              <w:rPr>
                <w:b/>
                <w:sz w:val="20"/>
                <w:szCs w:val="20"/>
              </w:rPr>
            </w:pPr>
            <w:r w:rsidRPr="000D0E32">
              <w:rPr>
                <w:b/>
                <w:sz w:val="20"/>
                <w:szCs w:val="20"/>
              </w:rPr>
              <w:t>4.</w:t>
            </w:r>
          </w:p>
        </w:tc>
        <w:tc>
          <w:tcPr>
            <w:tcW w:w="6662" w:type="dxa"/>
          </w:tcPr>
          <w:p w14:paraId="390D0AF0" w14:textId="77777777" w:rsidR="000D0E32" w:rsidRPr="000D0E32" w:rsidRDefault="000D0E32" w:rsidP="000D0E32">
            <w:pPr>
              <w:tabs>
                <w:tab w:val="left" w:pos="1222"/>
              </w:tabs>
              <w:spacing w:after="0" w:line="276" w:lineRule="auto"/>
              <w:rPr>
                <w:sz w:val="20"/>
                <w:szCs w:val="20"/>
              </w:rPr>
            </w:pPr>
            <w:r w:rsidRPr="000D0E32">
              <w:rPr>
                <w:sz w:val="20"/>
                <w:szCs w:val="20"/>
              </w:rPr>
              <w:t>Postoji li baza podataka o prirodnim nepogodama i štetama koje su iste prouzročile?</w:t>
            </w:r>
          </w:p>
        </w:tc>
        <w:tc>
          <w:tcPr>
            <w:tcW w:w="712" w:type="dxa"/>
            <w:vAlign w:val="center"/>
          </w:tcPr>
          <w:p w14:paraId="44695D4C" w14:textId="1F6DF2F4" w:rsidR="000D0E32" w:rsidRPr="000D0E32" w:rsidRDefault="0094401E" w:rsidP="000D0E32">
            <w:pPr>
              <w:tabs>
                <w:tab w:val="left" w:pos="1222"/>
              </w:tabs>
              <w:spacing w:after="0" w:line="276" w:lineRule="auto"/>
              <w:jc w:val="center"/>
              <w:rPr>
                <w:b/>
                <w:sz w:val="20"/>
                <w:szCs w:val="20"/>
              </w:rPr>
            </w:pPr>
            <w:r>
              <w:rPr>
                <w:b/>
                <w:sz w:val="20"/>
                <w:szCs w:val="20"/>
              </w:rPr>
              <w:t>x</w:t>
            </w:r>
          </w:p>
        </w:tc>
        <w:tc>
          <w:tcPr>
            <w:tcW w:w="706" w:type="dxa"/>
            <w:vAlign w:val="center"/>
          </w:tcPr>
          <w:p w14:paraId="192D0AB9" w14:textId="69633ED2" w:rsidR="000D0E32" w:rsidRPr="000D0E32" w:rsidRDefault="000D0E32" w:rsidP="000D0E32">
            <w:pPr>
              <w:tabs>
                <w:tab w:val="left" w:pos="1222"/>
              </w:tabs>
              <w:spacing w:after="0" w:line="276" w:lineRule="auto"/>
              <w:jc w:val="center"/>
              <w:rPr>
                <w:b/>
                <w:sz w:val="20"/>
                <w:szCs w:val="20"/>
              </w:rPr>
            </w:pPr>
          </w:p>
        </w:tc>
      </w:tr>
      <w:tr w:rsidR="000D0E32" w:rsidRPr="000D0E32" w14:paraId="10B5CC73" w14:textId="77777777" w:rsidTr="000D0E32">
        <w:trPr>
          <w:jc w:val="center"/>
        </w:trPr>
        <w:tc>
          <w:tcPr>
            <w:tcW w:w="846" w:type="dxa"/>
            <w:vAlign w:val="center"/>
          </w:tcPr>
          <w:p w14:paraId="746C17EF" w14:textId="77777777" w:rsidR="000D0E32" w:rsidRPr="000D0E32" w:rsidRDefault="000D0E32" w:rsidP="000D0E32">
            <w:pPr>
              <w:spacing w:after="0" w:line="276" w:lineRule="auto"/>
              <w:jc w:val="center"/>
              <w:rPr>
                <w:b/>
                <w:sz w:val="20"/>
                <w:szCs w:val="20"/>
              </w:rPr>
            </w:pPr>
            <w:r w:rsidRPr="000D0E32">
              <w:rPr>
                <w:b/>
                <w:sz w:val="20"/>
                <w:szCs w:val="20"/>
              </w:rPr>
              <w:t>5.</w:t>
            </w:r>
          </w:p>
        </w:tc>
        <w:tc>
          <w:tcPr>
            <w:tcW w:w="6662" w:type="dxa"/>
          </w:tcPr>
          <w:p w14:paraId="71DF0F8D" w14:textId="77777777" w:rsidR="000D0E32" w:rsidRPr="000D0E32" w:rsidRDefault="000D0E32" w:rsidP="000D0E32">
            <w:pPr>
              <w:tabs>
                <w:tab w:val="left" w:pos="1222"/>
              </w:tabs>
              <w:spacing w:after="0" w:line="276" w:lineRule="auto"/>
              <w:rPr>
                <w:sz w:val="20"/>
                <w:szCs w:val="20"/>
              </w:rPr>
            </w:pPr>
            <w:r w:rsidRPr="000D0E32">
              <w:rPr>
                <w:sz w:val="20"/>
                <w:szCs w:val="20"/>
              </w:rPr>
              <w:t>Postoji li baza podataka o otkazivanju kritične infrastrukture?</w:t>
            </w:r>
          </w:p>
        </w:tc>
        <w:tc>
          <w:tcPr>
            <w:tcW w:w="712" w:type="dxa"/>
            <w:vAlign w:val="center"/>
          </w:tcPr>
          <w:p w14:paraId="15648B70" w14:textId="77777777" w:rsidR="000D0E32" w:rsidRPr="000D0E32" w:rsidRDefault="000D0E32" w:rsidP="000D0E32">
            <w:pPr>
              <w:tabs>
                <w:tab w:val="left" w:pos="1222"/>
              </w:tabs>
              <w:spacing w:after="0" w:line="276" w:lineRule="auto"/>
              <w:jc w:val="center"/>
              <w:rPr>
                <w:b/>
                <w:sz w:val="20"/>
                <w:szCs w:val="20"/>
              </w:rPr>
            </w:pPr>
          </w:p>
        </w:tc>
        <w:tc>
          <w:tcPr>
            <w:tcW w:w="706" w:type="dxa"/>
            <w:vAlign w:val="center"/>
          </w:tcPr>
          <w:p w14:paraId="4D45FADD" w14:textId="77777777" w:rsidR="000D0E32" w:rsidRPr="000D0E32" w:rsidRDefault="000D0E32" w:rsidP="000D0E32">
            <w:pPr>
              <w:tabs>
                <w:tab w:val="left" w:pos="1222"/>
              </w:tabs>
              <w:spacing w:after="0" w:line="276" w:lineRule="auto"/>
              <w:jc w:val="center"/>
              <w:rPr>
                <w:b/>
                <w:sz w:val="20"/>
                <w:szCs w:val="20"/>
              </w:rPr>
            </w:pPr>
            <w:r w:rsidRPr="000D0E32">
              <w:rPr>
                <w:b/>
                <w:sz w:val="20"/>
                <w:szCs w:val="20"/>
              </w:rPr>
              <w:t>x</w:t>
            </w:r>
          </w:p>
        </w:tc>
      </w:tr>
      <w:tr w:rsidR="000D0E32" w:rsidRPr="000D0E32" w14:paraId="1C3C8E9A" w14:textId="77777777" w:rsidTr="000D0E32">
        <w:trPr>
          <w:jc w:val="center"/>
        </w:trPr>
        <w:tc>
          <w:tcPr>
            <w:tcW w:w="846" w:type="dxa"/>
            <w:vAlign w:val="center"/>
          </w:tcPr>
          <w:p w14:paraId="29711B4A" w14:textId="77777777" w:rsidR="000D0E32" w:rsidRPr="000D0E32" w:rsidRDefault="000D0E32" w:rsidP="000D0E32">
            <w:pPr>
              <w:spacing w:after="0" w:line="276" w:lineRule="auto"/>
              <w:jc w:val="center"/>
              <w:rPr>
                <w:b/>
                <w:sz w:val="20"/>
                <w:szCs w:val="20"/>
              </w:rPr>
            </w:pPr>
            <w:r w:rsidRPr="000D0E32">
              <w:rPr>
                <w:b/>
                <w:sz w:val="20"/>
                <w:szCs w:val="20"/>
              </w:rPr>
              <w:t>6.</w:t>
            </w:r>
          </w:p>
        </w:tc>
        <w:tc>
          <w:tcPr>
            <w:tcW w:w="6662" w:type="dxa"/>
          </w:tcPr>
          <w:p w14:paraId="7330B29B" w14:textId="77777777" w:rsidR="000D0E32" w:rsidRPr="000D0E32" w:rsidRDefault="000D0E32" w:rsidP="000D0E32">
            <w:pPr>
              <w:tabs>
                <w:tab w:val="left" w:pos="1222"/>
              </w:tabs>
              <w:spacing w:after="0" w:line="276" w:lineRule="auto"/>
              <w:rPr>
                <w:sz w:val="20"/>
                <w:szCs w:val="20"/>
              </w:rPr>
            </w:pPr>
            <w:r w:rsidRPr="000D0E32">
              <w:rPr>
                <w:sz w:val="20"/>
                <w:szCs w:val="20"/>
              </w:rPr>
              <w:t>Postoji li baza podataka s osobama s invaliditetom, osobama s posebnim potrebama, starijima i nemoćnima?</w:t>
            </w:r>
          </w:p>
        </w:tc>
        <w:tc>
          <w:tcPr>
            <w:tcW w:w="712" w:type="dxa"/>
            <w:vAlign w:val="center"/>
          </w:tcPr>
          <w:p w14:paraId="2E40E483" w14:textId="77777777" w:rsidR="000D0E32" w:rsidRPr="000D0E32" w:rsidRDefault="000D0E32" w:rsidP="000D0E32">
            <w:pPr>
              <w:tabs>
                <w:tab w:val="left" w:pos="1222"/>
              </w:tabs>
              <w:spacing w:after="0" w:line="276" w:lineRule="auto"/>
              <w:jc w:val="center"/>
              <w:rPr>
                <w:b/>
                <w:sz w:val="20"/>
                <w:szCs w:val="20"/>
              </w:rPr>
            </w:pPr>
          </w:p>
        </w:tc>
        <w:tc>
          <w:tcPr>
            <w:tcW w:w="706" w:type="dxa"/>
            <w:vAlign w:val="center"/>
          </w:tcPr>
          <w:p w14:paraId="0A8B4757" w14:textId="77777777" w:rsidR="000D0E32" w:rsidRPr="000D0E32" w:rsidRDefault="000D0E32" w:rsidP="000D0E32">
            <w:pPr>
              <w:tabs>
                <w:tab w:val="left" w:pos="1222"/>
              </w:tabs>
              <w:spacing w:after="0" w:line="276" w:lineRule="auto"/>
              <w:jc w:val="center"/>
              <w:rPr>
                <w:b/>
                <w:sz w:val="20"/>
                <w:szCs w:val="20"/>
              </w:rPr>
            </w:pPr>
            <w:r w:rsidRPr="000D0E32">
              <w:rPr>
                <w:b/>
                <w:sz w:val="20"/>
                <w:szCs w:val="20"/>
              </w:rPr>
              <w:t>x</w:t>
            </w:r>
          </w:p>
        </w:tc>
      </w:tr>
      <w:tr w:rsidR="000D0E32" w:rsidRPr="000D0E32" w14:paraId="635C1974" w14:textId="77777777" w:rsidTr="000D0E32">
        <w:trPr>
          <w:jc w:val="center"/>
        </w:trPr>
        <w:tc>
          <w:tcPr>
            <w:tcW w:w="846" w:type="dxa"/>
            <w:vAlign w:val="center"/>
          </w:tcPr>
          <w:p w14:paraId="5A37740C" w14:textId="77777777" w:rsidR="000D0E32" w:rsidRPr="000D0E32" w:rsidRDefault="000D0E32" w:rsidP="000D0E32">
            <w:pPr>
              <w:spacing w:after="0" w:line="276" w:lineRule="auto"/>
              <w:jc w:val="center"/>
              <w:rPr>
                <w:b/>
                <w:sz w:val="20"/>
                <w:szCs w:val="20"/>
              </w:rPr>
            </w:pPr>
            <w:r w:rsidRPr="000D0E32">
              <w:rPr>
                <w:b/>
                <w:sz w:val="20"/>
                <w:szCs w:val="20"/>
              </w:rPr>
              <w:t>7.</w:t>
            </w:r>
          </w:p>
        </w:tc>
        <w:tc>
          <w:tcPr>
            <w:tcW w:w="6662" w:type="dxa"/>
          </w:tcPr>
          <w:p w14:paraId="1C6BE2DA" w14:textId="77777777" w:rsidR="000D0E32" w:rsidRPr="000D0E32" w:rsidRDefault="000D0E32" w:rsidP="000D0E32">
            <w:pPr>
              <w:tabs>
                <w:tab w:val="left" w:pos="1222"/>
              </w:tabs>
              <w:spacing w:after="0" w:line="276" w:lineRule="auto"/>
              <w:rPr>
                <w:sz w:val="20"/>
                <w:szCs w:val="20"/>
              </w:rPr>
            </w:pPr>
            <w:r w:rsidRPr="000D0E32">
              <w:rPr>
                <w:sz w:val="20"/>
                <w:szCs w:val="20"/>
              </w:rPr>
              <w:t>Ažuriraju li se navedene baze podataka redovito?</w:t>
            </w:r>
          </w:p>
        </w:tc>
        <w:tc>
          <w:tcPr>
            <w:tcW w:w="712" w:type="dxa"/>
            <w:vAlign w:val="center"/>
          </w:tcPr>
          <w:p w14:paraId="71EA8DA6" w14:textId="77777777" w:rsidR="000D0E32" w:rsidRPr="000D0E32" w:rsidRDefault="000D0E32" w:rsidP="000D0E32">
            <w:pPr>
              <w:tabs>
                <w:tab w:val="left" w:pos="1222"/>
              </w:tabs>
              <w:spacing w:after="0" w:line="276" w:lineRule="auto"/>
              <w:jc w:val="center"/>
              <w:rPr>
                <w:b/>
                <w:sz w:val="20"/>
                <w:szCs w:val="20"/>
              </w:rPr>
            </w:pPr>
            <w:r w:rsidRPr="000D0E32">
              <w:rPr>
                <w:b/>
                <w:sz w:val="20"/>
                <w:szCs w:val="20"/>
              </w:rPr>
              <w:t>x</w:t>
            </w:r>
          </w:p>
        </w:tc>
        <w:tc>
          <w:tcPr>
            <w:tcW w:w="706" w:type="dxa"/>
            <w:vAlign w:val="center"/>
          </w:tcPr>
          <w:p w14:paraId="4E490BF2" w14:textId="77777777" w:rsidR="000D0E32" w:rsidRPr="000D0E32" w:rsidRDefault="000D0E32" w:rsidP="000D0E32">
            <w:pPr>
              <w:tabs>
                <w:tab w:val="left" w:pos="1222"/>
              </w:tabs>
              <w:spacing w:after="0" w:line="276" w:lineRule="auto"/>
              <w:jc w:val="center"/>
              <w:rPr>
                <w:b/>
                <w:sz w:val="20"/>
                <w:szCs w:val="20"/>
              </w:rPr>
            </w:pPr>
          </w:p>
        </w:tc>
      </w:tr>
    </w:tbl>
    <w:p w14:paraId="5F496F79" w14:textId="77777777" w:rsidR="000D0E32" w:rsidRPr="000D0E32" w:rsidRDefault="000D0E32" w:rsidP="000D0E32">
      <w:pPr>
        <w:spacing w:before="120" w:after="120"/>
        <w:rPr>
          <w:highlight w:val="yellow"/>
        </w:rPr>
      </w:pPr>
    </w:p>
    <w:p w14:paraId="54A982E7" w14:textId="37BAB0A4" w:rsidR="000D0E32" w:rsidRPr="000D0E32" w:rsidRDefault="000D0E32" w:rsidP="0094401E">
      <w:pPr>
        <w:spacing w:after="0"/>
        <w:rPr>
          <w:color w:val="000000"/>
          <w:u w:val="single"/>
        </w:rPr>
      </w:pPr>
      <w:r w:rsidRPr="000D0E32">
        <w:rPr>
          <w:color w:val="000000"/>
        </w:rPr>
        <w:t xml:space="preserve">Bazu podataka označava skup međusobno povezanih podataka koji omogućavaju pregled sposobnosti operativnih snaga sustava civilne zaštite, a koji se na odgovarajući način i pod određenim uvjetima koristi za potrebe sustava civilne zaštite, odnosno koji se koristi za provođenje mjera i aktivnosti sustava civilne zaštite u velikim nesrećama i katastrofama kao i za potrebe provođenja osposobljavanja. Razina spremnosti ove kategorije procijenjena je </w:t>
      </w:r>
      <w:r w:rsidRPr="000D0E32">
        <w:rPr>
          <w:color w:val="000000"/>
          <w:u w:val="single"/>
        </w:rPr>
        <w:t>visokom.</w:t>
      </w:r>
    </w:p>
    <w:p w14:paraId="060FA95E" w14:textId="0991C8F9" w:rsidR="000D0E32" w:rsidRPr="000D0E32" w:rsidRDefault="000D0E32" w:rsidP="000D0E32">
      <w:pPr>
        <w:spacing w:before="0" w:after="0"/>
        <w:jc w:val="center"/>
        <w:rPr>
          <w:bCs/>
          <w:color w:val="54883D"/>
          <w:szCs w:val="18"/>
        </w:rPr>
      </w:pPr>
      <w:r w:rsidRPr="000D0E32">
        <w:rPr>
          <w:bCs/>
          <w:color w:val="54883D"/>
          <w:szCs w:val="18"/>
        </w:rPr>
        <w:t xml:space="preserve">Tablica </w:t>
      </w:r>
      <w:r w:rsidR="003670C2" w:rsidRPr="000D0E32">
        <w:rPr>
          <w:bCs/>
          <w:color w:val="54883D"/>
          <w:szCs w:val="18"/>
        </w:rPr>
        <w:fldChar w:fldCharType="begin"/>
      </w:r>
      <w:r w:rsidRPr="000D0E32">
        <w:rPr>
          <w:bCs/>
          <w:color w:val="54883D"/>
          <w:szCs w:val="18"/>
        </w:rPr>
        <w:instrText xml:space="preserve"> SEQ Tabela \* ARABIC </w:instrText>
      </w:r>
      <w:r w:rsidR="003670C2" w:rsidRPr="000D0E32">
        <w:rPr>
          <w:bCs/>
          <w:color w:val="54883D"/>
          <w:szCs w:val="18"/>
        </w:rPr>
        <w:fldChar w:fldCharType="separate"/>
      </w:r>
      <w:r w:rsidR="00DD0006">
        <w:rPr>
          <w:bCs/>
          <w:noProof/>
          <w:color w:val="54883D"/>
          <w:szCs w:val="18"/>
        </w:rPr>
        <w:t>63</w:t>
      </w:r>
      <w:r w:rsidR="003670C2" w:rsidRPr="000D0E32">
        <w:rPr>
          <w:bCs/>
          <w:color w:val="54883D"/>
          <w:szCs w:val="18"/>
        </w:rPr>
        <w:fldChar w:fldCharType="end"/>
      </w:r>
      <w:r w:rsidRPr="000D0E32">
        <w:rPr>
          <w:bCs/>
          <w:color w:val="54883D"/>
          <w:szCs w:val="18"/>
        </w:rPr>
        <w:t>. Prikaz ocjene baza podataka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0D0E32" w:rsidRPr="000D0E32" w14:paraId="60DE2DAD" w14:textId="77777777" w:rsidTr="000D0E32">
        <w:trPr>
          <w:jc w:val="center"/>
        </w:trPr>
        <w:tc>
          <w:tcPr>
            <w:tcW w:w="3020" w:type="dxa"/>
            <w:vAlign w:val="center"/>
          </w:tcPr>
          <w:p w14:paraId="21E13FA3" w14:textId="77777777" w:rsidR="000D0E32" w:rsidRPr="000D0E32" w:rsidRDefault="000D0E32" w:rsidP="000D0E32">
            <w:pPr>
              <w:spacing w:before="120" w:after="0" w:line="276" w:lineRule="auto"/>
              <w:jc w:val="center"/>
              <w:rPr>
                <w:b/>
                <w:sz w:val="20"/>
              </w:rPr>
            </w:pPr>
            <w:r w:rsidRPr="000D0E32">
              <w:rPr>
                <w:b/>
                <w:sz w:val="20"/>
              </w:rPr>
              <w:t>Opisna ocjena</w:t>
            </w:r>
          </w:p>
        </w:tc>
        <w:tc>
          <w:tcPr>
            <w:tcW w:w="3021" w:type="dxa"/>
            <w:vAlign w:val="center"/>
          </w:tcPr>
          <w:p w14:paraId="59530470" w14:textId="77777777" w:rsidR="000D0E32" w:rsidRPr="000D0E32" w:rsidRDefault="000D0E32" w:rsidP="000D0E32">
            <w:pPr>
              <w:spacing w:before="120" w:after="0" w:line="276" w:lineRule="auto"/>
              <w:jc w:val="center"/>
              <w:rPr>
                <w:b/>
                <w:sz w:val="20"/>
              </w:rPr>
            </w:pPr>
            <w:r w:rsidRPr="000D0E32">
              <w:rPr>
                <w:b/>
                <w:sz w:val="20"/>
              </w:rPr>
              <w:t>Ocjena</w:t>
            </w:r>
          </w:p>
        </w:tc>
      </w:tr>
      <w:tr w:rsidR="000D0E32" w:rsidRPr="000D0E32" w14:paraId="1C7EF2E5" w14:textId="77777777" w:rsidTr="000D0E32">
        <w:trPr>
          <w:jc w:val="center"/>
        </w:trPr>
        <w:tc>
          <w:tcPr>
            <w:tcW w:w="3020" w:type="dxa"/>
            <w:shd w:val="clear" w:color="auto" w:fill="FF0000"/>
            <w:vAlign w:val="center"/>
          </w:tcPr>
          <w:p w14:paraId="468B42C1" w14:textId="77777777" w:rsidR="000D0E32" w:rsidRPr="000D0E32" w:rsidRDefault="000D0E32" w:rsidP="000D0E32">
            <w:pPr>
              <w:spacing w:before="120" w:after="0" w:line="276" w:lineRule="auto"/>
              <w:rPr>
                <w:sz w:val="20"/>
              </w:rPr>
            </w:pPr>
            <w:r w:rsidRPr="000D0E32">
              <w:rPr>
                <w:sz w:val="20"/>
              </w:rPr>
              <w:t>Vrlo niska spremnost</w:t>
            </w:r>
          </w:p>
        </w:tc>
        <w:tc>
          <w:tcPr>
            <w:tcW w:w="3021" w:type="dxa"/>
            <w:shd w:val="clear" w:color="auto" w:fill="FF0000"/>
            <w:vAlign w:val="center"/>
          </w:tcPr>
          <w:p w14:paraId="678CB815" w14:textId="77777777" w:rsidR="000D0E32" w:rsidRPr="000D0E32" w:rsidRDefault="000D0E32" w:rsidP="000D0E32">
            <w:pPr>
              <w:spacing w:before="120" w:after="0" w:line="276" w:lineRule="auto"/>
              <w:rPr>
                <w:sz w:val="20"/>
              </w:rPr>
            </w:pPr>
          </w:p>
        </w:tc>
      </w:tr>
      <w:tr w:rsidR="000D0E32" w:rsidRPr="000D0E32" w14:paraId="6BFFDB27" w14:textId="77777777" w:rsidTr="000D0E32">
        <w:trPr>
          <w:jc w:val="center"/>
        </w:trPr>
        <w:tc>
          <w:tcPr>
            <w:tcW w:w="3020" w:type="dxa"/>
            <w:shd w:val="clear" w:color="auto" w:fill="FFC000"/>
            <w:vAlign w:val="center"/>
          </w:tcPr>
          <w:p w14:paraId="4D38F8EF" w14:textId="77777777" w:rsidR="000D0E32" w:rsidRPr="000D0E32" w:rsidRDefault="000D0E32" w:rsidP="000D0E32">
            <w:pPr>
              <w:spacing w:before="120" w:after="0" w:line="276" w:lineRule="auto"/>
              <w:rPr>
                <w:sz w:val="20"/>
              </w:rPr>
            </w:pPr>
            <w:r w:rsidRPr="000D0E32">
              <w:rPr>
                <w:sz w:val="20"/>
              </w:rPr>
              <w:t>Niska spremnost</w:t>
            </w:r>
          </w:p>
        </w:tc>
        <w:tc>
          <w:tcPr>
            <w:tcW w:w="3021" w:type="dxa"/>
            <w:shd w:val="clear" w:color="auto" w:fill="FFC000"/>
            <w:vAlign w:val="center"/>
          </w:tcPr>
          <w:p w14:paraId="1DB2B614" w14:textId="77777777" w:rsidR="000D0E32" w:rsidRPr="000D0E32" w:rsidRDefault="000D0E32" w:rsidP="000D0E32">
            <w:pPr>
              <w:spacing w:before="120" w:after="0" w:line="276" w:lineRule="auto"/>
              <w:rPr>
                <w:sz w:val="20"/>
              </w:rPr>
            </w:pPr>
          </w:p>
        </w:tc>
      </w:tr>
      <w:tr w:rsidR="000D0E32" w:rsidRPr="000D0E32" w14:paraId="0C4D2B5F" w14:textId="77777777" w:rsidTr="000D0E32">
        <w:trPr>
          <w:jc w:val="center"/>
        </w:trPr>
        <w:tc>
          <w:tcPr>
            <w:tcW w:w="3020" w:type="dxa"/>
            <w:shd w:val="clear" w:color="auto" w:fill="FFFF00"/>
            <w:vAlign w:val="center"/>
          </w:tcPr>
          <w:p w14:paraId="518768B8" w14:textId="77777777" w:rsidR="000D0E32" w:rsidRPr="000D0E32" w:rsidRDefault="000D0E32" w:rsidP="000D0E32">
            <w:pPr>
              <w:spacing w:before="120" w:after="0" w:line="276" w:lineRule="auto"/>
              <w:rPr>
                <w:sz w:val="20"/>
              </w:rPr>
            </w:pPr>
            <w:r w:rsidRPr="000D0E32">
              <w:rPr>
                <w:sz w:val="20"/>
              </w:rPr>
              <w:t>Visoka spremnost</w:t>
            </w:r>
          </w:p>
        </w:tc>
        <w:tc>
          <w:tcPr>
            <w:tcW w:w="3021" w:type="dxa"/>
            <w:shd w:val="clear" w:color="auto" w:fill="FFFF00"/>
            <w:vAlign w:val="center"/>
          </w:tcPr>
          <w:p w14:paraId="52C936EE" w14:textId="77777777" w:rsidR="000D0E32" w:rsidRPr="000D0E32" w:rsidRDefault="000D0E32" w:rsidP="000D0E32">
            <w:pPr>
              <w:spacing w:before="120" w:after="0" w:line="276" w:lineRule="auto"/>
              <w:jc w:val="center"/>
              <w:rPr>
                <w:b/>
                <w:sz w:val="20"/>
              </w:rPr>
            </w:pPr>
            <w:r w:rsidRPr="000D0E32">
              <w:rPr>
                <w:b/>
                <w:sz w:val="20"/>
              </w:rPr>
              <w:t>x</w:t>
            </w:r>
          </w:p>
        </w:tc>
      </w:tr>
      <w:tr w:rsidR="000D0E32" w:rsidRPr="000D0E32" w14:paraId="4703F7A4" w14:textId="77777777" w:rsidTr="000D0E32">
        <w:trPr>
          <w:jc w:val="center"/>
        </w:trPr>
        <w:tc>
          <w:tcPr>
            <w:tcW w:w="3020" w:type="dxa"/>
            <w:shd w:val="clear" w:color="auto" w:fill="92D050"/>
            <w:vAlign w:val="center"/>
          </w:tcPr>
          <w:p w14:paraId="07858600" w14:textId="77777777" w:rsidR="000D0E32" w:rsidRPr="000D0E32" w:rsidRDefault="000D0E32" w:rsidP="000D0E32">
            <w:pPr>
              <w:spacing w:before="120" w:after="0" w:line="276" w:lineRule="auto"/>
              <w:rPr>
                <w:sz w:val="20"/>
              </w:rPr>
            </w:pPr>
            <w:r w:rsidRPr="000D0E32">
              <w:rPr>
                <w:sz w:val="20"/>
              </w:rPr>
              <w:t>Vrlo visoka spremnost</w:t>
            </w:r>
          </w:p>
        </w:tc>
        <w:tc>
          <w:tcPr>
            <w:tcW w:w="3021" w:type="dxa"/>
            <w:shd w:val="clear" w:color="auto" w:fill="92D050"/>
            <w:vAlign w:val="center"/>
          </w:tcPr>
          <w:p w14:paraId="2872611A" w14:textId="77777777" w:rsidR="000D0E32" w:rsidRPr="000D0E32" w:rsidRDefault="000D0E32" w:rsidP="000D0E32">
            <w:pPr>
              <w:spacing w:before="120" w:after="0" w:line="276" w:lineRule="auto"/>
              <w:jc w:val="center"/>
              <w:rPr>
                <w:b/>
                <w:sz w:val="20"/>
              </w:rPr>
            </w:pPr>
          </w:p>
        </w:tc>
      </w:tr>
    </w:tbl>
    <w:p w14:paraId="7E401635" w14:textId="77777777" w:rsidR="000D0E32" w:rsidRPr="000D0E32" w:rsidRDefault="000D0E32" w:rsidP="000D0E32"/>
    <w:p w14:paraId="7BA0E1F7" w14:textId="77777777" w:rsidR="000D0E32" w:rsidRDefault="000D0E32" w:rsidP="000D0E32">
      <w:r w:rsidRPr="000D0E32">
        <w:t>Zaključna ocjena sustava civilne zaštite u području preventive prikazana je u sljedećoj tablici.</w:t>
      </w:r>
    </w:p>
    <w:p w14:paraId="69555903" w14:textId="079F424B" w:rsidR="000D0E32" w:rsidRPr="000D0E32" w:rsidRDefault="000D0E32" w:rsidP="000D0E32">
      <w:pPr>
        <w:spacing w:before="0" w:after="0"/>
        <w:jc w:val="center"/>
        <w:rPr>
          <w:rFonts w:ascii="Calibri" w:hAnsi="Calibri"/>
          <w:bCs/>
          <w:color w:val="54883D"/>
          <w:sz w:val="20"/>
          <w:szCs w:val="18"/>
        </w:rPr>
      </w:pPr>
      <w:r w:rsidRPr="000D0E32">
        <w:rPr>
          <w:bCs/>
          <w:color w:val="54883D"/>
          <w:sz w:val="20"/>
          <w:szCs w:val="18"/>
        </w:rPr>
        <w:t xml:space="preserve">Tablica </w:t>
      </w:r>
      <w:r w:rsidR="003670C2" w:rsidRPr="000D0E32">
        <w:rPr>
          <w:bCs/>
          <w:color w:val="54883D"/>
          <w:sz w:val="20"/>
          <w:szCs w:val="18"/>
        </w:rPr>
        <w:fldChar w:fldCharType="begin"/>
      </w:r>
      <w:r w:rsidRPr="000D0E32">
        <w:rPr>
          <w:bCs/>
          <w:color w:val="54883D"/>
          <w:sz w:val="20"/>
          <w:szCs w:val="18"/>
        </w:rPr>
        <w:instrText xml:space="preserve"> SEQ Tabela \* ARABIC </w:instrText>
      </w:r>
      <w:r w:rsidR="003670C2" w:rsidRPr="000D0E32">
        <w:rPr>
          <w:bCs/>
          <w:color w:val="54883D"/>
          <w:sz w:val="20"/>
          <w:szCs w:val="18"/>
        </w:rPr>
        <w:fldChar w:fldCharType="separate"/>
      </w:r>
      <w:r w:rsidR="00DD0006">
        <w:rPr>
          <w:bCs/>
          <w:noProof/>
          <w:color w:val="54883D"/>
          <w:sz w:val="20"/>
          <w:szCs w:val="18"/>
        </w:rPr>
        <w:t>64</w:t>
      </w:r>
      <w:r w:rsidR="003670C2" w:rsidRPr="000D0E32">
        <w:rPr>
          <w:bCs/>
          <w:color w:val="54883D"/>
          <w:sz w:val="20"/>
          <w:szCs w:val="18"/>
        </w:rPr>
        <w:fldChar w:fldCharType="end"/>
      </w:r>
      <w:r w:rsidRPr="000D0E32">
        <w:rPr>
          <w:bCs/>
          <w:color w:val="54883D"/>
          <w:sz w:val="20"/>
          <w:szCs w:val="18"/>
        </w:rPr>
        <w:t>. Analiza sustava civilne zaštite – područje preventive</w:t>
      </w:r>
    </w:p>
    <w:tbl>
      <w:tblPr>
        <w:tblW w:w="949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242"/>
        <w:gridCol w:w="1239"/>
        <w:gridCol w:w="1275"/>
        <w:gridCol w:w="1324"/>
        <w:gridCol w:w="1417"/>
      </w:tblGrid>
      <w:tr w:rsidR="000D0E32" w:rsidRPr="000D0E32" w14:paraId="1822C80E" w14:textId="77777777" w:rsidTr="000D0E32">
        <w:trPr>
          <w:trHeight w:val="352"/>
          <w:tblHeader/>
          <w:jc w:val="center"/>
        </w:trPr>
        <w:tc>
          <w:tcPr>
            <w:tcW w:w="4242" w:type="dxa"/>
            <w:vMerge w:val="restart"/>
            <w:shd w:val="clear" w:color="auto" w:fill="auto"/>
            <w:vAlign w:val="center"/>
          </w:tcPr>
          <w:p w14:paraId="0A44C3CD" w14:textId="77777777" w:rsidR="000D0E32" w:rsidRPr="000D0E32" w:rsidRDefault="000D0E32" w:rsidP="000D0E32">
            <w:pPr>
              <w:spacing w:after="0" w:line="240" w:lineRule="auto"/>
              <w:rPr>
                <w:b/>
                <w:color w:val="000000"/>
                <w:sz w:val="20"/>
                <w:szCs w:val="20"/>
              </w:rPr>
            </w:pPr>
            <w:r w:rsidRPr="000D0E32">
              <w:rPr>
                <w:b/>
                <w:color w:val="000000"/>
                <w:sz w:val="20"/>
                <w:szCs w:val="20"/>
              </w:rPr>
              <w:t>PODRUČJE PREVENTIVE</w:t>
            </w:r>
          </w:p>
        </w:tc>
        <w:tc>
          <w:tcPr>
            <w:tcW w:w="1239" w:type="dxa"/>
            <w:shd w:val="clear" w:color="auto" w:fill="FF0000"/>
            <w:vAlign w:val="center"/>
          </w:tcPr>
          <w:p w14:paraId="0B183EAE" w14:textId="77777777" w:rsidR="000D0E32" w:rsidRPr="000D0E32" w:rsidRDefault="000D0E32" w:rsidP="000D0E32">
            <w:pPr>
              <w:spacing w:after="0" w:line="240" w:lineRule="auto"/>
              <w:jc w:val="center"/>
              <w:rPr>
                <w:b/>
                <w:color w:val="000000"/>
                <w:sz w:val="20"/>
                <w:szCs w:val="20"/>
              </w:rPr>
            </w:pPr>
            <w:r w:rsidRPr="000D0E32">
              <w:rPr>
                <w:b/>
                <w:color w:val="000000"/>
                <w:sz w:val="20"/>
                <w:szCs w:val="20"/>
              </w:rPr>
              <w:t>Vrlo niska spremnost</w:t>
            </w:r>
          </w:p>
        </w:tc>
        <w:tc>
          <w:tcPr>
            <w:tcW w:w="1275" w:type="dxa"/>
            <w:shd w:val="clear" w:color="auto" w:fill="FFC000"/>
            <w:vAlign w:val="center"/>
          </w:tcPr>
          <w:p w14:paraId="3C295D52" w14:textId="77777777" w:rsidR="000D0E32" w:rsidRPr="000D0E32" w:rsidRDefault="000D0E32" w:rsidP="000D0E32">
            <w:pPr>
              <w:spacing w:after="0" w:line="240" w:lineRule="auto"/>
              <w:jc w:val="center"/>
              <w:rPr>
                <w:b/>
                <w:color w:val="000000"/>
                <w:sz w:val="20"/>
                <w:szCs w:val="20"/>
              </w:rPr>
            </w:pPr>
            <w:r w:rsidRPr="000D0E32">
              <w:rPr>
                <w:b/>
                <w:color w:val="000000"/>
                <w:sz w:val="20"/>
                <w:szCs w:val="20"/>
              </w:rPr>
              <w:t>Niska spremnost</w:t>
            </w:r>
          </w:p>
        </w:tc>
        <w:tc>
          <w:tcPr>
            <w:tcW w:w="1324" w:type="dxa"/>
            <w:shd w:val="clear" w:color="auto" w:fill="FFFF00"/>
            <w:vAlign w:val="center"/>
          </w:tcPr>
          <w:p w14:paraId="19EDF0E7" w14:textId="77777777" w:rsidR="000D0E32" w:rsidRPr="000D0E32" w:rsidRDefault="000D0E32" w:rsidP="000D0E32">
            <w:pPr>
              <w:spacing w:after="0" w:line="240" w:lineRule="auto"/>
              <w:jc w:val="center"/>
              <w:rPr>
                <w:b/>
                <w:color w:val="000000"/>
                <w:sz w:val="20"/>
                <w:szCs w:val="20"/>
              </w:rPr>
            </w:pPr>
            <w:r w:rsidRPr="000D0E32">
              <w:rPr>
                <w:b/>
                <w:color w:val="000000"/>
                <w:sz w:val="20"/>
                <w:szCs w:val="20"/>
              </w:rPr>
              <w:t>Visoka spremnost</w:t>
            </w:r>
          </w:p>
        </w:tc>
        <w:tc>
          <w:tcPr>
            <w:tcW w:w="1417" w:type="dxa"/>
            <w:shd w:val="clear" w:color="auto" w:fill="92D050"/>
            <w:vAlign w:val="center"/>
          </w:tcPr>
          <w:p w14:paraId="583F86CA" w14:textId="77777777" w:rsidR="000D0E32" w:rsidRPr="000D0E32" w:rsidRDefault="000D0E32" w:rsidP="000D0E32">
            <w:pPr>
              <w:spacing w:after="0" w:line="240" w:lineRule="auto"/>
              <w:jc w:val="center"/>
              <w:rPr>
                <w:b/>
                <w:color w:val="000000"/>
                <w:sz w:val="20"/>
                <w:szCs w:val="20"/>
              </w:rPr>
            </w:pPr>
            <w:r w:rsidRPr="000D0E32">
              <w:rPr>
                <w:b/>
                <w:color w:val="000000"/>
                <w:sz w:val="20"/>
                <w:szCs w:val="20"/>
              </w:rPr>
              <w:t>Vrlo visoka spremnost</w:t>
            </w:r>
          </w:p>
        </w:tc>
      </w:tr>
      <w:tr w:rsidR="000D0E32" w:rsidRPr="000D0E32" w14:paraId="1A45E1EB" w14:textId="77777777" w:rsidTr="000D0E32">
        <w:trPr>
          <w:trHeight w:val="278"/>
          <w:tblHeader/>
          <w:jc w:val="center"/>
        </w:trPr>
        <w:tc>
          <w:tcPr>
            <w:tcW w:w="4242" w:type="dxa"/>
            <w:vMerge/>
            <w:shd w:val="clear" w:color="auto" w:fill="auto"/>
            <w:vAlign w:val="center"/>
          </w:tcPr>
          <w:p w14:paraId="09617E4E" w14:textId="77777777" w:rsidR="000D0E32" w:rsidRPr="000D0E32" w:rsidRDefault="000D0E32" w:rsidP="000D0E32">
            <w:pPr>
              <w:spacing w:after="0" w:line="240" w:lineRule="auto"/>
              <w:rPr>
                <w:b/>
                <w:color w:val="000000"/>
                <w:sz w:val="20"/>
                <w:szCs w:val="20"/>
              </w:rPr>
            </w:pPr>
          </w:p>
        </w:tc>
        <w:tc>
          <w:tcPr>
            <w:tcW w:w="1239" w:type="dxa"/>
            <w:shd w:val="clear" w:color="auto" w:fill="auto"/>
            <w:vAlign w:val="center"/>
          </w:tcPr>
          <w:p w14:paraId="7C37392B" w14:textId="77777777" w:rsidR="000D0E32" w:rsidRPr="000D0E32" w:rsidRDefault="000D0E32" w:rsidP="000D0E32">
            <w:pPr>
              <w:spacing w:after="0" w:line="240" w:lineRule="auto"/>
              <w:jc w:val="center"/>
              <w:rPr>
                <w:b/>
                <w:color w:val="000000"/>
                <w:sz w:val="20"/>
                <w:szCs w:val="20"/>
              </w:rPr>
            </w:pPr>
            <w:r w:rsidRPr="000D0E32">
              <w:rPr>
                <w:b/>
                <w:color w:val="000000"/>
                <w:sz w:val="20"/>
                <w:szCs w:val="20"/>
              </w:rPr>
              <w:t>4</w:t>
            </w:r>
          </w:p>
        </w:tc>
        <w:tc>
          <w:tcPr>
            <w:tcW w:w="1275" w:type="dxa"/>
            <w:shd w:val="clear" w:color="auto" w:fill="auto"/>
            <w:vAlign w:val="center"/>
          </w:tcPr>
          <w:p w14:paraId="6D9927B8" w14:textId="77777777" w:rsidR="000D0E32" w:rsidRPr="000D0E32" w:rsidRDefault="000D0E32" w:rsidP="000D0E32">
            <w:pPr>
              <w:spacing w:after="0" w:line="240" w:lineRule="auto"/>
              <w:jc w:val="center"/>
              <w:rPr>
                <w:b/>
                <w:color w:val="000000"/>
                <w:sz w:val="20"/>
                <w:szCs w:val="20"/>
              </w:rPr>
            </w:pPr>
            <w:r w:rsidRPr="000D0E32">
              <w:rPr>
                <w:b/>
                <w:color w:val="000000"/>
                <w:sz w:val="20"/>
                <w:szCs w:val="20"/>
              </w:rPr>
              <w:t>3</w:t>
            </w:r>
          </w:p>
        </w:tc>
        <w:tc>
          <w:tcPr>
            <w:tcW w:w="1324" w:type="dxa"/>
            <w:shd w:val="clear" w:color="auto" w:fill="auto"/>
            <w:vAlign w:val="center"/>
          </w:tcPr>
          <w:p w14:paraId="2795BCD9" w14:textId="77777777" w:rsidR="000D0E32" w:rsidRPr="000D0E32" w:rsidRDefault="000D0E32" w:rsidP="000D0E32">
            <w:pPr>
              <w:spacing w:after="0" w:line="240" w:lineRule="auto"/>
              <w:jc w:val="center"/>
              <w:rPr>
                <w:b/>
                <w:color w:val="000000"/>
                <w:sz w:val="20"/>
                <w:szCs w:val="20"/>
              </w:rPr>
            </w:pPr>
            <w:r w:rsidRPr="000D0E32">
              <w:rPr>
                <w:b/>
                <w:color w:val="000000"/>
                <w:sz w:val="20"/>
                <w:szCs w:val="20"/>
              </w:rPr>
              <w:t>2</w:t>
            </w:r>
          </w:p>
        </w:tc>
        <w:tc>
          <w:tcPr>
            <w:tcW w:w="1417" w:type="dxa"/>
            <w:shd w:val="clear" w:color="auto" w:fill="auto"/>
            <w:vAlign w:val="center"/>
          </w:tcPr>
          <w:p w14:paraId="367AA62D" w14:textId="77777777" w:rsidR="000D0E32" w:rsidRPr="000D0E32" w:rsidRDefault="000D0E32" w:rsidP="000D0E32">
            <w:pPr>
              <w:spacing w:after="0" w:line="240" w:lineRule="auto"/>
              <w:jc w:val="center"/>
              <w:rPr>
                <w:b/>
                <w:color w:val="000000"/>
                <w:sz w:val="20"/>
                <w:szCs w:val="20"/>
              </w:rPr>
            </w:pPr>
            <w:r w:rsidRPr="000D0E32">
              <w:rPr>
                <w:b/>
                <w:color w:val="000000"/>
                <w:sz w:val="20"/>
                <w:szCs w:val="20"/>
              </w:rPr>
              <w:t>1</w:t>
            </w:r>
          </w:p>
        </w:tc>
      </w:tr>
      <w:tr w:rsidR="000D0E32" w:rsidRPr="000D0E32" w14:paraId="76FEBA20" w14:textId="77777777" w:rsidTr="000D0E32">
        <w:trPr>
          <w:trHeight w:val="352"/>
          <w:jc w:val="center"/>
        </w:trPr>
        <w:tc>
          <w:tcPr>
            <w:tcW w:w="4242" w:type="dxa"/>
            <w:shd w:val="clear" w:color="auto" w:fill="auto"/>
            <w:vAlign w:val="center"/>
          </w:tcPr>
          <w:p w14:paraId="05F8B87C" w14:textId="77777777" w:rsidR="000D0E32" w:rsidRPr="000D0E32" w:rsidRDefault="000D0E32" w:rsidP="000D0E32">
            <w:pPr>
              <w:spacing w:after="0" w:line="240" w:lineRule="auto"/>
              <w:rPr>
                <w:color w:val="000000"/>
                <w:sz w:val="20"/>
                <w:szCs w:val="20"/>
              </w:rPr>
            </w:pPr>
            <w:r w:rsidRPr="000D0E32">
              <w:rPr>
                <w:color w:val="000000"/>
                <w:sz w:val="20"/>
                <w:szCs w:val="20"/>
              </w:rPr>
              <w:t>Usvojenost strategija, normativne uređenosti te izrađenost procjena i planova od značaja za sustav civilne zaštite</w:t>
            </w:r>
          </w:p>
        </w:tc>
        <w:tc>
          <w:tcPr>
            <w:tcW w:w="1239" w:type="dxa"/>
            <w:shd w:val="clear" w:color="auto" w:fill="auto"/>
            <w:vAlign w:val="center"/>
          </w:tcPr>
          <w:p w14:paraId="31CA24CB" w14:textId="77777777" w:rsidR="000D0E32" w:rsidRPr="000D0E32" w:rsidRDefault="000D0E32" w:rsidP="000D0E32">
            <w:pPr>
              <w:spacing w:line="240" w:lineRule="auto"/>
              <w:jc w:val="center"/>
              <w:rPr>
                <w:b/>
                <w:color w:val="000000"/>
                <w:sz w:val="20"/>
                <w:szCs w:val="20"/>
              </w:rPr>
            </w:pPr>
          </w:p>
        </w:tc>
        <w:tc>
          <w:tcPr>
            <w:tcW w:w="1275" w:type="dxa"/>
            <w:shd w:val="clear" w:color="auto" w:fill="auto"/>
            <w:vAlign w:val="center"/>
          </w:tcPr>
          <w:p w14:paraId="32F25EFB" w14:textId="77777777" w:rsidR="000D0E32" w:rsidRPr="000D0E32" w:rsidRDefault="000D0E32" w:rsidP="000D0E32">
            <w:pPr>
              <w:spacing w:line="240" w:lineRule="auto"/>
              <w:jc w:val="center"/>
              <w:rPr>
                <w:b/>
                <w:color w:val="000000"/>
                <w:sz w:val="20"/>
                <w:szCs w:val="20"/>
              </w:rPr>
            </w:pPr>
          </w:p>
        </w:tc>
        <w:tc>
          <w:tcPr>
            <w:tcW w:w="1324" w:type="dxa"/>
            <w:shd w:val="clear" w:color="auto" w:fill="auto"/>
            <w:vAlign w:val="center"/>
          </w:tcPr>
          <w:p w14:paraId="173297DB" w14:textId="77777777" w:rsidR="000D0E32" w:rsidRPr="000D0E32" w:rsidRDefault="000D0E32" w:rsidP="000D0E32">
            <w:pPr>
              <w:spacing w:line="240" w:lineRule="auto"/>
              <w:jc w:val="center"/>
              <w:rPr>
                <w:b/>
                <w:color w:val="000000"/>
                <w:sz w:val="20"/>
                <w:szCs w:val="20"/>
              </w:rPr>
            </w:pPr>
          </w:p>
        </w:tc>
        <w:tc>
          <w:tcPr>
            <w:tcW w:w="1417" w:type="dxa"/>
            <w:shd w:val="clear" w:color="auto" w:fill="auto"/>
            <w:vAlign w:val="center"/>
          </w:tcPr>
          <w:p w14:paraId="0AF869C7" w14:textId="77777777" w:rsidR="000D0E32" w:rsidRPr="000D0E32" w:rsidRDefault="000D0E32" w:rsidP="000D0E32">
            <w:pPr>
              <w:spacing w:line="240" w:lineRule="auto"/>
              <w:jc w:val="center"/>
              <w:rPr>
                <w:b/>
                <w:color w:val="000000"/>
                <w:sz w:val="20"/>
                <w:szCs w:val="20"/>
              </w:rPr>
            </w:pPr>
            <w:r w:rsidRPr="000D0E32">
              <w:rPr>
                <w:b/>
                <w:color w:val="000000"/>
                <w:sz w:val="20"/>
                <w:szCs w:val="20"/>
              </w:rPr>
              <w:t>x</w:t>
            </w:r>
          </w:p>
        </w:tc>
      </w:tr>
      <w:tr w:rsidR="000D0E32" w:rsidRPr="000D0E32" w14:paraId="00097C85" w14:textId="77777777" w:rsidTr="000D0E32">
        <w:trPr>
          <w:trHeight w:val="352"/>
          <w:jc w:val="center"/>
        </w:trPr>
        <w:tc>
          <w:tcPr>
            <w:tcW w:w="4242" w:type="dxa"/>
            <w:shd w:val="clear" w:color="auto" w:fill="auto"/>
            <w:vAlign w:val="center"/>
          </w:tcPr>
          <w:p w14:paraId="25375EBA" w14:textId="77777777" w:rsidR="000D0E32" w:rsidRPr="000D0E32" w:rsidRDefault="000D0E32" w:rsidP="000D0E32">
            <w:pPr>
              <w:spacing w:after="0" w:line="240" w:lineRule="auto"/>
              <w:rPr>
                <w:color w:val="000000"/>
                <w:sz w:val="20"/>
                <w:szCs w:val="20"/>
              </w:rPr>
            </w:pPr>
            <w:r w:rsidRPr="000D0E32">
              <w:rPr>
                <w:color w:val="000000"/>
                <w:sz w:val="20"/>
                <w:szCs w:val="20"/>
              </w:rPr>
              <w:t>Sustavi ranog upozoravanja i suradnja sa susjednim jedinicama područne (regionalne) samouprave</w:t>
            </w:r>
          </w:p>
        </w:tc>
        <w:tc>
          <w:tcPr>
            <w:tcW w:w="1239" w:type="dxa"/>
            <w:shd w:val="clear" w:color="auto" w:fill="auto"/>
            <w:vAlign w:val="center"/>
          </w:tcPr>
          <w:p w14:paraId="5839DE36" w14:textId="77777777" w:rsidR="000D0E32" w:rsidRPr="000D0E32" w:rsidRDefault="000D0E32" w:rsidP="000D0E32">
            <w:pPr>
              <w:spacing w:line="240" w:lineRule="auto"/>
              <w:jc w:val="center"/>
              <w:rPr>
                <w:b/>
                <w:color w:val="000000"/>
                <w:sz w:val="20"/>
                <w:szCs w:val="20"/>
              </w:rPr>
            </w:pPr>
          </w:p>
        </w:tc>
        <w:tc>
          <w:tcPr>
            <w:tcW w:w="1275" w:type="dxa"/>
            <w:shd w:val="clear" w:color="auto" w:fill="auto"/>
            <w:vAlign w:val="center"/>
          </w:tcPr>
          <w:p w14:paraId="3F0E92E3" w14:textId="77777777" w:rsidR="000D0E32" w:rsidRPr="000D0E32" w:rsidRDefault="000D0E32" w:rsidP="000D0E32">
            <w:pPr>
              <w:spacing w:line="240" w:lineRule="auto"/>
              <w:jc w:val="center"/>
              <w:rPr>
                <w:b/>
                <w:color w:val="000000"/>
                <w:sz w:val="20"/>
                <w:szCs w:val="20"/>
              </w:rPr>
            </w:pPr>
          </w:p>
        </w:tc>
        <w:tc>
          <w:tcPr>
            <w:tcW w:w="1324" w:type="dxa"/>
            <w:shd w:val="clear" w:color="auto" w:fill="auto"/>
            <w:vAlign w:val="center"/>
          </w:tcPr>
          <w:p w14:paraId="2D25DD11" w14:textId="77777777" w:rsidR="000D0E32" w:rsidRPr="000D0E32" w:rsidRDefault="000D0E32" w:rsidP="000D0E32">
            <w:pPr>
              <w:spacing w:line="240" w:lineRule="auto"/>
              <w:jc w:val="center"/>
              <w:rPr>
                <w:b/>
                <w:color w:val="000000"/>
                <w:sz w:val="20"/>
                <w:szCs w:val="20"/>
              </w:rPr>
            </w:pPr>
            <w:r w:rsidRPr="000D0E32">
              <w:rPr>
                <w:b/>
                <w:color w:val="000000"/>
                <w:sz w:val="20"/>
                <w:szCs w:val="20"/>
              </w:rPr>
              <w:t>x</w:t>
            </w:r>
          </w:p>
        </w:tc>
        <w:tc>
          <w:tcPr>
            <w:tcW w:w="1417" w:type="dxa"/>
            <w:shd w:val="clear" w:color="auto" w:fill="auto"/>
            <w:vAlign w:val="center"/>
          </w:tcPr>
          <w:p w14:paraId="209E9D69" w14:textId="77777777" w:rsidR="000D0E32" w:rsidRPr="000D0E32" w:rsidRDefault="000D0E32" w:rsidP="000D0E32">
            <w:pPr>
              <w:spacing w:line="240" w:lineRule="auto"/>
              <w:jc w:val="center"/>
              <w:rPr>
                <w:b/>
                <w:color w:val="000000"/>
                <w:sz w:val="20"/>
                <w:szCs w:val="20"/>
              </w:rPr>
            </w:pPr>
          </w:p>
        </w:tc>
      </w:tr>
      <w:tr w:rsidR="000D0E32" w:rsidRPr="000D0E32" w14:paraId="1B15864A" w14:textId="77777777" w:rsidTr="000D0E32">
        <w:trPr>
          <w:trHeight w:val="676"/>
          <w:jc w:val="center"/>
        </w:trPr>
        <w:tc>
          <w:tcPr>
            <w:tcW w:w="4242" w:type="dxa"/>
            <w:shd w:val="clear" w:color="auto" w:fill="auto"/>
            <w:vAlign w:val="center"/>
          </w:tcPr>
          <w:p w14:paraId="06FAB6B6" w14:textId="77777777" w:rsidR="000D0E32" w:rsidRPr="000D0E32" w:rsidRDefault="000D0E32" w:rsidP="000D0E32">
            <w:pPr>
              <w:spacing w:after="0" w:line="240" w:lineRule="auto"/>
              <w:rPr>
                <w:color w:val="000000"/>
                <w:sz w:val="20"/>
                <w:szCs w:val="20"/>
              </w:rPr>
            </w:pPr>
            <w:r w:rsidRPr="000D0E32">
              <w:rPr>
                <w:color w:val="000000"/>
                <w:sz w:val="20"/>
                <w:szCs w:val="20"/>
              </w:rPr>
              <w:lastRenderedPageBreak/>
              <w:t>Stanje svijesti pojedinaca, pripadnika ranjivih skupina, upravljačkih i odgovornih tijela</w:t>
            </w:r>
          </w:p>
        </w:tc>
        <w:tc>
          <w:tcPr>
            <w:tcW w:w="1239" w:type="dxa"/>
            <w:shd w:val="clear" w:color="auto" w:fill="auto"/>
            <w:vAlign w:val="center"/>
          </w:tcPr>
          <w:p w14:paraId="5B402707" w14:textId="708F593B" w:rsidR="000D0E32" w:rsidRPr="000D0E32" w:rsidRDefault="000D0E32" w:rsidP="000D0E32">
            <w:pPr>
              <w:spacing w:after="0" w:line="240" w:lineRule="auto"/>
              <w:jc w:val="center"/>
              <w:rPr>
                <w:b/>
                <w:color w:val="000000"/>
                <w:sz w:val="20"/>
                <w:szCs w:val="20"/>
              </w:rPr>
            </w:pPr>
          </w:p>
        </w:tc>
        <w:tc>
          <w:tcPr>
            <w:tcW w:w="1275" w:type="dxa"/>
            <w:shd w:val="clear" w:color="auto" w:fill="auto"/>
            <w:vAlign w:val="center"/>
          </w:tcPr>
          <w:p w14:paraId="472626E8" w14:textId="5D96783B" w:rsidR="000D0E32" w:rsidRPr="000D0E32" w:rsidRDefault="00B14518" w:rsidP="000D0E32">
            <w:pPr>
              <w:spacing w:after="0" w:line="240" w:lineRule="auto"/>
              <w:jc w:val="center"/>
              <w:rPr>
                <w:b/>
                <w:color w:val="000000"/>
                <w:sz w:val="20"/>
                <w:szCs w:val="20"/>
              </w:rPr>
            </w:pPr>
            <w:r>
              <w:rPr>
                <w:b/>
                <w:color w:val="000000"/>
                <w:sz w:val="20"/>
                <w:szCs w:val="20"/>
              </w:rPr>
              <w:t>x</w:t>
            </w:r>
          </w:p>
        </w:tc>
        <w:tc>
          <w:tcPr>
            <w:tcW w:w="1324" w:type="dxa"/>
            <w:shd w:val="clear" w:color="auto" w:fill="auto"/>
            <w:vAlign w:val="center"/>
          </w:tcPr>
          <w:p w14:paraId="1DAF611C" w14:textId="77777777" w:rsidR="000D0E32" w:rsidRPr="000D0E32" w:rsidRDefault="000D0E32" w:rsidP="000D0E32">
            <w:pPr>
              <w:spacing w:after="0" w:line="240" w:lineRule="auto"/>
              <w:jc w:val="center"/>
              <w:rPr>
                <w:b/>
                <w:color w:val="000000"/>
                <w:sz w:val="20"/>
                <w:szCs w:val="20"/>
              </w:rPr>
            </w:pPr>
          </w:p>
        </w:tc>
        <w:tc>
          <w:tcPr>
            <w:tcW w:w="1417" w:type="dxa"/>
            <w:shd w:val="clear" w:color="auto" w:fill="auto"/>
            <w:vAlign w:val="center"/>
          </w:tcPr>
          <w:p w14:paraId="6C2D25F1" w14:textId="77777777" w:rsidR="000D0E32" w:rsidRPr="000D0E32" w:rsidRDefault="000D0E32" w:rsidP="000D0E32">
            <w:pPr>
              <w:spacing w:after="0" w:line="240" w:lineRule="auto"/>
              <w:jc w:val="center"/>
              <w:rPr>
                <w:b/>
                <w:color w:val="000000"/>
                <w:sz w:val="20"/>
                <w:szCs w:val="20"/>
              </w:rPr>
            </w:pPr>
          </w:p>
        </w:tc>
      </w:tr>
      <w:tr w:rsidR="000D0E32" w:rsidRPr="000D0E32" w14:paraId="07D37D75" w14:textId="77777777" w:rsidTr="000D0E32">
        <w:trPr>
          <w:trHeight w:val="842"/>
          <w:jc w:val="center"/>
        </w:trPr>
        <w:tc>
          <w:tcPr>
            <w:tcW w:w="4242" w:type="dxa"/>
            <w:shd w:val="clear" w:color="auto" w:fill="auto"/>
            <w:vAlign w:val="center"/>
          </w:tcPr>
          <w:p w14:paraId="23CD828D" w14:textId="77777777" w:rsidR="000D0E32" w:rsidRPr="000D0E32" w:rsidRDefault="000D0E32" w:rsidP="000D0E32">
            <w:pPr>
              <w:spacing w:after="0" w:line="240" w:lineRule="auto"/>
              <w:rPr>
                <w:color w:val="000000"/>
                <w:sz w:val="20"/>
                <w:szCs w:val="20"/>
              </w:rPr>
            </w:pPr>
            <w:r w:rsidRPr="000D0E32">
              <w:rPr>
                <w:color w:val="000000"/>
                <w:sz w:val="20"/>
                <w:szCs w:val="20"/>
              </w:rPr>
              <w:t>Ocjena stanja prostornog planiranja, izrade prostornih i urbanističkih planova razvoja, planskog korištenja zemljišta</w:t>
            </w:r>
          </w:p>
        </w:tc>
        <w:tc>
          <w:tcPr>
            <w:tcW w:w="1239" w:type="dxa"/>
            <w:shd w:val="clear" w:color="auto" w:fill="auto"/>
            <w:vAlign w:val="center"/>
          </w:tcPr>
          <w:p w14:paraId="1E162182" w14:textId="6C8436BD" w:rsidR="000D0E32" w:rsidRPr="000D0E32" w:rsidRDefault="000D0E32" w:rsidP="000D0E32">
            <w:pPr>
              <w:spacing w:after="0" w:line="240" w:lineRule="auto"/>
              <w:jc w:val="center"/>
              <w:rPr>
                <w:b/>
                <w:color w:val="000000"/>
                <w:sz w:val="20"/>
                <w:szCs w:val="20"/>
              </w:rPr>
            </w:pPr>
          </w:p>
        </w:tc>
        <w:tc>
          <w:tcPr>
            <w:tcW w:w="1275" w:type="dxa"/>
            <w:shd w:val="clear" w:color="auto" w:fill="auto"/>
            <w:vAlign w:val="center"/>
          </w:tcPr>
          <w:p w14:paraId="52103A3D" w14:textId="465F188E" w:rsidR="000D0E32" w:rsidRPr="000D0E32" w:rsidRDefault="000D0E32" w:rsidP="000D0E32">
            <w:pPr>
              <w:spacing w:after="0" w:line="240" w:lineRule="auto"/>
              <w:jc w:val="center"/>
              <w:rPr>
                <w:b/>
                <w:color w:val="000000"/>
                <w:sz w:val="20"/>
                <w:szCs w:val="20"/>
              </w:rPr>
            </w:pPr>
          </w:p>
        </w:tc>
        <w:tc>
          <w:tcPr>
            <w:tcW w:w="1324" w:type="dxa"/>
            <w:shd w:val="clear" w:color="auto" w:fill="auto"/>
            <w:vAlign w:val="center"/>
          </w:tcPr>
          <w:p w14:paraId="539710F9" w14:textId="656BF506" w:rsidR="000D0E32" w:rsidRPr="000D0E32" w:rsidRDefault="00B14518" w:rsidP="000D0E32">
            <w:pPr>
              <w:spacing w:after="0" w:line="240" w:lineRule="auto"/>
              <w:jc w:val="center"/>
              <w:rPr>
                <w:b/>
                <w:color w:val="000000"/>
                <w:sz w:val="20"/>
                <w:szCs w:val="20"/>
              </w:rPr>
            </w:pPr>
            <w:r>
              <w:rPr>
                <w:b/>
                <w:color w:val="000000"/>
                <w:sz w:val="20"/>
                <w:szCs w:val="20"/>
              </w:rPr>
              <w:t>x</w:t>
            </w:r>
          </w:p>
        </w:tc>
        <w:tc>
          <w:tcPr>
            <w:tcW w:w="1417" w:type="dxa"/>
            <w:shd w:val="clear" w:color="auto" w:fill="auto"/>
            <w:vAlign w:val="center"/>
          </w:tcPr>
          <w:p w14:paraId="6572FFFD" w14:textId="77777777" w:rsidR="000D0E32" w:rsidRPr="000D0E32" w:rsidRDefault="000D0E32" w:rsidP="000D0E32">
            <w:pPr>
              <w:spacing w:after="0" w:line="240" w:lineRule="auto"/>
              <w:jc w:val="center"/>
              <w:rPr>
                <w:b/>
                <w:color w:val="000000"/>
                <w:sz w:val="20"/>
                <w:szCs w:val="20"/>
              </w:rPr>
            </w:pPr>
          </w:p>
        </w:tc>
      </w:tr>
      <w:tr w:rsidR="000D0E32" w:rsidRPr="000D0E32" w14:paraId="3089E9B0" w14:textId="77777777" w:rsidTr="000D0E32">
        <w:trPr>
          <w:trHeight w:val="362"/>
          <w:jc w:val="center"/>
        </w:trPr>
        <w:tc>
          <w:tcPr>
            <w:tcW w:w="4242" w:type="dxa"/>
            <w:shd w:val="clear" w:color="auto" w:fill="auto"/>
            <w:vAlign w:val="center"/>
          </w:tcPr>
          <w:p w14:paraId="57809E3C" w14:textId="77777777" w:rsidR="000D0E32" w:rsidRPr="000D0E32" w:rsidRDefault="000D0E32" w:rsidP="000D0E32">
            <w:pPr>
              <w:spacing w:after="0" w:line="240" w:lineRule="auto"/>
              <w:rPr>
                <w:color w:val="000000"/>
                <w:sz w:val="20"/>
                <w:szCs w:val="20"/>
              </w:rPr>
            </w:pPr>
            <w:r w:rsidRPr="000D0E32">
              <w:rPr>
                <w:color w:val="000000"/>
                <w:sz w:val="20"/>
                <w:szCs w:val="20"/>
              </w:rPr>
              <w:t>Ocjena fiskalne situacije i njezine perspektive</w:t>
            </w:r>
          </w:p>
        </w:tc>
        <w:tc>
          <w:tcPr>
            <w:tcW w:w="1239" w:type="dxa"/>
            <w:shd w:val="clear" w:color="auto" w:fill="auto"/>
            <w:vAlign w:val="center"/>
          </w:tcPr>
          <w:p w14:paraId="7C434E7E" w14:textId="77777777" w:rsidR="000D0E32" w:rsidRPr="000D0E32" w:rsidRDefault="000D0E32" w:rsidP="000D0E32">
            <w:pPr>
              <w:spacing w:after="0" w:line="240" w:lineRule="auto"/>
              <w:jc w:val="center"/>
              <w:rPr>
                <w:b/>
                <w:color w:val="000000"/>
                <w:sz w:val="20"/>
                <w:szCs w:val="20"/>
              </w:rPr>
            </w:pPr>
          </w:p>
        </w:tc>
        <w:tc>
          <w:tcPr>
            <w:tcW w:w="1275" w:type="dxa"/>
            <w:shd w:val="clear" w:color="auto" w:fill="auto"/>
            <w:vAlign w:val="center"/>
          </w:tcPr>
          <w:p w14:paraId="3D272ACA" w14:textId="493DDD9F" w:rsidR="000D0E32" w:rsidRPr="000D0E32" w:rsidRDefault="000D0E32" w:rsidP="000D0E32">
            <w:pPr>
              <w:spacing w:after="0" w:line="240" w:lineRule="auto"/>
              <w:jc w:val="center"/>
              <w:rPr>
                <w:b/>
                <w:color w:val="000000"/>
                <w:sz w:val="20"/>
                <w:szCs w:val="20"/>
              </w:rPr>
            </w:pPr>
          </w:p>
        </w:tc>
        <w:tc>
          <w:tcPr>
            <w:tcW w:w="1324" w:type="dxa"/>
            <w:shd w:val="clear" w:color="auto" w:fill="auto"/>
            <w:vAlign w:val="center"/>
          </w:tcPr>
          <w:p w14:paraId="22A15A55" w14:textId="79A3E654" w:rsidR="000D0E32" w:rsidRPr="000D0E32" w:rsidRDefault="00B14518" w:rsidP="000D0E32">
            <w:pPr>
              <w:spacing w:after="0" w:line="240" w:lineRule="auto"/>
              <w:jc w:val="center"/>
              <w:rPr>
                <w:b/>
                <w:color w:val="000000"/>
                <w:sz w:val="20"/>
                <w:szCs w:val="20"/>
              </w:rPr>
            </w:pPr>
            <w:r>
              <w:rPr>
                <w:b/>
                <w:color w:val="000000"/>
                <w:sz w:val="20"/>
                <w:szCs w:val="20"/>
              </w:rPr>
              <w:t>x</w:t>
            </w:r>
          </w:p>
        </w:tc>
        <w:tc>
          <w:tcPr>
            <w:tcW w:w="1417" w:type="dxa"/>
            <w:shd w:val="clear" w:color="auto" w:fill="auto"/>
            <w:vAlign w:val="center"/>
          </w:tcPr>
          <w:p w14:paraId="23132547" w14:textId="77777777" w:rsidR="000D0E32" w:rsidRPr="000D0E32" w:rsidRDefault="000D0E32" w:rsidP="000D0E32">
            <w:pPr>
              <w:spacing w:after="0" w:line="240" w:lineRule="auto"/>
              <w:jc w:val="center"/>
              <w:rPr>
                <w:b/>
                <w:color w:val="000000"/>
                <w:sz w:val="20"/>
                <w:szCs w:val="20"/>
              </w:rPr>
            </w:pPr>
          </w:p>
        </w:tc>
      </w:tr>
      <w:tr w:rsidR="000D0E32" w:rsidRPr="000D0E32" w14:paraId="52024BBE" w14:textId="77777777" w:rsidTr="000D0E32">
        <w:trPr>
          <w:trHeight w:val="352"/>
          <w:jc w:val="center"/>
        </w:trPr>
        <w:tc>
          <w:tcPr>
            <w:tcW w:w="4242" w:type="dxa"/>
            <w:shd w:val="clear" w:color="auto" w:fill="auto"/>
            <w:vAlign w:val="center"/>
          </w:tcPr>
          <w:p w14:paraId="35D6D70F" w14:textId="77777777" w:rsidR="000D0E32" w:rsidRPr="000D0E32" w:rsidRDefault="000D0E32" w:rsidP="000D0E32">
            <w:pPr>
              <w:spacing w:after="0" w:line="240" w:lineRule="auto"/>
              <w:rPr>
                <w:color w:val="000000"/>
                <w:sz w:val="20"/>
                <w:szCs w:val="20"/>
              </w:rPr>
            </w:pPr>
            <w:r w:rsidRPr="000D0E32">
              <w:rPr>
                <w:color w:val="000000"/>
                <w:sz w:val="20"/>
                <w:szCs w:val="20"/>
              </w:rPr>
              <w:t>Baze podataka</w:t>
            </w:r>
          </w:p>
        </w:tc>
        <w:tc>
          <w:tcPr>
            <w:tcW w:w="1239" w:type="dxa"/>
            <w:shd w:val="clear" w:color="auto" w:fill="auto"/>
            <w:vAlign w:val="center"/>
          </w:tcPr>
          <w:p w14:paraId="0E05374A" w14:textId="77777777" w:rsidR="000D0E32" w:rsidRPr="000D0E32" w:rsidRDefault="000D0E32" w:rsidP="000D0E32">
            <w:pPr>
              <w:spacing w:after="0" w:line="240" w:lineRule="auto"/>
              <w:jc w:val="center"/>
              <w:rPr>
                <w:b/>
                <w:color w:val="000000"/>
                <w:sz w:val="20"/>
                <w:szCs w:val="20"/>
              </w:rPr>
            </w:pPr>
          </w:p>
        </w:tc>
        <w:tc>
          <w:tcPr>
            <w:tcW w:w="1275" w:type="dxa"/>
            <w:shd w:val="clear" w:color="auto" w:fill="auto"/>
            <w:vAlign w:val="center"/>
          </w:tcPr>
          <w:p w14:paraId="7926C761" w14:textId="77777777" w:rsidR="000D0E32" w:rsidRPr="000D0E32" w:rsidRDefault="000D0E32" w:rsidP="000D0E32">
            <w:pPr>
              <w:spacing w:after="0" w:line="240" w:lineRule="auto"/>
              <w:jc w:val="center"/>
              <w:rPr>
                <w:b/>
                <w:color w:val="000000"/>
                <w:sz w:val="20"/>
                <w:szCs w:val="20"/>
              </w:rPr>
            </w:pPr>
          </w:p>
        </w:tc>
        <w:tc>
          <w:tcPr>
            <w:tcW w:w="1324" w:type="dxa"/>
            <w:shd w:val="clear" w:color="auto" w:fill="auto"/>
            <w:vAlign w:val="center"/>
          </w:tcPr>
          <w:p w14:paraId="5FBBC89A" w14:textId="77777777" w:rsidR="000D0E32" w:rsidRPr="000D0E32" w:rsidRDefault="00907D20" w:rsidP="000D0E32">
            <w:pPr>
              <w:spacing w:after="0" w:line="240" w:lineRule="auto"/>
              <w:jc w:val="center"/>
              <w:rPr>
                <w:b/>
                <w:color w:val="000000"/>
                <w:sz w:val="20"/>
                <w:szCs w:val="20"/>
              </w:rPr>
            </w:pPr>
            <w:r>
              <w:rPr>
                <w:b/>
                <w:color w:val="000000"/>
                <w:sz w:val="20"/>
                <w:szCs w:val="20"/>
              </w:rPr>
              <w:t>x</w:t>
            </w:r>
          </w:p>
        </w:tc>
        <w:tc>
          <w:tcPr>
            <w:tcW w:w="1417" w:type="dxa"/>
            <w:shd w:val="clear" w:color="auto" w:fill="auto"/>
            <w:vAlign w:val="center"/>
          </w:tcPr>
          <w:p w14:paraId="420B993B" w14:textId="77777777" w:rsidR="000D0E32" w:rsidRPr="000D0E32" w:rsidRDefault="000D0E32" w:rsidP="000D0E32">
            <w:pPr>
              <w:spacing w:after="0" w:line="240" w:lineRule="auto"/>
              <w:jc w:val="center"/>
              <w:rPr>
                <w:b/>
                <w:color w:val="000000"/>
                <w:sz w:val="20"/>
                <w:szCs w:val="20"/>
              </w:rPr>
            </w:pPr>
          </w:p>
        </w:tc>
      </w:tr>
      <w:tr w:rsidR="000D0E32" w:rsidRPr="000D0E32" w14:paraId="6A6D905B" w14:textId="77777777" w:rsidTr="000D0E32">
        <w:trPr>
          <w:trHeight w:val="362"/>
          <w:jc w:val="center"/>
        </w:trPr>
        <w:tc>
          <w:tcPr>
            <w:tcW w:w="4242" w:type="dxa"/>
            <w:shd w:val="clear" w:color="auto" w:fill="auto"/>
            <w:vAlign w:val="center"/>
          </w:tcPr>
          <w:p w14:paraId="3D2093A9" w14:textId="77777777" w:rsidR="000D0E32" w:rsidRPr="000D0E32" w:rsidRDefault="000D0E32" w:rsidP="000D0E32">
            <w:pPr>
              <w:spacing w:after="0" w:line="240" w:lineRule="auto"/>
              <w:rPr>
                <w:b/>
                <w:color w:val="000000"/>
                <w:sz w:val="20"/>
                <w:szCs w:val="20"/>
              </w:rPr>
            </w:pPr>
            <w:r w:rsidRPr="000D0E32">
              <w:rPr>
                <w:b/>
                <w:color w:val="000000"/>
                <w:sz w:val="20"/>
                <w:szCs w:val="20"/>
              </w:rPr>
              <w:t>Područje preventive - ZBIRNO</w:t>
            </w:r>
          </w:p>
        </w:tc>
        <w:tc>
          <w:tcPr>
            <w:tcW w:w="1239" w:type="dxa"/>
            <w:shd w:val="clear" w:color="auto" w:fill="auto"/>
            <w:vAlign w:val="center"/>
          </w:tcPr>
          <w:p w14:paraId="25CD99DB" w14:textId="77777777" w:rsidR="000D0E32" w:rsidRPr="000D0E32" w:rsidRDefault="000D0E32" w:rsidP="000D0E32">
            <w:pPr>
              <w:spacing w:after="0" w:line="240" w:lineRule="auto"/>
              <w:jc w:val="center"/>
              <w:rPr>
                <w:b/>
                <w:color w:val="000000"/>
                <w:sz w:val="20"/>
                <w:szCs w:val="20"/>
              </w:rPr>
            </w:pPr>
          </w:p>
        </w:tc>
        <w:tc>
          <w:tcPr>
            <w:tcW w:w="1275" w:type="dxa"/>
            <w:shd w:val="clear" w:color="auto" w:fill="auto"/>
            <w:vAlign w:val="center"/>
          </w:tcPr>
          <w:p w14:paraId="5B9429C5" w14:textId="3151AAC4" w:rsidR="000D0E32" w:rsidRPr="000D0E32" w:rsidRDefault="000D0E32" w:rsidP="000D0E32">
            <w:pPr>
              <w:spacing w:after="0" w:line="240" w:lineRule="auto"/>
              <w:jc w:val="center"/>
              <w:rPr>
                <w:b/>
                <w:color w:val="000000"/>
                <w:sz w:val="20"/>
                <w:szCs w:val="20"/>
              </w:rPr>
            </w:pPr>
          </w:p>
        </w:tc>
        <w:tc>
          <w:tcPr>
            <w:tcW w:w="1324" w:type="dxa"/>
            <w:shd w:val="clear" w:color="auto" w:fill="auto"/>
            <w:vAlign w:val="center"/>
          </w:tcPr>
          <w:p w14:paraId="5E1341C8" w14:textId="2510E996" w:rsidR="000D0E32" w:rsidRPr="000D0E32" w:rsidRDefault="0094401E" w:rsidP="000D0E32">
            <w:pPr>
              <w:spacing w:after="0" w:line="240" w:lineRule="auto"/>
              <w:jc w:val="center"/>
              <w:rPr>
                <w:b/>
                <w:color w:val="000000"/>
                <w:sz w:val="20"/>
                <w:szCs w:val="20"/>
              </w:rPr>
            </w:pPr>
            <w:r>
              <w:rPr>
                <w:b/>
                <w:color w:val="000000"/>
                <w:sz w:val="20"/>
                <w:szCs w:val="20"/>
              </w:rPr>
              <w:t>x</w:t>
            </w:r>
          </w:p>
        </w:tc>
        <w:tc>
          <w:tcPr>
            <w:tcW w:w="1417" w:type="dxa"/>
            <w:shd w:val="clear" w:color="auto" w:fill="auto"/>
            <w:vAlign w:val="center"/>
          </w:tcPr>
          <w:p w14:paraId="23CF7FFB" w14:textId="77777777" w:rsidR="000D0E32" w:rsidRPr="000D0E32" w:rsidRDefault="000D0E32" w:rsidP="000D0E32">
            <w:pPr>
              <w:spacing w:after="0" w:line="240" w:lineRule="auto"/>
              <w:jc w:val="center"/>
              <w:rPr>
                <w:b/>
                <w:color w:val="000000"/>
                <w:sz w:val="20"/>
                <w:szCs w:val="20"/>
              </w:rPr>
            </w:pPr>
          </w:p>
        </w:tc>
      </w:tr>
    </w:tbl>
    <w:p w14:paraId="0847DA8A" w14:textId="77777777" w:rsidR="000D0E32" w:rsidRPr="000D0E32" w:rsidRDefault="000D0E32" w:rsidP="000D0E32">
      <w:pPr>
        <w:rPr>
          <w:highlight w:val="yellow"/>
        </w:rPr>
      </w:pPr>
    </w:p>
    <w:p w14:paraId="47978DB0" w14:textId="77777777" w:rsidR="000D0E32" w:rsidRPr="000D0E32" w:rsidRDefault="000D0E32" w:rsidP="000D0E32">
      <w:pPr>
        <w:keepNext/>
        <w:jc w:val="left"/>
        <w:outlineLvl w:val="1"/>
        <w:rPr>
          <w:bCs/>
          <w:color w:val="54883D"/>
          <w:sz w:val="32"/>
        </w:rPr>
      </w:pPr>
      <w:bookmarkStart w:id="298" w:name="_Toc492284989"/>
      <w:bookmarkStart w:id="299" w:name="_Toc496856136"/>
      <w:bookmarkStart w:id="300" w:name="_Toc5969849"/>
      <w:bookmarkStart w:id="301" w:name="_Toc9596672"/>
      <w:bookmarkStart w:id="302" w:name="_Toc127883003"/>
      <w:r w:rsidRPr="000D0E32">
        <w:rPr>
          <w:bCs/>
          <w:color w:val="54883D"/>
          <w:sz w:val="32"/>
        </w:rPr>
        <w:t>8.2 Područje reagiranja</w:t>
      </w:r>
      <w:bookmarkEnd w:id="298"/>
      <w:bookmarkEnd w:id="299"/>
      <w:bookmarkEnd w:id="300"/>
      <w:bookmarkEnd w:id="301"/>
      <w:bookmarkEnd w:id="302"/>
    </w:p>
    <w:p w14:paraId="1C238390" w14:textId="77777777" w:rsidR="000D0E32" w:rsidRPr="000D0E32" w:rsidRDefault="000D0E32" w:rsidP="000D0E32">
      <w:pPr>
        <w:spacing w:before="120" w:after="120"/>
      </w:pPr>
      <w:r w:rsidRPr="000D0E32">
        <w:t>Analiza na području reagiranja sastoji se od sljedećih elemenata:</w:t>
      </w:r>
    </w:p>
    <w:p w14:paraId="197AF100" w14:textId="77777777" w:rsidR="000D0E32" w:rsidRPr="000D0E32" w:rsidRDefault="000D0E32" w:rsidP="000D0E32">
      <w:pPr>
        <w:keepNext/>
        <w:keepLines/>
        <w:numPr>
          <w:ilvl w:val="2"/>
          <w:numId w:val="0"/>
        </w:numPr>
        <w:spacing w:before="40"/>
        <w:ind w:left="720" w:hanging="720"/>
        <w:outlineLvl w:val="2"/>
        <w:rPr>
          <w:rFonts w:cstheme="majorBidi"/>
          <w:color w:val="54883D"/>
          <w:sz w:val="28"/>
          <w:lang w:eastAsia="hr-HR" w:bidi="en-US"/>
        </w:rPr>
      </w:pPr>
      <w:bookmarkStart w:id="303" w:name="_Toc5701532"/>
      <w:bookmarkStart w:id="304" w:name="_Toc5969850"/>
      <w:bookmarkStart w:id="305" w:name="_Toc9596673"/>
      <w:bookmarkStart w:id="306" w:name="_Toc127883004"/>
      <w:r w:rsidRPr="000D0E32">
        <w:rPr>
          <w:rFonts w:cstheme="majorBidi"/>
          <w:color w:val="54883D"/>
          <w:sz w:val="28"/>
          <w:lang w:eastAsia="hr-HR" w:bidi="en-US"/>
        </w:rPr>
        <w:t>8.2.1 Spremnost odgovornih i upravljačkih kapaciteta</w:t>
      </w:r>
      <w:bookmarkEnd w:id="303"/>
      <w:bookmarkEnd w:id="304"/>
      <w:bookmarkEnd w:id="305"/>
      <w:bookmarkEnd w:id="306"/>
    </w:p>
    <w:tbl>
      <w:tblPr>
        <w:tblStyle w:val="Reetkatablice14"/>
        <w:tblW w:w="963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7371"/>
        <w:gridCol w:w="714"/>
        <w:gridCol w:w="703"/>
      </w:tblGrid>
      <w:tr w:rsidR="000D0E32" w:rsidRPr="000D0E32" w14:paraId="5633E647" w14:textId="77777777" w:rsidTr="000D0E32">
        <w:trPr>
          <w:jc w:val="center"/>
        </w:trPr>
        <w:tc>
          <w:tcPr>
            <w:tcW w:w="846" w:type="dxa"/>
            <w:vMerge w:val="restart"/>
            <w:shd w:val="clear" w:color="auto" w:fill="auto"/>
            <w:vAlign w:val="center"/>
          </w:tcPr>
          <w:p w14:paraId="1C7C3DA2" w14:textId="77777777" w:rsidR="000D0E32" w:rsidRPr="000D0E32" w:rsidRDefault="000D0E32" w:rsidP="000D0E32">
            <w:pPr>
              <w:spacing w:after="0" w:line="276" w:lineRule="auto"/>
              <w:jc w:val="center"/>
              <w:rPr>
                <w:b/>
                <w:sz w:val="20"/>
                <w:szCs w:val="20"/>
              </w:rPr>
            </w:pPr>
            <w:r w:rsidRPr="000D0E32">
              <w:rPr>
                <w:b/>
                <w:sz w:val="20"/>
                <w:szCs w:val="20"/>
              </w:rPr>
              <w:t>R. br.</w:t>
            </w:r>
          </w:p>
        </w:tc>
        <w:tc>
          <w:tcPr>
            <w:tcW w:w="7371" w:type="dxa"/>
            <w:vMerge w:val="restart"/>
            <w:shd w:val="clear" w:color="auto" w:fill="auto"/>
            <w:vAlign w:val="center"/>
          </w:tcPr>
          <w:p w14:paraId="65551EE8" w14:textId="77777777" w:rsidR="000D0E32" w:rsidRPr="000D0E32" w:rsidRDefault="000D0E32" w:rsidP="000D0E32">
            <w:pPr>
              <w:spacing w:after="0" w:line="276" w:lineRule="auto"/>
              <w:jc w:val="center"/>
              <w:rPr>
                <w:b/>
                <w:sz w:val="20"/>
                <w:szCs w:val="20"/>
              </w:rPr>
            </w:pPr>
            <w:r w:rsidRPr="000D0E32">
              <w:rPr>
                <w:b/>
                <w:sz w:val="20"/>
                <w:szCs w:val="20"/>
              </w:rPr>
              <w:t>OPIS</w:t>
            </w:r>
          </w:p>
        </w:tc>
        <w:tc>
          <w:tcPr>
            <w:tcW w:w="1417" w:type="dxa"/>
            <w:gridSpan w:val="2"/>
            <w:shd w:val="clear" w:color="auto" w:fill="auto"/>
            <w:vAlign w:val="center"/>
          </w:tcPr>
          <w:p w14:paraId="0D8F86D2" w14:textId="77777777" w:rsidR="000D0E32" w:rsidRPr="000D0E32" w:rsidRDefault="000D0E32" w:rsidP="000D0E32">
            <w:pPr>
              <w:spacing w:after="0" w:line="276" w:lineRule="auto"/>
              <w:jc w:val="center"/>
              <w:rPr>
                <w:b/>
                <w:sz w:val="20"/>
                <w:szCs w:val="20"/>
              </w:rPr>
            </w:pPr>
            <w:r w:rsidRPr="000D0E32">
              <w:rPr>
                <w:b/>
                <w:sz w:val="20"/>
                <w:szCs w:val="20"/>
              </w:rPr>
              <w:t>TVRDNJA</w:t>
            </w:r>
          </w:p>
        </w:tc>
      </w:tr>
      <w:tr w:rsidR="000D0E32" w:rsidRPr="000D0E32" w14:paraId="413624D5" w14:textId="77777777" w:rsidTr="000D0E32">
        <w:trPr>
          <w:jc w:val="center"/>
        </w:trPr>
        <w:tc>
          <w:tcPr>
            <w:tcW w:w="846" w:type="dxa"/>
            <w:vMerge/>
            <w:shd w:val="clear" w:color="auto" w:fill="auto"/>
            <w:vAlign w:val="center"/>
          </w:tcPr>
          <w:p w14:paraId="20161048" w14:textId="77777777" w:rsidR="000D0E32" w:rsidRPr="000D0E32" w:rsidRDefault="000D0E32" w:rsidP="000D0E32">
            <w:pPr>
              <w:spacing w:after="0" w:line="276" w:lineRule="auto"/>
              <w:jc w:val="center"/>
              <w:rPr>
                <w:b/>
                <w:sz w:val="20"/>
                <w:szCs w:val="20"/>
              </w:rPr>
            </w:pPr>
          </w:p>
        </w:tc>
        <w:tc>
          <w:tcPr>
            <w:tcW w:w="7371" w:type="dxa"/>
            <w:vMerge/>
            <w:shd w:val="clear" w:color="auto" w:fill="auto"/>
            <w:vAlign w:val="center"/>
          </w:tcPr>
          <w:p w14:paraId="097B4F82" w14:textId="77777777" w:rsidR="000D0E32" w:rsidRPr="000D0E32" w:rsidRDefault="000D0E32" w:rsidP="000D0E32">
            <w:pPr>
              <w:spacing w:after="0" w:line="276" w:lineRule="auto"/>
              <w:jc w:val="center"/>
              <w:rPr>
                <w:b/>
                <w:sz w:val="20"/>
                <w:szCs w:val="20"/>
              </w:rPr>
            </w:pPr>
          </w:p>
        </w:tc>
        <w:tc>
          <w:tcPr>
            <w:tcW w:w="714" w:type="dxa"/>
            <w:shd w:val="clear" w:color="auto" w:fill="auto"/>
            <w:vAlign w:val="center"/>
          </w:tcPr>
          <w:p w14:paraId="5AA5EE4A" w14:textId="77777777" w:rsidR="000D0E32" w:rsidRPr="000D0E32" w:rsidRDefault="000D0E32" w:rsidP="000D0E32">
            <w:pPr>
              <w:spacing w:after="0" w:line="276" w:lineRule="auto"/>
              <w:jc w:val="center"/>
              <w:rPr>
                <w:b/>
                <w:sz w:val="20"/>
                <w:szCs w:val="20"/>
              </w:rPr>
            </w:pPr>
            <w:r w:rsidRPr="000D0E32">
              <w:rPr>
                <w:b/>
                <w:sz w:val="20"/>
                <w:szCs w:val="20"/>
              </w:rPr>
              <w:t>DA</w:t>
            </w:r>
          </w:p>
        </w:tc>
        <w:tc>
          <w:tcPr>
            <w:tcW w:w="703" w:type="dxa"/>
            <w:shd w:val="clear" w:color="auto" w:fill="auto"/>
            <w:vAlign w:val="center"/>
          </w:tcPr>
          <w:p w14:paraId="2AB37256" w14:textId="77777777" w:rsidR="000D0E32" w:rsidRPr="000D0E32" w:rsidRDefault="000D0E32" w:rsidP="000D0E32">
            <w:pPr>
              <w:spacing w:after="0" w:line="276" w:lineRule="auto"/>
              <w:jc w:val="center"/>
              <w:rPr>
                <w:b/>
                <w:sz w:val="20"/>
                <w:szCs w:val="20"/>
              </w:rPr>
            </w:pPr>
            <w:r w:rsidRPr="000D0E32">
              <w:rPr>
                <w:b/>
                <w:sz w:val="20"/>
                <w:szCs w:val="20"/>
              </w:rPr>
              <w:t>NE</w:t>
            </w:r>
          </w:p>
        </w:tc>
      </w:tr>
      <w:tr w:rsidR="000D0E32" w:rsidRPr="000D0E32" w14:paraId="6A7BB840" w14:textId="77777777" w:rsidTr="000D0E32">
        <w:trPr>
          <w:jc w:val="center"/>
        </w:trPr>
        <w:tc>
          <w:tcPr>
            <w:tcW w:w="846" w:type="dxa"/>
            <w:shd w:val="clear" w:color="auto" w:fill="auto"/>
            <w:vAlign w:val="center"/>
          </w:tcPr>
          <w:p w14:paraId="552FE62E" w14:textId="77777777" w:rsidR="000D0E32" w:rsidRPr="000D0E32" w:rsidRDefault="000D0E32" w:rsidP="000D0E32">
            <w:pPr>
              <w:spacing w:after="0" w:line="276" w:lineRule="auto"/>
              <w:jc w:val="center"/>
              <w:rPr>
                <w:b/>
                <w:sz w:val="20"/>
                <w:szCs w:val="20"/>
              </w:rPr>
            </w:pPr>
            <w:r w:rsidRPr="000D0E32">
              <w:rPr>
                <w:b/>
                <w:sz w:val="20"/>
                <w:szCs w:val="20"/>
              </w:rPr>
              <w:t>1.</w:t>
            </w:r>
          </w:p>
        </w:tc>
        <w:tc>
          <w:tcPr>
            <w:tcW w:w="7371" w:type="dxa"/>
            <w:shd w:val="clear" w:color="auto" w:fill="auto"/>
          </w:tcPr>
          <w:p w14:paraId="299E54A5" w14:textId="77777777" w:rsidR="000D0E32" w:rsidRPr="000D0E32" w:rsidRDefault="000D0E32" w:rsidP="000D0E32">
            <w:pPr>
              <w:tabs>
                <w:tab w:val="left" w:pos="1222"/>
              </w:tabs>
              <w:spacing w:after="0" w:line="276" w:lineRule="auto"/>
              <w:rPr>
                <w:sz w:val="20"/>
                <w:szCs w:val="20"/>
              </w:rPr>
            </w:pPr>
            <w:r w:rsidRPr="000D0E32">
              <w:rPr>
                <w:sz w:val="20"/>
                <w:szCs w:val="20"/>
              </w:rPr>
              <w:t>Je li izvršno tijelo upoznato sa svojim ovlastima i odgovornostima za odgovarajuću primjenu mjera u slučaju nadolazeće prijetnje koja može uzrokovati veliku nesreću te zna li koji su mu resursi na raspolaganju?</w:t>
            </w:r>
          </w:p>
        </w:tc>
        <w:tc>
          <w:tcPr>
            <w:tcW w:w="714" w:type="dxa"/>
            <w:shd w:val="clear" w:color="auto" w:fill="auto"/>
            <w:vAlign w:val="center"/>
          </w:tcPr>
          <w:p w14:paraId="3A2200EE" w14:textId="77777777" w:rsidR="000D0E32" w:rsidRPr="000D0E32" w:rsidRDefault="000D0E32" w:rsidP="000D0E32">
            <w:pPr>
              <w:tabs>
                <w:tab w:val="left" w:pos="1222"/>
              </w:tabs>
              <w:spacing w:after="0" w:line="276" w:lineRule="auto"/>
              <w:jc w:val="center"/>
              <w:rPr>
                <w:b/>
                <w:sz w:val="20"/>
                <w:szCs w:val="20"/>
              </w:rPr>
            </w:pPr>
            <w:r w:rsidRPr="000D0E32">
              <w:rPr>
                <w:b/>
                <w:sz w:val="20"/>
                <w:szCs w:val="20"/>
              </w:rPr>
              <w:t>x</w:t>
            </w:r>
          </w:p>
        </w:tc>
        <w:tc>
          <w:tcPr>
            <w:tcW w:w="703" w:type="dxa"/>
            <w:shd w:val="clear" w:color="auto" w:fill="auto"/>
            <w:vAlign w:val="center"/>
          </w:tcPr>
          <w:p w14:paraId="458A6CC6" w14:textId="77777777" w:rsidR="000D0E32" w:rsidRPr="000D0E32" w:rsidRDefault="000D0E32" w:rsidP="000D0E32">
            <w:pPr>
              <w:tabs>
                <w:tab w:val="left" w:pos="1222"/>
              </w:tabs>
              <w:spacing w:after="0" w:line="276" w:lineRule="auto"/>
              <w:jc w:val="center"/>
              <w:rPr>
                <w:b/>
                <w:sz w:val="20"/>
                <w:szCs w:val="20"/>
              </w:rPr>
            </w:pPr>
          </w:p>
        </w:tc>
      </w:tr>
      <w:tr w:rsidR="000D0E32" w:rsidRPr="000D0E32" w14:paraId="2265D345" w14:textId="77777777" w:rsidTr="000D0E32">
        <w:trPr>
          <w:jc w:val="center"/>
        </w:trPr>
        <w:tc>
          <w:tcPr>
            <w:tcW w:w="846" w:type="dxa"/>
            <w:shd w:val="clear" w:color="auto" w:fill="auto"/>
            <w:vAlign w:val="center"/>
          </w:tcPr>
          <w:p w14:paraId="275864AA" w14:textId="77777777" w:rsidR="000D0E32" w:rsidRPr="000D0E32" w:rsidRDefault="000D0E32" w:rsidP="000D0E32">
            <w:pPr>
              <w:spacing w:after="0"/>
              <w:jc w:val="center"/>
              <w:rPr>
                <w:b/>
                <w:sz w:val="20"/>
                <w:szCs w:val="20"/>
              </w:rPr>
            </w:pPr>
            <w:r w:rsidRPr="000D0E32">
              <w:rPr>
                <w:b/>
                <w:sz w:val="20"/>
                <w:szCs w:val="20"/>
              </w:rPr>
              <w:t>2.</w:t>
            </w:r>
          </w:p>
        </w:tc>
        <w:tc>
          <w:tcPr>
            <w:tcW w:w="7371" w:type="dxa"/>
            <w:shd w:val="clear" w:color="auto" w:fill="auto"/>
          </w:tcPr>
          <w:p w14:paraId="051A9970" w14:textId="77777777" w:rsidR="000D0E32" w:rsidRPr="000D0E32" w:rsidRDefault="000D0E32" w:rsidP="000D0E32">
            <w:pPr>
              <w:tabs>
                <w:tab w:val="left" w:pos="1222"/>
              </w:tabs>
              <w:spacing w:after="0"/>
              <w:rPr>
                <w:sz w:val="20"/>
                <w:szCs w:val="20"/>
              </w:rPr>
            </w:pPr>
            <w:r w:rsidRPr="000D0E32">
              <w:rPr>
                <w:sz w:val="20"/>
                <w:szCs w:val="20"/>
              </w:rPr>
              <w:t>Je li izvršno tijelo osposobljeno za obavljanje poslova civilne zaštite od strane Ministarstva unutarnjih poslova?</w:t>
            </w:r>
          </w:p>
        </w:tc>
        <w:tc>
          <w:tcPr>
            <w:tcW w:w="714" w:type="dxa"/>
            <w:shd w:val="clear" w:color="auto" w:fill="auto"/>
            <w:vAlign w:val="center"/>
          </w:tcPr>
          <w:p w14:paraId="687D22B2" w14:textId="77777777" w:rsidR="000D0E32" w:rsidRPr="000D0E32" w:rsidRDefault="000D0E32" w:rsidP="000D0E32">
            <w:pPr>
              <w:tabs>
                <w:tab w:val="left" w:pos="1222"/>
              </w:tabs>
              <w:spacing w:after="0"/>
              <w:jc w:val="center"/>
              <w:rPr>
                <w:b/>
                <w:sz w:val="20"/>
                <w:szCs w:val="20"/>
              </w:rPr>
            </w:pPr>
            <w:r w:rsidRPr="000D0E32">
              <w:rPr>
                <w:b/>
                <w:sz w:val="20"/>
                <w:szCs w:val="20"/>
              </w:rPr>
              <w:t>x</w:t>
            </w:r>
          </w:p>
        </w:tc>
        <w:tc>
          <w:tcPr>
            <w:tcW w:w="703" w:type="dxa"/>
            <w:shd w:val="clear" w:color="auto" w:fill="auto"/>
            <w:vAlign w:val="center"/>
          </w:tcPr>
          <w:p w14:paraId="23A8EBAB" w14:textId="77777777" w:rsidR="000D0E32" w:rsidRPr="000D0E32" w:rsidRDefault="000D0E32" w:rsidP="000D0E32">
            <w:pPr>
              <w:tabs>
                <w:tab w:val="left" w:pos="1222"/>
              </w:tabs>
              <w:spacing w:after="0"/>
              <w:jc w:val="center"/>
              <w:rPr>
                <w:b/>
                <w:sz w:val="20"/>
                <w:szCs w:val="20"/>
              </w:rPr>
            </w:pPr>
          </w:p>
        </w:tc>
      </w:tr>
      <w:tr w:rsidR="000D0E32" w:rsidRPr="000D0E32" w14:paraId="6FD29BEE" w14:textId="77777777" w:rsidTr="000D0E32">
        <w:trPr>
          <w:jc w:val="center"/>
        </w:trPr>
        <w:tc>
          <w:tcPr>
            <w:tcW w:w="846" w:type="dxa"/>
            <w:shd w:val="clear" w:color="auto" w:fill="auto"/>
            <w:vAlign w:val="center"/>
          </w:tcPr>
          <w:p w14:paraId="3766B0DE" w14:textId="77777777" w:rsidR="000D0E32" w:rsidRPr="000D0E32" w:rsidRDefault="000D0E32" w:rsidP="000D0E32">
            <w:pPr>
              <w:spacing w:after="0" w:line="276" w:lineRule="auto"/>
              <w:jc w:val="center"/>
              <w:rPr>
                <w:b/>
                <w:sz w:val="20"/>
                <w:szCs w:val="20"/>
              </w:rPr>
            </w:pPr>
            <w:r w:rsidRPr="000D0E32">
              <w:rPr>
                <w:b/>
                <w:sz w:val="20"/>
                <w:szCs w:val="20"/>
              </w:rPr>
              <w:t>3.</w:t>
            </w:r>
          </w:p>
        </w:tc>
        <w:tc>
          <w:tcPr>
            <w:tcW w:w="7371" w:type="dxa"/>
            <w:shd w:val="clear" w:color="auto" w:fill="auto"/>
          </w:tcPr>
          <w:p w14:paraId="799C1454" w14:textId="77777777" w:rsidR="000D0E32" w:rsidRPr="000D0E32" w:rsidRDefault="000D0E32" w:rsidP="000D0E32">
            <w:pPr>
              <w:tabs>
                <w:tab w:val="left" w:pos="1222"/>
              </w:tabs>
              <w:spacing w:after="0" w:line="276" w:lineRule="auto"/>
              <w:rPr>
                <w:sz w:val="20"/>
                <w:szCs w:val="20"/>
              </w:rPr>
            </w:pPr>
            <w:r w:rsidRPr="000D0E32">
              <w:rPr>
                <w:sz w:val="20"/>
                <w:szCs w:val="20"/>
              </w:rPr>
              <w:t>Poznaje li izvršno tijelo moguće rizike odnosno neželjene posljedice koje isti mogu izazvati te poznaje li mjere i opseg snaga civilne zaštite koje će angažirati?</w:t>
            </w:r>
          </w:p>
        </w:tc>
        <w:tc>
          <w:tcPr>
            <w:tcW w:w="714" w:type="dxa"/>
            <w:shd w:val="clear" w:color="auto" w:fill="auto"/>
            <w:vAlign w:val="center"/>
          </w:tcPr>
          <w:p w14:paraId="73C4D8FE" w14:textId="1F9F66FD" w:rsidR="000D0E32" w:rsidRPr="000D0E32" w:rsidRDefault="0094401E" w:rsidP="000D0E32">
            <w:pPr>
              <w:spacing w:after="0" w:line="276" w:lineRule="auto"/>
              <w:jc w:val="center"/>
              <w:rPr>
                <w:b/>
                <w:sz w:val="20"/>
                <w:szCs w:val="20"/>
              </w:rPr>
            </w:pPr>
            <w:r>
              <w:rPr>
                <w:b/>
                <w:sz w:val="20"/>
                <w:szCs w:val="20"/>
              </w:rPr>
              <w:t>x</w:t>
            </w:r>
          </w:p>
        </w:tc>
        <w:tc>
          <w:tcPr>
            <w:tcW w:w="703" w:type="dxa"/>
            <w:shd w:val="clear" w:color="auto" w:fill="auto"/>
            <w:vAlign w:val="center"/>
          </w:tcPr>
          <w:p w14:paraId="61C5797D" w14:textId="14DDE4CE" w:rsidR="000D0E32" w:rsidRPr="000D0E32" w:rsidRDefault="000D0E32" w:rsidP="000D0E32">
            <w:pPr>
              <w:spacing w:after="0" w:line="276" w:lineRule="auto"/>
              <w:jc w:val="center"/>
              <w:rPr>
                <w:b/>
                <w:sz w:val="20"/>
                <w:szCs w:val="20"/>
              </w:rPr>
            </w:pPr>
          </w:p>
        </w:tc>
      </w:tr>
      <w:tr w:rsidR="000D0E32" w:rsidRPr="000D0E32" w14:paraId="6B71AA9E" w14:textId="77777777" w:rsidTr="000D0E32">
        <w:trPr>
          <w:jc w:val="center"/>
        </w:trPr>
        <w:tc>
          <w:tcPr>
            <w:tcW w:w="846" w:type="dxa"/>
            <w:shd w:val="clear" w:color="auto" w:fill="auto"/>
            <w:vAlign w:val="center"/>
          </w:tcPr>
          <w:p w14:paraId="7DB4EC66" w14:textId="77777777" w:rsidR="000D0E32" w:rsidRPr="000D0E32" w:rsidRDefault="000D0E32" w:rsidP="000D0E32">
            <w:pPr>
              <w:spacing w:after="0" w:line="276" w:lineRule="auto"/>
              <w:jc w:val="center"/>
              <w:rPr>
                <w:b/>
                <w:sz w:val="20"/>
                <w:szCs w:val="20"/>
              </w:rPr>
            </w:pPr>
            <w:r w:rsidRPr="000D0E32">
              <w:rPr>
                <w:b/>
                <w:sz w:val="20"/>
                <w:szCs w:val="20"/>
              </w:rPr>
              <w:t>4.</w:t>
            </w:r>
          </w:p>
        </w:tc>
        <w:tc>
          <w:tcPr>
            <w:tcW w:w="7371" w:type="dxa"/>
            <w:shd w:val="clear" w:color="auto" w:fill="auto"/>
          </w:tcPr>
          <w:p w14:paraId="20DDF779" w14:textId="77777777" w:rsidR="000D0E32" w:rsidRPr="000D0E32" w:rsidRDefault="000D0E32" w:rsidP="000D0E32">
            <w:pPr>
              <w:tabs>
                <w:tab w:val="left" w:pos="1222"/>
              </w:tabs>
              <w:spacing w:after="0" w:line="276" w:lineRule="auto"/>
              <w:rPr>
                <w:sz w:val="20"/>
                <w:szCs w:val="20"/>
              </w:rPr>
            </w:pPr>
            <w:r w:rsidRPr="000D0E32">
              <w:rPr>
                <w:sz w:val="20"/>
                <w:szCs w:val="20"/>
              </w:rPr>
              <w:t>Je li izvršno tijelo odredilo osobu koja obavlja vođenje baze podataka i operativnu pripremu za djelovanje operativnih snaga civilne zaštite pri povećanoj prijetnji nastanka velike nesreće?</w:t>
            </w:r>
          </w:p>
        </w:tc>
        <w:tc>
          <w:tcPr>
            <w:tcW w:w="714" w:type="dxa"/>
            <w:shd w:val="clear" w:color="auto" w:fill="auto"/>
            <w:vAlign w:val="center"/>
          </w:tcPr>
          <w:p w14:paraId="7E6B9E84" w14:textId="77777777" w:rsidR="000D0E32" w:rsidRPr="000D0E32" w:rsidRDefault="000D0E32" w:rsidP="000D0E32">
            <w:pPr>
              <w:tabs>
                <w:tab w:val="left" w:pos="1222"/>
              </w:tabs>
              <w:spacing w:after="0" w:line="276" w:lineRule="auto"/>
              <w:jc w:val="center"/>
              <w:rPr>
                <w:b/>
                <w:sz w:val="20"/>
                <w:szCs w:val="20"/>
              </w:rPr>
            </w:pPr>
          </w:p>
        </w:tc>
        <w:tc>
          <w:tcPr>
            <w:tcW w:w="703" w:type="dxa"/>
            <w:shd w:val="clear" w:color="auto" w:fill="auto"/>
            <w:vAlign w:val="center"/>
          </w:tcPr>
          <w:p w14:paraId="01AD2BB0" w14:textId="77777777" w:rsidR="000D0E32" w:rsidRPr="000D0E32" w:rsidRDefault="00133ABB" w:rsidP="000D0E32">
            <w:pPr>
              <w:tabs>
                <w:tab w:val="left" w:pos="1222"/>
              </w:tabs>
              <w:spacing w:after="0" w:line="276" w:lineRule="auto"/>
              <w:jc w:val="center"/>
              <w:rPr>
                <w:b/>
                <w:sz w:val="20"/>
                <w:szCs w:val="20"/>
              </w:rPr>
            </w:pPr>
            <w:r>
              <w:rPr>
                <w:b/>
                <w:sz w:val="20"/>
                <w:szCs w:val="20"/>
              </w:rPr>
              <w:t>x</w:t>
            </w:r>
          </w:p>
        </w:tc>
      </w:tr>
      <w:tr w:rsidR="000D0E32" w:rsidRPr="000D0E32" w14:paraId="146765C2" w14:textId="77777777" w:rsidTr="000D0E32">
        <w:trPr>
          <w:jc w:val="center"/>
        </w:trPr>
        <w:tc>
          <w:tcPr>
            <w:tcW w:w="846" w:type="dxa"/>
            <w:shd w:val="clear" w:color="auto" w:fill="auto"/>
            <w:vAlign w:val="center"/>
          </w:tcPr>
          <w:p w14:paraId="02AB6BA3" w14:textId="77777777" w:rsidR="000D0E32" w:rsidRPr="000D0E32" w:rsidRDefault="000D0E32" w:rsidP="000D0E32">
            <w:pPr>
              <w:spacing w:after="0"/>
              <w:jc w:val="center"/>
              <w:rPr>
                <w:b/>
                <w:sz w:val="20"/>
                <w:szCs w:val="20"/>
              </w:rPr>
            </w:pPr>
            <w:r w:rsidRPr="000D0E32">
              <w:rPr>
                <w:b/>
                <w:sz w:val="20"/>
                <w:szCs w:val="20"/>
              </w:rPr>
              <w:t>5.</w:t>
            </w:r>
          </w:p>
        </w:tc>
        <w:tc>
          <w:tcPr>
            <w:tcW w:w="7371" w:type="dxa"/>
            <w:shd w:val="clear" w:color="auto" w:fill="auto"/>
          </w:tcPr>
          <w:p w14:paraId="054CF68E" w14:textId="77777777" w:rsidR="000D0E32" w:rsidRPr="000D0E32" w:rsidRDefault="000D0E32" w:rsidP="000D0E32">
            <w:pPr>
              <w:tabs>
                <w:tab w:val="left" w:pos="1222"/>
              </w:tabs>
              <w:spacing w:after="0"/>
              <w:rPr>
                <w:sz w:val="20"/>
                <w:szCs w:val="20"/>
              </w:rPr>
            </w:pPr>
            <w:r w:rsidRPr="000D0E32">
              <w:rPr>
                <w:sz w:val="20"/>
                <w:szCs w:val="20"/>
              </w:rPr>
              <w:t>Je li Stožer civilne zaštite osposobljen za izvršavanje zadaća u području civilne zaštite.</w:t>
            </w:r>
          </w:p>
        </w:tc>
        <w:tc>
          <w:tcPr>
            <w:tcW w:w="714" w:type="dxa"/>
            <w:shd w:val="clear" w:color="auto" w:fill="auto"/>
            <w:vAlign w:val="center"/>
          </w:tcPr>
          <w:p w14:paraId="749B4AC0" w14:textId="1902E012" w:rsidR="000D0E32" w:rsidRPr="000D0E32" w:rsidRDefault="00817FA8" w:rsidP="000D0E32">
            <w:pPr>
              <w:tabs>
                <w:tab w:val="left" w:pos="1222"/>
              </w:tabs>
              <w:spacing w:after="0"/>
              <w:jc w:val="center"/>
              <w:rPr>
                <w:b/>
                <w:sz w:val="20"/>
                <w:szCs w:val="20"/>
              </w:rPr>
            </w:pPr>
            <w:r>
              <w:rPr>
                <w:b/>
                <w:sz w:val="20"/>
                <w:szCs w:val="20"/>
              </w:rPr>
              <w:t>x</w:t>
            </w:r>
          </w:p>
        </w:tc>
        <w:tc>
          <w:tcPr>
            <w:tcW w:w="703" w:type="dxa"/>
            <w:shd w:val="clear" w:color="auto" w:fill="auto"/>
            <w:vAlign w:val="center"/>
          </w:tcPr>
          <w:p w14:paraId="048F9C2F" w14:textId="1E5AD35B" w:rsidR="000D0E32" w:rsidRPr="000D0E32" w:rsidRDefault="000D0E32" w:rsidP="000D0E32">
            <w:pPr>
              <w:tabs>
                <w:tab w:val="left" w:pos="1222"/>
              </w:tabs>
              <w:spacing w:after="0"/>
              <w:jc w:val="center"/>
              <w:rPr>
                <w:b/>
                <w:sz w:val="20"/>
                <w:szCs w:val="20"/>
              </w:rPr>
            </w:pPr>
          </w:p>
        </w:tc>
      </w:tr>
      <w:tr w:rsidR="000D0E32" w:rsidRPr="000D0E32" w14:paraId="529E6B87" w14:textId="77777777" w:rsidTr="000D0E32">
        <w:trPr>
          <w:jc w:val="center"/>
        </w:trPr>
        <w:tc>
          <w:tcPr>
            <w:tcW w:w="846" w:type="dxa"/>
            <w:shd w:val="clear" w:color="auto" w:fill="auto"/>
            <w:vAlign w:val="center"/>
          </w:tcPr>
          <w:p w14:paraId="5DB77D2B" w14:textId="77777777" w:rsidR="000D0E32" w:rsidRPr="000D0E32" w:rsidRDefault="000D0E32" w:rsidP="000D0E32">
            <w:pPr>
              <w:spacing w:after="0" w:line="276" w:lineRule="auto"/>
              <w:jc w:val="center"/>
              <w:rPr>
                <w:b/>
                <w:sz w:val="20"/>
                <w:szCs w:val="20"/>
              </w:rPr>
            </w:pPr>
            <w:r w:rsidRPr="000D0E32">
              <w:rPr>
                <w:b/>
                <w:sz w:val="20"/>
                <w:szCs w:val="20"/>
              </w:rPr>
              <w:t>6.</w:t>
            </w:r>
          </w:p>
        </w:tc>
        <w:tc>
          <w:tcPr>
            <w:tcW w:w="7371" w:type="dxa"/>
            <w:shd w:val="clear" w:color="auto" w:fill="auto"/>
          </w:tcPr>
          <w:p w14:paraId="6349D594" w14:textId="77777777" w:rsidR="000D0E32" w:rsidRPr="000D0E32" w:rsidRDefault="000D0E32" w:rsidP="000D0E32">
            <w:pPr>
              <w:tabs>
                <w:tab w:val="left" w:pos="1222"/>
              </w:tabs>
              <w:spacing w:after="0" w:line="276" w:lineRule="auto"/>
              <w:rPr>
                <w:sz w:val="20"/>
                <w:szCs w:val="20"/>
              </w:rPr>
            </w:pPr>
            <w:r w:rsidRPr="000D0E32">
              <w:rPr>
                <w:sz w:val="20"/>
                <w:szCs w:val="20"/>
              </w:rPr>
              <w:t>Poznaje li Stožer civilne zaštite rizike, moguće neželjene posljedice koje isti mogu izazvati te mjere, opseg i način angažiranja potrebnih snaga za provođenje mjera civilne zaštite te sanaciju posljedica velikih nesreća?</w:t>
            </w:r>
          </w:p>
        </w:tc>
        <w:tc>
          <w:tcPr>
            <w:tcW w:w="714" w:type="dxa"/>
            <w:shd w:val="clear" w:color="auto" w:fill="auto"/>
            <w:vAlign w:val="center"/>
          </w:tcPr>
          <w:p w14:paraId="22936B61" w14:textId="77777777" w:rsidR="000D0E32" w:rsidRPr="000D0E32" w:rsidRDefault="000D0E32" w:rsidP="000D0E32">
            <w:pPr>
              <w:tabs>
                <w:tab w:val="left" w:pos="1222"/>
              </w:tabs>
              <w:spacing w:after="0" w:line="276" w:lineRule="auto"/>
              <w:jc w:val="center"/>
              <w:rPr>
                <w:b/>
                <w:sz w:val="20"/>
                <w:szCs w:val="20"/>
              </w:rPr>
            </w:pPr>
            <w:r w:rsidRPr="000D0E32">
              <w:rPr>
                <w:b/>
                <w:sz w:val="20"/>
                <w:szCs w:val="20"/>
              </w:rPr>
              <w:t>x</w:t>
            </w:r>
          </w:p>
        </w:tc>
        <w:tc>
          <w:tcPr>
            <w:tcW w:w="703" w:type="dxa"/>
            <w:shd w:val="clear" w:color="auto" w:fill="auto"/>
            <w:vAlign w:val="center"/>
          </w:tcPr>
          <w:p w14:paraId="0C8B2F33" w14:textId="77777777" w:rsidR="000D0E32" w:rsidRPr="000D0E32" w:rsidRDefault="000D0E32" w:rsidP="000D0E32">
            <w:pPr>
              <w:tabs>
                <w:tab w:val="left" w:pos="1222"/>
              </w:tabs>
              <w:spacing w:after="0" w:line="276" w:lineRule="auto"/>
              <w:jc w:val="center"/>
              <w:rPr>
                <w:b/>
                <w:sz w:val="20"/>
                <w:szCs w:val="20"/>
              </w:rPr>
            </w:pPr>
          </w:p>
        </w:tc>
      </w:tr>
      <w:tr w:rsidR="000D0E32" w:rsidRPr="000D0E32" w14:paraId="27139547" w14:textId="77777777" w:rsidTr="000D0E32">
        <w:trPr>
          <w:jc w:val="center"/>
        </w:trPr>
        <w:tc>
          <w:tcPr>
            <w:tcW w:w="846" w:type="dxa"/>
            <w:shd w:val="clear" w:color="auto" w:fill="auto"/>
            <w:vAlign w:val="center"/>
          </w:tcPr>
          <w:p w14:paraId="228FF622" w14:textId="77777777" w:rsidR="000D0E32" w:rsidRPr="000D0E32" w:rsidRDefault="000D0E32" w:rsidP="000D0E32">
            <w:pPr>
              <w:spacing w:after="0" w:line="276" w:lineRule="auto"/>
              <w:jc w:val="center"/>
              <w:rPr>
                <w:b/>
                <w:sz w:val="20"/>
                <w:szCs w:val="20"/>
              </w:rPr>
            </w:pPr>
            <w:r w:rsidRPr="000D0E32">
              <w:rPr>
                <w:b/>
                <w:sz w:val="20"/>
                <w:szCs w:val="20"/>
              </w:rPr>
              <w:t>7.</w:t>
            </w:r>
          </w:p>
        </w:tc>
        <w:tc>
          <w:tcPr>
            <w:tcW w:w="7371" w:type="dxa"/>
            <w:shd w:val="clear" w:color="auto" w:fill="auto"/>
          </w:tcPr>
          <w:p w14:paraId="07E232E6" w14:textId="77777777" w:rsidR="000D0E32" w:rsidRPr="000D0E32" w:rsidRDefault="000D0E32" w:rsidP="000D0E32">
            <w:pPr>
              <w:tabs>
                <w:tab w:val="left" w:pos="1222"/>
              </w:tabs>
              <w:spacing w:after="0" w:line="276" w:lineRule="auto"/>
              <w:rPr>
                <w:sz w:val="20"/>
                <w:szCs w:val="20"/>
              </w:rPr>
            </w:pPr>
            <w:r w:rsidRPr="000D0E32">
              <w:rPr>
                <w:sz w:val="20"/>
                <w:szCs w:val="20"/>
              </w:rPr>
              <w:t>Ima li Stožer u svom sastavu odgovarajuće operativno osoblje za imenovanje koordinatora na lokaciji (za prioritetne prijetnje).</w:t>
            </w:r>
          </w:p>
        </w:tc>
        <w:tc>
          <w:tcPr>
            <w:tcW w:w="714" w:type="dxa"/>
            <w:shd w:val="clear" w:color="auto" w:fill="auto"/>
            <w:vAlign w:val="center"/>
          </w:tcPr>
          <w:p w14:paraId="0BC74C0B" w14:textId="1D6B021B" w:rsidR="000D0E32" w:rsidRPr="000D0E32" w:rsidRDefault="000D0E32" w:rsidP="000D0E32">
            <w:pPr>
              <w:tabs>
                <w:tab w:val="left" w:pos="1222"/>
              </w:tabs>
              <w:spacing w:after="0" w:line="276" w:lineRule="auto"/>
              <w:jc w:val="center"/>
              <w:rPr>
                <w:b/>
                <w:sz w:val="20"/>
                <w:szCs w:val="20"/>
              </w:rPr>
            </w:pPr>
          </w:p>
        </w:tc>
        <w:tc>
          <w:tcPr>
            <w:tcW w:w="703" w:type="dxa"/>
            <w:shd w:val="clear" w:color="auto" w:fill="auto"/>
            <w:vAlign w:val="center"/>
          </w:tcPr>
          <w:p w14:paraId="77BCF518" w14:textId="2D3C9A8E" w:rsidR="000D0E32" w:rsidRPr="000D0E32" w:rsidRDefault="00817FA8" w:rsidP="000D0E32">
            <w:pPr>
              <w:tabs>
                <w:tab w:val="left" w:pos="1222"/>
              </w:tabs>
              <w:spacing w:after="0" w:line="276" w:lineRule="auto"/>
              <w:jc w:val="center"/>
              <w:rPr>
                <w:b/>
                <w:sz w:val="20"/>
                <w:szCs w:val="20"/>
              </w:rPr>
            </w:pPr>
            <w:r>
              <w:rPr>
                <w:b/>
                <w:sz w:val="20"/>
                <w:szCs w:val="20"/>
              </w:rPr>
              <w:t>x</w:t>
            </w:r>
          </w:p>
        </w:tc>
      </w:tr>
    </w:tbl>
    <w:p w14:paraId="413EBB92" w14:textId="77777777" w:rsidR="0094401E" w:rsidRDefault="0094401E" w:rsidP="000D0E32">
      <w:pPr>
        <w:spacing w:before="0"/>
        <w:jc w:val="center"/>
        <w:rPr>
          <w:bCs/>
          <w:color w:val="54883D"/>
          <w:sz w:val="20"/>
          <w:szCs w:val="18"/>
        </w:rPr>
      </w:pPr>
    </w:p>
    <w:p w14:paraId="2DD78CFD" w14:textId="77777777" w:rsidR="0094401E" w:rsidRDefault="0094401E">
      <w:pPr>
        <w:spacing w:before="0" w:after="200"/>
        <w:jc w:val="left"/>
        <w:rPr>
          <w:bCs/>
          <w:color w:val="54883D"/>
          <w:sz w:val="20"/>
          <w:szCs w:val="18"/>
        </w:rPr>
      </w:pPr>
      <w:r>
        <w:rPr>
          <w:bCs/>
          <w:color w:val="54883D"/>
          <w:sz w:val="20"/>
          <w:szCs w:val="18"/>
        </w:rPr>
        <w:br w:type="page"/>
      </w:r>
    </w:p>
    <w:p w14:paraId="791E9A87" w14:textId="0C44CDF0" w:rsidR="000D0E32" w:rsidRPr="000D0E32" w:rsidRDefault="000D0E32" w:rsidP="000D0E32">
      <w:pPr>
        <w:spacing w:before="0"/>
        <w:jc w:val="center"/>
        <w:rPr>
          <w:bCs/>
          <w:color w:val="54883D"/>
          <w:sz w:val="20"/>
          <w:szCs w:val="18"/>
        </w:rPr>
      </w:pPr>
      <w:r w:rsidRPr="000D0E32">
        <w:rPr>
          <w:bCs/>
          <w:color w:val="54883D"/>
          <w:sz w:val="20"/>
          <w:szCs w:val="18"/>
        </w:rPr>
        <w:lastRenderedPageBreak/>
        <w:t xml:space="preserve">Tablica </w:t>
      </w:r>
      <w:r w:rsidR="003670C2" w:rsidRPr="000D0E32">
        <w:rPr>
          <w:bCs/>
          <w:color w:val="54883D"/>
          <w:sz w:val="20"/>
          <w:szCs w:val="18"/>
        </w:rPr>
        <w:fldChar w:fldCharType="begin"/>
      </w:r>
      <w:r w:rsidRPr="000D0E32">
        <w:rPr>
          <w:bCs/>
          <w:color w:val="54883D"/>
          <w:sz w:val="20"/>
          <w:szCs w:val="18"/>
        </w:rPr>
        <w:instrText xml:space="preserve"> SEQ Tabela \* ARABIC </w:instrText>
      </w:r>
      <w:r w:rsidR="003670C2" w:rsidRPr="000D0E32">
        <w:rPr>
          <w:bCs/>
          <w:color w:val="54883D"/>
          <w:sz w:val="20"/>
          <w:szCs w:val="18"/>
        </w:rPr>
        <w:fldChar w:fldCharType="separate"/>
      </w:r>
      <w:r w:rsidR="00DD0006">
        <w:rPr>
          <w:bCs/>
          <w:noProof/>
          <w:color w:val="54883D"/>
          <w:sz w:val="20"/>
          <w:szCs w:val="18"/>
        </w:rPr>
        <w:t>65</w:t>
      </w:r>
      <w:r w:rsidR="003670C2" w:rsidRPr="000D0E32">
        <w:rPr>
          <w:bCs/>
          <w:color w:val="54883D"/>
          <w:sz w:val="20"/>
          <w:szCs w:val="18"/>
        </w:rPr>
        <w:fldChar w:fldCharType="end"/>
      </w:r>
      <w:r w:rsidRPr="000D0E32">
        <w:rPr>
          <w:bCs/>
          <w:color w:val="54883D"/>
          <w:sz w:val="20"/>
          <w:szCs w:val="18"/>
        </w:rPr>
        <w:t>. Prikaz ocjene spremnosti odgovornih i upravljačkih kapaciteta</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0D0E32" w:rsidRPr="000D0E32" w14:paraId="6ACE495D" w14:textId="77777777" w:rsidTr="000D0E32">
        <w:trPr>
          <w:jc w:val="center"/>
        </w:trPr>
        <w:tc>
          <w:tcPr>
            <w:tcW w:w="3020" w:type="dxa"/>
            <w:vAlign w:val="center"/>
          </w:tcPr>
          <w:p w14:paraId="261B13B2" w14:textId="77777777" w:rsidR="000D0E32" w:rsidRPr="000D0E32" w:rsidRDefault="000D0E32" w:rsidP="000D0E32">
            <w:pPr>
              <w:spacing w:before="120" w:after="0" w:line="276" w:lineRule="auto"/>
              <w:jc w:val="center"/>
              <w:rPr>
                <w:b/>
                <w:sz w:val="20"/>
              </w:rPr>
            </w:pPr>
            <w:r w:rsidRPr="000D0E32">
              <w:rPr>
                <w:b/>
                <w:sz w:val="20"/>
              </w:rPr>
              <w:t>Opisna ocjena</w:t>
            </w:r>
          </w:p>
        </w:tc>
        <w:tc>
          <w:tcPr>
            <w:tcW w:w="3021" w:type="dxa"/>
            <w:vAlign w:val="center"/>
          </w:tcPr>
          <w:p w14:paraId="77CF67CE" w14:textId="77777777" w:rsidR="000D0E32" w:rsidRPr="000D0E32" w:rsidRDefault="000D0E32" w:rsidP="000D0E32">
            <w:pPr>
              <w:spacing w:before="120" w:after="0" w:line="276" w:lineRule="auto"/>
              <w:jc w:val="center"/>
              <w:rPr>
                <w:b/>
                <w:sz w:val="20"/>
              </w:rPr>
            </w:pPr>
            <w:r w:rsidRPr="000D0E32">
              <w:rPr>
                <w:b/>
                <w:sz w:val="20"/>
              </w:rPr>
              <w:t>Ocjena</w:t>
            </w:r>
          </w:p>
        </w:tc>
      </w:tr>
      <w:tr w:rsidR="000D0E32" w:rsidRPr="000D0E32" w14:paraId="532B5F9F" w14:textId="77777777" w:rsidTr="000D0E32">
        <w:trPr>
          <w:jc w:val="center"/>
        </w:trPr>
        <w:tc>
          <w:tcPr>
            <w:tcW w:w="3020" w:type="dxa"/>
            <w:shd w:val="clear" w:color="auto" w:fill="FF0000"/>
            <w:vAlign w:val="center"/>
          </w:tcPr>
          <w:p w14:paraId="06E1549F" w14:textId="77777777" w:rsidR="000D0E32" w:rsidRPr="000D0E32" w:rsidRDefault="000D0E32" w:rsidP="000D0E32">
            <w:pPr>
              <w:spacing w:before="120" w:after="0" w:line="276" w:lineRule="auto"/>
              <w:rPr>
                <w:sz w:val="20"/>
              </w:rPr>
            </w:pPr>
            <w:r w:rsidRPr="000D0E32">
              <w:rPr>
                <w:sz w:val="20"/>
              </w:rPr>
              <w:t>Vrlo niska spremnost</w:t>
            </w:r>
          </w:p>
        </w:tc>
        <w:tc>
          <w:tcPr>
            <w:tcW w:w="3021" w:type="dxa"/>
            <w:shd w:val="clear" w:color="auto" w:fill="FF0000"/>
            <w:vAlign w:val="center"/>
          </w:tcPr>
          <w:p w14:paraId="0D781787" w14:textId="77777777" w:rsidR="000D0E32" w:rsidRPr="000D0E32" w:rsidRDefault="000D0E32" w:rsidP="000D0E32">
            <w:pPr>
              <w:spacing w:before="120" w:after="0" w:line="276" w:lineRule="auto"/>
              <w:rPr>
                <w:sz w:val="20"/>
              </w:rPr>
            </w:pPr>
          </w:p>
        </w:tc>
      </w:tr>
      <w:tr w:rsidR="000D0E32" w:rsidRPr="000D0E32" w14:paraId="6904FF03" w14:textId="77777777" w:rsidTr="000D0E32">
        <w:trPr>
          <w:jc w:val="center"/>
        </w:trPr>
        <w:tc>
          <w:tcPr>
            <w:tcW w:w="3020" w:type="dxa"/>
            <w:shd w:val="clear" w:color="auto" w:fill="FFC000"/>
            <w:vAlign w:val="center"/>
          </w:tcPr>
          <w:p w14:paraId="42003ED6" w14:textId="77777777" w:rsidR="000D0E32" w:rsidRPr="000D0E32" w:rsidRDefault="000D0E32" w:rsidP="000D0E32">
            <w:pPr>
              <w:spacing w:before="120" w:after="0" w:line="276" w:lineRule="auto"/>
              <w:rPr>
                <w:sz w:val="20"/>
              </w:rPr>
            </w:pPr>
            <w:r w:rsidRPr="000D0E32">
              <w:rPr>
                <w:sz w:val="20"/>
              </w:rPr>
              <w:t>Niska spremnost</w:t>
            </w:r>
          </w:p>
        </w:tc>
        <w:tc>
          <w:tcPr>
            <w:tcW w:w="3021" w:type="dxa"/>
            <w:shd w:val="clear" w:color="auto" w:fill="FFC000"/>
            <w:vAlign w:val="center"/>
          </w:tcPr>
          <w:p w14:paraId="1E777D0C" w14:textId="77777777" w:rsidR="000D0E32" w:rsidRPr="000D0E32" w:rsidRDefault="000D0E32" w:rsidP="000D0E32">
            <w:pPr>
              <w:spacing w:before="120" w:after="0" w:line="276" w:lineRule="auto"/>
              <w:rPr>
                <w:sz w:val="20"/>
              </w:rPr>
            </w:pPr>
          </w:p>
        </w:tc>
      </w:tr>
      <w:tr w:rsidR="000D0E32" w:rsidRPr="000D0E32" w14:paraId="79CBB3DF" w14:textId="77777777" w:rsidTr="000D0E32">
        <w:trPr>
          <w:jc w:val="center"/>
        </w:trPr>
        <w:tc>
          <w:tcPr>
            <w:tcW w:w="3020" w:type="dxa"/>
            <w:shd w:val="clear" w:color="auto" w:fill="FFFF00"/>
            <w:vAlign w:val="center"/>
          </w:tcPr>
          <w:p w14:paraId="7FB80521" w14:textId="77777777" w:rsidR="000D0E32" w:rsidRPr="000D0E32" w:rsidRDefault="000D0E32" w:rsidP="000D0E32">
            <w:pPr>
              <w:spacing w:before="120" w:after="0" w:line="276" w:lineRule="auto"/>
              <w:rPr>
                <w:sz w:val="20"/>
              </w:rPr>
            </w:pPr>
            <w:r w:rsidRPr="000D0E32">
              <w:rPr>
                <w:sz w:val="20"/>
              </w:rPr>
              <w:t>Visoka spremnost</w:t>
            </w:r>
          </w:p>
        </w:tc>
        <w:tc>
          <w:tcPr>
            <w:tcW w:w="3021" w:type="dxa"/>
            <w:shd w:val="clear" w:color="auto" w:fill="FFFF00"/>
            <w:vAlign w:val="center"/>
          </w:tcPr>
          <w:p w14:paraId="51A9CA88" w14:textId="458251AA" w:rsidR="000D0E32" w:rsidRPr="000D0E32" w:rsidRDefault="00322D52" w:rsidP="000D0E32">
            <w:pPr>
              <w:spacing w:before="120" w:after="0" w:line="276" w:lineRule="auto"/>
              <w:jc w:val="center"/>
              <w:rPr>
                <w:b/>
                <w:sz w:val="20"/>
              </w:rPr>
            </w:pPr>
            <w:r>
              <w:rPr>
                <w:b/>
                <w:sz w:val="20"/>
              </w:rPr>
              <w:t>x</w:t>
            </w:r>
          </w:p>
        </w:tc>
      </w:tr>
      <w:tr w:rsidR="000D0E32" w:rsidRPr="000D0E32" w14:paraId="3CF42311" w14:textId="77777777" w:rsidTr="000D0E32">
        <w:trPr>
          <w:jc w:val="center"/>
        </w:trPr>
        <w:tc>
          <w:tcPr>
            <w:tcW w:w="3020" w:type="dxa"/>
            <w:shd w:val="clear" w:color="auto" w:fill="92D050"/>
            <w:vAlign w:val="center"/>
          </w:tcPr>
          <w:p w14:paraId="16C06481" w14:textId="77777777" w:rsidR="000D0E32" w:rsidRPr="000D0E32" w:rsidRDefault="000D0E32" w:rsidP="000D0E32">
            <w:pPr>
              <w:spacing w:before="120" w:after="0" w:line="276" w:lineRule="auto"/>
              <w:rPr>
                <w:sz w:val="20"/>
              </w:rPr>
            </w:pPr>
            <w:r w:rsidRPr="000D0E32">
              <w:rPr>
                <w:sz w:val="20"/>
              </w:rPr>
              <w:t>Vrlo visoka spremnost</w:t>
            </w:r>
          </w:p>
        </w:tc>
        <w:tc>
          <w:tcPr>
            <w:tcW w:w="3021" w:type="dxa"/>
            <w:shd w:val="clear" w:color="auto" w:fill="92D050"/>
            <w:vAlign w:val="center"/>
          </w:tcPr>
          <w:p w14:paraId="6DDC7151" w14:textId="20DFD1DA" w:rsidR="000D0E32" w:rsidRPr="000D0E32" w:rsidRDefault="000D0E32" w:rsidP="000D0E32">
            <w:pPr>
              <w:spacing w:before="120" w:after="0" w:line="276" w:lineRule="auto"/>
              <w:jc w:val="center"/>
              <w:rPr>
                <w:b/>
                <w:sz w:val="20"/>
              </w:rPr>
            </w:pPr>
          </w:p>
        </w:tc>
      </w:tr>
    </w:tbl>
    <w:p w14:paraId="7CF219B7" w14:textId="77777777" w:rsidR="000D0E32" w:rsidRPr="000D0E32" w:rsidRDefault="000D0E32" w:rsidP="000D0E32">
      <w:pPr>
        <w:spacing w:after="0"/>
      </w:pPr>
    </w:p>
    <w:p w14:paraId="6ED179D0" w14:textId="77777777" w:rsidR="000D0E32" w:rsidRPr="000D0E32" w:rsidRDefault="000D0E32" w:rsidP="000D0E32">
      <w:pPr>
        <w:keepNext/>
        <w:keepLines/>
        <w:numPr>
          <w:ilvl w:val="2"/>
          <w:numId w:val="0"/>
        </w:numPr>
        <w:spacing w:before="40"/>
        <w:ind w:left="720" w:hanging="720"/>
        <w:outlineLvl w:val="2"/>
        <w:rPr>
          <w:rFonts w:cstheme="majorBidi"/>
          <w:color w:val="54883D"/>
          <w:sz w:val="28"/>
          <w:lang w:eastAsia="hr-HR" w:bidi="en-US"/>
        </w:rPr>
      </w:pPr>
      <w:bookmarkStart w:id="307" w:name="_Toc5701533"/>
      <w:bookmarkStart w:id="308" w:name="_Toc5969851"/>
      <w:bookmarkStart w:id="309" w:name="_Toc9596674"/>
      <w:bookmarkStart w:id="310" w:name="_Toc127883005"/>
      <w:r w:rsidRPr="000D0E32">
        <w:rPr>
          <w:rFonts w:cstheme="majorBidi"/>
          <w:color w:val="54883D"/>
          <w:sz w:val="28"/>
          <w:lang w:eastAsia="hr-HR" w:bidi="en-US"/>
        </w:rPr>
        <w:t>8.2.2 Spremnost operativnih kapaciteta</w:t>
      </w:r>
      <w:bookmarkEnd w:id="307"/>
      <w:bookmarkEnd w:id="308"/>
      <w:bookmarkEnd w:id="309"/>
      <w:bookmarkEnd w:id="310"/>
    </w:p>
    <w:tbl>
      <w:tblPr>
        <w:tblStyle w:val="Reetkatablice14"/>
        <w:tblW w:w="906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846"/>
        <w:gridCol w:w="6946"/>
        <w:gridCol w:w="708"/>
        <w:gridCol w:w="565"/>
      </w:tblGrid>
      <w:tr w:rsidR="000D0E32" w:rsidRPr="000D0E32" w14:paraId="16D62C12" w14:textId="77777777" w:rsidTr="000D0E32">
        <w:trPr>
          <w:jc w:val="center"/>
        </w:trPr>
        <w:tc>
          <w:tcPr>
            <w:tcW w:w="846" w:type="dxa"/>
            <w:vMerge w:val="restart"/>
            <w:vAlign w:val="center"/>
          </w:tcPr>
          <w:p w14:paraId="753B15F9" w14:textId="77777777" w:rsidR="000D0E32" w:rsidRPr="000D0E32" w:rsidRDefault="000D0E32" w:rsidP="000D0E32">
            <w:pPr>
              <w:spacing w:after="0" w:line="276" w:lineRule="auto"/>
              <w:jc w:val="center"/>
              <w:rPr>
                <w:b/>
                <w:sz w:val="20"/>
                <w:szCs w:val="20"/>
              </w:rPr>
            </w:pPr>
            <w:r w:rsidRPr="000D0E32">
              <w:rPr>
                <w:b/>
                <w:sz w:val="20"/>
                <w:szCs w:val="20"/>
              </w:rPr>
              <w:t>R. br.</w:t>
            </w:r>
          </w:p>
        </w:tc>
        <w:tc>
          <w:tcPr>
            <w:tcW w:w="6946" w:type="dxa"/>
            <w:vMerge w:val="restart"/>
            <w:vAlign w:val="center"/>
          </w:tcPr>
          <w:p w14:paraId="76C6E392" w14:textId="77777777" w:rsidR="000D0E32" w:rsidRPr="000D0E32" w:rsidRDefault="000D0E32" w:rsidP="000D0E32">
            <w:pPr>
              <w:spacing w:after="0" w:line="276" w:lineRule="auto"/>
              <w:jc w:val="center"/>
              <w:rPr>
                <w:b/>
                <w:sz w:val="20"/>
                <w:szCs w:val="20"/>
              </w:rPr>
            </w:pPr>
            <w:r w:rsidRPr="000D0E32">
              <w:rPr>
                <w:b/>
                <w:sz w:val="20"/>
                <w:szCs w:val="20"/>
              </w:rPr>
              <w:t>OPIS</w:t>
            </w:r>
          </w:p>
        </w:tc>
        <w:tc>
          <w:tcPr>
            <w:tcW w:w="1273" w:type="dxa"/>
            <w:gridSpan w:val="2"/>
            <w:vAlign w:val="center"/>
          </w:tcPr>
          <w:p w14:paraId="47154A74" w14:textId="77777777" w:rsidR="000D0E32" w:rsidRPr="000D0E32" w:rsidRDefault="000D0E32" w:rsidP="000D0E32">
            <w:pPr>
              <w:spacing w:after="0" w:line="276" w:lineRule="auto"/>
              <w:jc w:val="center"/>
              <w:rPr>
                <w:b/>
                <w:sz w:val="20"/>
                <w:szCs w:val="20"/>
              </w:rPr>
            </w:pPr>
            <w:r w:rsidRPr="000D0E32">
              <w:rPr>
                <w:b/>
                <w:sz w:val="20"/>
                <w:szCs w:val="20"/>
              </w:rPr>
              <w:t>TVRDNJA</w:t>
            </w:r>
          </w:p>
        </w:tc>
      </w:tr>
      <w:tr w:rsidR="000D0E32" w:rsidRPr="000D0E32" w14:paraId="064D2CDE" w14:textId="77777777" w:rsidTr="000D0E32">
        <w:trPr>
          <w:jc w:val="center"/>
        </w:trPr>
        <w:tc>
          <w:tcPr>
            <w:tcW w:w="846" w:type="dxa"/>
            <w:vMerge/>
            <w:vAlign w:val="center"/>
          </w:tcPr>
          <w:p w14:paraId="31655F8B" w14:textId="77777777" w:rsidR="000D0E32" w:rsidRPr="000D0E32" w:rsidRDefault="000D0E32" w:rsidP="000D0E32">
            <w:pPr>
              <w:spacing w:after="0" w:line="276" w:lineRule="auto"/>
              <w:jc w:val="center"/>
              <w:rPr>
                <w:b/>
                <w:sz w:val="20"/>
                <w:szCs w:val="20"/>
              </w:rPr>
            </w:pPr>
          </w:p>
        </w:tc>
        <w:tc>
          <w:tcPr>
            <w:tcW w:w="6946" w:type="dxa"/>
            <w:vMerge/>
            <w:vAlign w:val="center"/>
          </w:tcPr>
          <w:p w14:paraId="190F2965" w14:textId="77777777" w:rsidR="000D0E32" w:rsidRPr="000D0E32" w:rsidRDefault="000D0E32" w:rsidP="000D0E32">
            <w:pPr>
              <w:spacing w:after="0" w:line="276" w:lineRule="auto"/>
              <w:jc w:val="center"/>
              <w:rPr>
                <w:b/>
                <w:sz w:val="20"/>
                <w:szCs w:val="20"/>
              </w:rPr>
            </w:pPr>
          </w:p>
        </w:tc>
        <w:tc>
          <w:tcPr>
            <w:tcW w:w="708" w:type="dxa"/>
            <w:vAlign w:val="center"/>
          </w:tcPr>
          <w:p w14:paraId="75B3CF9F" w14:textId="77777777" w:rsidR="000D0E32" w:rsidRPr="000D0E32" w:rsidRDefault="000D0E32" w:rsidP="000D0E32">
            <w:pPr>
              <w:spacing w:after="0" w:line="276" w:lineRule="auto"/>
              <w:jc w:val="center"/>
              <w:rPr>
                <w:b/>
                <w:sz w:val="20"/>
                <w:szCs w:val="20"/>
              </w:rPr>
            </w:pPr>
            <w:r w:rsidRPr="000D0E32">
              <w:rPr>
                <w:b/>
                <w:sz w:val="20"/>
                <w:szCs w:val="20"/>
              </w:rPr>
              <w:t>DA</w:t>
            </w:r>
          </w:p>
        </w:tc>
        <w:tc>
          <w:tcPr>
            <w:tcW w:w="565" w:type="dxa"/>
            <w:vAlign w:val="center"/>
          </w:tcPr>
          <w:p w14:paraId="0E30EEFE" w14:textId="77777777" w:rsidR="000D0E32" w:rsidRPr="000D0E32" w:rsidRDefault="000D0E32" w:rsidP="000D0E32">
            <w:pPr>
              <w:spacing w:after="0" w:line="276" w:lineRule="auto"/>
              <w:jc w:val="center"/>
              <w:rPr>
                <w:b/>
                <w:sz w:val="20"/>
                <w:szCs w:val="20"/>
              </w:rPr>
            </w:pPr>
            <w:r w:rsidRPr="000D0E32">
              <w:rPr>
                <w:b/>
                <w:sz w:val="20"/>
                <w:szCs w:val="20"/>
              </w:rPr>
              <w:t>NE</w:t>
            </w:r>
          </w:p>
        </w:tc>
      </w:tr>
      <w:tr w:rsidR="000D0E32" w:rsidRPr="000D0E32" w14:paraId="450E77D9" w14:textId="77777777" w:rsidTr="000D0E32">
        <w:trPr>
          <w:jc w:val="center"/>
        </w:trPr>
        <w:tc>
          <w:tcPr>
            <w:tcW w:w="846" w:type="dxa"/>
            <w:vAlign w:val="center"/>
          </w:tcPr>
          <w:p w14:paraId="59BEE2AA" w14:textId="77777777" w:rsidR="000D0E32" w:rsidRPr="00133ABB" w:rsidRDefault="000D0E32" w:rsidP="000D0E32">
            <w:pPr>
              <w:spacing w:after="0" w:line="276" w:lineRule="auto"/>
              <w:jc w:val="center"/>
              <w:rPr>
                <w:b/>
                <w:sz w:val="20"/>
                <w:szCs w:val="20"/>
              </w:rPr>
            </w:pPr>
            <w:r w:rsidRPr="00133ABB">
              <w:rPr>
                <w:b/>
                <w:sz w:val="20"/>
                <w:szCs w:val="20"/>
              </w:rPr>
              <w:t>1.</w:t>
            </w:r>
          </w:p>
        </w:tc>
        <w:tc>
          <w:tcPr>
            <w:tcW w:w="6946" w:type="dxa"/>
          </w:tcPr>
          <w:p w14:paraId="0B0A7F6F" w14:textId="77777777" w:rsidR="000D0E32" w:rsidRPr="000D0E32" w:rsidRDefault="000D0E32" w:rsidP="000D0E32">
            <w:pPr>
              <w:tabs>
                <w:tab w:val="left" w:pos="1222"/>
              </w:tabs>
              <w:spacing w:after="0" w:line="276" w:lineRule="auto"/>
              <w:rPr>
                <w:sz w:val="20"/>
                <w:szCs w:val="20"/>
              </w:rPr>
            </w:pPr>
            <w:r w:rsidRPr="000D0E32">
              <w:rPr>
                <w:sz w:val="20"/>
                <w:szCs w:val="20"/>
              </w:rPr>
              <w:t>Je li Stožer civilne zaštite osposobljen i kapacitiran za provedbu mjera u slučaju pojava prijetnje i njezinih posljedica?</w:t>
            </w:r>
          </w:p>
        </w:tc>
        <w:tc>
          <w:tcPr>
            <w:tcW w:w="708" w:type="dxa"/>
            <w:vAlign w:val="center"/>
          </w:tcPr>
          <w:p w14:paraId="2CC7797A" w14:textId="77777777" w:rsidR="000D0E32" w:rsidRPr="00133ABB" w:rsidRDefault="000D0E32" w:rsidP="000D0E32">
            <w:pPr>
              <w:tabs>
                <w:tab w:val="left" w:pos="1222"/>
              </w:tabs>
              <w:spacing w:after="0" w:line="276" w:lineRule="auto"/>
              <w:jc w:val="center"/>
              <w:rPr>
                <w:b/>
                <w:sz w:val="20"/>
                <w:szCs w:val="20"/>
              </w:rPr>
            </w:pPr>
            <w:r w:rsidRPr="00133ABB">
              <w:rPr>
                <w:b/>
                <w:sz w:val="20"/>
                <w:szCs w:val="20"/>
              </w:rPr>
              <w:t>x</w:t>
            </w:r>
          </w:p>
        </w:tc>
        <w:tc>
          <w:tcPr>
            <w:tcW w:w="565" w:type="dxa"/>
            <w:vAlign w:val="center"/>
          </w:tcPr>
          <w:p w14:paraId="7B8C00FA" w14:textId="77777777" w:rsidR="000D0E32" w:rsidRPr="00133ABB" w:rsidRDefault="000D0E32" w:rsidP="000D0E32">
            <w:pPr>
              <w:tabs>
                <w:tab w:val="left" w:pos="1222"/>
              </w:tabs>
              <w:spacing w:after="0" w:line="276" w:lineRule="auto"/>
              <w:jc w:val="center"/>
              <w:rPr>
                <w:b/>
                <w:sz w:val="20"/>
                <w:szCs w:val="20"/>
              </w:rPr>
            </w:pPr>
          </w:p>
        </w:tc>
      </w:tr>
      <w:tr w:rsidR="000D0E32" w:rsidRPr="000D0E32" w14:paraId="00E31C46" w14:textId="77777777" w:rsidTr="000D0E32">
        <w:trPr>
          <w:jc w:val="center"/>
        </w:trPr>
        <w:tc>
          <w:tcPr>
            <w:tcW w:w="846" w:type="dxa"/>
            <w:vAlign w:val="center"/>
          </w:tcPr>
          <w:p w14:paraId="57189194" w14:textId="77777777" w:rsidR="000D0E32" w:rsidRPr="00133ABB" w:rsidRDefault="00133ABB" w:rsidP="000D0E32">
            <w:pPr>
              <w:spacing w:after="0" w:line="276" w:lineRule="auto"/>
              <w:jc w:val="center"/>
              <w:rPr>
                <w:b/>
                <w:sz w:val="20"/>
                <w:szCs w:val="20"/>
              </w:rPr>
            </w:pPr>
            <w:r w:rsidRPr="00133ABB">
              <w:rPr>
                <w:b/>
                <w:sz w:val="20"/>
                <w:szCs w:val="20"/>
              </w:rPr>
              <w:t>2</w:t>
            </w:r>
            <w:r w:rsidR="000D0E32" w:rsidRPr="00133ABB">
              <w:rPr>
                <w:b/>
                <w:sz w:val="20"/>
                <w:szCs w:val="20"/>
              </w:rPr>
              <w:t>.</w:t>
            </w:r>
          </w:p>
        </w:tc>
        <w:tc>
          <w:tcPr>
            <w:tcW w:w="6946" w:type="dxa"/>
          </w:tcPr>
          <w:p w14:paraId="6495BB1F" w14:textId="77777777" w:rsidR="000D0E32" w:rsidRPr="000D0E32" w:rsidRDefault="000D0E32" w:rsidP="000D0E32">
            <w:pPr>
              <w:tabs>
                <w:tab w:val="left" w:pos="1222"/>
              </w:tabs>
              <w:spacing w:after="0" w:line="276" w:lineRule="auto"/>
              <w:rPr>
                <w:sz w:val="20"/>
                <w:szCs w:val="20"/>
              </w:rPr>
            </w:pPr>
            <w:r w:rsidRPr="000D0E32">
              <w:rPr>
                <w:sz w:val="20"/>
                <w:szCs w:val="20"/>
              </w:rPr>
              <w:t>Jesu li vatrogasne snage osposobljene i kapacitirane za provedbu mjera u slučaju pojave prijetnje i njezinih posljedica?</w:t>
            </w:r>
          </w:p>
        </w:tc>
        <w:tc>
          <w:tcPr>
            <w:tcW w:w="708" w:type="dxa"/>
            <w:vAlign w:val="center"/>
          </w:tcPr>
          <w:p w14:paraId="5F3884BA" w14:textId="77777777" w:rsidR="000D0E32" w:rsidRPr="00133ABB" w:rsidRDefault="000D0E32" w:rsidP="000D0E32">
            <w:pPr>
              <w:tabs>
                <w:tab w:val="left" w:pos="1222"/>
              </w:tabs>
              <w:spacing w:after="0" w:line="276" w:lineRule="auto"/>
              <w:jc w:val="center"/>
              <w:rPr>
                <w:b/>
                <w:sz w:val="20"/>
                <w:szCs w:val="20"/>
              </w:rPr>
            </w:pPr>
            <w:r w:rsidRPr="00133ABB">
              <w:rPr>
                <w:b/>
                <w:sz w:val="20"/>
                <w:szCs w:val="20"/>
              </w:rPr>
              <w:t>x</w:t>
            </w:r>
          </w:p>
        </w:tc>
        <w:tc>
          <w:tcPr>
            <w:tcW w:w="565" w:type="dxa"/>
            <w:vAlign w:val="center"/>
          </w:tcPr>
          <w:p w14:paraId="1648C610" w14:textId="77777777" w:rsidR="000D0E32" w:rsidRPr="00133ABB" w:rsidRDefault="000D0E32" w:rsidP="000D0E32">
            <w:pPr>
              <w:tabs>
                <w:tab w:val="left" w:pos="1222"/>
              </w:tabs>
              <w:spacing w:after="0" w:line="276" w:lineRule="auto"/>
              <w:jc w:val="center"/>
              <w:rPr>
                <w:b/>
                <w:sz w:val="20"/>
                <w:szCs w:val="20"/>
              </w:rPr>
            </w:pPr>
          </w:p>
        </w:tc>
      </w:tr>
      <w:tr w:rsidR="000D0E32" w:rsidRPr="000D0E32" w14:paraId="7641B891" w14:textId="77777777" w:rsidTr="000D0E32">
        <w:trPr>
          <w:jc w:val="center"/>
        </w:trPr>
        <w:tc>
          <w:tcPr>
            <w:tcW w:w="846" w:type="dxa"/>
            <w:vAlign w:val="center"/>
          </w:tcPr>
          <w:p w14:paraId="23C04F58" w14:textId="77777777" w:rsidR="000D0E32" w:rsidRPr="00133ABB" w:rsidRDefault="00133ABB" w:rsidP="000D0E32">
            <w:pPr>
              <w:spacing w:after="0" w:line="276" w:lineRule="auto"/>
              <w:jc w:val="center"/>
              <w:rPr>
                <w:b/>
                <w:sz w:val="20"/>
                <w:szCs w:val="20"/>
              </w:rPr>
            </w:pPr>
            <w:r w:rsidRPr="00133ABB">
              <w:rPr>
                <w:b/>
                <w:sz w:val="20"/>
                <w:szCs w:val="20"/>
              </w:rPr>
              <w:t>3</w:t>
            </w:r>
            <w:r w:rsidR="000D0E32" w:rsidRPr="00133ABB">
              <w:rPr>
                <w:b/>
                <w:sz w:val="20"/>
                <w:szCs w:val="20"/>
              </w:rPr>
              <w:t>.</w:t>
            </w:r>
          </w:p>
        </w:tc>
        <w:tc>
          <w:tcPr>
            <w:tcW w:w="6946" w:type="dxa"/>
          </w:tcPr>
          <w:p w14:paraId="23B0B95D" w14:textId="77777777" w:rsidR="000D0E32" w:rsidRPr="000D0E32" w:rsidRDefault="000D0E32" w:rsidP="000D0E32">
            <w:pPr>
              <w:tabs>
                <w:tab w:val="left" w:pos="1222"/>
              </w:tabs>
              <w:spacing w:after="0" w:line="276" w:lineRule="auto"/>
              <w:rPr>
                <w:sz w:val="20"/>
                <w:szCs w:val="20"/>
              </w:rPr>
            </w:pPr>
            <w:r w:rsidRPr="000D0E32">
              <w:rPr>
                <w:sz w:val="20"/>
                <w:szCs w:val="20"/>
              </w:rPr>
              <w:t>Jesu li vatrogasne snage opremljene za provedbu mjera u slučaju pojave prijetnje i njezinih posljedica?</w:t>
            </w:r>
          </w:p>
        </w:tc>
        <w:tc>
          <w:tcPr>
            <w:tcW w:w="708" w:type="dxa"/>
            <w:vAlign w:val="center"/>
          </w:tcPr>
          <w:p w14:paraId="4DC3F452" w14:textId="77777777" w:rsidR="000D0E32" w:rsidRPr="00133ABB" w:rsidRDefault="000D0E32" w:rsidP="000D0E32">
            <w:pPr>
              <w:tabs>
                <w:tab w:val="left" w:pos="1222"/>
              </w:tabs>
              <w:spacing w:after="0" w:line="276" w:lineRule="auto"/>
              <w:jc w:val="center"/>
              <w:rPr>
                <w:b/>
                <w:sz w:val="20"/>
                <w:szCs w:val="20"/>
              </w:rPr>
            </w:pPr>
            <w:r w:rsidRPr="00133ABB">
              <w:rPr>
                <w:b/>
                <w:sz w:val="20"/>
                <w:szCs w:val="20"/>
              </w:rPr>
              <w:t>x</w:t>
            </w:r>
          </w:p>
        </w:tc>
        <w:tc>
          <w:tcPr>
            <w:tcW w:w="565" w:type="dxa"/>
            <w:vAlign w:val="center"/>
          </w:tcPr>
          <w:p w14:paraId="7180D394" w14:textId="77777777" w:rsidR="000D0E32" w:rsidRPr="00133ABB" w:rsidRDefault="000D0E32" w:rsidP="000D0E32">
            <w:pPr>
              <w:tabs>
                <w:tab w:val="left" w:pos="1222"/>
              </w:tabs>
              <w:spacing w:after="0" w:line="276" w:lineRule="auto"/>
              <w:jc w:val="center"/>
              <w:rPr>
                <w:b/>
                <w:sz w:val="20"/>
                <w:szCs w:val="20"/>
              </w:rPr>
            </w:pPr>
          </w:p>
        </w:tc>
      </w:tr>
      <w:tr w:rsidR="000D0E32" w:rsidRPr="000D0E32" w14:paraId="3D2B8143" w14:textId="77777777" w:rsidTr="000D0E32">
        <w:trPr>
          <w:jc w:val="center"/>
        </w:trPr>
        <w:tc>
          <w:tcPr>
            <w:tcW w:w="846" w:type="dxa"/>
            <w:vAlign w:val="center"/>
          </w:tcPr>
          <w:p w14:paraId="525290C8" w14:textId="77777777" w:rsidR="000D0E32" w:rsidRPr="00133ABB" w:rsidRDefault="00133ABB" w:rsidP="000D0E32">
            <w:pPr>
              <w:spacing w:after="0" w:line="276" w:lineRule="auto"/>
              <w:jc w:val="center"/>
              <w:rPr>
                <w:b/>
                <w:sz w:val="20"/>
                <w:szCs w:val="20"/>
              </w:rPr>
            </w:pPr>
            <w:r w:rsidRPr="00133ABB">
              <w:rPr>
                <w:b/>
                <w:sz w:val="20"/>
                <w:szCs w:val="20"/>
              </w:rPr>
              <w:t>4</w:t>
            </w:r>
            <w:r w:rsidR="000D0E32" w:rsidRPr="00133ABB">
              <w:rPr>
                <w:b/>
                <w:sz w:val="20"/>
                <w:szCs w:val="20"/>
              </w:rPr>
              <w:t>.</w:t>
            </w:r>
          </w:p>
        </w:tc>
        <w:tc>
          <w:tcPr>
            <w:tcW w:w="6946" w:type="dxa"/>
          </w:tcPr>
          <w:p w14:paraId="4489171B" w14:textId="22FCF70F" w:rsidR="000D0E32" w:rsidRPr="000D0E32" w:rsidRDefault="000D0E32" w:rsidP="00322D52">
            <w:pPr>
              <w:tabs>
                <w:tab w:val="left" w:pos="1222"/>
              </w:tabs>
              <w:spacing w:after="0" w:line="276" w:lineRule="auto"/>
              <w:rPr>
                <w:sz w:val="20"/>
                <w:szCs w:val="20"/>
              </w:rPr>
            </w:pPr>
            <w:r w:rsidRPr="000D0E32">
              <w:rPr>
                <w:sz w:val="20"/>
                <w:szCs w:val="20"/>
              </w:rPr>
              <w:t xml:space="preserve">Jesu li snage Hrvatske gorske službe spašavanja – Stanica </w:t>
            </w:r>
            <w:r w:rsidR="00322D52">
              <w:rPr>
                <w:sz w:val="20"/>
                <w:szCs w:val="20"/>
              </w:rPr>
              <w:t>Zadar</w:t>
            </w:r>
            <w:r w:rsidRPr="000D0E32">
              <w:rPr>
                <w:sz w:val="20"/>
                <w:szCs w:val="20"/>
              </w:rPr>
              <w:t xml:space="preserve"> osposobljene i kapacitirane za provedbu mjera u slučaju pojave prijetnje i njezinih posljedica?</w:t>
            </w:r>
          </w:p>
        </w:tc>
        <w:tc>
          <w:tcPr>
            <w:tcW w:w="708" w:type="dxa"/>
            <w:vAlign w:val="center"/>
          </w:tcPr>
          <w:p w14:paraId="5A484777" w14:textId="77777777" w:rsidR="000D0E32" w:rsidRPr="00133ABB" w:rsidRDefault="000D0E32" w:rsidP="000D0E32">
            <w:pPr>
              <w:tabs>
                <w:tab w:val="left" w:pos="1222"/>
              </w:tabs>
              <w:spacing w:after="0" w:line="276" w:lineRule="auto"/>
              <w:jc w:val="center"/>
              <w:rPr>
                <w:b/>
                <w:sz w:val="20"/>
                <w:szCs w:val="20"/>
              </w:rPr>
            </w:pPr>
            <w:r w:rsidRPr="00133ABB">
              <w:rPr>
                <w:b/>
                <w:sz w:val="20"/>
                <w:szCs w:val="20"/>
              </w:rPr>
              <w:t>x</w:t>
            </w:r>
          </w:p>
        </w:tc>
        <w:tc>
          <w:tcPr>
            <w:tcW w:w="565" w:type="dxa"/>
            <w:vAlign w:val="center"/>
          </w:tcPr>
          <w:p w14:paraId="21EA8636" w14:textId="77777777" w:rsidR="000D0E32" w:rsidRPr="00133ABB" w:rsidRDefault="000D0E32" w:rsidP="000D0E32">
            <w:pPr>
              <w:tabs>
                <w:tab w:val="left" w:pos="1222"/>
              </w:tabs>
              <w:spacing w:after="0" w:line="276" w:lineRule="auto"/>
              <w:jc w:val="center"/>
              <w:rPr>
                <w:b/>
                <w:sz w:val="20"/>
                <w:szCs w:val="20"/>
              </w:rPr>
            </w:pPr>
          </w:p>
        </w:tc>
      </w:tr>
      <w:tr w:rsidR="000D0E32" w:rsidRPr="000D0E32" w14:paraId="25632D07" w14:textId="77777777" w:rsidTr="000D0E32">
        <w:trPr>
          <w:jc w:val="center"/>
        </w:trPr>
        <w:tc>
          <w:tcPr>
            <w:tcW w:w="846" w:type="dxa"/>
            <w:vAlign w:val="center"/>
          </w:tcPr>
          <w:p w14:paraId="490AB14B" w14:textId="77777777" w:rsidR="000D0E32" w:rsidRPr="00133ABB" w:rsidRDefault="00133ABB" w:rsidP="000D0E32">
            <w:pPr>
              <w:spacing w:after="0" w:line="276" w:lineRule="auto"/>
              <w:jc w:val="center"/>
              <w:rPr>
                <w:b/>
                <w:sz w:val="20"/>
                <w:szCs w:val="20"/>
              </w:rPr>
            </w:pPr>
            <w:r w:rsidRPr="00133ABB">
              <w:rPr>
                <w:b/>
                <w:sz w:val="20"/>
                <w:szCs w:val="20"/>
              </w:rPr>
              <w:t>5</w:t>
            </w:r>
            <w:r w:rsidR="000D0E32" w:rsidRPr="00133ABB">
              <w:rPr>
                <w:b/>
                <w:sz w:val="20"/>
                <w:szCs w:val="20"/>
              </w:rPr>
              <w:t>.</w:t>
            </w:r>
          </w:p>
        </w:tc>
        <w:tc>
          <w:tcPr>
            <w:tcW w:w="6946" w:type="dxa"/>
          </w:tcPr>
          <w:p w14:paraId="3A406ECD" w14:textId="27866C39" w:rsidR="000D0E32" w:rsidRPr="000D0E32" w:rsidRDefault="000D0E32" w:rsidP="00322D52">
            <w:pPr>
              <w:tabs>
                <w:tab w:val="left" w:pos="1222"/>
              </w:tabs>
              <w:spacing w:after="0" w:line="276" w:lineRule="auto"/>
              <w:rPr>
                <w:sz w:val="20"/>
                <w:szCs w:val="20"/>
              </w:rPr>
            </w:pPr>
            <w:r w:rsidRPr="000D0E32">
              <w:rPr>
                <w:sz w:val="20"/>
                <w:szCs w:val="20"/>
              </w:rPr>
              <w:t>Jesu li snage Hrvatske gorske službe spašavanja –</w:t>
            </w:r>
            <w:r w:rsidR="00AA7E04">
              <w:rPr>
                <w:sz w:val="20"/>
                <w:szCs w:val="20"/>
              </w:rPr>
              <w:t xml:space="preserve"> Stanica</w:t>
            </w:r>
            <w:r w:rsidRPr="000D0E32">
              <w:rPr>
                <w:sz w:val="20"/>
                <w:szCs w:val="20"/>
              </w:rPr>
              <w:t xml:space="preserve"> </w:t>
            </w:r>
            <w:r w:rsidR="00322D52">
              <w:rPr>
                <w:sz w:val="20"/>
                <w:szCs w:val="20"/>
              </w:rPr>
              <w:t>Zadar</w:t>
            </w:r>
            <w:r w:rsidRPr="000D0E32">
              <w:rPr>
                <w:sz w:val="20"/>
                <w:szCs w:val="20"/>
              </w:rPr>
              <w:t xml:space="preserve"> opremljene za provedbu mjera u slučaju pojave prijetnje i njezinih posljedica?</w:t>
            </w:r>
          </w:p>
        </w:tc>
        <w:tc>
          <w:tcPr>
            <w:tcW w:w="708" w:type="dxa"/>
            <w:vAlign w:val="center"/>
          </w:tcPr>
          <w:p w14:paraId="54E77F2B" w14:textId="77777777" w:rsidR="000D0E32" w:rsidRPr="00133ABB" w:rsidRDefault="000D0E32" w:rsidP="000D0E32">
            <w:pPr>
              <w:tabs>
                <w:tab w:val="left" w:pos="1222"/>
              </w:tabs>
              <w:spacing w:after="0" w:line="276" w:lineRule="auto"/>
              <w:jc w:val="center"/>
              <w:rPr>
                <w:b/>
                <w:sz w:val="20"/>
                <w:szCs w:val="20"/>
              </w:rPr>
            </w:pPr>
            <w:r w:rsidRPr="00133ABB">
              <w:rPr>
                <w:b/>
                <w:sz w:val="20"/>
                <w:szCs w:val="20"/>
              </w:rPr>
              <w:t>x</w:t>
            </w:r>
          </w:p>
        </w:tc>
        <w:tc>
          <w:tcPr>
            <w:tcW w:w="565" w:type="dxa"/>
            <w:vAlign w:val="center"/>
          </w:tcPr>
          <w:p w14:paraId="50068683" w14:textId="77777777" w:rsidR="000D0E32" w:rsidRPr="00133ABB" w:rsidRDefault="000D0E32" w:rsidP="000D0E32">
            <w:pPr>
              <w:tabs>
                <w:tab w:val="left" w:pos="1222"/>
              </w:tabs>
              <w:spacing w:after="0" w:line="276" w:lineRule="auto"/>
              <w:jc w:val="center"/>
              <w:rPr>
                <w:b/>
                <w:sz w:val="20"/>
                <w:szCs w:val="20"/>
              </w:rPr>
            </w:pPr>
          </w:p>
        </w:tc>
      </w:tr>
      <w:tr w:rsidR="000D0E32" w:rsidRPr="000D0E32" w14:paraId="7686A36C" w14:textId="77777777" w:rsidTr="000D0E32">
        <w:trPr>
          <w:jc w:val="center"/>
        </w:trPr>
        <w:tc>
          <w:tcPr>
            <w:tcW w:w="846" w:type="dxa"/>
            <w:vAlign w:val="center"/>
          </w:tcPr>
          <w:p w14:paraId="68C32C6C" w14:textId="77777777" w:rsidR="000D0E32" w:rsidRPr="00133ABB" w:rsidRDefault="00133ABB" w:rsidP="000D0E32">
            <w:pPr>
              <w:spacing w:after="0" w:line="276" w:lineRule="auto"/>
              <w:jc w:val="center"/>
              <w:rPr>
                <w:b/>
                <w:sz w:val="20"/>
                <w:szCs w:val="20"/>
              </w:rPr>
            </w:pPr>
            <w:r w:rsidRPr="00133ABB">
              <w:rPr>
                <w:b/>
                <w:sz w:val="20"/>
                <w:szCs w:val="20"/>
              </w:rPr>
              <w:t>6</w:t>
            </w:r>
            <w:r w:rsidR="000D0E32" w:rsidRPr="00133ABB">
              <w:rPr>
                <w:b/>
                <w:sz w:val="20"/>
                <w:szCs w:val="20"/>
              </w:rPr>
              <w:t>.</w:t>
            </w:r>
          </w:p>
        </w:tc>
        <w:tc>
          <w:tcPr>
            <w:tcW w:w="6946" w:type="dxa"/>
          </w:tcPr>
          <w:p w14:paraId="228C24FF" w14:textId="56791EE8" w:rsidR="000D0E32" w:rsidRPr="000D0E32" w:rsidRDefault="000D0E32" w:rsidP="00322D52">
            <w:pPr>
              <w:tabs>
                <w:tab w:val="left" w:pos="1222"/>
              </w:tabs>
              <w:spacing w:after="0" w:line="276" w:lineRule="auto"/>
              <w:rPr>
                <w:sz w:val="20"/>
                <w:szCs w:val="20"/>
              </w:rPr>
            </w:pPr>
            <w:r w:rsidRPr="000D0E32">
              <w:rPr>
                <w:sz w:val="20"/>
                <w:szCs w:val="20"/>
              </w:rPr>
              <w:t xml:space="preserve">Jesu li snage Gradskog Društva Crvenog križa </w:t>
            </w:r>
            <w:r w:rsidR="00817FA8">
              <w:rPr>
                <w:sz w:val="20"/>
                <w:szCs w:val="20"/>
              </w:rPr>
              <w:t>Benkovac</w:t>
            </w:r>
            <w:r w:rsidRPr="000D0E32">
              <w:rPr>
                <w:sz w:val="20"/>
                <w:szCs w:val="20"/>
              </w:rPr>
              <w:t xml:space="preserve"> osposobljene i kapacitirane za provedbu mjera u slučaju pojave prijetnje i njezinih posljedica?</w:t>
            </w:r>
          </w:p>
        </w:tc>
        <w:tc>
          <w:tcPr>
            <w:tcW w:w="708" w:type="dxa"/>
            <w:vAlign w:val="center"/>
          </w:tcPr>
          <w:p w14:paraId="7574047A" w14:textId="77777777" w:rsidR="000D0E32" w:rsidRPr="00133ABB" w:rsidRDefault="000D0E32" w:rsidP="000D0E32">
            <w:pPr>
              <w:tabs>
                <w:tab w:val="left" w:pos="1222"/>
              </w:tabs>
              <w:spacing w:after="0" w:line="276" w:lineRule="auto"/>
              <w:jc w:val="center"/>
              <w:rPr>
                <w:b/>
                <w:sz w:val="20"/>
                <w:szCs w:val="20"/>
              </w:rPr>
            </w:pPr>
            <w:r w:rsidRPr="00133ABB">
              <w:rPr>
                <w:b/>
                <w:sz w:val="20"/>
                <w:szCs w:val="20"/>
              </w:rPr>
              <w:t>x</w:t>
            </w:r>
          </w:p>
        </w:tc>
        <w:tc>
          <w:tcPr>
            <w:tcW w:w="565" w:type="dxa"/>
            <w:vAlign w:val="center"/>
          </w:tcPr>
          <w:p w14:paraId="7EDCC536" w14:textId="77777777" w:rsidR="000D0E32" w:rsidRPr="00133ABB" w:rsidRDefault="000D0E32" w:rsidP="000D0E32">
            <w:pPr>
              <w:tabs>
                <w:tab w:val="left" w:pos="1222"/>
              </w:tabs>
              <w:spacing w:after="0" w:line="276" w:lineRule="auto"/>
              <w:jc w:val="center"/>
              <w:rPr>
                <w:b/>
                <w:sz w:val="20"/>
                <w:szCs w:val="20"/>
              </w:rPr>
            </w:pPr>
          </w:p>
        </w:tc>
      </w:tr>
      <w:tr w:rsidR="000D0E32" w:rsidRPr="000D0E32" w14:paraId="39E6CDBA" w14:textId="77777777" w:rsidTr="000D0E32">
        <w:trPr>
          <w:jc w:val="center"/>
        </w:trPr>
        <w:tc>
          <w:tcPr>
            <w:tcW w:w="846" w:type="dxa"/>
            <w:vAlign w:val="center"/>
          </w:tcPr>
          <w:p w14:paraId="26385B59" w14:textId="77777777" w:rsidR="000D0E32" w:rsidRPr="000D0E32" w:rsidRDefault="00133ABB" w:rsidP="000D0E32">
            <w:pPr>
              <w:spacing w:after="0" w:line="276" w:lineRule="auto"/>
              <w:jc w:val="center"/>
              <w:rPr>
                <w:b/>
                <w:sz w:val="20"/>
                <w:szCs w:val="20"/>
              </w:rPr>
            </w:pPr>
            <w:r>
              <w:rPr>
                <w:b/>
                <w:sz w:val="20"/>
                <w:szCs w:val="20"/>
              </w:rPr>
              <w:t>7</w:t>
            </w:r>
            <w:r w:rsidR="000D0E32" w:rsidRPr="000D0E32">
              <w:rPr>
                <w:b/>
                <w:sz w:val="20"/>
                <w:szCs w:val="20"/>
              </w:rPr>
              <w:t>.</w:t>
            </w:r>
          </w:p>
        </w:tc>
        <w:tc>
          <w:tcPr>
            <w:tcW w:w="6946" w:type="dxa"/>
          </w:tcPr>
          <w:p w14:paraId="5B153B93" w14:textId="23180B00" w:rsidR="000D0E32" w:rsidRPr="000D0E32" w:rsidRDefault="000D0E32" w:rsidP="00322D52">
            <w:pPr>
              <w:tabs>
                <w:tab w:val="left" w:pos="1222"/>
              </w:tabs>
              <w:spacing w:after="0" w:line="276" w:lineRule="auto"/>
              <w:rPr>
                <w:sz w:val="20"/>
                <w:szCs w:val="20"/>
              </w:rPr>
            </w:pPr>
            <w:r w:rsidRPr="000D0E32">
              <w:rPr>
                <w:sz w:val="20"/>
                <w:szCs w:val="20"/>
              </w:rPr>
              <w:t xml:space="preserve">Jesu li snage Gradskog Društva Crvenog križa </w:t>
            </w:r>
            <w:r w:rsidR="00817FA8">
              <w:rPr>
                <w:sz w:val="20"/>
                <w:szCs w:val="20"/>
              </w:rPr>
              <w:t>Benkovac</w:t>
            </w:r>
            <w:r w:rsidRPr="000D0E32">
              <w:rPr>
                <w:sz w:val="20"/>
                <w:szCs w:val="20"/>
              </w:rPr>
              <w:t xml:space="preserve"> opremljene za provedbu mjera u slučaju pojave prijetnje i njezinih posljedica?</w:t>
            </w:r>
          </w:p>
        </w:tc>
        <w:tc>
          <w:tcPr>
            <w:tcW w:w="708" w:type="dxa"/>
            <w:vAlign w:val="center"/>
          </w:tcPr>
          <w:p w14:paraId="589B52DD" w14:textId="77777777" w:rsidR="000D0E32" w:rsidRPr="00133ABB" w:rsidRDefault="000D0E32" w:rsidP="000D0E32">
            <w:pPr>
              <w:tabs>
                <w:tab w:val="left" w:pos="1222"/>
              </w:tabs>
              <w:spacing w:after="0" w:line="276" w:lineRule="auto"/>
              <w:jc w:val="center"/>
              <w:rPr>
                <w:b/>
                <w:sz w:val="20"/>
                <w:szCs w:val="20"/>
              </w:rPr>
            </w:pPr>
            <w:r w:rsidRPr="00133ABB">
              <w:rPr>
                <w:b/>
                <w:sz w:val="20"/>
                <w:szCs w:val="20"/>
              </w:rPr>
              <w:t>x</w:t>
            </w:r>
          </w:p>
        </w:tc>
        <w:tc>
          <w:tcPr>
            <w:tcW w:w="565" w:type="dxa"/>
            <w:vAlign w:val="center"/>
          </w:tcPr>
          <w:p w14:paraId="59C6C7AB" w14:textId="77777777" w:rsidR="000D0E32" w:rsidRPr="00133ABB" w:rsidRDefault="000D0E32" w:rsidP="000D0E32">
            <w:pPr>
              <w:tabs>
                <w:tab w:val="left" w:pos="1222"/>
              </w:tabs>
              <w:spacing w:after="0" w:line="276" w:lineRule="auto"/>
              <w:jc w:val="center"/>
              <w:rPr>
                <w:b/>
                <w:sz w:val="20"/>
                <w:szCs w:val="20"/>
              </w:rPr>
            </w:pPr>
          </w:p>
        </w:tc>
      </w:tr>
      <w:tr w:rsidR="00322D52" w:rsidRPr="000D0E32" w14:paraId="1ACE7F19" w14:textId="77777777" w:rsidTr="000D0E32">
        <w:trPr>
          <w:jc w:val="center"/>
        </w:trPr>
        <w:tc>
          <w:tcPr>
            <w:tcW w:w="846" w:type="dxa"/>
            <w:vAlign w:val="center"/>
          </w:tcPr>
          <w:p w14:paraId="3C1F90BB" w14:textId="24DBF42A" w:rsidR="00322D52" w:rsidRDefault="00322D52" w:rsidP="00322D52">
            <w:pPr>
              <w:spacing w:after="0"/>
              <w:jc w:val="center"/>
              <w:rPr>
                <w:b/>
                <w:sz w:val="20"/>
                <w:szCs w:val="20"/>
              </w:rPr>
            </w:pPr>
            <w:r>
              <w:rPr>
                <w:b/>
                <w:sz w:val="20"/>
                <w:szCs w:val="20"/>
              </w:rPr>
              <w:t>8</w:t>
            </w:r>
            <w:r w:rsidRPr="000D0E32">
              <w:rPr>
                <w:b/>
                <w:sz w:val="20"/>
                <w:szCs w:val="20"/>
              </w:rPr>
              <w:t>.</w:t>
            </w:r>
          </w:p>
        </w:tc>
        <w:tc>
          <w:tcPr>
            <w:tcW w:w="6946" w:type="dxa"/>
          </w:tcPr>
          <w:p w14:paraId="22003758" w14:textId="2A07793C" w:rsidR="00322D52" w:rsidRPr="000D0E32" w:rsidRDefault="00322D52" w:rsidP="00322D52">
            <w:pPr>
              <w:tabs>
                <w:tab w:val="left" w:pos="1222"/>
              </w:tabs>
              <w:spacing w:after="0"/>
              <w:rPr>
                <w:sz w:val="20"/>
                <w:szCs w:val="20"/>
              </w:rPr>
            </w:pPr>
            <w:r w:rsidRPr="00C35423">
              <w:rPr>
                <w:sz w:val="20"/>
                <w:szCs w:val="20"/>
              </w:rPr>
              <w:t>Jesu li pripadnici postrojbe civilne zaštite</w:t>
            </w:r>
            <w:r>
              <w:rPr>
                <w:sz w:val="20"/>
                <w:szCs w:val="20"/>
              </w:rPr>
              <w:t xml:space="preserve"> opće namjene</w:t>
            </w:r>
            <w:r w:rsidRPr="00C35423">
              <w:rPr>
                <w:sz w:val="20"/>
                <w:szCs w:val="20"/>
              </w:rPr>
              <w:t xml:space="preserve"> osposobljeni i kapacitirani za provedbu mjera u slučaju pojave prijetnje i njezinih posljedica?</w:t>
            </w:r>
          </w:p>
        </w:tc>
        <w:tc>
          <w:tcPr>
            <w:tcW w:w="708" w:type="dxa"/>
            <w:vAlign w:val="center"/>
          </w:tcPr>
          <w:p w14:paraId="7D57E389" w14:textId="77777777" w:rsidR="00322D52" w:rsidRPr="00133ABB" w:rsidRDefault="00322D52" w:rsidP="00322D52">
            <w:pPr>
              <w:tabs>
                <w:tab w:val="left" w:pos="1222"/>
              </w:tabs>
              <w:spacing w:after="0"/>
              <w:jc w:val="center"/>
              <w:rPr>
                <w:b/>
                <w:sz w:val="20"/>
                <w:szCs w:val="20"/>
              </w:rPr>
            </w:pPr>
          </w:p>
        </w:tc>
        <w:tc>
          <w:tcPr>
            <w:tcW w:w="565" w:type="dxa"/>
            <w:vAlign w:val="center"/>
          </w:tcPr>
          <w:p w14:paraId="2FC1044B" w14:textId="44AC4428" w:rsidR="00322D52" w:rsidRPr="00133ABB" w:rsidRDefault="00322D52" w:rsidP="00322D52">
            <w:pPr>
              <w:tabs>
                <w:tab w:val="left" w:pos="1222"/>
              </w:tabs>
              <w:spacing w:after="0"/>
              <w:jc w:val="center"/>
              <w:rPr>
                <w:b/>
                <w:sz w:val="20"/>
                <w:szCs w:val="20"/>
              </w:rPr>
            </w:pPr>
            <w:r>
              <w:rPr>
                <w:b/>
                <w:sz w:val="20"/>
                <w:szCs w:val="20"/>
              </w:rPr>
              <w:t>x</w:t>
            </w:r>
          </w:p>
        </w:tc>
      </w:tr>
      <w:tr w:rsidR="00322D52" w:rsidRPr="000D0E32" w14:paraId="2D8376E5" w14:textId="77777777" w:rsidTr="000D0E32">
        <w:trPr>
          <w:jc w:val="center"/>
        </w:trPr>
        <w:tc>
          <w:tcPr>
            <w:tcW w:w="846" w:type="dxa"/>
            <w:vAlign w:val="center"/>
          </w:tcPr>
          <w:p w14:paraId="381CF0BF" w14:textId="2532AE0D" w:rsidR="00322D52" w:rsidRDefault="00322D52" w:rsidP="00322D52">
            <w:pPr>
              <w:spacing w:after="0"/>
              <w:jc w:val="center"/>
              <w:rPr>
                <w:b/>
                <w:sz w:val="20"/>
                <w:szCs w:val="20"/>
              </w:rPr>
            </w:pPr>
            <w:r>
              <w:rPr>
                <w:b/>
                <w:sz w:val="20"/>
                <w:szCs w:val="20"/>
              </w:rPr>
              <w:t>9</w:t>
            </w:r>
            <w:r w:rsidRPr="000D0E32">
              <w:rPr>
                <w:b/>
                <w:sz w:val="20"/>
                <w:szCs w:val="20"/>
              </w:rPr>
              <w:t>.</w:t>
            </w:r>
          </w:p>
        </w:tc>
        <w:tc>
          <w:tcPr>
            <w:tcW w:w="6946" w:type="dxa"/>
          </w:tcPr>
          <w:p w14:paraId="494CA82D" w14:textId="7BC2B4F5" w:rsidR="00322D52" w:rsidRPr="000D0E32" w:rsidRDefault="00322D52" w:rsidP="00322D52">
            <w:pPr>
              <w:tabs>
                <w:tab w:val="left" w:pos="1222"/>
              </w:tabs>
              <w:spacing w:after="0"/>
              <w:rPr>
                <w:sz w:val="20"/>
                <w:szCs w:val="20"/>
              </w:rPr>
            </w:pPr>
            <w:r w:rsidRPr="00C35423">
              <w:rPr>
                <w:sz w:val="20"/>
                <w:szCs w:val="20"/>
              </w:rPr>
              <w:t>Jesu li pripadnici postrojbe civilne zaštite opremljeni za provedbu mjera u slučaju pojave prijetnje i njezinih posljedica?</w:t>
            </w:r>
          </w:p>
        </w:tc>
        <w:tc>
          <w:tcPr>
            <w:tcW w:w="708" w:type="dxa"/>
            <w:vAlign w:val="center"/>
          </w:tcPr>
          <w:p w14:paraId="1CDCA98E" w14:textId="77777777" w:rsidR="00322D52" w:rsidRPr="00133ABB" w:rsidRDefault="00322D52" w:rsidP="00322D52">
            <w:pPr>
              <w:tabs>
                <w:tab w:val="left" w:pos="1222"/>
              </w:tabs>
              <w:spacing w:after="0"/>
              <w:jc w:val="center"/>
              <w:rPr>
                <w:b/>
                <w:sz w:val="20"/>
                <w:szCs w:val="20"/>
              </w:rPr>
            </w:pPr>
          </w:p>
        </w:tc>
        <w:tc>
          <w:tcPr>
            <w:tcW w:w="565" w:type="dxa"/>
            <w:vAlign w:val="center"/>
          </w:tcPr>
          <w:p w14:paraId="586172F1" w14:textId="00CA4492" w:rsidR="00322D52" w:rsidRPr="00133ABB" w:rsidRDefault="00322D52" w:rsidP="00322D52">
            <w:pPr>
              <w:tabs>
                <w:tab w:val="left" w:pos="1222"/>
              </w:tabs>
              <w:spacing w:after="0"/>
              <w:jc w:val="center"/>
              <w:rPr>
                <w:b/>
                <w:sz w:val="20"/>
                <w:szCs w:val="20"/>
              </w:rPr>
            </w:pPr>
            <w:r>
              <w:rPr>
                <w:b/>
                <w:sz w:val="20"/>
                <w:szCs w:val="20"/>
              </w:rPr>
              <w:t>x</w:t>
            </w:r>
          </w:p>
        </w:tc>
      </w:tr>
      <w:tr w:rsidR="00322D52" w:rsidRPr="000D0E32" w14:paraId="5C9588CD" w14:textId="77777777" w:rsidTr="000D0E32">
        <w:trPr>
          <w:jc w:val="center"/>
        </w:trPr>
        <w:tc>
          <w:tcPr>
            <w:tcW w:w="846" w:type="dxa"/>
            <w:vAlign w:val="center"/>
          </w:tcPr>
          <w:p w14:paraId="666F33E8" w14:textId="244BE471" w:rsidR="00322D52" w:rsidRPr="000D0E32" w:rsidRDefault="00322D52" w:rsidP="00322D52">
            <w:pPr>
              <w:spacing w:after="0"/>
              <w:jc w:val="center"/>
              <w:rPr>
                <w:b/>
                <w:sz w:val="20"/>
                <w:szCs w:val="20"/>
              </w:rPr>
            </w:pPr>
            <w:r>
              <w:rPr>
                <w:b/>
                <w:sz w:val="20"/>
                <w:szCs w:val="20"/>
              </w:rPr>
              <w:t>10</w:t>
            </w:r>
            <w:r w:rsidRPr="000D0E32">
              <w:rPr>
                <w:b/>
                <w:sz w:val="20"/>
                <w:szCs w:val="20"/>
              </w:rPr>
              <w:t>.</w:t>
            </w:r>
          </w:p>
        </w:tc>
        <w:tc>
          <w:tcPr>
            <w:tcW w:w="6946" w:type="dxa"/>
          </w:tcPr>
          <w:p w14:paraId="5327353B" w14:textId="77777777" w:rsidR="00322D52" w:rsidRPr="000D0E32" w:rsidRDefault="00322D52" w:rsidP="00322D52">
            <w:pPr>
              <w:tabs>
                <w:tab w:val="left" w:pos="1222"/>
              </w:tabs>
              <w:spacing w:after="0"/>
              <w:rPr>
                <w:sz w:val="20"/>
                <w:szCs w:val="20"/>
              </w:rPr>
            </w:pPr>
            <w:r w:rsidRPr="000D0E32">
              <w:rPr>
                <w:sz w:val="20"/>
                <w:szCs w:val="20"/>
              </w:rPr>
              <w:t>Jesu li povjerenici civilne zaštite i njihovi zamjenici  osposobljeni i kapacitirani za provedbu mjera u slučaju pojave prijetnje i njezinih posljedica?</w:t>
            </w:r>
          </w:p>
        </w:tc>
        <w:tc>
          <w:tcPr>
            <w:tcW w:w="708" w:type="dxa"/>
            <w:vAlign w:val="center"/>
          </w:tcPr>
          <w:p w14:paraId="2231EC21" w14:textId="77777777" w:rsidR="00322D52" w:rsidRPr="00133ABB" w:rsidRDefault="00322D52" w:rsidP="00322D52">
            <w:pPr>
              <w:tabs>
                <w:tab w:val="left" w:pos="1222"/>
              </w:tabs>
              <w:spacing w:after="0"/>
              <w:jc w:val="center"/>
              <w:rPr>
                <w:b/>
                <w:sz w:val="20"/>
                <w:szCs w:val="20"/>
              </w:rPr>
            </w:pPr>
          </w:p>
        </w:tc>
        <w:tc>
          <w:tcPr>
            <w:tcW w:w="565" w:type="dxa"/>
            <w:vAlign w:val="center"/>
          </w:tcPr>
          <w:p w14:paraId="703C83B4" w14:textId="77777777" w:rsidR="00322D52" w:rsidRPr="00133ABB" w:rsidRDefault="00322D52" w:rsidP="00322D52">
            <w:pPr>
              <w:tabs>
                <w:tab w:val="left" w:pos="1222"/>
              </w:tabs>
              <w:spacing w:after="0"/>
              <w:jc w:val="center"/>
              <w:rPr>
                <w:b/>
                <w:sz w:val="20"/>
                <w:szCs w:val="20"/>
              </w:rPr>
            </w:pPr>
            <w:r w:rsidRPr="00133ABB">
              <w:rPr>
                <w:b/>
                <w:sz w:val="20"/>
                <w:szCs w:val="20"/>
              </w:rPr>
              <w:t>x</w:t>
            </w:r>
          </w:p>
        </w:tc>
      </w:tr>
      <w:tr w:rsidR="00322D52" w:rsidRPr="000D0E32" w14:paraId="42F7CE7A" w14:textId="77777777" w:rsidTr="000D0E32">
        <w:trPr>
          <w:jc w:val="center"/>
        </w:trPr>
        <w:tc>
          <w:tcPr>
            <w:tcW w:w="846" w:type="dxa"/>
            <w:vAlign w:val="center"/>
          </w:tcPr>
          <w:p w14:paraId="6FADF66A" w14:textId="0E8793FA" w:rsidR="00322D52" w:rsidRPr="000D0E32" w:rsidRDefault="00322D52" w:rsidP="00322D52">
            <w:pPr>
              <w:spacing w:after="0"/>
              <w:jc w:val="center"/>
              <w:rPr>
                <w:b/>
                <w:sz w:val="20"/>
                <w:szCs w:val="20"/>
              </w:rPr>
            </w:pPr>
            <w:r>
              <w:rPr>
                <w:b/>
                <w:sz w:val="20"/>
                <w:szCs w:val="20"/>
              </w:rPr>
              <w:t>11</w:t>
            </w:r>
            <w:r w:rsidRPr="000D0E32">
              <w:rPr>
                <w:b/>
                <w:sz w:val="20"/>
                <w:szCs w:val="20"/>
              </w:rPr>
              <w:t>.</w:t>
            </w:r>
          </w:p>
        </w:tc>
        <w:tc>
          <w:tcPr>
            <w:tcW w:w="6946" w:type="dxa"/>
          </w:tcPr>
          <w:p w14:paraId="7FD32775" w14:textId="77777777" w:rsidR="00322D52" w:rsidRPr="000D0E32" w:rsidRDefault="00322D52" w:rsidP="00322D52">
            <w:pPr>
              <w:tabs>
                <w:tab w:val="left" w:pos="1222"/>
              </w:tabs>
              <w:spacing w:after="0"/>
              <w:rPr>
                <w:sz w:val="20"/>
                <w:szCs w:val="20"/>
              </w:rPr>
            </w:pPr>
            <w:r w:rsidRPr="000D0E32">
              <w:rPr>
                <w:sz w:val="20"/>
                <w:szCs w:val="20"/>
              </w:rPr>
              <w:t>Jesu li povjerenici civilne zaštite i njihovi zamjenici opremljeni za provedbu mjera u slučaju pojave prijetnje i njezinih posljedica?</w:t>
            </w:r>
          </w:p>
        </w:tc>
        <w:tc>
          <w:tcPr>
            <w:tcW w:w="708" w:type="dxa"/>
            <w:vAlign w:val="center"/>
          </w:tcPr>
          <w:p w14:paraId="629DA385" w14:textId="77777777" w:rsidR="00322D52" w:rsidRPr="00133ABB" w:rsidRDefault="00322D52" w:rsidP="00322D52">
            <w:pPr>
              <w:tabs>
                <w:tab w:val="left" w:pos="1222"/>
              </w:tabs>
              <w:spacing w:after="0"/>
              <w:jc w:val="center"/>
              <w:rPr>
                <w:b/>
                <w:sz w:val="20"/>
                <w:szCs w:val="20"/>
              </w:rPr>
            </w:pPr>
          </w:p>
        </w:tc>
        <w:tc>
          <w:tcPr>
            <w:tcW w:w="565" w:type="dxa"/>
            <w:vAlign w:val="center"/>
          </w:tcPr>
          <w:p w14:paraId="5497146F" w14:textId="77777777" w:rsidR="00322D52" w:rsidRPr="00133ABB" w:rsidRDefault="00322D52" w:rsidP="00322D52">
            <w:pPr>
              <w:tabs>
                <w:tab w:val="left" w:pos="1222"/>
              </w:tabs>
              <w:spacing w:after="0"/>
              <w:jc w:val="center"/>
              <w:rPr>
                <w:b/>
                <w:sz w:val="20"/>
                <w:szCs w:val="20"/>
              </w:rPr>
            </w:pPr>
            <w:r w:rsidRPr="00133ABB">
              <w:rPr>
                <w:b/>
                <w:sz w:val="20"/>
                <w:szCs w:val="20"/>
              </w:rPr>
              <w:t>x</w:t>
            </w:r>
          </w:p>
        </w:tc>
      </w:tr>
      <w:tr w:rsidR="00322D52" w:rsidRPr="000D0E32" w14:paraId="18AF9F05" w14:textId="77777777" w:rsidTr="000D0E32">
        <w:trPr>
          <w:jc w:val="center"/>
        </w:trPr>
        <w:tc>
          <w:tcPr>
            <w:tcW w:w="846" w:type="dxa"/>
            <w:vAlign w:val="center"/>
          </w:tcPr>
          <w:p w14:paraId="37B8E43B" w14:textId="024497E5" w:rsidR="00322D52" w:rsidRPr="000D0E32" w:rsidRDefault="00322D52" w:rsidP="00322D52">
            <w:pPr>
              <w:spacing w:after="0" w:line="276" w:lineRule="auto"/>
              <w:jc w:val="center"/>
              <w:rPr>
                <w:b/>
                <w:sz w:val="20"/>
                <w:szCs w:val="20"/>
              </w:rPr>
            </w:pPr>
            <w:r>
              <w:rPr>
                <w:b/>
                <w:sz w:val="20"/>
                <w:szCs w:val="20"/>
              </w:rPr>
              <w:t>12</w:t>
            </w:r>
            <w:r w:rsidRPr="000D0E32">
              <w:rPr>
                <w:b/>
                <w:sz w:val="20"/>
                <w:szCs w:val="20"/>
              </w:rPr>
              <w:t>.</w:t>
            </w:r>
          </w:p>
        </w:tc>
        <w:tc>
          <w:tcPr>
            <w:tcW w:w="6946" w:type="dxa"/>
          </w:tcPr>
          <w:p w14:paraId="4B1870F7" w14:textId="77777777" w:rsidR="00322D52" w:rsidRPr="000D0E32" w:rsidRDefault="00322D52" w:rsidP="00322D52">
            <w:pPr>
              <w:tabs>
                <w:tab w:val="left" w:pos="1222"/>
              </w:tabs>
              <w:spacing w:after="0" w:line="276" w:lineRule="auto"/>
              <w:rPr>
                <w:sz w:val="20"/>
                <w:szCs w:val="20"/>
              </w:rPr>
            </w:pPr>
            <w:r w:rsidRPr="000D0E32">
              <w:rPr>
                <w:sz w:val="20"/>
                <w:szCs w:val="20"/>
              </w:rPr>
              <w:t>Jesu li pravne osobe od interesa za sustav civilne zaštite upoznate sa svojim zadaćama?</w:t>
            </w:r>
          </w:p>
        </w:tc>
        <w:tc>
          <w:tcPr>
            <w:tcW w:w="708" w:type="dxa"/>
            <w:vAlign w:val="center"/>
          </w:tcPr>
          <w:p w14:paraId="03B2A327" w14:textId="1FBF8B2C" w:rsidR="00322D52" w:rsidRPr="00133ABB" w:rsidRDefault="00322D52" w:rsidP="00322D52">
            <w:pPr>
              <w:tabs>
                <w:tab w:val="left" w:pos="1222"/>
              </w:tabs>
              <w:spacing w:after="0" w:line="276" w:lineRule="auto"/>
              <w:jc w:val="center"/>
              <w:rPr>
                <w:b/>
                <w:sz w:val="20"/>
                <w:szCs w:val="20"/>
              </w:rPr>
            </w:pPr>
          </w:p>
        </w:tc>
        <w:tc>
          <w:tcPr>
            <w:tcW w:w="565" w:type="dxa"/>
            <w:vAlign w:val="center"/>
          </w:tcPr>
          <w:p w14:paraId="7729C676" w14:textId="124AEC42" w:rsidR="00322D52" w:rsidRPr="00133ABB" w:rsidRDefault="00322D52" w:rsidP="00322D52">
            <w:pPr>
              <w:tabs>
                <w:tab w:val="left" w:pos="1222"/>
              </w:tabs>
              <w:spacing w:after="0" w:line="276" w:lineRule="auto"/>
              <w:jc w:val="center"/>
              <w:rPr>
                <w:b/>
                <w:sz w:val="20"/>
                <w:szCs w:val="20"/>
              </w:rPr>
            </w:pPr>
            <w:r>
              <w:rPr>
                <w:b/>
                <w:sz w:val="20"/>
                <w:szCs w:val="20"/>
              </w:rPr>
              <w:t>x</w:t>
            </w:r>
          </w:p>
        </w:tc>
      </w:tr>
      <w:tr w:rsidR="00322D52" w:rsidRPr="000D0E32" w14:paraId="6489399A" w14:textId="77777777" w:rsidTr="000D0E32">
        <w:trPr>
          <w:jc w:val="center"/>
        </w:trPr>
        <w:tc>
          <w:tcPr>
            <w:tcW w:w="846" w:type="dxa"/>
            <w:vAlign w:val="center"/>
          </w:tcPr>
          <w:p w14:paraId="247449ED" w14:textId="1C83D6E7" w:rsidR="00322D52" w:rsidRPr="000D0E32" w:rsidRDefault="00322D52" w:rsidP="00322D52">
            <w:pPr>
              <w:spacing w:after="0" w:line="276" w:lineRule="auto"/>
              <w:jc w:val="center"/>
              <w:rPr>
                <w:b/>
                <w:sz w:val="20"/>
                <w:szCs w:val="20"/>
              </w:rPr>
            </w:pPr>
            <w:r>
              <w:rPr>
                <w:b/>
                <w:sz w:val="20"/>
                <w:szCs w:val="20"/>
              </w:rPr>
              <w:t>13</w:t>
            </w:r>
            <w:r w:rsidRPr="000D0E32">
              <w:rPr>
                <w:b/>
                <w:sz w:val="20"/>
                <w:szCs w:val="20"/>
              </w:rPr>
              <w:t>.</w:t>
            </w:r>
          </w:p>
        </w:tc>
        <w:tc>
          <w:tcPr>
            <w:tcW w:w="6946" w:type="dxa"/>
          </w:tcPr>
          <w:p w14:paraId="1C44CB09" w14:textId="77777777" w:rsidR="00322D52" w:rsidRPr="000D0E32" w:rsidRDefault="00322D52" w:rsidP="00322D52">
            <w:pPr>
              <w:tabs>
                <w:tab w:val="left" w:pos="1222"/>
              </w:tabs>
              <w:spacing w:after="0" w:line="276" w:lineRule="auto"/>
              <w:rPr>
                <w:sz w:val="20"/>
                <w:szCs w:val="20"/>
              </w:rPr>
            </w:pPr>
            <w:r w:rsidRPr="000D0E32">
              <w:rPr>
                <w:sz w:val="20"/>
                <w:szCs w:val="20"/>
              </w:rPr>
              <w:t xml:space="preserve">Imaju li pravne osobe od interesa za sustav civilne zaštite izrađene Operativne planove civilne zaštite pravnih osoba o načinu organiziranja provedbe mjera i aktivnosti u sustavu civilne zaštite? </w:t>
            </w:r>
          </w:p>
        </w:tc>
        <w:tc>
          <w:tcPr>
            <w:tcW w:w="708" w:type="dxa"/>
            <w:vAlign w:val="center"/>
          </w:tcPr>
          <w:p w14:paraId="162DEC1E" w14:textId="77777777" w:rsidR="00322D52" w:rsidRPr="00133ABB" w:rsidRDefault="00322D52" w:rsidP="00322D52">
            <w:pPr>
              <w:tabs>
                <w:tab w:val="left" w:pos="1222"/>
              </w:tabs>
              <w:spacing w:after="0" w:line="276" w:lineRule="auto"/>
              <w:jc w:val="center"/>
              <w:rPr>
                <w:b/>
                <w:sz w:val="20"/>
                <w:szCs w:val="20"/>
              </w:rPr>
            </w:pPr>
          </w:p>
        </w:tc>
        <w:tc>
          <w:tcPr>
            <w:tcW w:w="565" w:type="dxa"/>
            <w:vAlign w:val="center"/>
          </w:tcPr>
          <w:p w14:paraId="7AC7F830" w14:textId="77777777" w:rsidR="00322D52" w:rsidRPr="00133ABB" w:rsidRDefault="00322D52" w:rsidP="00322D52">
            <w:pPr>
              <w:tabs>
                <w:tab w:val="left" w:pos="1222"/>
              </w:tabs>
              <w:spacing w:after="0" w:line="276" w:lineRule="auto"/>
              <w:jc w:val="center"/>
              <w:rPr>
                <w:b/>
                <w:sz w:val="20"/>
                <w:szCs w:val="20"/>
              </w:rPr>
            </w:pPr>
            <w:r>
              <w:rPr>
                <w:b/>
                <w:sz w:val="20"/>
                <w:szCs w:val="20"/>
              </w:rPr>
              <w:t>x</w:t>
            </w:r>
          </w:p>
        </w:tc>
      </w:tr>
      <w:tr w:rsidR="000D0E32" w:rsidRPr="000D0E32" w14:paraId="75267B38" w14:textId="77777777" w:rsidTr="000D0E32">
        <w:trPr>
          <w:jc w:val="center"/>
        </w:trPr>
        <w:tc>
          <w:tcPr>
            <w:tcW w:w="846" w:type="dxa"/>
            <w:vAlign w:val="center"/>
          </w:tcPr>
          <w:p w14:paraId="7F73C5FF" w14:textId="5F564836" w:rsidR="000D0E32" w:rsidRPr="000D0E32" w:rsidRDefault="00322D52" w:rsidP="000D0E32">
            <w:pPr>
              <w:spacing w:after="0" w:line="276" w:lineRule="auto"/>
              <w:jc w:val="center"/>
              <w:rPr>
                <w:b/>
                <w:sz w:val="20"/>
                <w:szCs w:val="20"/>
              </w:rPr>
            </w:pPr>
            <w:r>
              <w:rPr>
                <w:b/>
                <w:sz w:val="20"/>
                <w:szCs w:val="20"/>
              </w:rPr>
              <w:t>14.</w:t>
            </w:r>
          </w:p>
        </w:tc>
        <w:tc>
          <w:tcPr>
            <w:tcW w:w="6946" w:type="dxa"/>
          </w:tcPr>
          <w:p w14:paraId="177FCDE9" w14:textId="77777777" w:rsidR="000D0E32" w:rsidRPr="000D0E32" w:rsidRDefault="000D0E32" w:rsidP="000D0E32">
            <w:pPr>
              <w:tabs>
                <w:tab w:val="left" w:pos="1222"/>
              </w:tabs>
              <w:spacing w:after="0" w:line="276" w:lineRule="auto"/>
              <w:rPr>
                <w:sz w:val="20"/>
                <w:szCs w:val="20"/>
              </w:rPr>
            </w:pPr>
            <w:r w:rsidRPr="000D0E32">
              <w:rPr>
                <w:sz w:val="20"/>
                <w:szCs w:val="20"/>
              </w:rPr>
              <w:t>Jesu li potpisani sporazumi i definirane aktivnost s pravnim osobama od interesa za sustav civilne zaštite kao potpora sustavu civilne zaštite?</w:t>
            </w:r>
          </w:p>
        </w:tc>
        <w:tc>
          <w:tcPr>
            <w:tcW w:w="708" w:type="dxa"/>
            <w:vAlign w:val="center"/>
          </w:tcPr>
          <w:p w14:paraId="1D0B2A4E" w14:textId="77777777" w:rsidR="000D0E32" w:rsidRPr="00133ABB" w:rsidRDefault="000D0E32" w:rsidP="000D0E32">
            <w:pPr>
              <w:tabs>
                <w:tab w:val="left" w:pos="1222"/>
              </w:tabs>
              <w:spacing w:after="0" w:line="276" w:lineRule="auto"/>
              <w:jc w:val="center"/>
              <w:rPr>
                <w:b/>
                <w:sz w:val="20"/>
                <w:szCs w:val="20"/>
              </w:rPr>
            </w:pPr>
          </w:p>
        </w:tc>
        <w:tc>
          <w:tcPr>
            <w:tcW w:w="565" w:type="dxa"/>
            <w:vAlign w:val="center"/>
          </w:tcPr>
          <w:p w14:paraId="5062B0D3" w14:textId="77777777" w:rsidR="000D0E32" w:rsidRPr="00133ABB" w:rsidRDefault="00133ABB" w:rsidP="000D0E32">
            <w:pPr>
              <w:tabs>
                <w:tab w:val="left" w:pos="1222"/>
              </w:tabs>
              <w:spacing w:after="0" w:line="276" w:lineRule="auto"/>
              <w:jc w:val="center"/>
              <w:rPr>
                <w:b/>
                <w:sz w:val="20"/>
                <w:szCs w:val="20"/>
              </w:rPr>
            </w:pPr>
            <w:r>
              <w:rPr>
                <w:b/>
                <w:sz w:val="20"/>
                <w:szCs w:val="20"/>
              </w:rPr>
              <w:t>x</w:t>
            </w:r>
          </w:p>
        </w:tc>
      </w:tr>
      <w:tr w:rsidR="000D0E32" w:rsidRPr="000D0E32" w14:paraId="3E289044" w14:textId="77777777" w:rsidTr="000D0E32">
        <w:trPr>
          <w:jc w:val="center"/>
        </w:trPr>
        <w:tc>
          <w:tcPr>
            <w:tcW w:w="846" w:type="dxa"/>
            <w:vAlign w:val="center"/>
          </w:tcPr>
          <w:p w14:paraId="60521B1D" w14:textId="0C1D2E37" w:rsidR="000D0E32" w:rsidRPr="000D0E32" w:rsidRDefault="00322D52" w:rsidP="000D0E32">
            <w:pPr>
              <w:spacing w:after="0" w:line="276" w:lineRule="auto"/>
              <w:jc w:val="center"/>
              <w:rPr>
                <w:b/>
                <w:sz w:val="20"/>
                <w:szCs w:val="20"/>
              </w:rPr>
            </w:pPr>
            <w:r>
              <w:rPr>
                <w:b/>
                <w:sz w:val="20"/>
                <w:szCs w:val="20"/>
              </w:rPr>
              <w:t>15.</w:t>
            </w:r>
          </w:p>
        </w:tc>
        <w:tc>
          <w:tcPr>
            <w:tcW w:w="6946" w:type="dxa"/>
          </w:tcPr>
          <w:p w14:paraId="48E70678" w14:textId="77777777" w:rsidR="000D0E32" w:rsidRPr="000D0E32" w:rsidRDefault="000D0E32" w:rsidP="000D0E32">
            <w:pPr>
              <w:tabs>
                <w:tab w:val="left" w:pos="1222"/>
              </w:tabs>
              <w:spacing w:after="0" w:line="276" w:lineRule="auto"/>
              <w:rPr>
                <w:sz w:val="20"/>
                <w:szCs w:val="20"/>
              </w:rPr>
            </w:pPr>
            <w:r w:rsidRPr="000D0E32">
              <w:rPr>
                <w:sz w:val="20"/>
                <w:szCs w:val="20"/>
              </w:rPr>
              <w:t>Provode li se godišnje vježbe sustava civilne zaštite?</w:t>
            </w:r>
          </w:p>
        </w:tc>
        <w:tc>
          <w:tcPr>
            <w:tcW w:w="708" w:type="dxa"/>
            <w:vAlign w:val="center"/>
          </w:tcPr>
          <w:p w14:paraId="61F008C0" w14:textId="6C6AC4E8" w:rsidR="000D0E32" w:rsidRPr="000D0E32" w:rsidRDefault="00817FA8" w:rsidP="000D0E32">
            <w:pPr>
              <w:tabs>
                <w:tab w:val="left" w:pos="1222"/>
              </w:tabs>
              <w:spacing w:after="0" w:line="276" w:lineRule="auto"/>
              <w:jc w:val="center"/>
              <w:rPr>
                <w:b/>
                <w:sz w:val="20"/>
                <w:szCs w:val="20"/>
                <w:highlight w:val="yellow"/>
              </w:rPr>
            </w:pPr>
            <w:r w:rsidRPr="00817FA8">
              <w:rPr>
                <w:b/>
                <w:sz w:val="20"/>
                <w:szCs w:val="20"/>
              </w:rPr>
              <w:t>x</w:t>
            </w:r>
          </w:p>
        </w:tc>
        <w:tc>
          <w:tcPr>
            <w:tcW w:w="565" w:type="dxa"/>
            <w:vAlign w:val="center"/>
          </w:tcPr>
          <w:p w14:paraId="508CA1D0" w14:textId="5710E42D" w:rsidR="000D0E32" w:rsidRPr="000D0E32" w:rsidRDefault="000D0E32" w:rsidP="000D0E32">
            <w:pPr>
              <w:tabs>
                <w:tab w:val="left" w:pos="1222"/>
              </w:tabs>
              <w:spacing w:after="0" w:line="276" w:lineRule="auto"/>
              <w:jc w:val="center"/>
              <w:rPr>
                <w:b/>
                <w:sz w:val="20"/>
                <w:szCs w:val="20"/>
                <w:highlight w:val="yellow"/>
              </w:rPr>
            </w:pPr>
          </w:p>
        </w:tc>
      </w:tr>
    </w:tbl>
    <w:p w14:paraId="0AA48085" w14:textId="77777777" w:rsidR="000D0E32" w:rsidRPr="000D0E32" w:rsidRDefault="000D0E32" w:rsidP="000D0E32">
      <w:pPr>
        <w:spacing w:before="120" w:after="120"/>
        <w:rPr>
          <w:lang w:eastAsia="hr-HR"/>
        </w:rPr>
      </w:pPr>
      <w:r w:rsidRPr="000D0E32">
        <w:rPr>
          <w:lang w:eastAsia="hr-HR"/>
        </w:rPr>
        <w:lastRenderedPageBreak/>
        <w:t>Procjena spremnosti sustava civilne zaštite provedena je na temelju operativnih kapaciteta sustava civilne zaštite za provođenje svih mjera i aktivnosti sustava civilne zaštite. Spremnost operativnih kapaciteta analizirana je po sljedećim parametrima: popunjenost ljudstvom, spremnost zapovjedništva, osposobljenosti i uvježbanosti ljudstva i zapovjednog osoblja, opremljenosti materijalno-tehničkim sredstvima, vremenu mobilizacijske spremnosti, samodostatnosti te logističkoj potpori.</w:t>
      </w:r>
    </w:p>
    <w:p w14:paraId="63E3351F" w14:textId="77777777" w:rsidR="000D0E32" w:rsidRPr="00C200D5" w:rsidRDefault="000D0E32" w:rsidP="00C200D5">
      <w:pPr>
        <w:spacing w:before="0" w:after="0"/>
        <w:rPr>
          <w:lang w:eastAsia="hr-HR"/>
        </w:rPr>
      </w:pPr>
    </w:p>
    <w:p w14:paraId="1E79D90E" w14:textId="2244E275" w:rsidR="000D0E32" w:rsidRPr="00C200D5" w:rsidRDefault="000D0E32" w:rsidP="000D0E32">
      <w:pPr>
        <w:rPr>
          <w:rFonts w:eastAsiaTheme="majorEastAsia"/>
          <w:b/>
        </w:rPr>
      </w:pPr>
      <w:r w:rsidRPr="00C200D5">
        <w:rPr>
          <w:rFonts w:eastAsiaTheme="majorEastAsia"/>
          <w:b/>
        </w:rPr>
        <w:t xml:space="preserve">Stožer civilne zaštite </w:t>
      </w:r>
      <w:r w:rsidR="00133ABB" w:rsidRPr="00C200D5">
        <w:rPr>
          <w:rFonts w:eastAsiaTheme="majorEastAsia"/>
          <w:b/>
        </w:rPr>
        <w:t xml:space="preserve">Općine </w:t>
      </w:r>
      <w:r w:rsidR="00817FA8">
        <w:rPr>
          <w:rFonts w:eastAsiaTheme="majorEastAsia"/>
          <w:b/>
        </w:rPr>
        <w:t>Lišane Ostrovičke</w:t>
      </w:r>
    </w:p>
    <w:p w14:paraId="12D30C25" w14:textId="0080D1EB" w:rsidR="00194E83" w:rsidRDefault="00194E83" w:rsidP="000D0E32">
      <w:pPr>
        <w:spacing w:before="120" w:after="120"/>
        <w:rPr>
          <w:lang w:eastAsia="hr-HR"/>
        </w:rPr>
      </w:pPr>
      <w:r w:rsidRPr="00194E83">
        <w:rPr>
          <w:lang w:eastAsia="hr-HR"/>
        </w:rPr>
        <w:t>Općinski načelnik Općine Lišane Ostrovičke Odlukom, KLASA:810-08/21-01/07; URBROJ:2198/29-02-21-1 od 23. srpnja 2021. godine, osnovao je Stožer civilne zaštite Općine Lišane Ostrovičke te imenovao načelnika, zamjenika načelnika i članove stožera civilne zaštite.</w:t>
      </w:r>
    </w:p>
    <w:p w14:paraId="6901DDC4" w14:textId="063671F2" w:rsidR="00194E83" w:rsidRPr="00C200D5" w:rsidRDefault="00194E83" w:rsidP="000D0E32">
      <w:pPr>
        <w:spacing w:before="120" w:after="120"/>
        <w:rPr>
          <w:lang w:eastAsia="hr-HR"/>
        </w:rPr>
      </w:pPr>
      <w:r w:rsidRPr="00194E83">
        <w:rPr>
          <w:lang w:eastAsia="hr-HR"/>
        </w:rPr>
        <w:t xml:space="preserve">Stožer civilne zaštite Općine Lišane Ostrovičke broji 6 imenovanih članova te načelnika i zamjenika načelnika Stožera civilne zaštite.  </w:t>
      </w:r>
    </w:p>
    <w:p w14:paraId="3D3DCEDB" w14:textId="48F379CE" w:rsidR="000D0E32" w:rsidRPr="000D0E32" w:rsidRDefault="000D0E32" w:rsidP="000D0E32">
      <w:pPr>
        <w:widowControl w:val="0"/>
        <w:autoSpaceDE w:val="0"/>
        <w:autoSpaceDN w:val="0"/>
        <w:adjustRightInd w:val="0"/>
        <w:spacing w:before="13"/>
        <w:rPr>
          <w:szCs w:val="22"/>
        </w:rPr>
      </w:pPr>
      <w:r w:rsidRPr="00270CA4">
        <w:rPr>
          <w:szCs w:val="22"/>
        </w:rPr>
        <w:t xml:space="preserve">U nastavku je prikazana ocjena spremnosti Stožera civilne zaštite </w:t>
      </w:r>
      <w:r w:rsidR="00270CA4">
        <w:rPr>
          <w:szCs w:val="22"/>
        </w:rPr>
        <w:t xml:space="preserve">Općine </w:t>
      </w:r>
      <w:r w:rsidR="00817FA8">
        <w:rPr>
          <w:szCs w:val="22"/>
        </w:rPr>
        <w:t>Lišane Ostrovičke</w:t>
      </w:r>
      <w:r w:rsidRPr="00270CA4">
        <w:rPr>
          <w:szCs w:val="22"/>
        </w:rPr>
        <w:t>.</w:t>
      </w:r>
    </w:p>
    <w:p w14:paraId="07358081" w14:textId="77777777" w:rsidR="000D0E32" w:rsidRPr="000D0E32" w:rsidRDefault="000D0E32" w:rsidP="000D0E32">
      <w:pPr>
        <w:spacing w:before="0" w:after="0"/>
        <w:jc w:val="center"/>
        <w:rPr>
          <w:bCs/>
          <w:color w:val="54883D"/>
          <w:sz w:val="20"/>
          <w:szCs w:val="18"/>
        </w:rPr>
      </w:pPr>
    </w:p>
    <w:p w14:paraId="2A8F7948" w14:textId="4C742597" w:rsidR="000D0E32" w:rsidRPr="000D0E32" w:rsidRDefault="000D0E32" w:rsidP="000D0E32">
      <w:pPr>
        <w:spacing w:before="0"/>
        <w:jc w:val="center"/>
        <w:rPr>
          <w:bCs/>
          <w:color w:val="54883D"/>
          <w:sz w:val="20"/>
          <w:szCs w:val="18"/>
        </w:rPr>
      </w:pPr>
      <w:r w:rsidRPr="000D0E32">
        <w:rPr>
          <w:bCs/>
          <w:color w:val="54883D"/>
          <w:sz w:val="20"/>
          <w:szCs w:val="18"/>
        </w:rPr>
        <w:t xml:space="preserve">Tablica </w:t>
      </w:r>
      <w:r w:rsidR="003670C2" w:rsidRPr="000D0E32">
        <w:rPr>
          <w:bCs/>
          <w:color w:val="54883D"/>
          <w:sz w:val="20"/>
          <w:szCs w:val="18"/>
        </w:rPr>
        <w:fldChar w:fldCharType="begin"/>
      </w:r>
      <w:r w:rsidRPr="000D0E32">
        <w:rPr>
          <w:bCs/>
          <w:color w:val="54883D"/>
          <w:sz w:val="20"/>
          <w:szCs w:val="18"/>
        </w:rPr>
        <w:instrText xml:space="preserve"> SEQ Tabela \* ARABIC </w:instrText>
      </w:r>
      <w:r w:rsidR="003670C2" w:rsidRPr="000D0E32">
        <w:rPr>
          <w:bCs/>
          <w:color w:val="54883D"/>
          <w:sz w:val="20"/>
          <w:szCs w:val="18"/>
        </w:rPr>
        <w:fldChar w:fldCharType="separate"/>
      </w:r>
      <w:r w:rsidR="00DD0006">
        <w:rPr>
          <w:bCs/>
          <w:noProof/>
          <w:color w:val="54883D"/>
          <w:sz w:val="20"/>
          <w:szCs w:val="18"/>
        </w:rPr>
        <w:t>66</w:t>
      </w:r>
      <w:r w:rsidR="003670C2" w:rsidRPr="000D0E32">
        <w:rPr>
          <w:bCs/>
          <w:color w:val="54883D"/>
          <w:sz w:val="20"/>
          <w:szCs w:val="18"/>
        </w:rPr>
        <w:fldChar w:fldCharType="end"/>
      </w:r>
      <w:r w:rsidRPr="000D0E32">
        <w:rPr>
          <w:bCs/>
          <w:color w:val="54883D"/>
          <w:sz w:val="20"/>
          <w:szCs w:val="18"/>
        </w:rPr>
        <w:t>. Prikaz ocjene spremnosti Stožera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0D0E32" w:rsidRPr="000D0E32" w14:paraId="788629B1" w14:textId="77777777" w:rsidTr="000D0E32">
        <w:trPr>
          <w:trHeight w:val="341"/>
          <w:tblHeader/>
          <w:jc w:val="center"/>
        </w:trPr>
        <w:tc>
          <w:tcPr>
            <w:tcW w:w="3539" w:type="dxa"/>
            <w:vMerge w:val="restart"/>
            <w:shd w:val="clear" w:color="auto" w:fill="auto"/>
            <w:vAlign w:val="center"/>
          </w:tcPr>
          <w:p w14:paraId="5D2C7D45" w14:textId="77777777" w:rsidR="000D0E32" w:rsidRPr="000D0E32" w:rsidRDefault="000D0E32" w:rsidP="000D0E32">
            <w:pPr>
              <w:spacing w:before="0" w:after="0"/>
              <w:rPr>
                <w:b/>
                <w:sz w:val="20"/>
                <w:szCs w:val="20"/>
              </w:rPr>
            </w:pPr>
            <w:r w:rsidRPr="000D0E32">
              <w:rPr>
                <w:b/>
                <w:sz w:val="20"/>
                <w:szCs w:val="20"/>
              </w:rPr>
              <w:t>PODRUČJE PREVENTIVE</w:t>
            </w:r>
          </w:p>
        </w:tc>
        <w:tc>
          <w:tcPr>
            <w:tcW w:w="1418" w:type="dxa"/>
            <w:shd w:val="clear" w:color="auto" w:fill="FF0000"/>
            <w:vAlign w:val="center"/>
          </w:tcPr>
          <w:p w14:paraId="0ECEB02A" w14:textId="77777777" w:rsidR="000D0E32" w:rsidRPr="000D0E32" w:rsidRDefault="000D0E32" w:rsidP="000D0E32">
            <w:pPr>
              <w:spacing w:before="0" w:after="0"/>
              <w:jc w:val="center"/>
              <w:rPr>
                <w:b/>
                <w:sz w:val="20"/>
                <w:szCs w:val="20"/>
              </w:rPr>
            </w:pPr>
            <w:r w:rsidRPr="000D0E32">
              <w:rPr>
                <w:b/>
                <w:sz w:val="20"/>
                <w:szCs w:val="20"/>
              </w:rPr>
              <w:t>Vrlo niska spremnost</w:t>
            </w:r>
          </w:p>
        </w:tc>
        <w:tc>
          <w:tcPr>
            <w:tcW w:w="1285" w:type="dxa"/>
            <w:shd w:val="clear" w:color="auto" w:fill="FFC000"/>
            <w:vAlign w:val="center"/>
          </w:tcPr>
          <w:p w14:paraId="2A48E48C" w14:textId="77777777" w:rsidR="000D0E32" w:rsidRPr="000D0E32" w:rsidRDefault="000D0E32" w:rsidP="000D0E32">
            <w:pPr>
              <w:spacing w:before="0" w:after="0"/>
              <w:jc w:val="center"/>
              <w:rPr>
                <w:b/>
                <w:sz w:val="20"/>
                <w:szCs w:val="20"/>
              </w:rPr>
            </w:pPr>
            <w:r w:rsidRPr="000D0E32">
              <w:rPr>
                <w:b/>
                <w:sz w:val="20"/>
                <w:szCs w:val="20"/>
              </w:rPr>
              <w:t>Niska spremnost</w:t>
            </w:r>
          </w:p>
        </w:tc>
        <w:tc>
          <w:tcPr>
            <w:tcW w:w="1562" w:type="dxa"/>
            <w:shd w:val="clear" w:color="auto" w:fill="FFFF00"/>
            <w:vAlign w:val="center"/>
          </w:tcPr>
          <w:p w14:paraId="4974858F" w14:textId="77777777" w:rsidR="000D0E32" w:rsidRPr="000D0E32" w:rsidRDefault="000D0E32" w:rsidP="000D0E32">
            <w:pPr>
              <w:spacing w:before="0" w:after="0"/>
              <w:jc w:val="center"/>
              <w:rPr>
                <w:b/>
                <w:sz w:val="20"/>
                <w:szCs w:val="20"/>
              </w:rPr>
            </w:pPr>
            <w:r w:rsidRPr="000D0E32">
              <w:rPr>
                <w:b/>
                <w:sz w:val="20"/>
                <w:szCs w:val="20"/>
              </w:rPr>
              <w:t>Visoka spremnost</w:t>
            </w:r>
          </w:p>
        </w:tc>
        <w:tc>
          <w:tcPr>
            <w:tcW w:w="1405" w:type="dxa"/>
            <w:shd w:val="clear" w:color="auto" w:fill="92D050"/>
            <w:vAlign w:val="center"/>
          </w:tcPr>
          <w:p w14:paraId="1634895B" w14:textId="77777777" w:rsidR="000D0E32" w:rsidRPr="000D0E32" w:rsidRDefault="000D0E32" w:rsidP="000D0E32">
            <w:pPr>
              <w:spacing w:before="0" w:after="0"/>
              <w:jc w:val="center"/>
              <w:rPr>
                <w:b/>
                <w:sz w:val="20"/>
                <w:szCs w:val="20"/>
              </w:rPr>
            </w:pPr>
            <w:r w:rsidRPr="000D0E32">
              <w:rPr>
                <w:b/>
                <w:sz w:val="20"/>
                <w:szCs w:val="20"/>
              </w:rPr>
              <w:t>Vrlo visoka spremnost</w:t>
            </w:r>
          </w:p>
        </w:tc>
      </w:tr>
      <w:tr w:rsidR="000D0E32" w:rsidRPr="000D0E32" w14:paraId="466ABD30" w14:textId="77777777" w:rsidTr="000D0E32">
        <w:trPr>
          <w:trHeight w:val="269"/>
          <w:tblHeader/>
          <w:jc w:val="center"/>
        </w:trPr>
        <w:tc>
          <w:tcPr>
            <w:tcW w:w="3539" w:type="dxa"/>
            <w:vMerge/>
            <w:shd w:val="clear" w:color="auto" w:fill="auto"/>
            <w:vAlign w:val="center"/>
          </w:tcPr>
          <w:p w14:paraId="4DFA7000" w14:textId="77777777" w:rsidR="000D0E32" w:rsidRPr="000D0E32" w:rsidRDefault="000D0E32" w:rsidP="000D0E32">
            <w:pPr>
              <w:spacing w:before="0" w:after="0"/>
              <w:rPr>
                <w:b/>
                <w:sz w:val="20"/>
                <w:szCs w:val="20"/>
              </w:rPr>
            </w:pPr>
          </w:p>
        </w:tc>
        <w:tc>
          <w:tcPr>
            <w:tcW w:w="1418" w:type="dxa"/>
            <w:shd w:val="clear" w:color="auto" w:fill="auto"/>
            <w:vAlign w:val="center"/>
          </w:tcPr>
          <w:p w14:paraId="1BA77DDA" w14:textId="77777777" w:rsidR="000D0E32" w:rsidRPr="000D0E32" w:rsidRDefault="000D0E32" w:rsidP="000D0E32">
            <w:pPr>
              <w:spacing w:before="0" w:after="0"/>
              <w:jc w:val="center"/>
              <w:rPr>
                <w:b/>
                <w:sz w:val="20"/>
                <w:szCs w:val="20"/>
              </w:rPr>
            </w:pPr>
            <w:r w:rsidRPr="000D0E32">
              <w:rPr>
                <w:b/>
                <w:sz w:val="20"/>
                <w:szCs w:val="20"/>
              </w:rPr>
              <w:t>4</w:t>
            </w:r>
          </w:p>
        </w:tc>
        <w:tc>
          <w:tcPr>
            <w:tcW w:w="1285" w:type="dxa"/>
            <w:shd w:val="clear" w:color="auto" w:fill="auto"/>
            <w:vAlign w:val="center"/>
          </w:tcPr>
          <w:p w14:paraId="0393E379" w14:textId="77777777" w:rsidR="000D0E32" w:rsidRPr="000D0E32" w:rsidRDefault="000D0E32" w:rsidP="000D0E32">
            <w:pPr>
              <w:spacing w:before="0" w:after="0"/>
              <w:jc w:val="center"/>
              <w:rPr>
                <w:b/>
                <w:sz w:val="20"/>
                <w:szCs w:val="20"/>
              </w:rPr>
            </w:pPr>
            <w:r w:rsidRPr="000D0E32">
              <w:rPr>
                <w:b/>
                <w:sz w:val="20"/>
                <w:szCs w:val="20"/>
              </w:rPr>
              <w:t>3</w:t>
            </w:r>
          </w:p>
        </w:tc>
        <w:tc>
          <w:tcPr>
            <w:tcW w:w="1562" w:type="dxa"/>
            <w:shd w:val="clear" w:color="auto" w:fill="auto"/>
            <w:vAlign w:val="center"/>
          </w:tcPr>
          <w:p w14:paraId="5B8A532D" w14:textId="77777777" w:rsidR="000D0E32" w:rsidRPr="000D0E32" w:rsidRDefault="000D0E32" w:rsidP="000D0E32">
            <w:pPr>
              <w:spacing w:before="0" w:after="0"/>
              <w:jc w:val="center"/>
              <w:rPr>
                <w:b/>
                <w:sz w:val="20"/>
                <w:szCs w:val="20"/>
              </w:rPr>
            </w:pPr>
            <w:r w:rsidRPr="000D0E32">
              <w:rPr>
                <w:b/>
                <w:sz w:val="20"/>
                <w:szCs w:val="20"/>
              </w:rPr>
              <w:t>2</w:t>
            </w:r>
          </w:p>
        </w:tc>
        <w:tc>
          <w:tcPr>
            <w:tcW w:w="1405" w:type="dxa"/>
            <w:shd w:val="clear" w:color="auto" w:fill="auto"/>
            <w:vAlign w:val="center"/>
          </w:tcPr>
          <w:p w14:paraId="64A5C45B" w14:textId="77777777" w:rsidR="000D0E32" w:rsidRPr="000D0E32" w:rsidRDefault="000D0E32" w:rsidP="000D0E32">
            <w:pPr>
              <w:spacing w:before="0" w:after="0"/>
              <w:jc w:val="center"/>
              <w:rPr>
                <w:b/>
                <w:sz w:val="20"/>
                <w:szCs w:val="20"/>
              </w:rPr>
            </w:pPr>
            <w:r w:rsidRPr="000D0E32">
              <w:rPr>
                <w:b/>
                <w:sz w:val="20"/>
                <w:szCs w:val="20"/>
              </w:rPr>
              <w:t>1</w:t>
            </w:r>
          </w:p>
        </w:tc>
      </w:tr>
      <w:tr w:rsidR="000D0E32" w:rsidRPr="000D0E32" w14:paraId="4834C056" w14:textId="77777777" w:rsidTr="000D0E32">
        <w:trPr>
          <w:trHeight w:val="341"/>
          <w:jc w:val="center"/>
        </w:trPr>
        <w:tc>
          <w:tcPr>
            <w:tcW w:w="3539" w:type="dxa"/>
            <w:shd w:val="clear" w:color="auto" w:fill="auto"/>
            <w:vAlign w:val="center"/>
          </w:tcPr>
          <w:p w14:paraId="07E8A405" w14:textId="77777777" w:rsidR="000D0E32" w:rsidRPr="000D0E32" w:rsidRDefault="000D0E32" w:rsidP="000D0E32">
            <w:pPr>
              <w:spacing w:after="0"/>
              <w:jc w:val="left"/>
              <w:rPr>
                <w:sz w:val="20"/>
                <w:szCs w:val="20"/>
              </w:rPr>
            </w:pPr>
            <w:r w:rsidRPr="000D0E32">
              <w:rPr>
                <w:sz w:val="20"/>
                <w:szCs w:val="20"/>
              </w:rPr>
              <w:t>Stupnja popunjenosti ljudstvom</w:t>
            </w:r>
          </w:p>
        </w:tc>
        <w:tc>
          <w:tcPr>
            <w:tcW w:w="1418" w:type="dxa"/>
            <w:shd w:val="clear" w:color="auto" w:fill="auto"/>
            <w:vAlign w:val="center"/>
          </w:tcPr>
          <w:p w14:paraId="02E91588" w14:textId="77777777" w:rsidR="000D0E32" w:rsidRPr="00270CA4" w:rsidRDefault="000D0E32" w:rsidP="000D0E32">
            <w:pPr>
              <w:spacing w:after="0"/>
              <w:jc w:val="center"/>
              <w:rPr>
                <w:b/>
                <w:sz w:val="20"/>
                <w:szCs w:val="20"/>
              </w:rPr>
            </w:pPr>
          </w:p>
        </w:tc>
        <w:tc>
          <w:tcPr>
            <w:tcW w:w="1285" w:type="dxa"/>
            <w:shd w:val="clear" w:color="auto" w:fill="auto"/>
            <w:vAlign w:val="center"/>
          </w:tcPr>
          <w:p w14:paraId="42EBC159" w14:textId="77777777" w:rsidR="000D0E32" w:rsidRPr="00270CA4" w:rsidRDefault="000D0E32" w:rsidP="000D0E32">
            <w:pPr>
              <w:spacing w:after="0"/>
              <w:jc w:val="center"/>
              <w:rPr>
                <w:b/>
                <w:sz w:val="20"/>
                <w:szCs w:val="20"/>
              </w:rPr>
            </w:pPr>
          </w:p>
        </w:tc>
        <w:tc>
          <w:tcPr>
            <w:tcW w:w="1562" w:type="dxa"/>
            <w:shd w:val="clear" w:color="auto" w:fill="auto"/>
            <w:vAlign w:val="center"/>
          </w:tcPr>
          <w:p w14:paraId="69653CFD" w14:textId="77777777" w:rsidR="000D0E32" w:rsidRPr="00270CA4" w:rsidRDefault="000D0E32" w:rsidP="000D0E32">
            <w:pPr>
              <w:spacing w:after="0"/>
              <w:jc w:val="center"/>
              <w:rPr>
                <w:b/>
                <w:sz w:val="20"/>
                <w:szCs w:val="20"/>
              </w:rPr>
            </w:pPr>
          </w:p>
        </w:tc>
        <w:tc>
          <w:tcPr>
            <w:tcW w:w="1405" w:type="dxa"/>
            <w:shd w:val="clear" w:color="auto" w:fill="auto"/>
            <w:vAlign w:val="center"/>
          </w:tcPr>
          <w:p w14:paraId="6BE19597" w14:textId="77777777" w:rsidR="000D0E32" w:rsidRPr="00270CA4" w:rsidRDefault="000D0E32" w:rsidP="000D0E32">
            <w:pPr>
              <w:spacing w:after="0"/>
              <w:jc w:val="center"/>
              <w:rPr>
                <w:b/>
                <w:sz w:val="20"/>
                <w:szCs w:val="20"/>
              </w:rPr>
            </w:pPr>
            <w:r w:rsidRPr="00270CA4">
              <w:rPr>
                <w:b/>
                <w:sz w:val="20"/>
                <w:szCs w:val="20"/>
              </w:rPr>
              <w:t>x</w:t>
            </w:r>
          </w:p>
        </w:tc>
      </w:tr>
      <w:tr w:rsidR="000D0E32" w:rsidRPr="000D0E32" w14:paraId="4D93E828" w14:textId="77777777" w:rsidTr="000D0E32">
        <w:trPr>
          <w:trHeight w:val="341"/>
          <w:jc w:val="center"/>
        </w:trPr>
        <w:tc>
          <w:tcPr>
            <w:tcW w:w="3539" w:type="dxa"/>
            <w:shd w:val="clear" w:color="auto" w:fill="auto"/>
            <w:vAlign w:val="center"/>
          </w:tcPr>
          <w:p w14:paraId="2AC36E19" w14:textId="77777777" w:rsidR="000D0E32" w:rsidRPr="000D0E32" w:rsidRDefault="000D0E32" w:rsidP="000D0E32">
            <w:pPr>
              <w:spacing w:after="0"/>
              <w:jc w:val="left"/>
              <w:rPr>
                <w:sz w:val="20"/>
                <w:szCs w:val="20"/>
              </w:rPr>
            </w:pPr>
            <w:r w:rsidRPr="000D0E32">
              <w:rPr>
                <w:sz w:val="20"/>
                <w:szCs w:val="20"/>
              </w:rPr>
              <w:t>Stupnja spremnosti zapovjednog osoblja</w:t>
            </w:r>
          </w:p>
        </w:tc>
        <w:tc>
          <w:tcPr>
            <w:tcW w:w="1418" w:type="dxa"/>
            <w:shd w:val="clear" w:color="auto" w:fill="auto"/>
            <w:vAlign w:val="center"/>
          </w:tcPr>
          <w:p w14:paraId="26637A2B" w14:textId="77777777" w:rsidR="000D0E32" w:rsidRPr="00270CA4" w:rsidRDefault="000D0E32" w:rsidP="000D0E32">
            <w:pPr>
              <w:spacing w:after="0"/>
              <w:jc w:val="center"/>
              <w:rPr>
                <w:b/>
                <w:sz w:val="20"/>
                <w:szCs w:val="20"/>
              </w:rPr>
            </w:pPr>
          </w:p>
        </w:tc>
        <w:tc>
          <w:tcPr>
            <w:tcW w:w="1285" w:type="dxa"/>
            <w:shd w:val="clear" w:color="auto" w:fill="auto"/>
            <w:vAlign w:val="center"/>
          </w:tcPr>
          <w:p w14:paraId="5152893B" w14:textId="77777777" w:rsidR="000D0E32" w:rsidRPr="00270CA4" w:rsidRDefault="000D0E32" w:rsidP="000D0E32">
            <w:pPr>
              <w:spacing w:after="0"/>
              <w:jc w:val="center"/>
              <w:rPr>
                <w:b/>
                <w:sz w:val="20"/>
                <w:szCs w:val="20"/>
              </w:rPr>
            </w:pPr>
          </w:p>
        </w:tc>
        <w:tc>
          <w:tcPr>
            <w:tcW w:w="1562" w:type="dxa"/>
            <w:shd w:val="clear" w:color="auto" w:fill="auto"/>
            <w:vAlign w:val="center"/>
          </w:tcPr>
          <w:p w14:paraId="66676C74" w14:textId="77777777" w:rsidR="000D0E32" w:rsidRPr="00270CA4" w:rsidRDefault="000D0E32" w:rsidP="000D0E32">
            <w:pPr>
              <w:spacing w:after="0"/>
              <w:jc w:val="center"/>
              <w:rPr>
                <w:b/>
                <w:sz w:val="20"/>
                <w:szCs w:val="20"/>
              </w:rPr>
            </w:pPr>
          </w:p>
        </w:tc>
        <w:tc>
          <w:tcPr>
            <w:tcW w:w="1405" w:type="dxa"/>
            <w:shd w:val="clear" w:color="auto" w:fill="auto"/>
            <w:vAlign w:val="center"/>
          </w:tcPr>
          <w:p w14:paraId="28B89E0C" w14:textId="77777777" w:rsidR="000D0E32" w:rsidRPr="00270CA4" w:rsidRDefault="000D0E32" w:rsidP="000D0E32">
            <w:pPr>
              <w:spacing w:after="0"/>
              <w:jc w:val="center"/>
              <w:rPr>
                <w:b/>
                <w:sz w:val="20"/>
                <w:szCs w:val="20"/>
              </w:rPr>
            </w:pPr>
            <w:r w:rsidRPr="00270CA4">
              <w:rPr>
                <w:b/>
                <w:sz w:val="20"/>
                <w:szCs w:val="20"/>
              </w:rPr>
              <w:t>x</w:t>
            </w:r>
          </w:p>
        </w:tc>
      </w:tr>
      <w:tr w:rsidR="000D0E32" w:rsidRPr="000D0E32" w14:paraId="2FFA08F9" w14:textId="77777777" w:rsidTr="000D0E32">
        <w:trPr>
          <w:trHeight w:val="570"/>
          <w:jc w:val="center"/>
        </w:trPr>
        <w:tc>
          <w:tcPr>
            <w:tcW w:w="3539" w:type="dxa"/>
            <w:shd w:val="clear" w:color="auto" w:fill="auto"/>
            <w:vAlign w:val="center"/>
          </w:tcPr>
          <w:p w14:paraId="3E3E3068" w14:textId="77777777" w:rsidR="000D0E32" w:rsidRPr="000D0E32" w:rsidRDefault="000D0E32" w:rsidP="000D0E32">
            <w:pPr>
              <w:spacing w:after="0"/>
              <w:jc w:val="left"/>
              <w:rPr>
                <w:sz w:val="20"/>
                <w:szCs w:val="20"/>
              </w:rPr>
            </w:pPr>
            <w:r w:rsidRPr="000D0E32">
              <w:rPr>
                <w:sz w:val="20"/>
                <w:szCs w:val="20"/>
              </w:rPr>
              <w:t>Stupnja osposobljenosti ljudstva i zapovjednog osoblja</w:t>
            </w:r>
          </w:p>
        </w:tc>
        <w:tc>
          <w:tcPr>
            <w:tcW w:w="1418" w:type="dxa"/>
            <w:shd w:val="clear" w:color="auto" w:fill="auto"/>
            <w:vAlign w:val="center"/>
          </w:tcPr>
          <w:p w14:paraId="72D3D281" w14:textId="77777777" w:rsidR="000D0E32" w:rsidRPr="00270CA4" w:rsidRDefault="000D0E32" w:rsidP="000D0E32">
            <w:pPr>
              <w:spacing w:after="0"/>
              <w:jc w:val="center"/>
              <w:rPr>
                <w:b/>
                <w:sz w:val="20"/>
                <w:szCs w:val="20"/>
              </w:rPr>
            </w:pPr>
          </w:p>
        </w:tc>
        <w:tc>
          <w:tcPr>
            <w:tcW w:w="1285" w:type="dxa"/>
            <w:shd w:val="clear" w:color="auto" w:fill="auto"/>
            <w:vAlign w:val="center"/>
          </w:tcPr>
          <w:p w14:paraId="433F9F11" w14:textId="77777777" w:rsidR="000D0E32" w:rsidRPr="00270CA4" w:rsidRDefault="000D0E32" w:rsidP="000D0E32">
            <w:pPr>
              <w:spacing w:after="0"/>
              <w:jc w:val="center"/>
              <w:rPr>
                <w:b/>
                <w:sz w:val="20"/>
                <w:szCs w:val="20"/>
              </w:rPr>
            </w:pPr>
          </w:p>
        </w:tc>
        <w:tc>
          <w:tcPr>
            <w:tcW w:w="1562" w:type="dxa"/>
            <w:shd w:val="clear" w:color="auto" w:fill="auto"/>
            <w:vAlign w:val="center"/>
          </w:tcPr>
          <w:p w14:paraId="7AC620EB" w14:textId="64C3B296" w:rsidR="000D0E32" w:rsidRPr="00270CA4" w:rsidRDefault="00322D52" w:rsidP="000D0E32">
            <w:pPr>
              <w:spacing w:after="0"/>
              <w:jc w:val="center"/>
              <w:rPr>
                <w:b/>
                <w:sz w:val="20"/>
                <w:szCs w:val="20"/>
              </w:rPr>
            </w:pPr>
            <w:r>
              <w:rPr>
                <w:b/>
                <w:sz w:val="20"/>
                <w:szCs w:val="20"/>
              </w:rPr>
              <w:t>x</w:t>
            </w:r>
          </w:p>
        </w:tc>
        <w:tc>
          <w:tcPr>
            <w:tcW w:w="1405" w:type="dxa"/>
            <w:shd w:val="clear" w:color="auto" w:fill="auto"/>
            <w:vAlign w:val="center"/>
          </w:tcPr>
          <w:p w14:paraId="1DE9DE18" w14:textId="19D8D9AF" w:rsidR="000D0E32" w:rsidRPr="00270CA4" w:rsidRDefault="000D0E32" w:rsidP="000D0E32">
            <w:pPr>
              <w:spacing w:after="0"/>
              <w:jc w:val="center"/>
              <w:rPr>
                <w:b/>
                <w:sz w:val="20"/>
                <w:szCs w:val="20"/>
              </w:rPr>
            </w:pPr>
          </w:p>
        </w:tc>
      </w:tr>
      <w:tr w:rsidR="000D0E32" w:rsidRPr="000D0E32" w14:paraId="44A55DF4" w14:textId="77777777" w:rsidTr="000D0E32">
        <w:trPr>
          <w:trHeight w:val="213"/>
          <w:jc w:val="center"/>
        </w:trPr>
        <w:tc>
          <w:tcPr>
            <w:tcW w:w="3539" w:type="dxa"/>
            <w:shd w:val="clear" w:color="auto" w:fill="auto"/>
            <w:vAlign w:val="center"/>
          </w:tcPr>
          <w:p w14:paraId="26371286" w14:textId="77777777" w:rsidR="000D0E32" w:rsidRPr="000D0E32" w:rsidRDefault="000D0E32" w:rsidP="000D0E32">
            <w:pPr>
              <w:spacing w:after="0"/>
              <w:jc w:val="left"/>
              <w:rPr>
                <w:sz w:val="20"/>
                <w:szCs w:val="20"/>
              </w:rPr>
            </w:pPr>
            <w:r w:rsidRPr="000D0E32">
              <w:rPr>
                <w:sz w:val="20"/>
                <w:szCs w:val="20"/>
              </w:rPr>
              <w:t>Stupnja uvježbanosti</w:t>
            </w:r>
          </w:p>
        </w:tc>
        <w:tc>
          <w:tcPr>
            <w:tcW w:w="1418" w:type="dxa"/>
            <w:shd w:val="clear" w:color="auto" w:fill="auto"/>
            <w:vAlign w:val="center"/>
          </w:tcPr>
          <w:p w14:paraId="29CE5EE5" w14:textId="77777777" w:rsidR="000D0E32" w:rsidRPr="00270CA4" w:rsidRDefault="000D0E32" w:rsidP="000D0E32">
            <w:pPr>
              <w:spacing w:after="0"/>
              <w:jc w:val="center"/>
              <w:rPr>
                <w:b/>
                <w:sz w:val="20"/>
                <w:szCs w:val="20"/>
              </w:rPr>
            </w:pPr>
          </w:p>
        </w:tc>
        <w:tc>
          <w:tcPr>
            <w:tcW w:w="1285" w:type="dxa"/>
            <w:shd w:val="clear" w:color="auto" w:fill="auto"/>
            <w:vAlign w:val="center"/>
          </w:tcPr>
          <w:p w14:paraId="6D1B4437" w14:textId="77777777" w:rsidR="000D0E32" w:rsidRPr="00270CA4" w:rsidRDefault="000D0E32" w:rsidP="000D0E32">
            <w:pPr>
              <w:spacing w:after="0"/>
              <w:jc w:val="center"/>
              <w:rPr>
                <w:b/>
                <w:sz w:val="20"/>
                <w:szCs w:val="20"/>
              </w:rPr>
            </w:pPr>
          </w:p>
        </w:tc>
        <w:tc>
          <w:tcPr>
            <w:tcW w:w="1562" w:type="dxa"/>
            <w:shd w:val="clear" w:color="auto" w:fill="auto"/>
            <w:vAlign w:val="center"/>
          </w:tcPr>
          <w:p w14:paraId="4A14E7B1" w14:textId="1D40DFFE" w:rsidR="000D0E32" w:rsidRPr="00270CA4" w:rsidRDefault="00322D52" w:rsidP="000D0E32">
            <w:pPr>
              <w:spacing w:after="0"/>
              <w:jc w:val="center"/>
              <w:rPr>
                <w:b/>
                <w:sz w:val="20"/>
                <w:szCs w:val="20"/>
              </w:rPr>
            </w:pPr>
            <w:r>
              <w:rPr>
                <w:b/>
                <w:sz w:val="20"/>
                <w:szCs w:val="20"/>
              </w:rPr>
              <w:t>x</w:t>
            </w:r>
          </w:p>
        </w:tc>
        <w:tc>
          <w:tcPr>
            <w:tcW w:w="1405" w:type="dxa"/>
            <w:shd w:val="clear" w:color="auto" w:fill="auto"/>
            <w:vAlign w:val="center"/>
          </w:tcPr>
          <w:p w14:paraId="1F0958EE" w14:textId="77777777" w:rsidR="000D0E32" w:rsidRPr="00270CA4" w:rsidRDefault="000D0E32" w:rsidP="000D0E32">
            <w:pPr>
              <w:spacing w:after="0"/>
              <w:jc w:val="center"/>
              <w:rPr>
                <w:b/>
                <w:sz w:val="20"/>
                <w:szCs w:val="20"/>
              </w:rPr>
            </w:pPr>
          </w:p>
        </w:tc>
      </w:tr>
      <w:tr w:rsidR="000D0E32" w:rsidRPr="000D0E32" w14:paraId="0D27BD37" w14:textId="77777777" w:rsidTr="000D0E32">
        <w:trPr>
          <w:trHeight w:val="351"/>
          <w:jc w:val="center"/>
        </w:trPr>
        <w:tc>
          <w:tcPr>
            <w:tcW w:w="3539" w:type="dxa"/>
            <w:shd w:val="clear" w:color="auto" w:fill="auto"/>
            <w:vAlign w:val="center"/>
          </w:tcPr>
          <w:p w14:paraId="17123C06" w14:textId="77777777" w:rsidR="000D0E32" w:rsidRPr="000D0E32" w:rsidRDefault="000D0E32" w:rsidP="000D0E32">
            <w:pPr>
              <w:spacing w:after="0"/>
              <w:jc w:val="left"/>
              <w:rPr>
                <w:sz w:val="20"/>
                <w:szCs w:val="20"/>
              </w:rPr>
            </w:pPr>
            <w:r w:rsidRPr="000D0E32">
              <w:rPr>
                <w:sz w:val="20"/>
                <w:szCs w:val="20"/>
              </w:rPr>
              <w:t>Stupnja opremljenosti materijalnim sredstvima i opremom</w:t>
            </w:r>
          </w:p>
        </w:tc>
        <w:tc>
          <w:tcPr>
            <w:tcW w:w="1418" w:type="dxa"/>
            <w:shd w:val="clear" w:color="auto" w:fill="auto"/>
            <w:vAlign w:val="center"/>
          </w:tcPr>
          <w:p w14:paraId="3195789D" w14:textId="77777777" w:rsidR="000D0E32" w:rsidRPr="00270CA4" w:rsidRDefault="000D0E32" w:rsidP="000D0E32">
            <w:pPr>
              <w:spacing w:after="0"/>
              <w:jc w:val="center"/>
              <w:rPr>
                <w:b/>
                <w:sz w:val="20"/>
                <w:szCs w:val="20"/>
              </w:rPr>
            </w:pPr>
            <w:r w:rsidRPr="00270CA4">
              <w:rPr>
                <w:b/>
                <w:sz w:val="20"/>
                <w:szCs w:val="20"/>
              </w:rPr>
              <w:t>x</w:t>
            </w:r>
          </w:p>
        </w:tc>
        <w:tc>
          <w:tcPr>
            <w:tcW w:w="1285" w:type="dxa"/>
            <w:shd w:val="clear" w:color="auto" w:fill="auto"/>
            <w:vAlign w:val="center"/>
          </w:tcPr>
          <w:p w14:paraId="4E40EEFC" w14:textId="77777777" w:rsidR="000D0E32" w:rsidRPr="00270CA4" w:rsidRDefault="000D0E32" w:rsidP="000D0E32">
            <w:pPr>
              <w:spacing w:after="0"/>
              <w:jc w:val="center"/>
              <w:rPr>
                <w:b/>
                <w:sz w:val="20"/>
                <w:szCs w:val="20"/>
              </w:rPr>
            </w:pPr>
          </w:p>
        </w:tc>
        <w:tc>
          <w:tcPr>
            <w:tcW w:w="1562" w:type="dxa"/>
            <w:shd w:val="clear" w:color="auto" w:fill="auto"/>
            <w:vAlign w:val="center"/>
          </w:tcPr>
          <w:p w14:paraId="2C1D0C1F" w14:textId="77777777" w:rsidR="000D0E32" w:rsidRPr="00270CA4" w:rsidRDefault="000D0E32" w:rsidP="000D0E32">
            <w:pPr>
              <w:spacing w:after="0"/>
              <w:jc w:val="center"/>
              <w:rPr>
                <w:b/>
                <w:sz w:val="20"/>
                <w:szCs w:val="20"/>
              </w:rPr>
            </w:pPr>
          </w:p>
        </w:tc>
        <w:tc>
          <w:tcPr>
            <w:tcW w:w="1405" w:type="dxa"/>
            <w:shd w:val="clear" w:color="auto" w:fill="auto"/>
            <w:vAlign w:val="center"/>
          </w:tcPr>
          <w:p w14:paraId="7166BB2E" w14:textId="77777777" w:rsidR="000D0E32" w:rsidRPr="00270CA4" w:rsidRDefault="000D0E32" w:rsidP="000D0E32">
            <w:pPr>
              <w:spacing w:after="0"/>
              <w:jc w:val="center"/>
              <w:rPr>
                <w:b/>
                <w:sz w:val="20"/>
                <w:szCs w:val="20"/>
              </w:rPr>
            </w:pPr>
          </w:p>
        </w:tc>
      </w:tr>
      <w:tr w:rsidR="000D0E32" w:rsidRPr="000D0E32" w14:paraId="33E76B5F" w14:textId="77777777" w:rsidTr="000D0E32">
        <w:trPr>
          <w:trHeight w:val="341"/>
          <w:jc w:val="center"/>
        </w:trPr>
        <w:tc>
          <w:tcPr>
            <w:tcW w:w="3539" w:type="dxa"/>
            <w:shd w:val="clear" w:color="auto" w:fill="auto"/>
            <w:vAlign w:val="center"/>
          </w:tcPr>
          <w:p w14:paraId="489290DD" w14:textId="77777777" w:rsidR="000D0E32" w:rsidRPr="000D0E32" w:rsidRDefault="000D0E32" w:rsidP="000D0E32">
            <w:pPr>
              <w:spacing w:after="0"/>
              <w:jc w:val="left"/>
              <w:rPr>
                <w:sz w:val="20"/>
                <w:szCs w:val="20"/>
              </w:rPr>
            </w:pPr>
            <w:r w:rsidRPr="000D0E32">
              <w:rPr>
                <w:sz w:val="20"/>
                <w:szCs w:val="20"/>
              </w:rPr>
              <w:t>Vremena mobilizacijske spremnosti/operativne gotovosti</w:t>
            </w:r>
          </w:p>
        </w:tc>
        <w:tc>
          <w:tcPr>
            <w:tcW w:w="1418" w:type="dxa"/>
            <w:shd w:val="clear" w:color="auto" w:fill="auto"/>
            <w:vAlign w:val="center"/>
          </w:tcPr>
          <w:p w14:paraId="39CC5CBB" w14:textId="77777777" w:rsidR="000D0E32" w:rsidRPr="00270CA4" w:rsidRDefault="000D0E32" w:rsidP="000D0E32">
            <w:pPr>
              <w:spacing w:after="0"/>
              <w:jc w:val="center"/>
              <w:rPr>
                <w:b/>
                <w:sz w:val="20"/>
                <w:szCs w:val="20"/>
              </w:rPr>
            </w:pPr>
          </w:p>
        </w:tc>
        <w:tc>
          <w:tcPr>
            <w:tcW w:w="1285" w:type="dxa"/>
            <w:shd w:val="clear" w:color="auto" w:fill="auto"/>
            <w:vAlign w:val="center"/>
          </w:tcPr>
          <w:p w14:paraId="700E41BB" w14:textId="77777777" w:rsidR="000D0E32" w:rsidRPr="00270CA4" w:rsidRDefault="000D0E32" w:rsidP="000D0E32">
            <w:pPr>
              <w:spacing w:after="0"/>
              <w:jc w:val="center"/>
              <w:rPr>
                <w:b/>
                <w:sz w:val="20"/>
                <w:szCs w:val="20"/>
              </w:rPr>
            </w:pPr>
          </w:p>
        </w:tc>
        <w:tc>
          <w:tcPr>
            <w:tcW w:w="1562" w:type="dxa"/>
            <w:shd w:val="clear" w:color="auto" w:fill="auto"/>
            <w:vAlign w:val="center"/>
          </w:tcPr>
          <w:p w14:paraId="6DFC8DEE" w14:textId="77777777" w:rsidR="000D0E32" w:rsidRPr="00270CA4" w:rsidRDefault="000D0E32" w:rsidP="000D0E32">
            <w:pPr>
              <w:spacing w:after="0"/>
              <w:jc w:val="center"/>
              <w:rPr>
                <w:b/>
                <w:sz w:val="20"/>
                <w:szCs w:val="20"/>
              </w:rPr>
            </w:pPr>
            <w:r w:rsidRPr="00270CA4">
              <w:rPr>
                <w:b/>
                <w:sz w:val="20"/>
                <w:szCs w:val="20"/>
              </w:rPr>
              <w:t>x</w:t>
            </w:r>
          </w:p>
        </w:tc>
        <w:tc>
          <w:tcPr>
            <w:tcW w:w="1405" w:type="dxa"/>
            <w:shd w:val="clear" w:color="auto" w:fill="auto"/>
            <w:vAlign w:val="center"/>
          </w:tcPr>
          <w:p w14:paraId="0CDDCBFD" w14:textId="77777777" w:rsidR="000D0E32" w:rsidRPr="00270CA4" w:rsidRDefault="000D0E32" w:rsidP="000D0E32">
            <w:pPr>
              <w:spacing w:after="0"/>
              <w:jc w:val="center"/>
              <w:rPr>
                <w:b/>
                <w:sz w:val="20"/>
                <w:szCs w:val="20"/>
              </w:rPr>
            </w:pPr>
          </w:p>
        </w:tc>
      </w:tr>
      <w:tr w:rsidR="000D0E32" w:rsidRPr="000D0E32" w14:paraId="44237CAD" w14:textId="77777777" w:rsidTr="000D0E32">
        <w:trPr>
          <w:trHeight w:val="351"/>
          <w:jc w:val="center"/>
        </w:trPr>
        <w:tc>
          <w:tcPr>
            <w:tcW w:w="3539" w:type="dxa"/>
            <w:shd w:val="clear" w:color="auto" w:fill="auto"/>
            <w:vAlign w:val="center"/>
          </w:tcPr>
          <w:p w14:paraId="500EF9C5" w14:textId="77777777" w:rsidR="000D0E32" w:rsidRPr="000D0E32" w:rsidRDefault="000D0E32" w:rsidP="000D0E32">
            <w:pPr>
              <w:spacing w:after="0"/>
              <w:jc w:val="left"/>
              <w:rPr>
                <w:b/>
                <w:sz w:val="20"/>
                <w:szCs w:val="20"/>
              </w:rPr>
            </w:pPr>
            <w:r w:rsidRPr="000D0E32">
              <w:rPr>
                <w:sz w:val="20"/>
                <w:szCs w:val="20"/>
              </w:rPr>
              <w:t>Samodostatnosti i logističkoj potpori</w:t>
            </w:r>
          </w:p>
        </w:tc>
        <w:tc>
          <w:tcPr>
            <w:tcW w:w="1418" w:type="dxa"/>
            <w:shd w:val="clear" w:color="auto" w:fill="auto"/>
            <w:vAlign w:val="center"/>
          </w:tcPr>
          <w:p w14:paraId="6990E7BC" w14:textId="77777777" w:rsidR="000D0E32" w:rsidRPr="00270CA4" w:rsidRDefault="000D0E32" w:rsidP="000D0E32">
            <w:pPr>
              <w:spacing w:after="0"/>
              <w:jc w:val="center"/>
              <w:rPr>
                <w:b/>
                <w:sz w:val="20"/>
                <w:szCs w:val="20"/>
              </w:rPr>
            </w:pPr>
          </w:p>
        </w:tc>
        <w:tc>
          <w:tcPr>
            <w:tcW w:w="1285" w:type="dxa"/>
            <w:shd w:val="clear" w:color="auto" w:fill="auto"/>
            <w:vAlign w:val="center"/>
          </w:tcPr>
          <w:p w14:paraId="77170A15" w14:textId="77777777" w:rsidR="000D0E32" w:rsidRPr="00270CA4" w:rsidRDefault="000D0E32" w:rsidP="000D0E32">
            <w:pPr>
              <w:spacing w:after="0"/>
              <w:jc w:val="center"/>
              <w:rPr>
                <w:b/>
                <w:sz w:val="20"/>
                <w:szCs w:val="20"/>
              </w:rPr>
            </w:pPr>
            <w:r w:rsidRPr="00270CA4">
              <w:rPr>
                <w:b/>
                <w:sz w:val="20"/>
                <w:szCs w:val="20"/>
              </w:rPr>
              <w:t>x</w:t>
            </w:r>
          </w:p>
        </w:tc>
        <w:tc>
          <w:tcPr>
            <w:tcW w:w="1562" w:type="dxa"/>
            <w:shd w:val="clear" w:color="auto" w:fill="auto"/>
            <w:vAlign w:val="center"/>
          </w:tcPr>
          <w:p w14:paraId="49EAD252" w14:textId="77777777" w:rsidR="000D0E32" w:rsidRPr="00270CA4" w:rsidRDefault="000D0E32" w:rsidP="000D0E32">
            <w:pPr>
              <w:spacing w:after="0"/>
              <w:jc w:val="center"/>
              <w:rPr>
                <w:b/>
                <w:sz w:val="20"/>
                <w:szCs w:val="20"/>
              </w:rPr>
            </w:pPr>
          </w:p>
        </w:tc>
        <w:tc>
          <w:tcPr>
            <w:tcW w:w="1405" w:type="dxa"/>
            <w:shd w:val="clear" w:color="auto" w:fill="auto"/>
            <w:vAlign w:val="center"/>
          </w:tcPr>
          <w:p w14:paraId="50937605" w14:textId="77777777" w:rsidR="000D0E32" w:rsidRPr="00270CA4" w:rsidRDefault="000D0E32" w:rsidP="000D0E32">
            <w:pPr>
              <w:spacing w:after="0"/>
              <w:jc w:val="center"/>
              <w:rPr>
                <w:b/>
                <w:sz w:val="20"/>
                <w:szCs w:val="20"/>
              </w:rPr>
            </w:pPr>
          </w:p>
        </w:tc>
      </w:tr>
      <w:tr w:rsidR="000D0E32" w:rsidRPr="000D0E32" w14:paraId="537EEBE4" w14:textId="77777777" w:rsidTr="000D0E32">
        <w:trPr>
          <w:trHeight w:val="351"/>
          <w:jc w:val="center"/>
        </w:trPr>
        <w:tc>
          <w:tcPr>
            <w:tcW w:w="3539" w:type="dxa"/>
            <w:shd w:val="clear" w:color="auto" w:fill="auto"/>
            <w:vAlign w:val="center"/>
          </w:tcPr>
          <w:p w14:paraId="2072D10A" w14:textId="77777777" w:rsidR="000D0E32" w:rsidRPr="000D0E32" w:rsidRDefault="000D0E32" w:rsidP="000D0E32">
            <w:pPr>
              <w:spacing w:after="0"/>
              <w:jc w:val="left"/>
              <w:rPr>
                <w:b/>
                <w:sz w:val="20"/>
                <w:szCs w:val="20"/>
              </w:rPr>
            </w:pPr>
            <w:r w:rsidRPr="000D0E32">
              <w:rPr>
                <w:sz w:val="20"/>
                <w:szCs w:val="20"/>
                <w:u w:val="single"/>
              </w:rPr>
              <w:t>Područje reagiranja - ZBIRNO</w:t>
            </w:r>
          </w:p>
        </w:tc>
        <w:tc>
          <w:tcPr>
            <w:tcW w:w="1418" w:type="dxa"/>
            <w:shd w:val="clear" w:color="auto" w:fill="auto"/>
            <w:vAlign w:val="center"/>
          </w:tcPr>
          <w:p w14:paraId="6FCA3E74" w14:textId="77777777" w:rsidR="000D0E32" w:rsidRPr="00270CA4" w:rsidRDefault="000D0E32" w:rsidP="000D0E32">
            <w:pPr>
              <w:spacing w:after="0"/>
              <w:jc w:val="center"/>
              <w:rPr>
                <w:b/>
                <w:sz w:val="20"/>
                <w:szCs w:val="20"/>
              </w:rPr>
            </w:pPr>
          </w:p>
        </w:tc>
        <w:tc>
          <w:tcPr>
            <w:tcW w:w="1285" w:type="dxa"/>
            <w:shd w:val="clear" w:color="auto" w:fill="auto"/>
            <w:vAlign w:val="center"/>
          </w:tcPr>
          <w:p w14:paraId="3CCACF78" w14:textId="77777777" w:rsidR="000D0E32" w:rsidRPr="00270CA4" w:rsidRDefault="000D0E32" w:rsidP="000D0E32">
            <w:pPr>
              <w:spacing w:after="0"/>
              <w:jc w:val="center"/>
              <w:rPr>
                <w:b/>
                <w:sz w:val="20"/>
                <w:szCs w:val="20"/>
              </w:rPr>
            </w:pPr>
          </w:p>
        </w:tc>
        <w:tc>
          <w:tcPr>
            <w:tcW w:w="1562" w:type="dxa"/>
            <w:shd w:val="clear" w:color="auto" w:fill="auto"/>
            <w:vAlign w:val="center"/>
          </w:tcPr>
          <w:p w14:paraId="4B85F4A7" w14:textId="77777777" w:rsidR="000D0E32" w:rsidRPr="00270CA4" w:rsidRDefault="000D0E32" w:rsidP="000D0E32">
            <w:pPr>
              <w:spacing w:after="0"/>
              <w:jc w:val="center"/>
              <w:rPr>
                <w:b/>
                <w:sz w:val="20"/>
                <w:szCs w:val="20"/>
              </w:rPr>
            </w:pPr>
            <w:r w:rsidRPr="00270CA4">
              <w:rPr>
                <w:b/>
                <w:sz w:val="20"/>
                <w:szCs w:val="20"/>
              </w:rPr>
              <w:t>x</w:t>
            </w:r>
          </w:p>
        </w:tc>
        <w:tc>
          <w:tcPr>
            <w:tcW w:w="1405" w:type="dxa"/>
            <w:shd w:val="clear" w:color="auto" w:fill="auto"/>
            <w:vAlign w:val="center"/>
          </w:tcPr>
          <w:p w14:paraId="6D077E23" w14:textId="77777777" w:rsidR="000D0E32" w:rsidRPr="00270CA4" w:rsidRDefault="000D0E32" w:rsidP="000D0E32">
            <w:pPr>
              <w:spacing w:after="0"/>
              <w:jc w:val="center"/>
              <w:rPr>
                <w:b/>
                <w:sz w:val="20"/>
                <w:szCs w:val="20"/>
              </w:rPr>
            </w:pPr>
          </w:p>
        </w:tc>
      </w:tr>
    </w:tbl>
    <w:p w14:paraId="472C6850" w14:textId="77777777" w:rsidR="000D0E32" w:rsidRPr="000D0E32" w:rsidRDefault="000D0E32" w:rsidP="000D0E32">
      <w:pPr>
        <w:spacing w:before="120" w:after="120"/>
        <w:rPr>
          <w:b/>
          <w:highlight w:val="yellow"/>
        </w:rPr>
      </w:pPr>
    </w:p>
    <w:p w14:paraId="0DAAA0C7" w14:textId="77777777" w:rsidR="000D0E32" w:rsidRPr="000D0E32" w:rsidRDefault="000D0E32" w:rsidP="000D0E32">
      <w:pPr>
        <w:rPr>
          <w:b/>
          <w:color w:val="000000"/>
        </w:rPr>
      </w:pPr>
      <w:r w:rsidRPr="000D0E32">
        <w:rPr>
          <w:b/>
          <w:color w:val="000000"/>
        </w:rPr>
        <w:t>Koordinatori na lokaciji</w:t>
      </w:r>
    </w:p>
    <w:p w14:paraId="65E6B25B" w14:textId="77777777" w:rsidR="000D0E32" w:rsidRPr="000D0E32" w:rsidRDefault="000D0E32" w:rsidP="000D0E32">
      <w:pPr>
        <w:rPr>
          <w:color w:val="000000"/>
        </w:rPr>
      </w:pPr>
      <w:r w:rsidRPr="000D0E32">
        <w:rPr>
          <w:color w:val="000000"/>
        </w:rPr>
        <w:t>Koordinator na lokaciji procjenjuje nastalu situaciju i njezine posljedice na terenu te u suradnji s Stožerom civilne zaštite usklađuje djelovanje operativnih snaga sustava civilne zaštite.</w:t>
      </w:r>
    </w:p>
    <w:p w14:paraId="5E553283" w14:textId="77777777" w:rsidR="000D0E32" w:rsidRPr="000D0E32" w:rsidRDefault="000D0E32" w:rsidP="000D0E32">
      <w:pPr>
        <w:rPr>
          <w:color w:val="000000"/>
        </w:rPr>
      </w:pPr>
      <w:r w:rsidRPr="000D0E32">
        <w:rPr>
          <w:color w:val="000000"/>
        </w:rPr>
        <w:t>Koordinatora na lokaciji, sukladno specifičnostima izvanrednog događaja, određuje načelnik stožera civilne zaštite iz redova operativnih snaga sustava civilne zaštite.</w:t>
      </w:r>
    </w:p>
    <w:p w14:paraId="67EA2B98" w14:textId="77777777" w:rsidR="00322D52" w:rsidRDefault="00322D52" w:rsidP="00322D52">
      <w:pPr>
        <w:rPr>
          <w:b/>
          <w:color w:val="000000"/>
        </w:rPr>
      </w:pPr>
    </w:p>
    <w:p w14:paraId="22117E1F" w14:textId="77777777" w:rsidR="00194E83" w:rsidRDefault="00194E83" w:rsidP="00322D52">
      <w:pPr>
        <w:rPr>
          <w:b/>
          <w:color w:val="000000"/>
        </w:rPr>
      </w:pPr>
    </w:p>
    <w:p w14:paraId="32982348" w14:textId="71BE06A3" w:rsidR="00322D52" w:rsidRPr="00322D52" w:rsidRDefault="00322D52" w:rsidP="00322D52">
      <w:pPr>
        <w:rPr>
          <w:b/>
          <w:color w:val="000000"/>
        </w:rPr>
      </w:pPr>
      <w:r w:rsidRPr="00322D52">
        <w:rPr>
          <w:b/>
          <w:color w:val="000000"/>
        </w:rPr>
        <w:lastRenderedPageBreak/>
        <w:t>Postrojba civilne zaštite opće namjene</w:t>
      </w:r>
    </w:p>
    <w:p w14:paraId="4BFDAD08" w14:textId="51AE0706" w:rsidR="00792873" w:rsidRDefault="00792873" w:rsidP="00194E83">
      <w:pPr>
        <w:rPr>
          <w:color w:val="000000"/>
        </w:rPr>
      </w:pPr>
      <w:r>
        <w:rPr>
          <w:color w:val="000000"/>
        </w:rPr>
        <w:t xml:space="preserve">Općinsko vijeće Općine </w:t>
      </w:r>
      <w:r w:rsidR="00194E83">
        <w:rPr>
          <w:color w:val="000000"/>
        </w:rPr>
        <w:t>Lišane Ostrovičke</w:t>
      </w:r>
      <w:r w:rsidR="00322D52" w:rsidRPr="00792873">
        <w:rPr>
          <w:color w:val="000000"/>
        </w:rPr>
        <w:t xml:space="preserve">, dana </w:t>
      </w:r>
      <w:r w:rsidR="00194E83">
        <w:rPr>
          <w:color w:val="000000"/>
        </w:rPr>
        <w:t>11</w:t>
      </w:r>
      <w:r>
        <w:rPr>
          <w:color w:val="000000"/>
        </w:rPr>
        <w:t>.</w:t>
      </w:r>
      <w:r w:rsidR="00194E83">
        <w:rPr>
          <w:color w:val="000000"/>
        </w:rPr>
        <w:t xml:space="preserve"> prosinca </w:t>
      </w:r>
      <w:r>
        <w:rPr>
          <w:color w:val="000000"/>
        </w:rPr>
        <w:t>201</w:t>
      </w:r>
      <w:r w:rsidR="00194E83">
        <w:rPr>
          <w:color w:val="000000"/>
        </w:rPr>
        <w:t>9</w:t>
      </w:r>
      <w:r>
        <w:rPr>
          <w:color w:val="000000"/>
        </w:rPr>
        <w:t>. godine, donijelo</w:t>
      </w:r>
      <w:r w:rsidR="00322D52" w:rsidRPr="00792873">
        <w:rPr>
          <w:color w:val="000000"/>
        </w:rPr>
        <w:t xml:space="preserve"> je Odluku o </w:t>
      </w:r>
      <w:r>
        <w:rPr>
          <w:color w:val="000000"/>
        </w:rPr>
        <w:t>osnivanju</w:t>
      </w:r>
      <w:r w:rsidR="00322D52" w:rsidRPr="00792873">
        <w:rPr>
          <w:color w:val="000000"/>
        </w:rPr>
        <w:t xml:space="preserve"> Postrojbe civilne zaštite </w:t>
      </w:r>
      <w:r>
        <w:rPr>
          <w:color w:val="000000"/>
        </w:rPr>
        <w:t xml:space="preserve">opće namjene Općine </w:t>
      </w:r>
      <w:r w:rsidR="00194E83">
        <w:rPr>
          <w:color w:val="000000"/>
        </w:rPr>
        <w:t>Lišane Ostrovičke</w:t>
      </w:r>
      <w:r>
        <w:rPr>
          <w:color w:val="000000"/>
        </w:rPr>
        <w:t xml:space="preserve"> </w:t>
      </w:r>
      <w:r w:rsidR="00322D52" w:rsidRPr="00792873">
        <w:rPr>
          <w:color w:val="000000"/>
        </w:rPr>
        <w:t>(KLASA:</w:t>
      </w:r>
      <w:r>
        <w:rPr>
          <w:color w:val="000000"/>
        </w:rPr>
        <w:t xml:space="preserve"> </w:t>
      </w:r>
      <w:r w:rsidR="00194E83">
        <w:rPr>
          <w:color w:val="000000"/>
        </w:rPr>
        <w:t>021</w:t>
      </w:r>
      <w:r>
        <w:rPr>
          <w:color w:val="000000"/>
        </w:rPr>
        <w:t>-</w:t>
      </w:r>
      <w:r w:rsidR="00194E83">
        <w:rPr>
          <w:color w:val="000000"/>
        </w:rPr>
        <w:t>05/19-05/35</w:t>
      </w:r>
      <w:r>
        <w:rPr>
          <w:color w:val="000000"/>
        </w:rPr>
        <w:t>, URBROJ: 2198/</w:t>
      </w:r>
      <w:r w:rsidR="00194E83">
        <w:rPr>
          <w:color w:val="000000"/>
        </w:rPr>
        <w:t>29-19-1</w:t>
      </w:r>
      <w:r w:rsidR="00322D52" w:rsidRPr="00792873">
        <w:rPr>
          <w:color w:val="000000"/>
        </w:rPr>
        <w:t xml:space="preserve">). Postrojbu civilne zaštite opće namjene </w:t>
      </w:r>
      <w:r w:rsidR="00194E83">
        <w:rPr>
          <w:color w:val="000000"/>
        </w:rPr>
        <w:t>sastoji se od:</w:t>
      </w:r>
    </w:p>
    <w:p w14:paraId="1C506326" w14:textId="4A4823F4" w:rsidR="00194E83" w:rsidRPr="00194E83" w:rsidRDefault="00194E83" w:rsidP="00194E83">
      <w:pPr>
        <w:pStyle w:val="ListParagraph"/>
        <w:numPr>
          <w:ilvl w:val="0"/>
          <w:numId w:val="35"/>
        </w:numPr>
        <w:rPr>
          <w:color w:val="000000"/>
        </w:rPr>
      </w:pPr>
      <w:r w:rsidRPr="00194E83">
        <w:rPr>
          <w:color w:val="000000"/>
        </w:rPr>
        <w:t>1 upravljačka skupina</w:t>
      </w:r>
    </w:p>
    <w:p w14:paraId="696EF751" w14:textId="7B303273" w:rsidR="00194E83" w:rsidRPr="00194E83" w:rsidRDefault="00194E83" w:rsidP="00194E83">
      <w:pPr>
        <w:pStyle w:val="ListParagraph"/>
        <w:numPr>
          <w:ilvl w:val="0"/>
          <w:numId w:val="35"/>
        </w:numPr>
      </w:pPr>
      <w:r w:rsidRPr="00194E83">
        <w:rPr>
          <w:color w:val="000000"/>
        </w:rPr>
        <w:t>2 operativne skupine</w:t>
      </w:r>
    </w:p>
    <w:p w14:paraId="030C4CCF" w14:textId="3A58983F" w:rsidR="00194E83" w:rsidRPr="00792873" w:rsidRDefault="00194E83" w:rsidP="00194E83">
      <w:r>
        <w:t>Upravljačka skupina sastoji se od 2 pripadnika, a svaka operativna skupina sastoji se od 8 pripadnika. Svaka operativna skupina ima svog voditelja skupine.</w:t>
      </w:r>
    </w:p>
    <w:p w14:paraId="52FF5488" w14:textId="77777777" w:rsidR="00792873" w:rsidRPr="00792873" w:rsidRDefault="00792873" w:rsidP="00322D52">
      <w:pPr>
        <w:spacing w:before="0"/>
        <w:jc w:val="center"/>
        <w:rPr>
          <w:bCs/>
          <w:color w:val="54883D"/>
          <w:sz w:val="20"/>
          <w:szCs w:val="18"/>
        </w:rPr>
      </w:pPr>
    </w:p>
    <w:p w14:paraId="1EE30C8F" w14:textId="027C8195" w:rsidR="00322D52" w:rsidRPr="00792873" w:rsidRDefault="00322D52" w:rsidP="00322D52">
      <w:pPr>
        <w:spacing w:before="0"/>
        <w:jc w:val="center"/>
        <w:rPr>
          <w:bCs/>
          <w:color w:val="54883D"/>
          <w:sz w:val="20"/>
          <w:szCs w:val="18"/>
        </w:rPr>
      </w:pPr>
      <w:r w:rsidRPr="00792873">
        <w:rPr>
          <w:bCs/>
          <w:color w:val="54883D"/>
          <w:sz w:val="20"/>
          <w:szCs w:val="18"/>
        </w:rPr>
        <w:t xml:space="preserve">Tablica </w:t>
      </w:r>
      <w:r w:rsidRPr="00792873">
        <w:rPr>
          <w:bCs/>
          <w:color w:val="54883D"/>
          <w:sz w:val="20"/>
          <w:szCs w:val="18"/>
        </w:rPr>
        <w:fldChar w:fldCharType="begin"/>
      </w:r>
      <w:r w:rsidRPr="00792873">
        <w:rPr>
          <w:bCs/>
          <w:color w:val="54883D"/>
          <w:sz w:val="20"/>
          <w:szCs w:val="18"/>
        </w:rPr>
        <w:instrText xml:space="preserve"> SEQ Tabela \* ARABIC </w:instrText>
      </w:r>
      <w:r w:rsidRPr="00792873">
        <w:rPr>
          <w:bCs/>
          <w:color w:val="54883D"/>
          <w:sz w:val="20"/>
          <w:szCs w:val="18"/>
        </w:rPr>
        <w:fldChar w:fldCharType="separate"/>
      </w:r>
      <w:r w:rsidR="00DD0006">
        <w:rPr>
          <w:bCs/>
          <w:noProof/>
          <w:color w:val="54883D"/>
          <w:sz w:val="20"/>
          <w:szCs w:val="18"/>
        </w:rPr>
        <w:t>67</w:t>
      </w:r>
      <w:r w:rsidRPr="00792873">
        <w:rPr>
          <w:bCs/>
          <w:color w:val="54883D"/>
          <w:sz w:val="20"/>
          <w:szCs w:val="18"/>
        </w:rPr>
        <w:fldChar w:fldCharType="end"/>
      </w:r>
      <w:r w:rsidRPr="00792873">
        <w:rPr>
          <w:bCs/>
          <w:color w:val="54883D"/>
          <w:sz w:val="20"/>
          <w:szCs w:val="18"/>
        </w:rPr>
        <w:t>. Prikaz ocjene spremnosti Postrojbe civilne zaštite opće namjene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322D52" w:rsidRPr="00792873" w14:paraId="6E14B7F6" w14:textId="77777777" w:rsidTr="009C165A">
        <w:trPr>
          <w:trHeight w:val="341"/>
          <w:tblHeader/>
          <w:jc w:val="center"/>
        </w:trPr>
        <w:tc>
          <w:tcPr>
            <w:tcW w:w="3539" w:type="dxa"/>
            <w:vMerge w:val="restart"/>
            <w:shd w:val="clear" w:color="auto" w:fill="auto"/>
            <w:vAlign w:val="center"/>
          </w:tcPr>
          <w:p w14:paraId="07659D6C" w14:textId="77777777" w:rsidR="00322D52" w:rsidRPr="00792873" w:rsidRDefault="00322D52" w:rsidP="00322D52">
            <w:pPr>
              <w:spacing w:before="0" w:after="0"/>
              <w:rPr>
                <w:b/>
                <w:sz w:val="20"/>
                <w:szCs w:val="20"/>
              </w:rPr>
            </w:pPr>
            <w:r w:rsidRPr="00792873">
              <w:rPr>
                <w:b/>
                <w:sz w:val="20"/>
                <w:szCs w:val="20"/>
              </w:rPr>
              <w:t>PODRUČJE PREVENTIVE</w:t>
            </w:r>
          </w:p>
        </w:tc>
        <w:tc>
          <w:tcPr>
            <w:tcW w:w="1418" w:type="dxa"/>
            <w:shd w:val="clear" w:color="auto" w:fill="FF0000"/>
            <w:vAlign w:val="center"/>
          </w:tcPr>
          <w:p w14:paraId="6054F90C" w14:textId="77777777" w:rsidR="00322D52" w:rsidRPr="00792873" w:rsidRDefault="00322D52" w:rsidP="00322D52">
            <w:pPr>
              <w:spacing w:before="0" w:after="0"/>
              <w:jc w:val="center"/>
              <w:rPr>
                <w:b/>
                <w:sz w:val="20"/>
                <w:szCs w:val="20"/>
              </w:rPr>
            </w:pPr>
            <w:r w:rsidRPr="00792873">
              <w:rPr>
                <w:b/>
                <w:sz w:val="20"/>
                <w:szCs w:val="20"/>
              </w:rPr>
              <w:t>Vrlo niska spremnost</w:t>
            </w:r>
          </w:p>
        </w:tc>
        <w:tc>
          <w:tcPr>
            <w:tcW w:w="1285" w:type="dxa"/>
            <w:shd w:val="clear" w:color="auto" w:fill="FFC000"/>
            <w:vAlign w:val="center"/>
          </w:tcPr>
          <w:p w14:paraId="36E31FC5" w14:textId="77777777" w:rsidR="00322D52" w:rsidRPr="00792873" w:rsidRDefault="00322D52" w:rsidP="00322D52">
            <w:pPr>
              <w:spacing w:before="0" w:after="0"/>
              <w:jc w:val="center"/>
              <w:rPr>
                <w:b/>
                <w:sz w:val="20"/>
                <w:szCs w:val="20"/>
              </w:rPr>
            </w:pPr>
            <w:r w:rsidRPr="00792873">
              <w:rPr>
                <w:b/>
                <w:sz w:val="20"/>
                <w:szCs w:val="20"/>
              </w:rPr>
              <w:t>Niska spremnost</w:t>
            </w:r>
          </w:p>
        </w:tc>
        <w:tc>
          <w:tcPr>
            <w:tcW w:w="1562" w:type="dxa"/>
            <w:shd w:val="clear" w:color="auto" w:fill="FFFF00"/>
            <w:vAlign w:val="center"/>
          </w:tcPr>
          <w:p w14:paraId="42469D4F" w14:textId="77777777" w:rsidR="00322D52" w:rsidRPr="00792873" w:rsidRDefault="00322D52" w:rsidP="00322D52">
            <w:pPr>
              <w:spacing w:before="0" w:after="0"/>
              <w:jc w:val="center"/>
              <w:rPr>
                <w:b/>
                <w:sz w:val="20"/>
                <w:szCs w:val="20"/>
              </w:rPr>
            </w:pPr>
            <w:r w:rsidRPr="00792873">
              <w:rPr>
                <w:b/>
                <w:sz w:val="20"/>
                <w:szCs w:val="20"/>
              </w:rPr>
              <w:t>Visoka spremnost</w:t>
            </w:r>
          </w:p>
        </w:tc>
        <w:tc>
          <w:tcPr>
            <w:tcW w:w="1405" w:type="dxa"/>
            <w:shd w:val="clear" w:color="auto" w:fill="92D050"/>
            <w:vAlign w:val="center"/>
          </w:tcPr>
          <w:p w14:paraId="2A0DCA40" w14:textId="77777777" w:rsidR="00322D52" w:rsidRPr="00792873" w:rsidRDefault="00322D52" w:rsidP="00322D52">
            <w:pPr>
              <w:spacing w:before="0" w:after="0"/>
              <w:jc w:val="center"/>
              <w:rPr>
                <w:b/>
                <w:sz w:val="20"/>
                <w:szCs w:val="20"/>
              </w:rPr>
            </w:pPr>
            <w:r w:rsidRPr="00792873">
              <w:rPr>
                <w:b/>
                <w:sz w:val="20"/>
                <w:szCs w:val="20"/>
              </w:rPr>
              <w:t>Vrlo visoka spremnost</w:t>
            </w:r>
          </w:p>
        </w:tc>
      </w:tr>
      <w:tr w:rsidR="00322D52" w:rsidRPr="00792873" w14:paraId="4AF99D94" w14:textId="77777777" w:rsidTr="009C165A">
        <w:trPr>
          <w:trHeight w:val="269"/>
          <w:tblHeader/>
          <w:jc w:val="center"/>
        </w:trPr>
        <w:tc>
          <w:tcPr>
            <w:tcW w:w="3539" w:type="dxa"/>
            <w:vMerge/>
            <w:shd w:val="clear" w:color="auto" w:fill="auto"/>
            <w:vAlign w:val="center"/>
          </w:tcPr>
          <w:p w14:paraId="2BE259D8" w14:textId="77777777" w:rsidR="00322D52" w:rsidRPr="00792873" w:rsidRDefault="00322D52" w:rsidP="00322D52">
            <w:pPr>
              <w:spacing w:before="0" w:after="0"/>
              <w:rPr>
                <w:b/>
                <w:sz w:val="20"/>
                <w:szCs w:val="20"/>
              </w:rPr>
            </w:pPr>
          </w:p>
        </w:tc>
        <w:tc>
          <w:tcPr>
            <w:tcW w:w="1418" w:type="dxa"/>
            <w:shd w:val="clear" w:color="auto" w:fill="auto"/>
            <w:vAlign w:val="center"/>
          </w:tcPr>
          <w:p w14:paraId="259D8884" w14:textId="77777777" w:rsidR="00322D52" w:rsidRPr="00792873" w:rsidRDefault="00322D52" w:rsidP="00322D52">
            <w:pPr>
              <w:spacing w:before="0" w:after="0"/>
              <w:jc w:val="center"/>
              <w:rPr>
                <w:b/>
                <w:sz w:val="20"/>
                <w:szCs w:val="20"/>
              </w:rPr>
            </w:pPr>
            <w:r w:rsidRPr="00792873">
              <w:rPr>
                <w:b/>
                <w:sz w:val="20"/>
                <w:szCs w:val="20"/>
              </w:rPr>
              <w:t>4</w:t>
            </w:r>
          </w:p>
        </w:tc>
        <w:tc>
          <w:tcPr>
            <w:tcW w:w="1285" w:type="dxa"/>
            <w:shd w:val="clear" w:color="auto" w:fill="auto"/>
            <w:vAlign w:val="center"/>
          </w:tcPr>
          <w:p w14:paraId="278AE9A6" w14:textId="77777777" w:rsidR="00322D52" w:rsidRPr="00792873" w:rsidRDefault="00322D52" w:rsidP="00322D52">
            <w:pPr>
              <w:spacing w:before="0" w:after="0"/>
              <w:jc w:val="center"/>
              <w:rPr>
                <w:b/>
                <w:sz w:val="20"/>
                <w:szCs w:val="20"/>
              </w:rPr>
            </w:pPr>
            <w:r w:rsidRPr="00792873">
              <w:rPr>
                <w:b/>
                <w:sz w:val="20"/>
                <w:szCs w:val="20"/>
              </w:rPr>
              <w:t>3</w:t>
            </w:r>
          </w:p>
        </w:tc>
        <w:tc>
          <w:tcPr>
            <w:tcW w:w="1562" w:type="dxa"/>
            <w:shd w:val="clear" w:color="auto" w:fill="auto"/>
            <w:vAlign w:val="center"/>
          </w:tcPr>
          <w:p w14:paraId="173259E7" w14:textId="77777777" w:rsidR="00322D52" w:rsidRPr="00792873" w:rsidRDefault="00322D52" w:rsidP="00322D52">
            <w:pPr>
              <w:spacing w:before="0" w:after="0"/>
              <w:jc w:val="center"/>
              <w:rPr>
                <w:b/>
                <w:sz w:val="20"/>
                <w:szCs w:val="20"/>
              </w:rPr>
            </w:pPr>
            <w:r w:rsidRPr="00792873">
              <w:rPr>
                <w:b/>
                <w:sz w:val="20"/>
                <w:szCs w:val="20"/>
              </w:rPr>
              <w:t>2</w:t>
            </w:r>
          </w:p>
        </w:tc>
        <w:tc>
          <w:tcPr>
            <w:tcW w:w="1405" w:type="dxa"/>
            <w:shd w:val="clear" w:color="auto" w:fill="auto"/>
            <w:vAlign w:val="center"/>
          </w:tcPr>
          <w:p w14:paraId="01AFA92C" w14:textId="77777777" w:rsidR="00322D52" w:rsidRPr="00792873" w:rsidRDefault="00322D52" w:rsidP="00322D52">
            <w:pPr>
              <w:spacing w:before="0" w:after="0"/>
              <w:jc w:val="center"/>
              <w:rPr>
                <w:b/>
                <w:sz w:val="20"/>
                <w:szCs w:val="20"/>
              </w:rPr>
            </w:pPr>
            <w:r w:rsidRPr="00792873">
              <w:rPr>
                <w:b/>
                <w:sz w:val="20"/>
                <w:szCs w:val="20"/>
              </w:rPr>
              <w:t>1</w:t>
            </w:r>
          </w:p>
        </w:tc>
      </w:tr>
      <w:tr w:rsidR="00322D52" w:rsidRPr="00792873" w14:paraId="4B9EAD05" w14:textId="77777777" w:rsidTr="009C165A">
        <w:trPr>
          <w:trHeight w:val="341"/>
          <w:jc w:val="center"/>
        </w:trPr>
        <w:tc>
          <w:tcPr>
            <w:tcW w:w="3539" w:type="dxa"/>
            <w:shd w:val="clear" w:color="auto" w:fill="auto"/>
            <w:vAlign w:val="center"/>
          </w:tcPr>
          <w:p w14:paraId="651F1121" w14:textId="77777777" w:rsidR="00322D52" w:rsidRPr="00792873" w:rsidRDefault="00322D52" w:rsidP="00322D52">
            <w:pPr>
              <w:spacing w:after="0"/>
              <w:jc w:val="left"/>
              <w:rPr>
                <w:sz w:val="20"/>
                <w:szCs w:val="20"/>
              </w:rPr>
            </w:pPr>
            <w:r w:rsidRPr="00792873">
              <w:rPr>
                <w:sz w:val="20"/>
                <w:szCs w:val="20"/>
              </w:rPr>
              <w:t>Stupnja popunjenosti ljudstvom</w:t>
            </w:r>
          </w:p>
        </w:tc>
        <w:tc>
          <w:tcPr>
            <w:tcW w:w="1418" w:type="dxa"/>
            <w:shd w:val="clear" w:color="auto" w:fill="auto"/>
            <w:vAlign w:val="center"/>
          </w:tcPr>
          <w:p w14:paraId="73E11213" w14:textId="77777777" w:rsidR="00322D52" w:rsidRPr="00792873" w:rsidRDefault="00322D52" w:rsidP="00322D52">
            <w:pPr>
              <w:spacing w:after="0"/>
              <w:jc w:val="center"/>
              <w:rPr>
                <w:b/>
                <w:sz w:val="20"/>
                <w:szCs w:val="20"/>
              </w:rPr>
            </w:pPr>
          </w:p>
        </w:tc>
        <w:tc>
          <w:tcPr>
            <w:tcW w:w="1285" w:type="dxa"/>
            <w:shd w:val="clear" w:color="auto" w:fill="auto"/>
            <w:vAlign w:val="center"/>
          </w:tcPr>
          <w:p w14:paraId="1C7F631B" w14:textId="77777777" w:rsidR="00322D52" w:rsidRPr="00792873" w:rsidRDefault="00322D52" w:rsidP="00322D52">
            <w:pPr>
              <w:spacing w:after="0"/>
              <w:jc w:val="center"/>
              <w:rPr>
                <w:b/>
                <w:sz w:val="20"/>
                <w:szCs w:val="20"/>
              </w:rPr>
            </w:pPr>
          </w:p>
        </w:tc>
        <w:tc>
          <w:tcPr>
            <w:tcW w:w="1562" w:type="dxa"/>
            <w:shd w:val="clear" w:color="auto" w:fill="auto"/>
            <w:vAlign w:val="center"/>
          </w:tcPr>
          <w:p w14:paraId="5E09D48E" w14:textId="77777777" w:rsidR="00322D52" w:rsidRPr="00792873" w:rsidRDefault="00322D52" w:rsidP="00322D52">
            <w:pPr>
              <w:spacing w:after="0"/>
              <w:jc w:val="center"/>
              <w:rPr>
                <w:b/>
                <w:sz w:val="20"/>
                <w:szCs w:val="20"/>
              </w:rPr>
            </w:pPr>
          </w:p>
        </w:tc>
        <w:tc>
          <w:tcPr>
            <w:tcW w:w="1405" w:type="dxa"/>
            <w:shd w:val="clear" w:color="auto" w:fill="auto"/>
            <w:vAlign w:val="center"/>
          </w:tcPr>
          <w:p w14:paraId="3A2C2BF2" w14:textId="77777777" w:rsidR="00322D52" w:rsidRPr="00792873" w:rsidRDefault="00322D52" w:rsidP="00322D52">
            <w:pPr>
              <w:spacing w:after="0"/>
              <w:jc w:val="center"/>
              <w:rPr>
                <w:b/>
                <w:sz w:val="20"/>
                <w:szCs w:val="20"/>
              </w:rPr>
            </w:pPr>
            <w:r w:rsidRPr="00792873">
              <w:rPr>
                <w:b/>
                <w:sz w:val="20"/>
                <w:szCs w:val="20"/>
              </w:rPr>
              <w:t>x</w:t>
            </w:r>
          </w:p>
        </w:tc>
      </w:tr>
      <w:tr w:rsidR="00322D52" w:rsidRPr="00792873" w14:paraId="6CEFA6A8" w14:textId="77777777" w:rsidTr="009C165A">
        <w:trPr>
          <w:trHeight w:val="341"/>
          <w:jc w:val="center"/>
        </w:trPr>
        <w:tc>
          <w:tcPr>
            <w:tcW w:w="3539" w:type="dxa"/>
            <w:shd w:val="clear" w:color="auto" w:fill="auto"/>
            <w:vAlign w:val="center"/>
          </w:tcPr>
          <w:p w14:paraId="216064F2" w14:textId="77777777" w:rsidR="00322D52" w:rsidRPr="00792873" w:rsidRDefault="00322D52" w:rsidP="00322D52">
            <w:pPr>
              <w:spacing w:after="0"/>
              <w:jc w:val="left"/>
              <w:rPr>
                <w:sz w:val="20"/>
                <w:szCs w:val="20"/>
              </w:rPr>
            </w:pPr>
            <w:r w:rsidRPr="00792873">
              <w:rPr>
                <w:sz w:val="20"/>
                <w:szCs w:val="20"/>
              </w:rPr>
              <w:t>Stupnja spremnosti zapovjednog osoblja</w:t>
            </w:r>
          </w:p>
        </w:tc>
        <w:tc>
          <w:tcPr>
            <w:tcW w:w="1418" w:type="dxa"/>
            <w:shd w:val="clear" w:color="auto" w:fill="auto"/>
            <w:vAlign w:val="center"/>
          </w:tcPr>
          <w:p w14:paraId="0A0D6060" w14:textId="77777777" w:rsidR="00322D52" w:rsidRPr="00792873" w:rsidRDefault="00322D52" w:rsidP="00322D52">
            <w:pPr>
              <w:spacing w:after="0"/>
              <w:jc w:val="center"/>
              <w:rPr>
                <w:b/>
                <w:sz w:val="20"/>
                <w:szCs w:val="20"/>
              </w:rPr>
            </w:pPr>
          </w:p>
        </w:tc>
        <w:tc>
          <w:tcPr>
            <w:tcW w:w="1285" w:type="dxa"/>
            <w:shd w:val="clear" w:color="auto" w:fill="auto"/>
            <w:vAlign w:val="center"/>
          </w:tcPr>
          <w:p w14:paraId="3E36E8CA" w14:textId="77777777" w:rsidR="00322D52" w:rsidRPr="00792873" w:rsidRDefault="00322D52" w:rsidP="00322D52">
            <w:pPr>
              <w:spacing w:after="0"/>
              <w:jc w:val="center"/>
              <w:rPr>
                <w:b/>
                <w:sz w:val="20"/>
                <w:szCs w:val="20"/>
              </w:rPr>
            </w:pPr>
          </w:p>
        </w:tc>
        <w:tc>
          <w:tcPr>
            <w:tcW w:w="1562" w:type="dxa"/>
            <w:shd w:val="clear" w:color="auto" w:fill="auto"/>
            <w:vAlign w:val="center"/>
          </w:tcPr>
          <w:p w14:paraId="5B8D63C6" w14:textId="77777777" w:rsidR="00322D52" w:rsidRPr="00792873" w:rsidRDefault="00322D52" w:rsidP="00322D52">
            <w:pPr>
              <w:spacing w:after="0"/>
              <w:jc w:val="center"/>
              <w:rPr>
                <w:b/>
                <w:sz w:val="20"/>
                <w:szCs w:val="20"/>
              </w:rPr>
            </w:pPr>
          </w:p>
        </w:tc>
        <w:tc>
          <w:tcPr>
            <w:tcW w:w="1405" w:type="dxa"/>
            <w:shd w:val="clear" w:color="auto" w:fill="auto"/>
            <w:vAlign w:val="center"/>
          </w:tcPr>
          <w:p w14:paraId="5A398D54" w14:textId="77777777" w:rsidR="00322D52" w:rsidRPr="00792873" w:rsidRDefault="00322D52" w:rsidP="00322D52">
            <w:pPr>
              <w:spacing w:after="0"/>
              <w:jc w:val="center"/>
              <w:rPr>
                <w:b/>
                <w:sz w:val="20"/>
                <w:szCs w:val="20"/>
              </w:rPr>
            </w:pPr>
            <w:r w:rsidRPr="00792873">
              <w:rPr>
                <w:b/>
                <w:sz w:val="20"/>
                <w:szCs w:val="20"/>
              </w:rPr>
              <w:t>x</w:t>
            </w:r>
          </w:p>
        </w:tc>
      </w:tr>
      <w:tr w:rsidR="00322D52" w:rsidRPr="00792873" w14:paraId="23FEFF18" w14:textId="77777777" w:rsidTr="009C165A">
        <w:trPr>
          <w:trHeight w:val="570"/>
          <w:jc w:val="center"/>
        </w:trPr>
        <w:tc>
          <w:tcPr>
            <w:tcW w:w="3539" w:type="dxa"/>
            <w:shd w:val="clear" w:color="auto" w:fill="auto"/>
            <w:vAlign w:val="center"/>
          </w:tcPr>
          <w:p w14:paraId="40D95E63" w14:textId="77777777" w:rsidR="00322D52" w:rsidRPr="00792873" w:rsidRDefault="00322D52" w:rsidP="00322D52">
            <w:pPr>
              <w:spacing w:after="0"/>
              <w:jc w:val="left"/>
              <w:rPr>
                <w:sz w:val="20"/>
                <w:szCs w:val="20"/>
              </w:rPr>
            </w:pPr>
            <w:r w:rsidRPr="00792873">
              <w:rPr>
                <w:sz w:val="20"/>
                <w:szCs w:val="20"/>
              </w:rPr>
              <w:t>Stupnja osposobljenosti ljudstva i zapovjednog osoblja</w:t>
            </w:r>
          </w:p>
        </w:tc>
        <w:tc>
          <w:tcPr>
            <w:tcW w:w="1418" w:type="dxa"/>
            <w:shd w:val="clear" w:color="auto" w:fill="auto"/>
            <w:vAlign w:val="center"/>
          </w:tcPr>
          <w:p w14:paraId="6E06D068" w14:textId="77777777" w:rsidR="00322D52" w:rsidRPr="00792873" w:rsidRDefault="00322D52" w:rsidP="00322D52">
            <w:pPr>
              <w:spacing w:after="0"/>
              <w:jc w:val="center"/>
              <w:rPr>
                <w:b/>
                <w:sz w:val="20"/>
                <w:szCs w:val="20"/>
              </w:rPr>
            </w:pPr>
          </w:p>
        </w:tc>
        <w:tc>
          <w:tcPr>
            <w:tcW w:w="1285" w:type="dxa"/>
            <w:shd w:val="clear" w:color="auto" w:fill="auto"/>
            <w:vAlign w:val="center"/>
          </w:tcPr>
          <w:p w14:paraId="16761AD2" w14:textId="77777777" w:rsidR="00322D52" w:rsidRPr="00792873" w:rsidRDefault="00322D52" w:rsidP="00322D52">
            <w:pPr>
              <w:spacing w:after="0"/>
              <w:jc w:val="center"/>
              <w:rPr>
                <w:b/>
                <w:sz w:val="20"/>
                <w:szCs w:val="20"/>
              </w:rPr>
            </w:pPr>
          </w:p>
        </w:tc>
        <w:tc>
          <w:tcPr>
            <w:tcW w:w="1562" w:type="dxa"/>
            <w:shd w:val="clear" w:color="auto" w:fill="auto"/>
            <w:vAlign w:val="center"/>
          </w:tcPr>
          <w:p w14:paraId="4BEFB9A3" w14:textId="77777777" w:rsidR="00322D52" w:rsidRPr="00792873" w:rsidRDefault="00322D52" w:rsidP="00322D52">
            <w:pPr>
              <w:spacing w:after="0"/>
              <w:jc w:val="center"/>
              <w:rPr>
                <w:b/>
                <w:sz w:val="20"/>
                <w:szCs w:val="20"/>
              </w:rPr>
            </w:pPr>
          </w:p>
        </w:tc>
        <w:tc>
          <w:tcPr>
            <w:tcW w:w="1405" w:type="dxa"/>
            <w:shd w:val="clear" w:color="auto" w:fill="auto"/>
            <w:vAlign w:val="center"/>
          </w:tcPr>
          <w:p w14:paraId="46B189C4" w14:textId="77777777" w:rsidR="00322D52" w:rsidRPr="00792873" w:rsidRDefault="00322D52" w:rsidP="00322D52">
            <w:pPr>
              <w:spacing w:after="0"/>
              <w:jc w:val="center"/>
              <w:rPr>
                <w:b/>
                <w:sz w:val="20"/>
                <w:szCs w:val="20"/>
              </w:rPr>
            </w:pPr>
            <w:r w:rsidRPr="00792873">
              <w:rPr>
                <w:b/>
                <w:sz w:val="20"/>
                <w:szCs w:val="20"/>
              </w:rPr>
              <w:t>x</w:t>
            </w:r>
          </w:p>
        </w:tc>
      </w:tr>
      <w:tr w:rsidR="00322D52" w:rsidRPr="00792873" w14:paraId="58FC497B" w14:textId="77777777" w:rsidTr="009C165A">
        <w:trPr>
          <w:trHeight w:val="213"/>
          <w:jc w:val="center"/>
        </w:trPr>
        <w:tc>
          <w:tcPr>
            <w:tcW w:w="3539" w:type="dxa"/>
            <w:shd w:val="clear" w:color="auto" w:fill="auto"/>
            <w:vAlign w:val="center"/>
          </w:tcPr>
          <w:p w14:paraId="088CFBDC" w14:textId="77777777" w:rsidR="00322D52" w:rsidRPr="00792873" w:rsidRDefault="00322D52" w:rsidP="00322D52">
            <w:pPr>
              <w:spacing w:after="0"/>
              <w:jc w:val="left"/>
              <w:rPr>
                <w:sz w:val="20"/>
                <w:szCs w:val="20"/>
              </w:rPr>
            </w:pPr>
            <w:r w:rsidRPr="00792873">
              <w:rPr>
                <w:sz w:val="20"/>
                <w:szCs w:val="20"/>
              </w:rPr>
              <w:t>Stupnja uvježbanosti</w:t>
            </w:r>
          </w:p>
        </w:tc>
        <w:tc>
          <w:tcPr>
            <w:tcW w:w="1418" w:type="dxa"/>
            <w:shd w:val="clear" w:color="auto" w:fill="auto"/>
            <w:vAlign w:val="center"/>
          </w:tcPr>
          <w:p w14:paraId="23A6ECFB" w14:textId="77777777" w:rsidR="00322D52" w:rsidRPr="00792873" w:rsidRDefault="00322D52" w:rsidP="00322D52">
            <w:pPr>
              <w:spacing w:after="0"/>
              <w:jc w:val="center"/>
              <w:rPr>
                <w:b/>
                <w:sz w:val="20"/>
                <w:szCs w:val="20"/>
              </w:rPr>
            </w:pPr>
          </w:p>
        </w:tc>
        <w:tc>
          <w:tcPr>
            <w:tcW w:w="1285" w:type="dxa"/>
            <w:shd w:val="clear" w:color="auto" w:fill="auto"/>
            <w:vAlign w:val="center"/>
          </w:tcPr>
          <w:p w14:paraId="55DE2CA7" w14:textId="77777777" w:rsidR="00322D52" w:rsidRPr="00792873" w:rsidRDefault="00322D52" w:rsidP="00322D52">
            <w:pPr>
              <w:spacing w:after="0"/>
              <w:jc w:val="center"/>
              <w:rPr>
                <w:b/>
                <w:sz w:val="20"/>
                <w:szCs w:val="20"/>
              </w:rPr>
            </w:pPr>
            <w:r w:rsidRPr="00792873">
              <w:rPr>
                <w:b/>
                <w:sz w:val="20"/>
                <w:szCs w:val="20"/>
              </w:rPr>
              <w:t>x</w:t>
            </w:r>
          </w:p>
        </w:tc>
        <w:tc>
          <w:tcPr>
            <w:tcW w:w="1562" w:type="dxa"/>
            <w:shd w:val="clear" w:color="auto" w:fill="auto"/>
            <w:vAlign w:val="center"/>
          </w:tcPr>
          <w:p w14:paraId="4763E9D8" w14:textId="77777777" w:rsidR="00322D52" w:rsidRPr="00792873" w:rsidRDefault="00322D52" w:rsidP="00322D52">
            <w:pPr>
              <w:spacing w:after="0"/>
              <w:jc w:val="center"/>
              <w:rPr>
                <w:b/>
                <w:sz w:val="20"/>
                <w:szCs w:val="20"/>
              </w:rPr>
            </w:pPr>
          </w:p>
        </w:tc>
        <w:tc>
          <w:tcPr>
            <w:tcW w:w="1405" w:type="dxa"/>
            <w:shd w:val="clear" w:color="auto" w:fill="auto"/>
            <w:vAlign w:val="center"/>
          </w:tcPr>
          <w:p w14:paraId="5F0EE1E0" w14:textId="77777777" w:rsidR="00322D52" w:rsidRPr="00792873" w:rsidRDefault="00322D52" w:rsidP="00322D52">
            <w:pPr>
              <w:spacing w:after="0"/>
              <w:jc w:val="center"/>
              <w:rPr>
                <w:b/>
                <w:sz w:val="20"/>
                <w:szCs w:val="20"/>
              </w:rPr>
            </w:pPr>
          </w:p>
        </w:tc>
      </w:tr>
      <w:tr w:rsidR="00322D52" w:rsidRPr="00792873" w14:paraId="6DAFEA31" w14:textId="77777777" w:rsidTr="009C165A">
        <w:trPr>
          <w:trHeight w:val="351"/>
          <w:jc w:val="center"/>
        </w:trPr>
        <w:tc>
          <w:tcPr>
            <w:tcW w:w="3539" w:type="dxa"/>
            <w:shd w:val="clear" w:color="auto" w:fill="auto"/>
            <w:vAlign w:val="center"/>
          </w:tcPr>
          <w:p w14:paraId="619BDE3B" w14:textId="77777777" w:rsidR="00322D52" w:rsidRPr="00792873" w:rsidRDefault="00322D52" w:rsidP="00322D52">
            <w:pPr>
              <w:spacing w:after="0"/>
              <w:jc w:val="left"/>
              <w:rPr>
                <w:sz w:val="20"/>
                <w:szCs w:val="20"/>
              </w:rPr>
            </w:pPr>
            <w:r w:rsidRPr="00792873">
              <w:rPr>
                <w:sz w:val="20"/>
                <w:szCs w:val="20"/>
              </w:rPr>
              <w:t>Stupnja opremljenosti materijalnim sredstvima i opremom</w:t>
            </w:r>
          </w:p>
        </w:tc>
        <w:tc>
          <w:tcPr>
            <w:tcW w:w="1418" w:type="dxa"/>
            <w:shd w:val="clear" w:color="auto" w:fill="auto"/>
            <w:vAlign w:val="center"/>
          </w:tcPr>
          <w:p w14:paraId="33A96283" w14:textId="77777777" w:rsidR="00322D52" w:rsidRPr="00792873" w:rsidRDefault="00322D52" w:rsidP="00322D52">
            <w:pPr>
              <w:spacing w:after="0"/>
              <w:jc w:val="center"/>
              <w:rPr>
                <w:b/>
                <w:sz w:val="20"/>
                <w:szCs w:val="20"/>
              </w:rPr>
            </w:pPr>
            <w:r w:rsidRPr="00792873">
              <w:rPr>
                <w:b/>
                <w:sz w:val="20"/>
                <w:szCs w:val="20"/>
              </w:rPr>
              <w:t>x</w:t>
            </w:r>
          </w:p>
        </w:tc>
        <w:tc>
          <w:tcPr>
            <w:tcW w:w="1285" w:type="dxa"/>
            <w:shd w:val="clear" w:color="auto" w:fill="auto"/>
            <w:vAlign w:val="center"/>
          </w:tcPr>
          <w:p w14:paraId="043516B5" w14:textId="77777777" w:rsidR="00322D52" w:rsidRPr="00792873" w:rsidRDefault="00322D52" w:rsidP="00322D52">
            <w:pPr>
              <w:spacing w:after="0"/>
              <w:jc w:val="center"/>
              <w:rPr>
                <w:b/>
                <w:sz w:val="20"/>
                <w:szCs w:val="20"/>
              </w:rPr>
            </w:pPr>
          </w:p>
        </w:tc>
        <w:tc>
          <w:tcPr>
            <w:tcW w:w="1562" w:type="dxa"/>
            <w:shd w:val="clear" w:color="auto" w:fill="auto"/>
            <w:vAlign w:val="center"/>
          </w:tcPr>
          <w:p w14:paraId="03B4CC70" w14:textId="77777777" w:rsidR="00322D52" w:rsidRPr="00792873" w:rsidRDefault="00322D52" w:rsidP="00322D52">
            <w:pPr>
              <w:spacing w:after="0"/>
              <w:jc w:val="center"/>
              <w:rPr>
                <w:b/>
                <w:sz w:val="20"/>
                <w:szCs w:val="20"/>
              </w:rPr>
            </w:pPr>
          </w:p>
        </w:tc>
        <w:tc>
          <w:tcPr>
            <w:tcW w:w="1405" w:type="dxa"/>
            <w:shd w:val="clear" w:color="auto" w:fill="auto"/>
            <w:vAlign w:val="center"/>
          </w:tcPr>
          <w:p w14:paraId="4A139E62" w14:textId="77777777" w:rsidR="00322D52" w:rsidRPr="00792873" w:rsidRDefault="00322D52" w:rsidP="00322D52">
            <w:pPr>
              <w:spacing w:after="0"/>
              <w:jc w:val="center"/>
              <w:rPr>
                <w:b/>
                <w:sz w:val="20"/>
                <w:szCs w:val="20"/>
              </w:rPr>
            </w:pPr>
          </w:p>
        </w:tc>
      </w:tr>
      <w:tr w:rsidR="00322D52" w:rsidRPr="00792873" w14:paraId="1E95AF79" w14:textId="77777777" w:rsidTr="009C165A">
        <w:trPr>
          <w:trHeight w:val="341"/>
          <w:jc w:val="center"/>
        </w:trPr>
        <w:tc>
          <w:tcPr>
            <w:tcW w:w="3539" w:type="dxa"/>
            <w:shd w:val="clear" w:color="auto" w:fill="auto"/>
            <w:vAlign w:val="center"/>
          </w:tcPr>
          <w:p w14:paraId="10B85CC7" w14:textId="77777777" w:rsidR="00322D52" w:rsidRPr="00792873" w:rsidRDefault="00322D52" w:rsidP="00322D52">
            <w:pPr>
              <w:spacing w:after="0"/>
              <w:jc w:val="left"/>
              <w:rPr>
                <w:sz w:val="20"/>
                <w:szCs w:val="20"/>
              </w:rPr>
            </w:pPr>
            <w:r w:rsidRPr="00792873">
              <w:rPr>
                <w:sz w:val="20"/>
                <w:szCs w:val="20"/>
              </w:rPr>
              <w:t>Vremena mobilizacijske spremnosti/operativne gotovosti</w:t>
            </w:r>
          </w:p>
        </w:tc>
        <w:tc>
          <w:tcPr>
            <w:tcW w:w="1418" w:type="dxa"/>
            <w:shd w:val="clear" w:color="auto" w:fill="auto"/>
            <w:vAlign w:val="center"/>
          </w:tcPr>
          <w:p w14:paraId="0BCC0541" w14:textId="77777777" w:rsidR="00322D52" w:rsidRPr="00792873" w:rsidRDefault="00322D52" w:rsidP="00322D52">
            <w:pPr>
              <w:spacing w:after="0"/>
              <w:jc w:val="center"/>
              <w:rPr>
                <w:b/>
                <w:sz w:val="20"/>
                <w:szCs w:val="20"/>
              </w:rPr>
            </w:pPr>
          </w:p>
        </w:tc>
        <w:tc>
          <w:tcPr>
            <w:tcW w:w="1285" w:type="dxa"/>
            <w:shd w:val="clear" w:color="auto" w:fill="auto"/>
            <w:vAlign w:val="center"/>
          </w:tcPr>
          <w:p w14:paraId="2CF2429D" w14:textId="77777777" w:rsidR="00322D52" w:rsidRPr="00792873" w:rsidRDefault="00322D52" w:rsidP="00322D52">
            <w:pPr>
              <w:spacing w:after="0"/>
              <w:jc w:val="center"/>
              <w:rPr>
                <w:b/>
                <w:sz w:val="20"/>
                <w:szCs w:val="20"/>
              </w:rPr>
            </w:pPr>
            <w:r w:rsidRPr="00792873">
              <w:rPr>
                <w:b/>
                <w:sz w:val="20"/>
                <w:szCs w:val="20"/>
              </w:rPr>
              <w:t>x</w:t>
            </w:r>
          </w:p>
        </w:tc>
        <w:tc>
          <w:tcPr>
            <w:tcW w:w="1562" w:type="dxa"/>
            <w:shd w:val="clear" w:color="auto" w:fill="auto"/>
            <w:vAlign w:val="center"/>
          </w:tcPr>
          <w:p w14:paraId="64F25D1F" w14:textId="77777777" w:rsidR="00322D52" w:rsidRPr="00792873" w:rsidRDefault="00322D52" w:rsidP="00322D52">
            <w:pPr>
              <w:spacing w:after="0"/>
              <w:jc w:val="center"/>
              <w:rPr>
                <w:b/>
                <w:sz w:val="20"/>
                <w:szCs w:val="20"/>
              </w:rPr>
            </w:pPr>
          </w:p>
        </w:tc>
        <w:tc>
          <w:tcPr>
            <w:tcW w:w="1405" w:type="dxa"/>
            <w:shd w:val="clear" w:color="auto" w:fill="auto"/>
            <w:vAlign w:val="center"/>
          </w:tcPr>
          <w:p w14:paraId="40EB512B" w14:textId="77777777" w:rsidR="00322D52" w:rsidRPr="00792873" w:rsidRDefault="00322D52" w:rsidP="00322D52">
            <w:pPr>
              <w:spacing w:after="0"/>
              <w:jc w:val="center"/>
              <w:rPr>
                <w:b/>
                <w:sz w:val="20"/>
                <w:szCs w:val="20"/>
              </w:rPr>
            </w:pPr>
          </w:p>
        </w:tc>
      </w:tr>
      <w:tr w:rsidR="00322D52" w:rsidRPr="00792873" w14:paraId="7D32296F" w14:textId="77777777" w:rsidTr="009C165A">
        <w:trPr>
          <w:trHeight w:val="351"/>
          <w:jc w:val="center"/>
        </w:trPr>
        <w:tc>
          <w:tcPr>
            <w:tcW w:w="3539" w:type="dxa"/>
            <w:shd w:val="clear" w:color="auto" w:fill="auto"/>
            <w:vAlign w:val="center"/>
          </w:tcPr>
          <w:p w14:paraId="6F79680E" w14:textId="77777777" w:rsidR="00322D52" w:rsidRPr="00792873" w:rsidRDefault="00322D52" w:rsidP="00322D52">
            <w:pPr>
              <w:spacing w:after="0"/>
              <w:jc w:val="left"/>
              <w:rPr>
                <w:b/>
                <w:sz w:val="20"/>
                <w:szCs w:val="20"/>
              </w:rPr>
            </w:pPr>
            <w:r w:rsidRPr="00792873">
              <w:rPr>
                <w:sz w:val="20"/>
                <w:szCs w:val="20"/>
              </w:rPr>
              <w:t>Samodostatnosti i logističkoj potpori</w:t>
            </w:r>
          </w:p>
        </w:tc>
        <w:tc>
          <w:tcPr>
            <w:tcW w:w="1418" w:type="dxa"/>
            <w:shd w:val="clear" w:color="auto" w:fill="auto"/>
            <w:vAlign w:val="center"/>
          </w:tcPr>
          <w:p w14:paraId="1F99DCA5" w14:textId="77777777" w:rsidR="00322D52" w:rsidRPr="00792873" w:rsidRDefault="00322D52" w:rsidP="00322D52">
            <w:pPr>
              <w:spacing w:after="0"/>
              <w:jc w:val="center"/>
              <w:rPr>
                <w:b/>
                <w:sz w:val="20"/>
                <w:szCs w:val="20"/>
              </w:rPr>
            </w:pPr>
          </w:p>
        </w:tc>
        <w:tc>
          <w:tcPr>
            <w:tcW w:w="1285" w:type="dxa"/>
            <w:shd w:val="clear" w:color="auto" w:fill="auto"/>
            <w:vAlign w:val="center"/>
          </w:tcPr>
          <w:p w14:paraId="6CB26DA5" w14:textId="77777777" w:rsidR="00322D52" w:rsidRPr="00792873" w:rsidRDefault="00322D52" w:rsidP="00322D52">
            <w:pPr>
              <w:spacing w:after="0"/>
              <w:jc w:val="center"/>
              <w:rPr>
                <w:b/>
                <w:sz w:val="20"/>
                <w:szCs w:val="20"/>
              </w:rPr>
            </w:pPr>
            <w:r w:rsidRPr="00792873">
              <w:rPr>
                <w:b/>
                <w:sz w:val="20"/>
                <w:szCs w:val="20"/>
              </w:rPr>
              <w:t>x</w:t>
            </w:r>
          </w:p>
        </w:tc>
        <w:tc>
          <w:tcPr>
            <w:tcW w:w="1562" w:type="dxa"/>
            <w:shd w:val="clear" w:color="auto" w:fill="auto"/>
            <w:vAlign w:val="center"/>
          </w:tcPr>
          <w:p w14:paraId="14254CA1" w14:textId="77777777" w:rsidR="00322D52" w:rsidRPr="00792873" w:rsidRDefault="00322D52" w:rsidP="00322D52">
            <w:pPr>
              <w:spacing w:after="0"/>
              <w:jc w:val="center"/>
              <w:rPr>
                <w:b/>
                <w:sz w:val="20"/>
                <w:szCs w:val="20"/>
              </w:rPr>
            </w:pPr>
          </w:p>
        </w:tc>
        <w:tc>
          <w:tcPr>
            <w:tcW w:w="1405" w:type="dxa"/>
            <w:shd w:val="clear" w:color="auto" w:fill="auto"/>
            <w:vAlign w:val="center"/>
          </w:tcPr>
          <w:p w14:paraId="75F96F5D" w14:textId="77777777" w:rsidR="00322D52" w:rsidRPr="00792873" w:rsidRDefault="00322D52" w:rsidP="00322D52">
            <w:pPr>
              <w:spacing w:after="0"/>
              <w:jc w:val="center"/>
              <w:rPr>
                <w:b/>
                <w:sz w:val="20"/>
                <w:szCs w:val="20"/>
              </w:rPr>
            </w:pPr>
          </w:p>
        </w:tc>
      </w:tr>
      <w:tr w:rsidR="00322D52" w:rsidRPr="00322D52" w14:paraId="4A638B77" w14:textId="77777777" w:rsidTr="009C165A">
        <w:trPr>
          <w:trHeight w:val="351"/>
          <w:jc w:val="center"/>
        </w:trPr>
        <w:tc>
          <w:tcPr>
            <w:tcW w:w="3539" w:type="dxa"/>
            <w:shd w:val="clear" w:color="auto" w:fill="auto"/>
            <w:vAlign w:val="center"/>
          </w:tcPr>
          <w:p w14:paraId="086C81D6" w14:textId="77777777" w:rsidR="00322D52" w:rsidRPr="00792873" w:rsidRDefault="00322D52" w:rsidP="00322D52">
            <w:pPr>
              <w:spacing w:after="0"/>
              <w:jc w:val="left"/>
              <w:rPr>
                <w:b/>
                <w:sz w:val="20"/>
                <w:szCs w:val="20"/>
              </w:rPr>
            </w:pPr>
            <w:r w:rsidRPr="00792873">
              <w:rPr>
                <w:sz w:val="20"/>
                <w:szCs w:val="20"/>
                <w:u w:val="single"/>
              </w:rPr>
              <w:t>Područje reagiranja - ZBIRNO</w:t>
            </w:r>
          </w:p>
        </w:tc>
        <w:tc>
          <w:tcPr>
            <w:tcW w:w="1418" w:type="dxa"/>
            <w:shd w:val="clear" w:color="auto" w:fill="auto"/>
            <w:vAlign w:val="center"/>
          </w:tcPr>
          <w:p w14:paraId="45BDA19E" w14:textId="77777777" w:rsidR="00322D52" w:rsidRPr="00792873" w:rsidRDefault="00322D52" w:rsidP="00322D52">
            <w:pPr>
              <w:spacing w:after="0"/>
              <w:jc w:val="center"/>
              <w:rPr>
                <w:b/>
                <w:sz w:val="20"/>
                <w:szCs w:val="20"/>
              </w:rPr>
            </w:pPr>
          </w:p>
        </w:tc>
        <w:tc>
          <w:tcPr>
            <w:tcW w:w="1285" w:type="dxa"/>
            <w:shd w:val="clear" w:color="auto" w:fill="auto"/>
            <w:vAlign w:val="center"/>
          </w:tcPr>
          <w:p w14:paraId="16EE110E" w14:textId="77777777" w:rsidR="00322D52" w:rsidRPr="00322D52" w:rsidRDefault="00322D52" w:rsidP="00322D52">
            <w:pPr>
              <w:spacing w:after="0"/>
              <w:jc w:val="center"/>
              <w:rPr>
                <w:b/>
                <w:sz w:val="20"/>
                <w:szCs w:val="20"/>
              </w:rPr>
            </w:pPr>
            <w:r w:rsidRPr="00792873">
              <w:rPr>
                <w:b/>
                <w:sz w:val="20"/>
                <w:szCs w:val="20"/>
              </w:rPr>
              <w:t>x</w:t>
            </w:r>
          </w:p>
        </w:tc>
        <w:tc>
          <w:tcPr>
            <w:tcW w:w="1562" w:type="dxa"/>
            <w:shd w:val="clear" w:color="auto" w:fill="auto"/>
            <w:vAlign w:val="center"/>
          </w:tcPr>
          <w:p w14:paraId="4610F3B8" w14:textId="77777777" w:rsidR="00322D52" w:rsidRPr="00322D52" w:rsidRDefault="00322D52" w:rsidP="00322D52">
            <w:pPr>
              <w:spacing w:after="0"/>
              <w:jc w:val="center"/>
              <w:rPr>
                <w:b/>
                <w:sz w:val="20"/>
                <w:szCs w:val="20"/>
              </w:rPr>
            </w:pPr>
          </w:p>
        </w:tc>
        <w:tc>
          <w:tcPr>
            <w:tcW w:w="1405" w:type="dxa"/>
            <w:shd w:val="clear" w:color="auto" w:fill="auto"/>
            <w:vAlign w:val="center"/>
          </w:tcPr>
          <w:p w14:paraId="1362A513" w14:textId="77777777" w:rsidR="00322D52" w:rsidRPr="00322D52" w:rsidRDefault="00322D52" w:rsidP="00322D52">
            <w:pPr>
              <w:spacing w:after="0"/>
              <w:jc w:val="center"/>
              <w:rPr>
                <w:b/>
                <w:sz w:val="20"/>
                <w:szCs w:val="20"/>
              </w:rPr>
            </w:pPr>
          </w:p>
        </w:tc>
      </w:tr>
    </w:tbl>
    <w:p w14:paraId="057FA32F" w14:textId="77777777" w:rsidR="00270CA4" w:rsidRDefault="00270CA4" w:rsidP="00270CA4">
      <w:pPr>
        <w:spacing w:before="0" w:after="0"/>
        <w:rPr>
          <w:b/>
          <w:color w:val="000000"/>
        </w:rPr>
      </w:pPr>
    </w:p>
    <w:p w14:paraId="180B33C2" w14:textId="77777777" w:rsidR="00322D52" w:rsidRDefault="00322D52" w:rsidP="000D0E32">
      <w:pPr>
        <w:rPr>
          <w:b/>
          <w:color w:val="000000"/>
        </w:rPr>
      </w:pPr>
    </w:p>
    <w:p w14:paraId="0CA40284" w14:textId="77777777" w:rsidR="000D0E32" w:rsidRPr="000D0E32" w:rsidRDefault="000D0E32" w:rsidP="000D0E32">
      <w:pPr>
        <w:rPr>
          <w:b/>
          <w:color w:val="000000"/>
        </w:rPr>
      </w:pPr>
      <w:r w:rsidRPr="000D0E32">
        <w:rPr>
          <w:b/>
          <w:color w:val="000000"/>
        </w:rPr>
        <w:t>Povjerenici i zamjenici povjerenika civilne zaštite</w:t>
      </w:r>
    </w:p>
    <w:p w14:paraId="1CBDFCC2" w14:textId="652ACC22" w:rsidR="006A4D73" w:rsidRDefault="00194E83" w:rsidP="006A4D73">
      <w:pPr>
        <w:spacing w:before="0"/>
        <w:rPr>
          <w:color w:val="000000"/>
        </w:rPr>
      </w:pPr>
      <w:r>
        <w:rPr>
          <w:color w:val="000000"/>
        </w:rPr>
        <w:t xml:space="preserve">Općinski načelnik Općine Lišane Ostrovičke donio je dana 11. ožujka 2022. godine Odluku o imenovanju povjerenika i zamjenika povjerenika civilne zaštite na području Općine Lišane Ostrovičke (KLASA: 240-01/22-01/2, URBROJ: 2198-29-02-22-1). </w:t>
      </w:r>
      <w:r w:rsidR="00EC0DCA" w:rsidRPr="00EC0DCA">
        <w:rPr>
          <w:color w:val="000000"/>
        </w:rPr>
        <w:t>Općina za svako naselje ima po 1 povjerenika i po 1 zamjenika povjerenika</w:t>
      </w:r>
      <w:r w:rsidR="00EC0DCA">
        <w:rPr>
          <w:color w:val="000000"/>
        </w:rPr>
        <w:t>.</w:t>
      </w:r>
    </w:p>
    <w:p w14:paraId="05C44474" w14:textId="77777777" w:rsidR="006A4D73" w:rsidRDefault="006A4D73" w:rsidP="007F1A7F">
      <w:pPr>
        <w:spacing w:before="0"/>
        <w:jc w:val="center"/>
        <w:rPr>
          <w:bCs/>
          <w:color w:val="54883D"/>
          <w:sz w:val="20"/>
          <w:szCs w:val="18"/>
        </w:rPr>
      </w:pPr>
    </w:p>
    <w:p w14:paraId="6700626E" w14:textId="0F693305" w:rsidR="007F1A7F" w:rsidRPr="000D0E32" w:rsidRDefault="007F1A7F" w:rsidP="007F1A7F">
      <w:pPr>
        <w:spacing w:before="0"/>
        <w:jc w:val="center"/>
        <w:rPr>
          <w:bCs/>
          <w:color w:val="54883D"/>
          <w:sz w:val="20"/>
          <w:szCs w:val="18"/>
        </w:rPr>
      </w:pPr>
      <w:r w:rsidRPr="000D0E32">
        <w:rPr>
          <w:bCs/>
          <w:color w:val="54883D"/>
          <w:sz w:val="20"/>
          <w:szCs w:val="18"/>
        </w:rPr>
        <w:t xml:space="preserve">Tablica </w:t>
      </w:r>
      <w:r w:rsidR="003670C2" w:rsidRPr="000D0E32">
        <w:rPr>
          <w:bCs/>
          <w:color w:val="54883D"/>
          <w:sz w:val="20"/>
          <w:szCs w:val="18"/>
        </w:rPr>
        <w:fldChar w:fldCharType="begin"/>
      </w:r>
      <w:r w:rsidRPr="000D0E32">
        <w:rPr>
          <w:bCs/>
          <w:color w:val="54883D"/>
          <w:sz w:val="20"/>
          <w:szCs w:val="18"/>
        </w:rPr>
        <w:instrText xml:space="preserve"> SEQ Tabela \* ARABIC </w:instrText>
      </w:r>
      <w:r w:rsidR="003670C2" w:rsidRPr="000D0E32">
        <w:rPr>
          <w:bCs/>
          <w:color w:val="54883D"/>
          <w:sz w:val="20"/>
          <w:szCs w:val="18"/>
        </w:rPr>
        <w:fldChar w:fldCharType="separate"/>
      </w:r>
      <w:r w:rsidR="00DD0006">
        <w:rPr>
          <w:bCs/>
          <w:noProof/>
          <w:color w:val="54883D"/>
          <w:sz w:val="20"/>
          <w:szCs w:val="18"/>
        </w:rPr>
        <w:t>68</w:t>
      </w:r>
      <w:r w:rsidR="003670C2" w:rsidRPr="000D0E32">
        <w:rPr>
          <w:bCs/>
          <w:color w:val="54883D"/>
          <w:sz w:val="20"/>
          <w:szCs w:val="18"/>
        </w:rPr>
        <w:fldChar w:fldCharType="end"/>
      </w:r>
      <w:r w:rsidRPr="000D0E32">
        <w:rPr>
          <w:bCs/>
          <w:color w:val="54883D"/>
          <w:sz w:val="20"/>
          <w:szCs w:val="18"/>
        </w:rPr>
        <w:t xml:space="preserve">. Prikaz ocjene spremnosti </w:t>
      </w:r>
      <w:r>
        <w:rPr>
          <w:bCs/>
          <w:color w:val="54883D"/>
          <w:sz w:val="20"/>
          <w:szCs w:val="18"/>
        </w:rPr>
        <w:t>povjerenika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7F1A7F" w:rsidRPr="000D0E32" w14:paraId="0B5120C6" w14:textId="77777777" w:rsidTr="007F1A7F">
        <w:trPr>
          <w:trHeight w:val="341"/>
          <w:tblHeader/>
          <w:jc w:val="center"/>
        </w:trPr>
        <w:tc>
          <w:tcPr>
            <w:tcW w:w="3539" w:type="dxa"/>
            <w:vMerge w:val="restart"/>
            <w:shd w:val="clear" w:color="auto" w:fill="auto"/>
            <w:vAlign w:val="center"/>
          </w:tcPr>
          <w:p w14:paraId="14CD0CA6" w14:textId="77777777" w:rsidR="007F1A7F" w:rsidRPr="000D0E32" w:rsidRDefault="007F1A7F" w:rsidP="007F1A7F">
            <w:pPr>
              <w:spacing w:before="0" w:after="0"/>
              <w:rPr>
                <w:b/>
                <w:sz w:val="20"/>
                <w:szCs w:val="20"/>
              </w:rPr>
            </w:pPr>
            <w:r w:rsidRPr="000D0E32">
              <w:rPr>
                <w:b/>
                <w:sz w:val="20"/>
                <w:szCs w:val="20"/>
              </w:rPr>
              <w:t>PODRUČJE PREVENTIVE</w:t>
            </w:r>
          </w:p>
        </w:tc>
        <w:tc>
          <w:tcPr>
            <w:tcW w:w="1418" w:type="dxa"/>
            <w:shd w:val="clear" w:color="auto" w:fill="FF0000"/>
            <w:vAlign w:val="center"/>
          </w:tcPr>
          <w:p w14:paraId="196B0B5B" w14:textId="77777777" w:rsidR="007F1A7F" w:rsidRPr="000D0E32" w:rsidRDefault="007F1A7F" w:rsidP="007F1A7F">
            <w:pPr>
              <w:spacing w:before="0" w:after="0"/>
              <w:jc w:val="center"/>
              <w:rPr>
                <w:b/>
                <w:sz w:val="20"/>
                <w:szCs w:val="20"/>
              </w:rPr>
            </w:pPr>
            <w:r w:rsidRPr="000D0E32">
              <w:rPr>
                <w:b/>
                <w:sz w:val="20"/>
                <w:szCs w:val="20"/>
              </w:rPr>
              <w:t>Vrlo niska spremnost</w:t>
            </w:r>
          </w:p>
        </w:tc>
        <w:tc>
          <w:tcPr>
            <w:tcW w:w="1285" w:type="dxa"/>
            <w:shd w:val="clear" w:color="auto" w:fill="FFC000"/>
            <w:vAlign w:val="center"/>
          </w:tcPr>
          <w:p w14:paraId="3A9F6DBD" w14:textId="77777777" w:rsidR="007F1A7F" w:rsidRPr="000D0E32" w:rsidRDefault="007F1A7F" w:rsidP="007F1A7F">
            <w:pPr>
              <w:spacing w:before="0" w:after="0"/>
              <w:jc w:val="center"/>
              <w:rPr>
                <w:b/>
                <w:sz w:val="20"/>
                <w:szCs w:val="20"/>
              </w:rPr>
            </w:pPr>
            <w:r w:rsidRPr="000D0E32">
              <w:rPr>
                <w:b/>
                <w:sz w:val="20"/>
                <w:szCs w:val="20"/>
              </w:rPr>
              <w:t>Niska spremnost</w:t>
            </w:r>
          </w:p>
        </w:tc>
        <w:tc>
          <w:tcPr>
            <w:tcW w:w="1562" w:type="dxa"/>
            <w:shd w:val="clear" w:color="auto" w:fill="FFFF00"/>
            <w:vAlign w:val="center"/>
          </w:tcPr>
          <w:p w14:paraId="1141B0AC" w14:textId="77777777" w:rsidR="007F1A7F" w:rsidRPr="000D0E32" w:rsidRDefault="007F1A7F" w:rsidP="007F1A7F">
            <w:pPr>
              <w:spacing w:before="0" w:after="0"/>
              <w:jc w:val="center"/>
              <w:rPr>
                <w:b/>
                <w:sz w:val="20"/>
                <w:szCs w:val="20"/>
              </w:rPr>
            </w:pPr>
            <w:r w:rsidRPr="000D0E32">
              <w:rPr>
                <w:b/>
                <w:sz w:val="20"/>
                <w:szCs w:val="20"/>
              </w:rPr>
              <w:t>Visoka spremnost</w:t>
            </w:r>
          </w:p>
        </w:tc>
        <w:tc>
          <w:tcPr>
            <w:tcW w:w="1405" w:type="dxa"/>
            <w:shd w:val="clear" w:color="auto" w:fill="92D050"/>
            <w:vAlign w:val="center"/>
          </w:tcPr>
          <w:p w14:paraId="20237520" w14:textId="77777777" w:rsidR="007F1A7F" w:rsidRPr="000D0E32" w:rsidRDefault="007F1A7F" w:rsidP="007F1A7F">
            <w:pPr>
              <w:spacing w:before="0" w:after="0"/>
              <w:jc w:val="center"/>
              <w:rPr>
                <w:b/>
                <w:sz w:val="20"/>
                <w:szCs w:val="20"/>
              </w:rPr>
            </w:pPr>
            <w:r w:rsidRPr="000D0E32">
              <w:rPr>
                <w:b/>
                <w:sz w:val="20"/>
                <w:szCs w:val="20"/>
              </w:rPr>
              <w:t>Vrlo visoka spremnost</w:t>
            </w:r>
          </w:p>
        </w:tc>
      </w:tr>
      <w:tr w:rsidR="007F1A7F" w:rsidRPr="000D0E32" w14:paraId="7BAA6E20" w14:textId="77777777" w:rsidTr="007F1A7F">
        <w:trPr>
          <w:trHeight w:val="269"/>
          <w:tblHeader/>
          <w:jc w:val="center"/>
        </w:trPr>
        <w:tc>
          <w:tcPr>
            <w:tcW w:w="3539" w:type="dxa"/>
            <w:vMerge/>
            <w:shd w:val="clear" w:color="auto" w:fill="auto"/>
            <w:vAlign w:val="center"/>
          </w:tcPr>
          <w:p w14:paraId="4262FEBB" w14:textId="77777777" w:rsidR="007F1A7F" w:rsidRPr="000D0E32" w:rsidRDefault="007F1A7F" w:rsidP="007F1A7F">
            <w:pPr>
              <w:spacing w:before="0" w:after="0"/>
              <w:rPr>
                <w:b/>
                <w:sz w:val="20"/>
                <w:szCs w:val="20"/>
              </w:rPr>
            </w:pPr>
          </w:p>
        </w:tc>
        <w:tc>
          <w:tcPr>
            <w:tcW w:w="1418" w:type="dxa"/>
            <w:shd w:val="clear" w:color="auto" w:fill="auto"/>
            <w:vAlign w:val="center"/>
          </w:tcPr>
          <w:p w14:paraId="6AD32B9D" w14:textId="77777777" w:rsidR="007F1A7F" w:rsidRPr="000D0E32" w:rsidRDefault="007F1A7F" w:rsidP="007F1A7F">
            <w:pPr>
              <w:spacing w:before="0" w:after="0"/>
              <w:jc w:val="center"/>
              <w:rPr>
                <w:b/>
                <w:sz w:val="20"/>
                <w:szCs w:val="20"/>
              </w:rPr>
            </w:pPr>
            <w:r w:rsidRPr="000D0E32">
              <w:rPr>
                <w:b/>
                <w:sz w:val="20"/>
                <w:szCs w:val="20"/>
              </w:rPr>
              <w:t>4</w:t>
            </w:r>
          </w:p>
        </w:tc>
        <w:tc>
          <w:tcPr>
            <w:tcW w:w="1285" w:type="dxa"/>
            <w:shd w:val="clear" w:color="auto" w:fill="auto"/>
            <w:vAlign w:val="center"/>
          </w:tcPr>
          <w:p w14:paraId="423D2484" w14:textId="77777777" w:rsidR="007F1A7F" w:rsidRPr="000D0E32" w:rsidRDefault="007F1A7F" w:rsidP="007F1A7F">
            <w:pPr>
              <w:spacing w:before="0" w:after="0"/>
              <w:jc w:val="center"/>
              <w:rPr>
                <w:b/>
                <w:sz w:val="20"/>
                <w:szCs w:val="20"/>
              </w:rPr>
            </w:pPr>
            <w:r w:rsidRPr="000D0E32">
              <w:rPr>
                <w:b/>
                <w:sz w:val="20"/>
                <w:szCs w:val="20"/>
              </w:rPr>
              <w:t>3</w:t>
            </w:r>
          </w:p>
        </w:tc>
        <w:tc>
          <w:tcPr>
            <w:tcW w:w="1562" w:type="dxa"/>
            <w:shd w:val="clear" w:color="auto" w:fill="auto"/>
            <w:vAlign w:val="center"/>
          </w:tcPr>
          <w:p w14:paraId="3EAEA6CF" w14:textId="77777777" w:rsidR="007F1A7F" w:rsidRPr="000D0E32" w:rsidRDefault="007F1A7F" w:rsidP="007F1A7F">
            <w:pPr>
              <w:spacing w:before="0" w:after="0"/>
              <w:jc w:val="center"/>
              <w:rPr>
                <w:b/>
                <w:sz w:val="20"/>
                <w:szCs w:val="20"/>
              </w:rPr>
            </w:pPr>
            <w:r w:rsidRPr="000D0E32">
              <w:rPr>
                <w:b/>
                <w:sz w:val="20"/>
                <w:szCs w:val="20"/>
              </w:rPr>
              <w:t>2</w:t>
            </w:r>
          </w:p>
        </w:tc>
        <w:tc>
          <w:tcPr>
            <w:tcW w:w="1405" w:type="dxa"/>
            <w:shd w:val="clear" w:color="auto" w:fill="auto"/>
            <w:vAlign w:val="center"/>
          </w:tcPr>
          <w:p w14:paraId="4D421848" w14:textId="77777777" w:rsidR="007F1A7F" w:rsidRPr="000D0E32" w:rsidRDefault="007F1A7F" w:rsidP="007F1A7F">
            <w:pPr>
              <w:spacing w:before="0" w:after="0"/>
              <w:jc w:val="center"/>
              <w:rPr>
                <w:b/>
                <w:sz w:val="20"/>
                <w:szCs w:val="20"/>
              </w:rPr>
            </w:pPr>
            <w:r w:rsidRPr="000D0E32">
              <w:rPr>
                <w:b/>
                <w:sz w:val="20"/>
                <w:szCs w:val="20"/>
              </w:rPr>
              <w:t>1</w:t>
            </w:r>
          </w:p>
        </w:tc>
      </w:tr>
      <w:tr w:rsidR="007F1A7F" w:rsidRPr="000D0E32" w14:paraId="034DD988" w14:textId="77777777" w:rsidTr="007F1A7F">
        <w:trPr>
          <w:trHeight w:val="341"/>
          <w:jc w:val="center"/>
        </w:trPr>
        <w:tc>
          <w:tcPr>
            <w:tcW w:w="3539" w:type="dxa"/>
            <w:shd w:val="clear" w:color="auto" w:fill="auto"/>
            <w:vAlign w:val="center"/>
          </w:tcPr>
          <w:p w14:paraId="544FB803" w14:textId="77777777" w:rsidR="007F1A7F" w:rsidRPr="000D0E32" w:rsidRDefault="007F1A7F" w:rsidP="007F1A7F">
            <w:pPr>
              <w:spacing w:after="0"/>
              <w:jc w:val="left"/>
              <w:rPr>
                <w:sz w:val="20"/>
                <w:szCs w:val="20"/>
              </w:rPr>
            </w:pPr>
            <w:r w:rsidRPr="000D0E32">
              <w:rPr>
                <w:sz w:val="20"/>
                <w:szCs w:val="20"/>
              </w:rPr>
              <w:t>Stupnja popunjenosti ljudstvom</w:t>
            </w:r>
          </w:p>
        </w:tc>
        <w:tc>
          <w:tcPr>
            <w:tcW w:w="1418" w:type="dxa"/>
            <w:shd w:val="clear" w:color="auto" w:fill="auto"/>
            <w:vAlign w:val="center"/>
          </w:tcPr>
          <w:p w14:paraId="115324A2" w14:textId="77777777" w:rsidR="007F1A7F" w:rsidRPr="00270CA4" w:rsidRDefault="007F1A7F" w:rsidP="007F1A7F">
            <w:pPr>
              <w:spacing w:after="0"/>
              <w:jc w:val="center"/>
              <w:rPr>
                <w:b/>
                <w:sz w:val="20"/>
                <w:szCs w:val="20"/>
              </w:rPr>
            </w:pPr>
          </w:p>
        </w:tc>
        <w:tc>
          <w:tcPr>
            <w:tcW w:w="1285" w:type="dxa"/>
            <w:shd w:val="clear" w:color="auto" w:fill="auto"/>
            <w:vAlign w:val="center"/>
          </w:tcPr>
          <w:p w14:paraId="3DB110A7" w14:textId="77777777" w:rsidR="007F1A7F" w:rsidRPr="00270CA4" w:rsidRDefault="007F1A7F" w:rsidP="007F1A7F">
            <w:pPr>
              <w:spacing w:after="0"/>
              <w:jc w:val="center"/>
              <w:rPr>
                <w:b/>
                <w:sz w:val="20"/>
                <w:szCs w:val="20"/>
              </w:rPr>
            </w:pPr>
          </w:p>
        </w:tc>
        <w:tc>
          <w:tcPr>
            <w:tcW w:w="1562" w:type="dxa"/>
            <w:shd w:val="clear" w:color="auto" w:fill="auto"/>
            <w:vAlign w:val="center"/>
          </w:tcPr>
          <w:p w14:paraId="4CD89A2E" w14:textId="77777777" w:rsidR="007F1A7F" w:rsidRPr="00270CA4" w:rsidRDefault="007F1A7F" w:rsidP="007F1A7F">
            <w:pPr>
              <w:spacing w:after="0"/>
              <w:jc w:val="center"/>
              <w:rPr>
                <w:b/>
                <w:sz w:val="20"/>
                <w:szCs w:val="20"/>
              </w:rPr>
            </w:pPr>
          </w:p>
        </w:tc>
        <w:tc>
          <w:tcPr>
            <w:tcW w:w="1405" w:type="dxa"/>
            <w:shd w:val="clear" w:color="auto" w:fill="auto"/>
            <w:vAlign w:val="center"/>
          </w:tcPr>
          <w:p w14:paraId="2C9FA370" w14:textId="77777777" w:rsidR="007F1A7F" w:rsidRPr="00270CA4" w:rsidRDefault="007F1A7F" w:rsidP="007F1A7F">
            <w:pPr>
              <w:spacing w:after="0"/>
              <w:jc w:val="center"/>
              <w:rPr>
                <w:b/>
                <w:sz w:val="20"/>
                <w:szCs w:val="20"/>
              </w:rPr>
            </w:pPr>
            <w:r w:rsidRPr="00270CA4">
              <w:rPr>
                <w:b/>
                <w:sz w:val="20"/>
                <w:szCs w:val="20"/>
              </w:rPr>
              <w:t>x</w:t>
            </w:r>
          </w:p>
        </w:tc>
      </w:tr>
      <w:tr w:rsidR="007F1A7F" w:rsidRPr="000D0E32" w14:paraId="4AD224AE" w14:textId="77777777" w:rsidTr="007F1A7F">
        <w:trPr>
          <w:trHeight w:val="341"/>
          <w:jc w:val="center"/>
        </w:trPr>
        <w:tc>
          <w:tcPr>
            <w:tcW w:w="3539" w:type="dxa"/>
            <w:shd w:val="clear" w:color="auto" w:fill="auto"/>
            <w:vAlign w:val="center"/>
          </w:tcPr>
          <w:p w14:paraId="5C9EE1B7" w14:textId="77777777" w:rsidR="007F1A7F" w:rsidRPr="000D0E32" w:rsidRDefault="007F1A7F" w:rsidP="007F1A7F">
            <w:pPr>
              <w:spacing w:after="0"/>
              <w:jc w:val="left"/>
              <w:rPr>
                <w:sz w:val="20"/>
                <w:szCs w:val="20"/>
              </w:rPr>
            </w:pPr>
            <w:r w:rsidRPr="000D0E32">
              <w:rPr>
                <w:sz w:val="20"/>
                <w:szCs w:val="20"/>
              </w:rPr>
              <w:t>Stupnja spremnosti zapovjednog osoblja</w:t>
            </w:r>
          </w:p>
        </w:tc>
        <w:tc>
          <w:tcPr>
            <w:tcW w:w="1418" w:type="dxa"/>
            <w:shd w:val="clear" w:color="auto" w:fill="auto"/>
            <w:vAlign w:val="center"/>
          </w:tcPr>
          <w:p w14:paraId="564602DF" w14:textId="77777777" w:rsidR="007F1A7F" w:rsidRPr="00270CA4" w:rsidRDefault="007F1A7F" w:rsidP="007F1A7F">
            <w:pPr>
              <w:spacing w:after="0"/>
              <w:jc w:val="center"/>
              <w:rPr>
                <w:b/>
                <w:sz w:val="20"/>
                <w:szCs w:val="20"/>
              </w:rPr>
            </w:pPr>
          </w:p>
        </w:tc>
        <w:tc>
          <w:tcPr>
            <w:tcW w:w="1285" w:type="dxa"/>
            <w:shd w:val="clear" w:color="auto" w:fill="auto"/>
            <w:vAlign w:val="center"/>
          </w:tcPr>
          <w:p w14:paraId="56E90A3D" w14:textId="77777777" w:rsidR="007F1A7F" w:rsidRPr="00270CA4" w:rsidRDefault="007F1A7F" w:rsidP="007F1A7F">
            <w:pPr>
              <w:spacing w:after="0"/>
              <w:jc w:val="center"/>
              <w:rPr>
                <w:b/>
                <w:sz w:val="20"/>
                <w:szCs w:val="20"/>
              </w:rPr>
            </w:pPr>
          </w:p>
        </w:tc>
        <w:tc>
          <w:tcPr>
            <w:tcW w:w="1562" w:type="dxa"/>
            <w:shd w:val="clear" w:color="auto" w:fill="auto"/>
            <w:vAlign w:val="center"/>
          </w:tcPr>
          <w:p w14:paraId="453AAF36" w14:textId="77777777" w:rsidR="007F1A7F" w:rsidRPr="00270CA4" w:rsidRDefault="007F1A7F" w:rsidP="007F1A7F">
            <w:pPr>
              <w:spacing w:after="0"/>
              <w:jc w:val="center"/>
              <w:rPr>
                <w:b/>
                <w:sz w:val="20"/>
                <w:szCs w:val="20"/>
              </w:rPr>
            </w:pPr>
          </w:p>
        </w:tc>
        <w:tc>
          <w:tcPr>
            <w:tcW w:w="1405" w:type="dxa"/>
            <w:shd w:val="clear" w:color="auto" w:fill="auto"/>
            <w:vAlign w:val="center"/>
          </w:tcPr>
          <w:p w14:paraId="7760776A" w14:textId="77777777" w:rsidR="007F1A7F" w:rsidRPr="00270CA4" w:rsidRDefault="007F1A7F" w:rsidP="007F1A7F">
            <w:pPr>
              <w:spacing w:after="0"/>
              <w:jc w:val="center"/>
              <w:rPr>
                <w:b/>
                <w:sz w:val="20"/>
                <w:szCs w:val="20"/>
              </w:rPr>
            </w:pPr>
            <w:r w:rsidRPr="00270CA4">
              <w:rPr>
                <w:b/>
                <w:sz w:val="20"/>
                <w:szCs w:val="20"/>
              </w:rPr>
              <w:t>x</w:t>
            </w:r>
          </w:p>
        </w:tc>
      </w:tr>
      <w:tr w:rsidR="007F1A7F" w:rsidRPr="000D0E32" w14:paraId="5572A7AE" w14:textId="77777777" w:rsidTr="007F1A7F">
        <w:trPr>
          <w:trHeight w:val="570"/>
          <w:jc w:val="center"/>
        </w:trPr>
        <w:tc>
          <w:tcPr>
            <w:tcW w:w="3539" w:type="dxa"/>
            <w:shd w:val="clear" w:color="auto" w:fill="auto"/>
            <w:vAlign w:val="center"/>
          </w:tcPr>
          <w:p w14:paraId="7AD5F4C2" w14:textId="77777777" w:rsidR="007F1A7F" w:rsidRPr="000D0E32" w:rsidRDefault="007F1A7F" w:rsidP="007F1A7F">
            <w:pPr>
              <w:spacing w:after="0"/>
              <w:jc w:val="left"/>
              <w:rPr>
                <w:sz w:val="20"/>
                <w:szCs w:val="20"/>
              </w:rPr>
            </w:pPr>
            <w:r w:rsidRPr="000D0E32">
              <w:rPr>
                <w:sz w:val="20"/>
                <w:szCs w:val="20"/>
              </w:rPr>
              <w:lastRenderedPageBreak/>
              <w:t>Stupnja osposobljenosti ljudstva i zapovjednog osoblja</w:t>
            </w:r>
          </w:p>
        </w:tc>
        <w:tc>
          <w:tcPr>
            <w:tcW w:w="1418" w:type="dxa"/>
            <w:shd w:val="clear" w:color="auto" w:fill="auto"/>
            <w:vAlign w:val="center"/>
          </w:tcPr>
          <w:p w14:paraId="7D1BB69A" w14:textId="77777777" w:rsidR="007F1A7F" w:rsidRPr="00270CA4" w:rsidRDefault="007F1A7F" w:rsidP="007F1A7F">
            <w:pPr>
              <w:spacing w:after="0"/>
              <w:jc w:val="center"/>
              <w:rPr>
                <w:b/>
                <w:sz w:val="20"/>
                <w:szCs w:val="20"/>
              </w:rPr>
            </w:pPr>
            <w:r>
              <w:rPr>
                <w:b/>
                <w:sz w:val="20"/>
                <w:szCs w:val="20"/>
              </w:rPr>
              <w:t>x</w:t>
            </w:r>
          </w:p>
        </w:tc>
        <w:tc>
          <w:tcPr>
            <w:tcW w:w="1285" w:type="dxa"/>
            <w:shd w:val="clear" w:color="auto" w:fill="auto"/>
            <w:vAlign w:val="center"/>
          </w:tcPr>
          <w:p w14:paraId="2B39232A" w14:textId="77777777" w:rsidR="007F1A7F" w:rsidRPr="00270CA4" w:rsidRDefault="007F1A7F" w:rsidP="007F1A7F">
            <w:pPr>
              <w:spacing w:after="0"/>
              <w:jc w:val="center"/>
              <w:rPr>
                <w:b/>
                <w:sz w:val="20"/>
                <w:szCs w:val="20"/>
              </w:rPr>
            </w:pPr>
          </w:p>
        </w:tc>
        <w:tc>
          <w:tcPr>
            <w:tcW w:w="1562" w:type="dxa"/>
            <w:shd w:val="clear" w:color="auto" w:fill="auto"/>
            <w:vAlign w:val="center"/>
          </w:tcPr>
          <w:p w14:paraId="4A06C76B" w14:textId="77777777" w:rsidR="007F1A7F" w:rsidRPr="00270CA4" w:rsidRDefault="007F1A7F" w:rsidP="007F1A7F">
            <w:pPr>
              <w:spacing w:after="0"/>
              <w:jc w:val="center"/>
              <w:rPr>
                <w:b/>
                <w:sz w:val="20"/>
                <w:szCs w:val="20"/>
              </w:rPr>
            </w:pPr>
          </w:p>
        </w:tc>
        <w:tc>
          <w:tcPr>
            <w:tcW w:w="1405" w:type="dxa"/>
            <w:shd w:val="clear" w:color="auto" w:fill="auto"/>
            <w:vAlign w:val="center"/>
          </w:tcPr>
          <w:p w14:paraId="011D2074" w14:textId="77777777" w:rsidR="007F1A7F" w:rsidRPr="00270CA4" w:rsidRDefault="007F1A7F" w:rsidP="007F1A7F">
            <w:pPr>
              <w:spacing w:after="0"/>
              <w:jc w:val="center"/>
              <w:rPr>
                <w:b/>
                <w:sz w:val="20"/>
                <w:szCs w:val="20"/>
              </w:rPr>
            </w:pPr>
          </w:p>
        </w:tc>
      </w:tr>
      <w:tr w:rsidR="007F1A7F" w:rsidRPr="000D0E32" w14:paraId="03BA3F7B" w14:textId="77777777" w:rsidTr="007F1A7F">
        <w:trPr>
          <w:trHeight w:val="213"/>
          <w:jc w:val="center"/>
        </w:trPr>
        <w:tc>
          <w:tcPr>
            <w:tcW w:w="3539" w:type="dxa"/>
            <w:shd w:val="clear" w:color="auto" w:fill="auto"/>
            <w:vAlign w:val="center"/>
          </w:tcPr>
          <w:p w14:paraId="2A979821" w14:textId="77777777" w:rsidR="007F1A7F" w:rsidRPr="000D0E32" w:rsidRDefault="007F1A7F" w:rsidP="007F1A7F">
            <w:pPr>
              <w:spacing w:after="0"/>
              <w:jc w:val="left"/>
              <w:rPr>
                <w:sz w:val="20"/>
                <w:szCs w:val="20"/>
              </w:rPr>
            </w:pPr>
            <w:r w:rsidRPr="000D0E32">
              <w:rPr>
                <w:sz w:val="20"/>
                <w:szCs w:val="20"/>
              </w:rPr>
              <w:t>Stupnja uvježbanosti</w:t>
            </w:r>
          </w:p>
        </w:tc>
        <w:tc>
          <w:tcPr>
            <w:tcW w:w="1418" w:type="dxa"/>
            <w:shd w:val="clear" w:color="auto" w:fill="auto"/>
            <w:vAlign w:val="center"/>
          </w:tcPr>
          <w:p w14:paraId="14B3E7BB" w14:textId="77777777" w:rsidR="007F1A7F" w:rsidRPr="00270CA4" w:rsidRDefault="007F1A7F" w:rsidP="007F1A7F">
            <w:pPr>
              <w:spacing w:after="0"/>
              <w:jc w:val="center"/>
              <w:rPr>
                <w:b/>
                <w:sz w:val="20"/>
                <w:szCs w:val="20"/>
              </w:rPr>
            </w:pPr>
            <w:r>
              <w:rPr>
                <w:b/>
                <w:sz w:val="20"/>
                <w:szCs w:val="20"/>
              </w:rPr>
              <w:t>x</w:t>
            </w:r>
          </w:p>
        </w:tc>
        <w:tc>
          <w:tcPr>
            <w:tcW w:w="1285" w:type="dxa"/>
            <w:shd w:val="clear" w:color="auto" w:fill="auto"/>
            <w:vAlign w:val="center"/>
          </w:tcPr>
          <w:p w14:paraId="54CDBE2F" w14:textId="77777777" w:rsidR="007F1A7F" w:rsidRPr="00270CA4" w:rsidRDefault="007F1A7F" w:rsidP="007F1A7F">
            <w:pPr>
              <w:spacing w:after="0"/>
              <w:jc w:val="center"/>
              <w:rPr>
                <w:b/>
                <w:sz w:val="20"/>
                <w:szCs w:val="20"/>
              </w:rPr>
            </w:pPr>
          </w:p>
        </w:tc>
        <w:tc>
          <w:tcPr>
            <w:tcW w:w="1562" w:type="dxa"/>
            <w:shd w:val="clear" w:color="auto" w:fill="auto"/>
            <w:vAlign w:val="center"/>
          </w:tcPr>
          <w:p w14:paraId="7405F553" w14:textId="77777777" w:rsidR="007F1A7F" w:rsidRPr="00270CA4" w:rsidRDefault="007F1A7F" w:rsidP="007F1A7F">
            <w:pPr>
              <w:spacing w:after="0"/>
              <w:jc w:val="center"/>
              <w:rPr>
                <w:b/>
                <w:sz w:val="20"/>
                <w:szCs w:val="20"/>
              </w:rPr>
            </w:pPr>
          </w:p>
        </w:tc>
        <w:tc>
          <w:tcPr>
            <w:tcW w:w="1405" w:type="dxa"/>
            <w:shd w:val="clear" w:color="auto" w:fill="auto"/>
            <w:vAlign w:val="center"/>
          </w:tcPr>
          <w:p w14:paraId="23A172B5" w14:textId="77777777" w:rsidR="007F1A7F" w:rsidRPr="00270CA4" w:rsidRDefault="007F1A7F" w:rsidP="007F1A7F">
            <w:pPr>
              <w:spacing w:after="0"/>
              <w:jc w:val="center"/>
              <w:rPr>
                <w:b/>
                <w:sz w:val="20"/>
                <w:szCs w:val="20"/>
              </w:rPr>
            </w:pPr>
          </w:p>
        </w:tc>
      </w:tr>
      <w:tr w:rsidR="007F1A7F" w:rsidRPr="000D0E32" w14:paraId="1AD877A5" w14:textId="77777777" w:rsidTr="007F1A7F">
        <w:trPr>
          <w:trHeight w:val="351"/>
          <w:jc w:val="center"/>
        </w:trPr>
        <w:tc>
          <w:tcPr>
            <w:tcW w:w="3539" w:type="dxa"/>
            <w:shd w:val="clear" w:color="auto" w:fill="auto"/>
            <w:vAlign w:val="center"/>
          </w:tcPr>
          <w:p w14:paraId="1B220E3A" w14:textId="77777777" w:rsidR="007F1A7F" w:rsidRPr="000D0E32" w:rsidRDefault="007F1A7F" w:rsidP="007F1A7F">
            <w:pPr>
              <w:spacing w:after="0"/>
              <w:jc w:val="left"/>
              <w:rPr>
                <w:sz w:val="20"/>
                <w:szCs w:val="20"/>
              </w:rPr>
            </w:pPr>
            <w:r w:rsidRPr="000D0E32">
              <w:rPr>
                <w:sz w:val="20"/>
                <w:szCs w:val="20"/>
              </w:rPr>
              <w:t>Stupnja opremljenosti materijalnim sredstvima i opremom</w:t>
            </w:r>
          </w:p>
        </w:tc>
        <w:tc>
          <w:tcPr>
            <w:tcW w:w="1418" w:type="dxa"/>
            <w:shd w:val="clear" w:color="auto" w:fill="auto"/>
            <w:vAlign w:val="center"/>
          </w:tcPr>
          <w:p w14:paraId="048897EC" w14:textId="77777777" w:rsidR="007F1A7F" w:rsidRPr="00270CA4" w:rsidRDefault="007F1A7F" w:rsidP="007F1A7F">
            <w:pPr>
              <w:spacing w:after="0"/>
              <w:jc w:val="center"/>
              <w:rPr>
                <w:b/>
                <w:sz w:val="20"/>
                <w:szCs w:val="20"/>
              </w:rPr>
            </w:pPr>
            <w:r w:rsidRPr="00270CA4">
              <w:rPr>
                <w:b/>
                <w:sz w:val="20"/>
                <w:szCs w:val="20"/>
              </w:rPr>
              <w:t>x</w:t>
            </w:r>
          </w:p>
        </w:tc>
        <w:tc>
          <w:tcPr>
            <w:tcW w:w="1285" w:type="dxa"/>
            <w:shd w:val="clear" w:color="auto" w:fill="auto"/>
            <w:vAlign w:val="center"/>
          </w:tcPr>
          <w:p w14:paraId="0738EBD7" w14:textId="77777777" w:rsidR="007F1A7F" w:rsidRPr="00270CA4" w:rsidRDefault="007F1A7F" w:rsidP="007F1A7F">
            <w:pPr>
              <w:spacing w:after="0"/>
              <w:jc w:val="center"/>
              <w:rPr>
                <w:b/>
                <w:sz w:val="20"/>
                <w:szCs w:val="20"/>
              </w:rPr>
            </w:pPr>
          </w:p>
        </w:tc>
        <w:tc>
          <w:tcPr>
            <w:tcW w:w="1562" w:type="dxa"/>
            <w:shd w:val="clear" w:color="auto" w:fill="auto"/>
            <w:vAlign w:val="center"/>
          </w:tcPr>
          <w:p w14:paraId="2DBC45F0" w14:textId="77777777" w:rsidR="007F1A7F" w:rsidRPr="00270CA4" w:rsidRDefault="007F1A7F" w:rsidP="007F1A7F">
            <w:pPr>
              <w:spacing w:after="0"/>
              <w:jc w:val="center"/>
              <w:rPr>
                <w:b/>
                <w:sz w:val="20"/>
                <w:szCs w:val="20"/>
              </w:rPr>
            </w:pPr>
          </w:p>
        </w:tc>
        <w:tc>
          <w:tcPr>
            <w:tcW w:w="1405" w:type="dxa"/>
            <w:shd w:val="clear" w:color="auto" w:fill="auto"/>
            <w:vAlign w:val="center"/>
          </w:tcPr>
          <w:p w14:paraId="2AD3CFD2" w14:textId="77777777" w:rsidR="007F1A7F" w:rsidRPr="00270CA4" w:rsidRDefault="007F1A7F" w:rsidP="007F1A7F">
            <w:pPr>
              <w:spacing w:after="0"/>
              <w:jc w:val="center"/>
              <w:rPr>
                <w:b/>
                <w:sz w:val="20"/>
                <w:szCs w:val="20"/>
              </w:rPr>
            </w:pPr>
          </w:p>
        </w:tc>
      </w:tr>
      <w:tr w:rsidR="007F1A7F" w:rsidRPr="000D0E32" w14:paraId="25FD0CDF" w14:textId="77777777" w:rsidTr="007F1A7F">
        <w:trPr>
          <w:trHeight w:val="341"/>
          <w:jc w:val="center"/>
        </w:trPr>
        <w:tc>
          <w:tcPr>
            <w:tcW w:w="3539" w:type="dxa"/>
            <w:shd w:val="clear" w:color="auto" w:fill="auto"/>
            <w:vAlign w:val="center"/>
          </w:tcPr>
          <w:p w14:paraId="7D72ABEF" w14:textId="77777777" w:rsidR="007F1A7F" w:rsidRPr="000D0E32" w:rsidRDefault="007F1A7F" w:rsidP="007F1A7F">
            <w:pPr>
              <w:spacing w:after="0"/>
              <w:jc w:val="left"/>
              <w:rPr>
                <w:sz w:val="20"/>
                <w:szCs w:val="20"/>
              </w:rPr>
            </w:pPr>
            <w:r w:rsidRPr="000D0E32">
              <w:rPr>
                <w:sz w:val="20"/>
                <w:szCs w:val="20"/>
              </w:rPr>
              <w:t>Vremena mobilizacijske spremnosti/operativne gotovosti</w:t>
            </w:r>
          </w:p>
        </w:tc>
        <w:tc>
          <w:tcPr>
            <w:tcW w:w="1418" w:type="dxa"/>
            <w:shd w:val="clear" w:color="auto" w:fill="auto"/>
            <w:vAlign w:val="center"/>
          </w:tcPr>
          <w:p w14:paraId="333AFC77" w14:textId="77777777" w:rsidR="007F1A7F" w:rsidRPr="00270CA4" w:rsidRDefault="007F1A7F" w:rsidP="007F1A7F">
            <w:pPr>
              <w:spacing w:after="0"/>
              <w:jc w:val="center"/>
              <w:rPr>
                <w:b/>
                <w:sz w:val="20"/>
                <w:szCs w:val="20"/>
              </w:rPr>
            </w:pPr>
          </w:p>
        </w:tc>
        <w:tc>
          <w:tcPr>
            <w:tcW w:w="1285" w:type="dxa"/>
            <w:shd w:val="clear" w:color="auto" w:fill="auto"/>
            <w:vAlign w:val="center"/>
          </w:tcPr>
          <w:p w14:paraId="78F438D2" w14:textId="77777777" w:rsidR="007F1A7F" w:rsidRPr="00270CA4" w:rsidRDefault="007F1A7F" w:rsidP="007F1A7F">
            <w:pPr>
              <w:spacing w:after="0"/>
              <w:jc w:val="center"/>
              <w:rPr>
                <w:b/>
                <w:sz w:val="20"/>
                <w:szCs w:val="20"/>
              </w:rPr>
            </w:pPr>
            <w:r>
              <w:rPr>
                <w:b/>
                <w:sz w:val="20"/>
                <w:szCs w:val="20"/>
              </w:rPr>
              <w:t>x</w:t>
            </w:r>
          </w:p>
        </w:tc>
        <w:tc>
          <w:tcPr>
            <w:tcW w:w="1562" w:type="dxa"/>
            <w:shd w:val="clear" w:color="auto" w:fill="auto"/>
            <w:vAlign w:val="center"/>
          </w:tcPr>
          <w:p w14:paraId="4C34B717" w14:textId="77777777" w:rsidR="007F1A7F" w:rsidRPr="00270CA4" w:rsidRDefault="007F1A7F" w:rsidP="007F1A7F">
            <w:pPr>
              <w:spacing w:after="0"/>
              <w:jc w:val="center"/>
              <w:rPr>
                <w:b/>
                <w:sz w:val="20"/>
                <w:szCs w:val="20"/>
              </w:rPr>
            </w:pPr>
          </w:p>
        </w:tc>
        <w:tc>
          <w:tcPr>
            <w:tcW w:w="1405" w:type="dxa"/>
            <w:shd w:val="clear" w:color="auto" w:fill="auto"/>
            <w:vAlign w:val="center"/>
          </w:tcPr>
          <w:p w14:paraId="1D60CF4A" w14:textId="77777777" w:rsidR="007F1A7F" w:rsidRPr="00270CA4" w:rsidRDefault="007F1A7F" w:rsidP="007F1A7F">
            <w:pPr>
              <w:spacing w:after="0"/>
              <w:jc w:val="center"/>
              <w:rPr>
                <w:b/>
                <w:sz w:val="20"/>
                <w:szCs w:val="20"/>
              </w:rPr>
            </w:pPr>
          </w:p>
        </w:tc>
      </w:tr>
      <w:tr w:rsidR="007F1A7F" w:rsidRPr="000D0E32" w14:paraId="543C5018" w14:textId="77777777" w:rsidTr="007F1A7F">
        <w:trPr>
          <w:trHeight w:val="351"/>
          <w:jc w:val="center"/>
        </w:trPr>
        <w:tc>
          <w:tcPr>
            <w:tcW w:w="3539" w:type="dxa"/>
            <w:shd w:val="clear" w:color="auto" w:fill="auto"/>
            <w:vAlign w:val="center"/>
          </w:tcPr>
          <w:p w14:paraId="77E38952" w14:textId="77777777" w:rsidR="007F1A7F" w:rsidRPr="000D0E32" w:rsidRDefault="007F1A7F" w:rsidP="007F1A7F">
            <w:pPr>
              <w:spacing w:after="0"/>
              <w:jc w:val="left"/>
              <w:rPr>
                <w:b/>
                <w:sz w:val="20"/>
                <w:szCs w:val="20"/>
              </w:rPr>
            </w:pPr>
            <w:r w:rsidRPr="000D0E32">
              <w:rPr>
                <w:sz w:val="20"/>
                <w:szCs w:val="20"/>
              </w:rPr>
              <w:t>Samodostatnosti i logističkoj potpori</w:t>
            </w:r>
          </w:p>
        </w:tc>
        <w:tc>
          <w:tcPr>
            <w:tcW w:w="1418" w:type="dxa"/>
            <w:shd w:val="clear" w:color="auto" w:fill="auto"/>
            <w:vAlign w:val="center"/>
          </w:tcPr>
          <w:p w14:paraId="6F180579" w14:textId="77777777" w:rsidR="007F1A7F" w:rsidRPr="00270CA4" w:rsidRDefault="007F1A7F" w:rsidP="007F1A7F">
            <w:pPr>
              <w:spacing w:after="0"/>
              <w:jc w:val="center"/>
              <w:rPr>
                <w:b/>
                <w:sz w:val="20"/>
                <w:szCs w:val="20"/>
              </w:rPr>
            </w:pPr>
          </w:p>
        </w:tc>
        <w:tc>
          <w:tcPr>
            <w:tcW w:w="1285" w:type="dxa"/>
            <w:shd w:val="clear" w:color="auto" w:fill="auto"/>
            <w:vAlign w:val="center"/>
          </w:tcPr>
          <w:p w14:paraId="0796E860" w14:textId="77777777" w:rsidR="007F1A7F" w:rsidRPr="00270CA4" w:rsidRDefault="007F1A7F" w:rsidP="007F1A7F">
            <w:pPr>
              <w:spacing w:after="0"/>
              <w:jc w:val="center"/>
              <w:rPr>
                <w:b/>
                <w:sz w:val="20"/>
                <w:szCs w:val="20"/>
              </w:rPr>
            </w:pPr>
            <w:r w:rsidRPr="00270CA4">
              <w:rPr>
                <w:b/>
                <w:sz w:val="20"/>
                <w:szCs w:val="20"/>
              </w:rPr>
              <w:t>x</w:t>
            </w:r>
          </w:p>
        </w:tc>
        <w:tc>
          <w:tcPr>
            <w:tcW w:w="1562" w:type="dxa"/>
            <w:shd w:val="clear" w:color="auto" w:fill="auto"/>
            <w:vAlign w:val="center"/>
          </w:tcPr>
          <w:p w14:paraId="435D5044" w14:textId="77777777" w:rsidR="007F1A7F" w:rsidRPr="00270CA4" w:rsidRDefault="007F1A7F" w:rsidP="007F1A7F">
            <w:pPr>
              <w:spacing w:after="0"/>
              <w:jc w:val="center"/>
              <w:rPr>
                <w:b/>
                <w:sz w:val="20"/>
                <w:szCs w:val="20"/>
              </w:rPr>
            </w:pPr>
          </w:p>
        </w:tc>
        <w:tc>
          <w:tcPr>
            <w:tcW w:w="1405" w:type="dxa"/>
            <w:shd w:val="clear" w:color="auto" w:fill="auto"/>
            <w:vAlign w:val="center"/>
          </w:tcPr>
          <w:p w14:paraId="6DDD0CAE" w14:textId="77777777" w:rsidR="007F1A7F" w:rsidRPr="00270CA4" w:rsidRDefault="007F1A7F" w:rsidP="007F1A7F">
            <w:pPr>
              <w:spacing w:after="0"/>
              <w:jc w:val="center"/>
              <w:rPr>
                <w:b/>
                <w:sz w:val="20"/>
                <w:szCs w:val="20"/>
              </w:rPr>
            </w:pPr>
          </w:p>
        </w:tc>
      </w:tr>
      <w:tr w:rsidR="007F1A7F" w:rsidRPr="000D0E32" w14:paraId="2AD68C04" w14:textId="77777777" w:rsidTr="007F1A7F">
        <w:trPr>
          <w:trHeight w:val="351"/>
          <w:jc w:val="center"/>
        </w:trPr>
        <w:tc>
          <w:tcPr>
            <w:tcW w:w="3539" w:type="dxa"/>
            <w:shd w:val="clear" w:color="auto" w:fill="auto"/>
            <w:vAlign w:val="center"/>
          </w:tcPr>
          <w:p w14:paraId="28D97D51" w14:textId="77777777" w:rsidR="007F1A7F" w:rsidRPr="000D0E32" w:rsidRDefault="007F1A7F" w:rsidP="007F1A7F">
            <w:pPr>
              <w:spacing w:after="0"/>
              <w:jc w:val="left"/>
              <w:rPr>
                <w:b/>
                <w:sz w:val="20"/>
                <w:szCs w:val="20"/>
              </w:rPr>
            </w:pPr>
            <w:r w:rsidRPr="000D0E32">
              <w:rPr>
                <w:sz w:val="20"/>
                <w:szCs w:val="20"/>
                <w:u w:val="single"/>
              </w:rPr>
              <w:t>Područje reagiranja - ZBIRNO</w:t>
            </w:r>
          </w:p>
        </w:tc>
        <w:tc>
          <w:tcPr>
            <w:tcW w:w="1418" w:type="dxa"/>
            <w:shd w:val="clear" w:color="auto" w:fill="auto"/>
            <w:vAlign w:val="center"/>
          </w:tcPr>
          <w:p w14:paraId="3AA942AD" w14:textId="77777777" w:rsidR="007F1A7F" w:rsidRPr="00270CA4" w:rsidRDefault="007F1A7F" w:rsidP="007F1A7F">
            <w:pPr>
              <w:spacing w:after="0"/>
              <w:jc w:val="center"/>
              <w:rPr>
                <w:b/>
                <w:sz w:val="20"/>
                <w:szCs w:val="20"/>
              </w:rPr>
            </w:pPr>
          </w:p>
        </w:tc>
        <w:tc>
          <w:tcPr>
            <w:tcW w:w="1285" w:type="dxa"/>
            <w:shd w:val="clear" w:color="auto" w:fill="auto"/>
            <w:vAlign w:val="center"/>
          </w:tcPr>
          <w:p w14:paraId="0A6FADCF" w14:textId="77777777" w:rsidR="007F1A7F" w:rsidRPr="00270CA4" w:rsidRDefault="007F1A7F" w:rsidP="007F1A7F">
            <w:pPr>
              <w:spacing w:after="0"/>
              <w:jc w:val="center"/>
              <w:rPr>
                <w:b/>
                <w:sz w:val="20"/>
                <w:szCs w:val="20"/>
              </w:rPr>
            </w:pPr>
            <w:r>
              <w:rPr>
                <w:b/>
                <w:sz w:val="20"/>
                <w:szCs w:val="20"/>
              </w:rPr>
              <w:t>x</w:t>
            </w:r>
          </w:p>
        </w:tc>
        <w:tc>
          <w:tcPr>
            <w:tcW w:w="1562" w:type="dxa"/>
            <w:shd w:val="clear" w:color="auto" w:fill="auto"/>
            <w:vAlign w:val="center"/>
          </w:tcPr>
          <w:p w14:paraId="796B9232" w14:textId="77777777" w:rsidR="007F1A7F" w:rsidRPr="00270CA4" w:rsidRDefault="007F1A7F" w:rsidP="007F1A7F">
            <w:pPr>
              <w:spacing w:after="0"/>
              <w:jc w:val="center"/>
              <w:rPr>
                <w:b/>
                <w:sz w:val="20"/>
                <w:szCs w:val="20"/>
              </w:rPr>
            </w:pPr>
          </w:p>
        </w:tc>
        <w:tc>
          <w:tcPr>
            <w:tcW w:w="1405" w:type="dxa"/>
            <w:shd w:val="clear" w:color="auto" w:fill="auto"/>
            <w:vAlign w:val="center"/>
          </w:tcPr>
          <w:p w14:paraId="2ED48A9E" w14:textId="77777777" w:rsidR="007F1A7F" w:rsidRPr="00270CA4" w:rsidRDefault="007F1A7F" w:rsidP="007F1A7F">
            <w:pPr>
              <w:spacing w:after="0"/>
              <w:jc w:val="center"/>
              <w:rPr>
                <w:b/>
                <w:sz w:val="20"/>
                <w:szCs w:val="20"/>
              </w:rPr>
            </w:pPr>
          </w:p>
        </w:tc>
      </w:tr>
    </w:tbl>
    <w:p w14:paraId="03C64D46" w14:textId="77777777" w:rsidR="00270CA4" w:rsidRPr="000D0E32" w:rsidRDefault="00270CA4" w:rsidP="00270CA4">
      <w:pPr>
        <w:spacing w:before="0" w:after="0"/>
        <w:rPr>
          <w:b/>
          <w:color w:val="000000"/>
        </w:rPr>
      </w:pPr>
    </w:p>
    <w:p w14:paraId="698F2568" w14:textId="316D10A7" w:rsidR="000D0E32" w:rsidRPr="006A4D73" w:rsidRDefault="000D0E32" w:rsidP="000D0E32">
      <w:pPr>
        <w:rPr>
          <w:b/>
          <w:color w:val="000000"/>
        </w:rPr>
      </w:pPr>
      <w:r w:rsidRPr="006A4D73">
        <w:rPr>
          <w:b/>
          <w:color w:val="000000"/>
        </w:rPr>
        <w:t xml:space="preserve">Vatrogasne snage na području </w:t>
      </w:r>
      <w:r w:rsidR="00270CA4" w:rsidRPr="006A4D73">
        <w:rPr>
          <w:b/>
          <w:color w:val="000000"/>
        </w:rPr>
        <w:t xml:space="preserve">Općine </w:t>
      </w:r>
      <w:r w:rsidR="00EC0DCA">
        <w:rPr>
          <w:b/>
          <w:color w:val="000000"/>
        </w:rPr>
        <w:t>Lišane Ostrovičke</w:t>
      </w:r>
    </w:p>
    <w:p w14:paraId="355B9E6F" w14:textId="52E6689A" w:rsidR="00270CA4" w:rsidRPr="006A4D73" w:rsidRDefault="006A4D73" w:rsidP="00270CA4">
      <w:r w:rsidRPr="006A4D73">
        <w:t xml:space="preserve">Na području Općine </w:t>
      </w:r>
      <w:r w:rsidR="00EC0DCA">
        <w:t>Lišane Ostrovičke</w:t>
      </w:r>
      <w:r w:rsidRPr="006A4D73">
        <w:t xml:space="preserve"> djeluje DVD </w:t>
      </w:r>
      <w:r w:rsidR="00EC0DCA">
        <w:t>Lišane Ostrovičke</w:t>
      </w:r>
    </w:p>
    <w:p w14:paraId="39658479" w14:textId="6C9C7CEB" w:rsidR="006A4D73" w:rsidRPr="00C16664" w:rsidRDefault="006A4D73" w:rsidP="006A4D73">
      <w:pPr>
        <w:rPr>
          <w:u w:val="single"/>
        </w:rPr>
      </w:pPr>
      <w:r w:rsidRPr="00C16664">
        <w:rPr>
          <w:u w:val="single"/>
        </w:rPr>
        <w:t xml:space="preserve">DVD </w:t>
      </w:r>
      <w:r w:rsidR="00EC0DCA">
        <w:rPr>
          <w:u w:val="single"/>
        </w:rPr>
        <w:t>Lišane Ostrovičke</w:t>
      </w:r>
    </w:p>
    <w:p w14:paraId="7B392DA9" w14:textId="77777777" w:rsidR="00EC0DCA" w:rsidRDefault="00EC0DCA" w:rsidP="006A4D73">
      <w:r w:rsidRPr="00EC0DCA">
        <w:t xml:space="preserve">U 2023. godini navedena sredstva bi trebalo ostaviti u Proračunu kako bi se mogla nabaviti daljnja nedostajuća oprema (zaštitna odijela, izolacijski aparati, oprema za gašenje šumskih požara, kao i vatrogasne cijevi, razne armature, sredstva za gašenje... ). </w:t>
      </w:r>
    </w:p>
    <w:p w14:paraId="3117BFFC" w14:textId="77777777" w:rsidR="00EC0DCA" w:rsidRDefault="00EC0DCA" w:rsidP="006A4D73">
      <w:r w:rsidRPr="00EC0DCA">
        <w:t>DVD Lišane Ostrovičke u svom voznom parku u 2020. godini postao je bogatiji za jedno vatrogasno vozilo koje je donirano od strane DVD-a Okruk Gornji. Na području Općine su održavani protupožarni putovi sukladno financijskim mogućnostima i Planu održavanja.</w:t>
      </w:r>
    </w:p>
    <w:p w14:paraId="14AB452F" w14:textId="77777777" w:rsidR="00EC0DCA" w:rsidRDefault="00EC0DCA" w:rsidP="006A4D73">
      <w:r w:rsidRPr="00EC0DCA">
        <w:t xml:space="preserve"> Analizirajući aktivnosti vatrogastva u cijelini DVD-a u proteklom razdoblju dolazimo do zaključka da su intervencije odrađene prema pravilima službe, da su vježbe odrađivane prema planu, te da preventivne radnje koje su odrađene predstavljaju bitan napredak u protupožarnoj zaštiti. Vatrogastvo će i dalje nastaviti svoj rad sukladno Procjeni i Planu zaštite od požara te svojim Operativnim planovima. </w:t>
      </w:r>
    </w:p>
    <w:p w14:paraId="44144A96" w14:textId="772D01CE" w:rsidR="009D2055" w:rsidRDefault="00EC0DCA" w:rsidP="006A4D73">
      <w:r w:rsidRPr="00EC0DCA">
        <w:t>Odlukom o određivanju pravnih osoba od interesa za sustav civilne zaštite DVD Lišane Ostrovičke je jedna od pravnih osoba od interesa za sustav civilne zaštite na području Općine Lišane Ostrovičke.</w:t>
      </w:r>
    </w:p>
    <w:p w14:paraId="597E2DF0" w14:textId="77777777" w:rsidR="009D2055" w:rsidRDefault="009D2055" w:rsidP="006A4D73">
      <w:pPr>
        <w:rPr>
          <w:highlight w:val="yellow"/>
        </w:rPr>
      </w:pPr>
    </w:p>
    <w:p w14:paraId="4CB0083A" w14:textId="09BC4C28" w:rsidR="000D0E32" w:rsidRPr="000D0E32" w:rsidRDefault="000D0E32" w:rsidP="000D0E32">
      <w:pPr>
        <w:spacing w:before="0"/>
        <w:jc w:val="center"/>
        <w:rPr>
          <w:bCs/>
          <w:color w:val="54883D"/>
          <w:sz w:val="20"/>
          <w:szCs w:val="20"/>
        </w:rPr>
      </w:pPr>
      <w:r w:rsidRPr="000D0E32">
        <w:rPr>
          <w:bCs/>
          <w:color w:val="54883D"/>
          <w:sz w:val="20"/>
          <w:szCs w:val="20"/>
        </w:rPr>
        <w:t xml:space="preserve">Tablica </w:t>
      </w:r>
      <w:r w:rsidR="003670C2" w:rsidRPr="000D0E32">
        <w:rPr>
          <w:bCs/>
          <w:color w:val="54883D"/>
          <w:sz w:val="20"/>
          <w:szCs w:val="20"/>
        </w:rPr>
        <w:fldChar w:fldCharType="begin"/>
      </w:r>
      <w:r w:rsidRPr="000D0E32">
        <w:rPr>
          <w:bCs/>
          <w:color w:val="54883D"/>
          <w:sz w:val="20"/>
          <w:szCs w:val="20"/>
        </w:rPr>
        <w:instrText xml:space="preserve"> SEQ Tabela \* ARABIC </w:instrText>
      </w:r>
      <w:r w:rsidR="003670C2" w:rsidRPr="000D0E32">
        <w:rPr>
          <w:bCs/>
          <w:color w:val="54883D"/>
          <w:sz w:val="20"/>
          <w:szCs w:val="20"/>
        </w:rPr>
        <w:fldChar w:fldCharType="separate"/>
      </w:r>
      <w:r w:rsidR="00DD0006">
        <w:rPr>
          <w:bCs/>
          <w:noProof/>
          <w:color w:val="54883D"/>
          <w:sz w:val="20"/>
          <w:szCs w:val="20"/>
        </w:rPr>
        <w:t>69</w:t>
      </w:r>
      <w:r w:rsidR="003670C2" w:rsidRPr="000D0E32">
        <w:rPr>
          <w:bCs/>
          <w:color w:val="54883D"/>
          <w:sz w:val="20"/>
          <w:szCs w:val="20"/>
        </w:rPr>
        <w:fldChar w:fldCharType="end"/>
      </w:r>
      <w:r w:rsidRPr="000D0E32">
        <w:rPr>
          <w:bCs/>
          <w:color w:val="54883D"/>
          <w:sz w:val="20"/>
          <w:szCs w:val="20"/>
        </w:rPr>
        <w:t>. Prikaz ocjene spremnosti vatrogasnih postrojbi</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0D0E32" w:rsidRPr="000D0E32" w14:paraId="340CC6A0" w14:textId="77777777" w:rsidTr="000D0E32">
        <w:trPr>
          <w:trHeight w:val="341"/>
          <w:tblHeader/>
          <w:jc w:val="center"/>
        </w:trPr>
        <w:tc>
          <w:tcPr>
            <w:tcW w:w="3539" w:type="dxa"/>
            <w:vMerge w:val="restart"/>
            <w:shd w:val="clear" w:color="auto" w:fill="auto"/>
            <w:vAlign w:val="center"/>
          </w:tcPr>
          <w:p w14:paraId="183883EC" w14:textId="77777777" w:rsidR="000D0E32" w:rsidRPr="000D0E32" w:rsidRDefault="000D0E32" w:rsidP="000D0E32">
            <w:pPr>
              <w:spacing w:before="0" w:after="0"/>
              <w:rPr>
                <w:b/>
                <w:sz w:val="20"/>
                <w:szCs w:val="20"/>
              </w:rPr>
            </w:pPr>
            <w:r w:rsidRPr="000D0E32">
              <w:rPr>
                <w:b/>
                <w:sz w:val="20"/>
                <w:szCs w:val="20"/>
              </w:rPr>
              <w:t>PODRUČJE PREVENTIVE</w:t>
            </w:r>
          </w:p>
        </w:tc>
        <w:tc>
          <w:tcPr>
            <w:tcW w:w="1418" w:type="dxa"/>
            <w:shd w:val="clear" w:color="auto" w:fill="FF0000"/>
            <w:vAlign w:val="center"/>
          </w:tcPr>
          <w:p w14:paraId="4B29A8F6" w14:textId="77777777" w:rsidR="000D0E32" w:rsidRPr="000D0E32" w:rsidRDefault="000D0E32" w:rsidP="000D0E32">
            <w:pPr>
              <w:spacing w:before="0" w:after="0"/>
              <w:jc w:val="center"/>
              <w:rPr>
                <w:b/>
                <w:sz w:val="20"/>
                <w:szCs w:val="20"/>
              </w:rPr>
            </w:pPr>
            <w:r w:rsidRPr="000D0E32">
              <w:rPr>
                <w:b/>
                <w:sz w:val="20"/>
                <w:szCs w:val="20"/>
              </w:rPr>
              <w:t>Vrlo niska spremnost</w:t>
            </w:r>
          </w:p>
        </w:tc>
        <w:tc>
          <w:tcPr>
            <w:tcW w:w="1285" w:type="dxa"/>
            <w:shd w:val="clear" w:color="auto" w:fill="FFC000"/>
            <w:vAlign w:val="center"/>
          </w:tcPr>
          <w:p w14:paraId="1843B000" w14:textId="77777777" w:rsidR="000D0E32" w:rsidRPr="000D0E32" w:rsidRDefault="000D0E32" w:rsidP="000D0E32">
            <w:pPr>
              <w:spacing w:before="0" w:after="0"/>
              <w:jc w:val="center"/>
              <w:rPr>
                <w:b/>
                <w:sz w:val="20"/>
                <w:szCs w:val="20"/>
              </w:rPr>
            </w:pPr>
            <w:r w:rsidRPr="000D0E32">
              <w:rPr>
                <w:b/>
                <w:sz w:val="20"/>
                <w:szCs w:val="20"/>
              </w:rPr>
              <w:t>Niska spremnost</w:t>
            </w:r>
          </w:p>
        </w:tc>
        <w:tc>
          <w:tcPr>
            <w:tcW w:w="1562" w:type="dxa"/>
            <w:shd w:val="clear" w:color="auto" w:fill="FFFF00"/>
            <w:vAlign w:val="center"/>
          </w:tcPr>
          <w:p w14:paraId="77C3A02D" w14:textId="77777777" w:rsidR="000D0E32" w:rsidRPr="000D0E32" w:rsidRDefault="000D0E32" w:rsidP="000D0E32">
            <w:pPr>
              <w:spacing w:before="0" w:after="0"/>
              <w:jc w:val="center"/>
              <w:rPr>
                <w:b/>
                <w:sz w:val="20"/>
                <w:szCs w:val="20"/>
              </w:rPr>
            </w:pPr>
            <w:r w:rsidRPr="000D0E32">
              <w:rPr>
                <w:b/>
                <w:sz w:val="20"/>
                <w:szCs w:val="20"/>
              </w:rPr>
              <w:t>Visoka spremnost</w:t>
            </w:r>
          </w:p>
        </w:tc>
        <w:tc>
          <w:tcPr>
            <w:tcW w:w="1405" w:type="dxa"/>
            <w:shd w:val="clear" w:color="auto" w:fill="92D050"/>
            <w:vAlign w:val="center"/>
          </w:tcPr>
          <w:p w14:paraId="26E4D6AF" w14:textId="77777777" w:rsidR="000D0E32" w:rsidRPr="000D0E32" w:rsidRDefault="000D0E32" w:rsidP="000D0E32">
            <w:pPr>
              <w:spacing w:before="0" w:after="0"/>
              <w:jc w:val="center"/>
              <w:rPr>
                <w:b/>
                <w:sz w:val="20"/>
                <w:szCs w:val="20"/>
              </w:rPr>
            </w:pPr>
            <w:r w:rsidRPr="000D0E32">
              <w:rPr>
                <w:b/>
                <w:sz w:val="20"/>
                <w:szCs w:val="20"/>
              </w:rPr>
              <w:t>Vrlo visoka spremnost</w:t>
            </w:r>
          </w:p>
        </w:tc>
      </w:tr>
      <w:tr w:rsidR="000D0E32" w:rsidRPr="000D0E32" w14:paraId="339F855B" w14:textId="77777777" w:rsidTr="000D0E32">
        <w:trPr>
          <w:trHeight w:val="269"/>
          <w:tblHeader/>
          <w:jc w:val="center"/>
        </w:trPr>
        <w:tc>
          <w:tcPr>
            <w:tcW w:w="3539" w:type="dxa"/>
            <w:vMerge/>
            <w:shd w:val="clear" w:color="auto" w:fill="auto"/>
            <w:vAlign w:val="center"/>
          </w:tcPr>
          <w:p w14:paraId="692CB3CD" w14:textId="77777777" w:rsidR="000D0E32" w:rsidRPr="000D0E32" w:rsidRDefault="000D0E32" w:rsidP="000D0E32">
            <w:pPr>
              <w:spacing w:before="0" w:after="0"/>
              <w:rPr>
                <w:b/>
                <w:sz w:val="20"/>
                <w:szCs w:val="20"/>
              </w:rPr>
            </w:pPr>
          </w:p>
        </w:tc>
        <w:tc>
          <w:tcPr>
            <w:tcW w:w="1418" w:type="dxa"/>
            <w:shd w:val="clear" w:color="auto" w:fill="auto"/>
            <w:vAlign w:val="center"/>
          </w:tcPr>
          <w:p w14:paraId="72FAAAD8" w14:textId="77777777" w:rsidR="000D0E32" w:rsidRPr="000D0E32" w:rsidRDefault="000D0E32" w:rsidP="000D0E32">
            <w:pPr>
              <w:spacing w:before="0" w:after="0"/>
              <w:jc w:val="center"/>
              <w:rPr>
                <w:b/>
                <w:sz w:val="20"/>
                <w:szCs w:val="20"/>
              </w:rPr>
            </w:pPr>
            <w:r w:rsidRPr="000D0E32">
              <w:rPr>
                <w:b/>
                <w:sz w:val="20"/>
                <w:szCs w:val="20"/>
              </w:rPr>
              <w:t>4</w:t>
            </w:r>
          </w:p>
        </w:tc>
        <w:tc>
          <w:tcPr>
            <w:tcW w:w="1285" w:type="dxa"/>
            <w:shd w:val="clear" w:color="auto" w:fill="auto"/>
            <w:vAlign w:val="center"/>
          </w:tcPr>
          <w:p w14:paraId="1579057A" w14:textId="77777777" w:rsidR="000D0E32" w:rsidRPr="000D0E32" w:rsidRDefault="000D0E32" w:rsidP="000D0E32">
            <w:pPr>
              <w:spacing w:before="0" w:after="0"/>
              <w:jc w:val="center"/>
              <w:rPr>
                <w:b/>
                <w:sz w:val="20"/>
                <w:szCs w:val="20"/>
              </w:rPr>
            </w:pPr>
            <w:r w:rsidRPr="000D0E32">
              <w:rPr>
                <w:b/>
                <w:sz w:val="20"/>
                <w:szCs w:val="20"/>
              </w:rPr>
              <w:t>3</w:t>
            </w:r>
          </w:p>
        </w:tc>
        <w:tc>
          <w:tcPr>
            <w:tcW w:w="1562" w:type="dxa"/>
            <w:shd w:val="clear" w:color="auto" w:fill="auto"/>
            <w:vAlign w:val="center"/>
          </w:tcPr>
          <w:p w14:paraId="5ED3C71A" w14:textId="77777777" w:rsidR="000D0E32" w:rsidRPr="000D0E32" w:rsidRDefault="000D0E32" w:rsidP="000D0E32">
            <w:pPr>
              <w:spacing w:before="0" w:after="0"/>
              <w:jc w:val="center"/>
              <w:rPr>
                <w:b/>
                <w:sz w:val="20"/>
                <w:szCs w:val="20"/>
              </w:rPr>
            </w:pPr>
            <w:r w:rsidRPr="000D0E32">
              <w:rPr>
                <w:b/>
                <w:sz w:val="20"/>
                <w:szCs w:val="20"/>
              </w:rPr>
              <w:t>2</w:t>
            </w:r>
          </w:p>
        </w:tc>
        <w:tc>
          <w:tcPr>
            <w:tcW w:w="1405" w:type="dxa"/>
            <w:shd w:val="clear" w:color="auto" w:fill="auto"/>
            <w:vAlign w:val="center"/>
          </w:tcPr>
          <w:p w14:paraId="7D8A099B" w14:textId="77777777" w:rsidR="000D0E32" w:rsidRPr="000D0E32" w:rsidRDefault="000D0E32" w:rsidP="000D0E32">
            <w:pPr>
              <w:spacing w:before="0" w:after="0"/>
              <w:jc w:val="center"/>
              <w:rPr>
                <w:b/>
                <w:sz w:val="20"/>
                <w:szCs w:val="20"/>
              </w:rPr>
            </w:pPr>
            <w:r w:rsidRPr="000D0E32">
              <w:rPr>
                <w:b/>
                <w:sz w:val="20"/>
                <w:szCs w:val="20"/>
              </w:rPr>
              <w:t>1</w:t>
            </w:r>
          </w:p>
        </w:tc>
      </w:tr>
      <w:tr w:rsidR="000D0E32" w:rsidRPr="000D0E32" w14:paraId="39C8BB11" w14:textId="77777777" w:rsidTr="000D0E32">
        <w:trPr>
          <w:trHeight w:val="341"/>
          <w:jc w:val="center"/>
        </w:trPr>
        <w:tc>
          <w:tcPr>
            <w:tcW w:w="3539" w:type="dxa"/>
            <w:shd w:val="clear" w:color="auto" w:fill="auto"/>
            <w:vAlign w:val="center"/>
          </w:tcPr>
          <w:p w14:paraId="09CBCC41" w14:textId="77777777" w:rsidR="000D0E32" w:rsidRPr="000D0E32" w:rsidRDefault="000D0E32" w:rsidP="000D0E32">
            <w:pPr>
              <w:spacing w:after="0"/>
              <w:jc w:val="left"/>
              <w:rPr>
                <w:sz w:val="20"/>
                <w:szCs w:val="20"/>
              </w:rPr>
            </w:pPr>
            <w:r w:rsidRPr="000D0E32">
              <w:rPr>
                <w:sz w:val="20"/>
                <w:szCs w:val="20"/>
              </w:rPr>
              <w:t>Stupnja popunjenosti ljudstvom</w:t>
            </w:r>
          </w:p>
        </w:tc>
        <w:tc>
          <w:tcPr>
            <w:tcW w:w="1418" w:type="dxa"/>
            <w:shd w:val="clear" w:color="auto" w:fill="auto"/>
            <w:vAlign w:val="center"/>
          </w:tcPr>
          <w:p w14:paraId="6A678512" w14:textId="77777777" w:rsidR="000D0E32" w:rsidRPr="000D0E32" w:rsidRDefault="000D0E32" w:rsidP="000D0E32">
            <w:pPr>
              <w:spacing w:after="0"/>
              <w:jc w:val="center"/>
              <w:rPr>
                <w:b/>
                <w:sz w:val="20"/>
                <w:szCs w:val="20"/>
              </w:rPr>
            </w:pPr>
          </w:p>
        </w:tc>
        <w:tc>
          <w:tcPr>
            <w:tcW w:w="1285" w:type="dxa"/>
            <w:shd w:val="clear" w:color="auto" w:fill="auto"/>
            <w:vAlign w:val="center"/>
          </w:tcPr>
          <w:p w14:paraId="2068EADE" w14:textId="77777777" w:rsidR="000D0E32" w:rsidRPr="000D0E32" w:rsidRDefault="000D0E32" w:rsidP="000D0E32">
            <w:pPr>
              <w:spacing w:after="0"/>
              <w:jc w:val="center"/>
              <w:rPr>
                <w:b/>
                <w:sz w:val="20"/>
                <w:szCs w:val="20"/>
              </w:rPr>
            </w:pPr>
          </w:p>
        </w:tc>
        <w:tc>
          <w:tcPr>
            <w:tcW w:w="1562" w:type="dxa"/>
            <w:shd w:val="clear" w:color="auto" w:fill="auto"/>
            <w:vAlign w:val="center"/>
          </w:tcPr>
          <w:p w14:paraId="74070CA1"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4D7C6F5A" w14:textId="77777777" w:rsidR="000D0E32" w:rsidRPr="000D0E32" w:rsidRDefault="000D0E32" w:rsidP="000D0E32">
            <w:pPr>
              <w:spacing w:after="0"/>
              <w:jc w:val="center"/>
              <w:rPr>
                <w:b/>
                <w:sz w:val="20"/>
                <w:szCs w:val="20"/>
              </w:rPr>
            </w:pPr>
          </w:p>
        </w:tc>
      </w:tr>
      <w:tr w:rsidR="000D0E32" w:rsidRPr="000D0E32" w14:paraId="1B4F8AC5" w14:textId="77777777" w:rsidTr="000D0E32">
        <w:trPr>
          <w:trHeight w:val="341"/>
          <w:jc w:val="center"/>
        </w:trPr>
        <w:tc>
          <w:tcPr>
            <w:tcW w:w="3539" w:type="dxa"/>
            <w:shd w:val="clear" w:color="auto" w:fill="auto"/>
            <w:vAlign w:val="center"/>
          </w:tcPr>
          <w:p w14:paraId="64BD602D" w14:textId="77777777" w:rsidR="000D0E32" w:rsidRPr="000D0E32" w:rsidRDefault="000D0E32" w:rsidP="000D0E32">
            <w:pPr>
              <w:spacing w:after="0"/>
              <w:jc w:val="left"/>
              <w:rPr>
                <w:sz w:val="20"/>
                <w:szCs w:val="20"/>
              </w:rPr>
            </w:pPr>
            <w:r w:rsidRPr="000D0E32">
              <w:rPr>
                <w:sz w:val="20"/>
                <w:szCs w:val="20"/>
              </w:rPr>
              <w:t>Stupnja spremnosti zapovjednog osoblja</w:t>
            </w:r>
          </w:p>
        </w:tc>
        <w:tc>
          <w:tcPr>
            <w:tcW w:w="1418" w:type="dxa"/>
            <w:shd w:val="clear" w:color="auto" w:fill="auto"/>
            <w:vAlign w:val="center"/>
          </w:tcPr>
          <w:p w14:paraId="501F98DB" w14:textId="77777777" w:rsidR="000D0E32" w:rsidRPr="000D0E32" w:rsidRDefault="000D0E32" w:rsidP="000D0E32">
            <w:pPr>
              <w:spacing w:after="0"/>
              <w:jc w:val="center"/>
              <w:rPr>
                <w:b/>
                <w:sz w:val="20"/>
                <w:szCs w:val="20"/>
              </w:rPr>
            </w:pPr>
          </w:p>
        </w:tc>
        <w:tc>
          <w:tcPr>
            <w:tcW w:w="1285" w:type="dxa"/>
            <w:shd w:val="clear" w:color="auto" w:fill="auto"/>
            <w:vAlign w:val="center"/>
          </w:tcPr>
          <w:p w14:paraId="6737E2B9" w14:textId="4C2F961D" w:rsidR="000D0E32" w:rsidRPr="000D0E32" w:rsidRDefault="00C16664" w:rsidP="000D0E32">
            <w:pPr>
              <w:spacing w:after="0"/>
              <w:jc w:val="center"/>
              <w:rPr>
                <w:b/>
                <w:sz w:val="20"/>
                <w:szCs w:val="20"/>
              </w:rPr>
            </w:pPr>
            <w:r>
              <w:rPr>
                <w:b/>
                <w:sz w:val="20"/>
                <w:szCs w:val="20"/>
              </w:rPr>
              <w:t>x</w:t>
            </w:r>
          </w:p>
        </w:tc>
        <w:tc>
          <w:tcPr>
            <w:tcW w:w="1562" w:type="dxa"/>
            <w:shd w:val="clear" w:color="auto" w:fill="auto"/>
            <w:vAlign w:val="center"/>
          </w:tcPr>
          <w:p w14:paraId="6601B2E3" w14:textId="542C8D25" w:rsidR="000D0E32" w:rsidRPr="000D0E32" w:rsidRDefault="000D0E32" w:rsidP="000D0E32">
            <w:pPr>
              <w:spacing w:after="0"/>
              <w:jc w:val="center"/>
              <w:rPr>
                <w:b/>
                <w:sz w:val="20"/>
                <w:szCs w:val="20"/>
              </w:rPr>
            </w:pPr>
          </w:p>
        </w:tc>
        <w:tc>
          <w:tcPr>
            <w:tcW w:w="1405" w:type="dxa"/>
            <w:shd w:val="clear" w:color="auto" w:fill="auto"/>
            <w:vAlign w:val="center"/>
          </w:tcPr>
          <w:p w14:paraId="6A38ACF1" w14:textId="77777777" w:rsidR="000D0E32" w:rsidRPr="000D0E32" w:rsidRDefault="000D0E32" w:rsidP="000D0E32">
            <w:pPr>
              <w:spacing w:after="0"/>
              <w:jc w:val="center"/>
              <w:rPr>
                <w:b/>
                <w:sz w:val="20"/>
                <w:szCs w:val="20"/>
              </w:rPr>
            </w:pPr>
          </w:p>
        </w:tc>
      </w:tr>
      <w:tr w:rsidR="000D0E32" w:rsidRPr="000D0E32" w14:paraId="0894BD5B" w14:textId="77777777" w:rsidTr="000D0E32">
        <w:trPr>
          <w:trHeight w:val="570"/>
          <w:jc w:val="center"/>
        </w:trPr>
        <w:tc>
          <w:tcPr>
            <w:tcW w:w="3539" w:type="dxa"/>
            <w:shd w:val="clear" w:color="auto" w:fill="auto"/>
            <w:vAlign w:val="center"/>
          </w:tcPr>
          <w:p w14:paraId="558B6CA6" w14:textId="77777777" w:rsidR="000D0E32" w:rsidRPr="000D0E32" w:rsidRDefault="000D0E32" w:rsidP="000D0E32">
            <w:pPr>
              <w:spacing w:after="0"/>
              <w:jc w:val="left"/>
              <w:rPr>
                <w:sz w:val="20"/>
                <w:szCs w:val="20"/>
              </w:rPr>
            </w:pPr>
            <w:r w:rsidRPr="000D0E32">
              <w:rPr>
                <w:sz w:val="20"/>
                <w:szCs w:val="20"/>
              </w:rPr>
              <w:t>Stupnja osposobljenosti ljudstva i zapovjednog osoblja</w:t>
            </w:r>
          </w:p>
        </w:tc>
        <w:tc>
          <w:tcPr>
            <w:tcW w:w="1418" w:type="dxa"/>
            <w:shd w:val="clear" w:color="auto" w:fill="auto"/>
            <w:vAlign w:val="center"/>
          </w:tcPr>
          <w:p w14:paraId="60D40846" w14:textId="77777777" w:rsidR="000D0E32" w:rsidRPr="000D0E32" w:rsidRDefault="000D0E32" w:rsidP="000D0E32">
            <w:pPr>
              <w:spacing w:after="0"/>
              <w:jc w:val="center"/>
              <w:rPr>
                <w:b/>
                <w:sz w:val="20"/>
                <w:szCs w:val="20"/>
              </w:rPr>
            </w:pPr>
          </w:p>
        </w:tc>
        <w:tc>
          <w:tcPr>
            <w:tcW w:w="1285" w:type="dxa"/>
            <w:shd w:val="clear" w:color="auto" w:fill="auto"/>
            <w:vAlign w:val="center"/>
          </w:tcPr>
          <w:p w14:paraId="414E5BD1" w14:textId="5ACFE552" w:rsidR="000D0E32" w:rsidRPr="000D0E32" w:rsidRDefault="00C16664" w:rsidP="000D0E32">
            <w:pPr>
              <w:spacing w:after="0"/>
              <w:jc w:val="center"/>
              <w:rPr>
                <w:b/>
                <w:sz w:val="20"/>
                <w:szCs w:val="20"/>
              </w:rPr>
            </w:pPr>
            <w:r>
              <w:rPr>
                <w:b/>
                <w:sz w:val="20"/>
                <w:szCs w:val="20"/>
              </w:rPr>
              <w:t>x</w:t>
            </w:r>
          </w:p>
        </w:tc>
        <w:tc>
          <w:tcPr>
            <w:tcW w:w="1562" w:type="dxa"/>
            <w:shd w:val="clear" w:color="auto" w:fill="auto"/>
            <w:vAlign w:val="center"/>
          </w:tcPr>
          <w:p w14:paraId="76253A76" w14:textId="589EAFEC" w:rsidR="000D0E32" w:rsidRPr="000D0E32" w:rsidRDefault="000D0E32" w:rsidP="000D0E32">
            <w:pPr>
              <w:spacing w:after="0"/>
              <w:jc w:val="center"/>
              <w:rPr>
                <w:b/>
                <w:sz w:val="20"/>
                <w:szCs w:val="20"/>
              </w:rPr>
            </w:pPr>
          </w:p>
        </w:tc>
        <w:tc>
          <w:tcPr>
            <w:tcW w:w="1405" w:type="dxa"/>
            <w:shd w:val="clear" w:color="auto" w:fill="auto"/>
            <w:vAlign w:val="center"/>
          </w:tcPr>
          <w:p w14:paraId="0D40C365" w14:textId="77777777" w:rsidR="000D0E32" w:rsidRPr="000D0E32" w:rsidRDefault="000D0E32" w:rsidP="000D0E32">
            <w:pPr>
              <w:spacing w:after="0"/>
              <w:jc w:val="center"/>
              <w:rPr>
                <w:b/>
                <w:sz w:val="20"/>
                <w:szCs w:val="20"/>
              </w:rPr>
            </w:pPr>
          </w:p>
        </w:tc>
      </w:tr>
      <w:tr w:rsidR="000D0E32" w:rsidRPr="000D0E32" w14:paraId="63E402CE" w14:textId="77777777" w:rsidTr="000D0E32">
        <w:trPr>
          <w:trHeight w:val="213"/>
          <w:jc w:val="center"/>
        </w:trPr>
        <w:tc>
          <w:tcPr>
            <w:tcW w:w="3539" w:type="dxa"/>
            <w:shd w:val="clear" w:color="auto" w:fill="auto"/>
            <w:vAlign w:val="center"/>
          </w:tcPr>
          <w:p w14:paraId="4D31005C" w14:textId="77777777" w:rsidR="000D0E32" w:rsidRPr="000D0E32" w:rsidRDefault="000D0E32" w:rsidP="000D0E32">
            <w:pPr>
              <w:spacing w:after="0"/>
              <w:jc w:val="left"/>
              <w:rPr>
                <w:sz w:val="20"/>
                <w:szCs w:val="20"/>
              </w:rPr>
            </w:pPr>
            <w:r w:rsidRPr="000D0E32">
              <w:rPr>
                <w:sz w:val="20"/>
                <w:szCs w:val="20"/>
              </w:rPr>
              <w:t>Stupnja uvježbanosti</w:t>
            </w:r>
          </w:p>
        </w:tc>
        <w:tc>
          <w:tcPr>
            <w:tcW w:w="1418" w:type="dxa"/>
            <w:shd w:val="clear" w:color="auto" w:fill="auto"/>
            <w:vAlign w:val="center"/>
          </w:tcPr>
          <w:p w14:paraId="6BE79B04" w14:textId="77777777" w:rsidR="000D0E32" w:rsidRPr="000D0E32" w:rsidRDefault="000D0E32" w:rsidP="000D0E32">
            <w:pPr>
              <w:spacing w:after="0"/>
              <w:jc w:val="center"/>
              <w:rPr>
                <w:b/>
                <w:sz w:val="20"/>
                <w:szCs w:val="20"/>
              </w:rPr>
            </w:pPr>
          </w:p>
        </w:tc>
        <w:tc>
          <w:tcPr>
            <w:tcW w:w="1285" w:type="dxa"/>
            <w:shd w:val="clear" w:color="auto" w:fill="auto"/>
            <w:vAlign w:val="center"/>
          </w:tcPr>
          <w:p w14:paraId="2F32E13D" w14:textId="77777777" w:rsidR="000D0E32" w:rsidRPr="000D0E32" w:rsidRDefault="000D0E32" w:rsidP="000D0E32">
            <w:pPr>
              <w:spacing w:after="0"/>
              <w:jc w:val="center"/>
              <w:rPr>
                <w:b/>
                <w:sz w:val="20"/>
                <w:szCs w:val="20"/>
              </w:rPr>
            </w:pPr>
          </w:p>
        </w:tc>
        <w:tc>
          <w:tcPr>
            <w:tcW w:w="1562" w:type="dxa"/>
            <w:shd w:val="clear" w:color="auto" w:fill="auto"/>
            <w:vAlign w:val="center"/>
          </w:tcPr>
          <w:p w14:paraId="4DF7B381"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32AE4D9B" w14:textId="77777777" w:rsidR="000D0E32" w:rsidRPr="000D0E32" w:rsidRDefault="000D0E32" w:rsidP="000D0E32">
            <w:pPr>
              <w:spacing w:after="0"/>
              <w:jc w:val="center"/>
              <w:rPr>
                <w:b/>
                <w:sz w:val="20"/>
                <w:szCs w:val="20"/>
              </w:rPr>
            </w:pPr>
          </w:p>
        </w:tc>
      </w:tr>
      <w:tr w:rsidR="000D0E32" w:rsidRPr="000D0E32" w14:paraId="7B559BA3" w14:textId="77777777" w:rsidTr="000D0E32">
        <w:trPr>
          <w:trHeight w:val="351"/>
          <w:jc w:val="center"/>
        </w:trPr>
        <w:tc>
          <w:tcPr>
            <w:tcW w:w="3539" w:type="dxa"/>
            <w:shd w:val="clear" w:color="auto" w:fill="auto"/>
            <w:vAlign w:val="center"/>
          </w:tcPr>
          <w:p w14:paraId="3D4C8E53" w14:textId="77777777" w:rsidR="000D0E32" w:rsidRPr="000D0E32" w:rsidRDefault="000D0E32" w:rsidP="000D0E32">
            <w:pPr>
              <w:spacing w:after="0"/>
              <w:jc w:val="left"/>
              <w:rPr>
                <w:sz w:val="20"/>
                <w:szCs w:val="20"/>
              </w:rPr>
            </w:pPr>
            <w:r w:rsidRPr="000D0E32">
              <w:rPr>
                <w:sz w:val="20"/>
                <w:szCs w:val="20"/>
              </w:rPr>
              <w:lastRenderedPageBreak/>
              <w:t>Stupnja opremljenosti materijalnim sredstvima i opremom</w:t>
            </w:r>
          </w:p>
        </w:tc>
        <w:tc>
          <w:tcPr>
            <w:tcW w:w="1418" w:type="dxa"/>
            <w:shd w:val="clear" w:color="auto" w:fill="auto"/>
            <w:vAlign w:val="center"/>
          </w:tcPr>
          <w:p w14:paraId="3CFCD8CC" w14:textId="77777777" w:rsidR="000D0E32" w:rsidRPr="000D0E32" w:rsidRDefault="000D0E32" w:rsidP="000D0E32">
            <w:pPr>
              <w:spacing w:after="0"/>
              <w:jc w:val="center"/>
              <w:rPr>
                <w:b/>
                <w:sz w:val="20"/>
                <w:szCs w:val="20"/>
              </w:rPr>
            </w:pPr>
          </w:p>
        </w:tc>
        <w:tc>
          <w:tcPr>
            <w:tcW w:w="1285" w:type="dxa"/>
            <w:shd w:val="clear" w:color="auto" w:fill="auto"/>
            <w:vAlign w:val="center"/>
          </w:tcPr>
          <w:p w14:paraId="4B15F15C" w14:textId="77777777" w:rsidR="000D0E32" w:rsidRPr="000D0E32" w:rsidRDefault="000D0E32" w:rsidP="000D0E32">
            <w:pPr>
              <w:spacing w:after="0"/>
              <w:jc w:val="center"/>
              <w:rPr>
                <w:b/>
                <w:sz w:val="20"/>
                <w:szCs w:val="20"/>
              </w:rPr>
            </w:pPr>
            <w:r w:rsidRPr="000D0E32">
              <w:rPr>
                <w:b/>
                <w:sz w:val="20"/>
                <w:szCs w:val="20"/>
              </w:rPr>
              <w:t>x</w:t>
            </w:r>
          </w:p>
        </w:tc>
        <w:tc>
          <w:tcPr>
            <w:tcW w:w="1562" w:type="dxa"/>
            <w:shd w:val="clear" w:color="auto" w:fill="auto"/>
            <w:vAlign w:val="center"/>
          </w:tcPr>
          <w:p w14:paraId="23D93BCD" w14:textId="77777777" w:rsidR="000D0E32" w:rsidRPr="000D0E32" w:rsidRDefault="000D0E32" w:rsidP="000D0E32">
            <w:pPr>
              <w:spacing w:after="0"/>
              <w:jc w:val="center"/>
              <w:rPr>
                <w:b/>
                <w:sz w:val="20"/>
                <w:szCs w:val="20"/>
              </w:rPr>
            </w:pPr>
          </w:p>
        </w:tc>
        <w:tc>
          <w:tcPr>
            <w:tcW w:w="1405" w:type="dxa"/>
            <w:shd w:val="clear" w:color="auto" w:fill="auto"/>
            <w:vAlign w:val="center"/>
          </w:tcPr>
          <w:p w14:paraId="5FD7F818" w14:textId="77777777" w:rsidR="000D0E32" w:rsidRPr="000D0E32" w:rsidRDefault="000D0E32" w:rsidP="000D0E32">
            <w:pPr>
              <w:spacing w:after="0"/>
              <w:jc w:val="center"/>
              <w:rPr>
                <w:b/>
                <w:sz w:val="20"/>
                <w:szCs w:val="20"/>
              </w:rPr>
            </w:pPr>
          </w:p>
        </w:tc>
      </w:tr>
      <w:tr w:rsidR="000D0E32" w:rsidRPr="000D0E32" w14:paraId="53CC7209" w14:textId="77777777" w:rsidTr="000D0E32">
        <w:trPr>
          <w:trHeight w:val="341"/>
          <w:jc w:val="center"/>
        </w:trPr>
        <w:tc>
          <w:tcPr>
            <w:tcW w:w="3539" w:type="dxa"/>
            <w:shd w:val="clear" w:color="auto" w:fill="auto"/>
            <w:vAlign w:val="center"/>
          </w:tcPr>
          <w:p w14:paraId="1E40C423" w14:textId="77777777" w:rsidR="000D0E32" w:rsidRPr="000D0E32" w:rsidRDefault="000D0E32" w:rsidP="000D0E32">
            <w:pPr>
              <w:spacing w:after="0"/>
              <w:jc w:val="left"/>
              <w:rPr>
                <w:sz w:val="20"/>
                <w:szCs w:val="20"/>
              </w:rPr>
            </w:pPr>
            <w:r w:rsidRPr="000D0E32">
              <w:rPr>
                <w:sz w:val="20"/>
                <w:szCs w:val="20"/>
              </w:rPr>
              <w:t>Vremena mobilizacijske spremnosti/operativne gotovosti</w:t>
            </w:r>
          </w:p>
        </w:tc>
        <w:tc>
          <w:tcPr>
            <w:tcW w:w="1418" w:type="dxa"/>
            <w:shd w:val="clear" w:color="auto" w:fill="auto"/>
            <w:vAlign w:val="center"/>
          </w:tcPr>
          <w:p w14:paraId="35B13960" w14:textId="77777777" w:rsidR="000D0E32" w:rsidRPr="000D0E32" w:rsidRDefault="000D0E32" w:rsidP="000D0E32">
            <w:pPr>
              <w:spacing w:after="0"/>
              <w:jc w:val="center"/>
              <w:rPr>
                <w:b/>
                <w:sz w:val="20"/>
                <w:szCs w:val="20"/>
              </w:rPr>
            </w:pPr>
          </w:p>
        </w:tc>
        <w:tc>
          <w:tcPr>
            <w:tcW w:w="1285" w:type="dxa"/>
            <w:shd w:val="clear" w:color="auto" w:fill="auto"/>
            <w:vAlign w:val="center"/>
          </w:tcPr>
          <w:p w14:paraId="6AF2D65D" w14:textId="7B1D0836" w:rsidR="000D0E32" w:rsidRPr="000D0E32" w:rsidRDefault="00C16664" w:rsidP="000D0E32">
            <w:pPr>
              <w:spacing w:after="0"/>
              <w:jc w:val="center"/>
              <w:rPr>
                <w:b/>
                <w:sz w:val="20"/>
                <w:szCs w:val="20"/>
              </w:rPr>
            </w:pPr>
            <w:r>
              <w:rPr>
                <w:b/>
                <w:sz w:val="20"/>
                <w:szCs w:val="20"/>
              </w:rPr>
              <w:t>x</w:t>
            </w:r>
          </w:p>
        </w:tc>
        <w:tc>
          <w:tcPr>
            <w:tcW w:w="1562" w:type="dxa"/>
            <w:shd w:val="clear" w:color="auto" w:fill="auto"/>
            <w:vAlign w:val="center"/>
          </w:tcPr>
          <w:p w14:paraId="01169A5C" w14:textId="749D6CE7" w:rsidR="000D0E32" w:rsidRPr="000D0E32" w:rsidRDefault="000D0E32" w:rsidP="000D0E32">
            <w:pPr>
              <w:spacing w:after="0"/>
              <w:jc w:val="center"/>
              <w:rPr>
                <w:b/>
                <w:sz w:val="20"/>
                <w:szCs w:val="20"/>
              </w:rPr>
            </w:pPr>
          </w:p>
        </w:tc>
        <w:tc>
          <w:tcPr>
            <w:tcW w:w="1405" w:type="dxa"/>
            <w:shd w:val="clear" w:color="auto" w:fill="auto"/>
            <w:vAlign w:val="center"/>
          </w:tcPr>
          <w:p w14:paraId="5B2C768A" w14:textId="77777777" w:rsidR="000D0E32" w:rsidRPr="000D0E32" w:rsidRDefault="000D0E32" w:rsidP="000D0E32">
            <w:pPr>
              <w:spacing w:after="0"/>
              <w:jc w:val="center"/>
              <w:rPr>
                <w:b/>
                <w:sz w:val="20"/>
                <w:szCs w:val="20"/>
              </w:rPr>
            </w:pPr>
          </w:p>
        </w:tc>
      </w:tr>
      <w:tr w:rsidR="000D0E32" w:rsidRPr="000D0E32" w14:paraId="012B231F" w14:textId="77777777" w:rsidTr="000D0E32">
        <w:trPr>
          <w:trHeight w:val="351"/>
          <w:jc w:val="center"/>
        </w:trPr>
        <w:tc>
          <w:tcPr>
            <w:tcW w:w="3539" w:type="dxa"/>
            <w:shd w:val="clear" w:color="auto" w:fill="auto"/>
            <w:vAlign w:val="center"/>
          </w:tcPr>
          <w:p w14:paraId="653FA9C5" w14:textId="77777777" w:rsidR="000D0E32" w:rsidRPr="000D0E32" w:rsidRDefault="000D0E32" w:rsidP="000D0E32">
            <w:pPr>
              <w:spacing w:after="0"/>
              <w:jc w:val="left"/>
              <w:rPr>
                <w:b/>
                <w:sz w:val="20"/>
                <w:szCs w:val="20"/>
              </w:rPr>
            </w:pPr>
            <w:r w:rsidRPr="000D0E32">
              <w:rPr>
                <w:sz w:val="20"/>
                <w:szCs w:val="20"/>
              </w:rPr>
              <w:t>Samodostatnosti i logističkoj potpori</w:t>
            </w:r>
          </w:p>
        </w:tc>
        <w:tc>
          <w:tcPr>
            <w:tcW w:w="1418" w:type="dxa"/>
            <w:shd w:val="clear" w:color="auto" w:fill="auto"/>
            <w:vAlign w:val="center"/>
          </w:tcPr>
          <w:p w14:paraId="5660D6FD" w14:textId="77777777" w:rsidR="000D0E32" w:rsidRPr="000D0E32" w:rsidRDefault="000D0E32" w:rsidP="000D0E32">
            <w:pPr>
              <w:spacing w:after="0"/>
              <w:jc w:val="center"/>
              <w:rPr>
                <w:b/>
                <w:sz w:val="20"/>
                <w:szCs w:val="20"/>
              </w:rPr>
            </w:pPr>
          </w:p>
        </w:tc>
        <w:tc>
          <w:tcPr>
            <w:tcW w:w="1285" w:type="dxa"/>
            <w:shd w:val="clear" w:color="auto" w:fill="auto"/>
            <w:vAlign w:val="center"/>
          </w:tcPr>
          <w:p w14:paraId="5C247B61" w14:textId="5E909479" w:rsidR="000D0E32" w:rsidRPr="000D0E32" w:rsidRDefault="00C16664" w:rsidP="000D0E32">
            <w:pPr>
              <w:spacing w:after="0"/>
              <w:jc w:val="center"/>
              <w:rPr>
                <w:b/>
                <w:sz w:val="20"/>
                <w:szCs w:val="20"/>
              </w:rPr>
            </w:pPr>
            <w:r>
              <w:rPr>
                <w:b/>
                <w:sz w:val="20"/>
                <w:szCs w:val="20"/>
              </w:rPr>
              <w:t>x</w:t>
            </w:r>
          </w:p>
        </w:tc>
        <w:tc>
          <w:tcPr>
            <w:tcW w:w="1562" w:type="dxa"/>
            <w:shd w:val="clear" w:color="auto" w:fill="auto"/>
            <w:vAlign w:val="center"/>
          </w:tcPr>
          <w:p w14:paraId="7E9E1F69" w14:textId="23D0FABA" w:rsidR="000D0E32" w:rsidRPr="000D0E32" w:rsidRDefault="000D0E32" w:rsidP="000D0E32">
            <w:pPr>
              <w:spacing w:after="0"/>
              <w:jc w:val="center"/>
              <w:rPr>
                <w:b/>
                <w:sz w:val="20"/>
                <w:szCs w:val="20"/>
              </w:rPr>
            </w:pPr>
          </w:p>
        </w:tc>
        <w:tc>
          <w:tcPr>
            <w:tcW w:w="1405" w:type="dxa"/>
            <w:shd w:val="clear" w:color="auto" w:fill="auto"/>
            <w:vAlign w:val="center"/>
          </w:tcPr>
          <w:p w14:paraId="132803EC" w14:textId="77777777" w:rsidR="000D0E32" w:rsidRPr="000D0E32" w:rsidRDefault="000D0E32" w:rsidP="000D0E32">
            <w:pPr>
              <w:spacing w:after="0"/>
              <w:jc w:val="center"/>
              <w:rPr>
                <w:b/>
                <w:sz w:val="20"/>
                <w:szCs w:val="20"/>
              </w:rPr>
            </w:pPr>
          </w:p>
        </w:tc>
      </w:tr>
      <w:tr w:rsidR="000D0E32" w:rsidRPr="000D0E32" w14:paraId="13755A73" w14:textId="77777777" w:rsidTr="000D0E32">
        <w:trPr>
          <w:trHeight w:val="351"/>
          <w:jc w:val="center"/>
        </w:trPr>
        <w:tc>
          <w:tcPr>
            <w:tcW w:w="3539" w:type="dxa"/>
            <w:shd w:val="clear" w:color="auto" w:fill="auto"/>
            <w:vAlign w:val="center"/>
          </w:tcPr>
          <w:p w14:paraId="6EEEFA15" w14:textId="77777777" w:rsidR="000D0E32" w:rsidRPr="000D0E32" w:rsidRDefault="000D0E32" w:rsidP="000D0E32">
            <w:pPr>
              <w:spacing w:after="0"/>
              <w:jc w:val="left"/>
              <w:rPr>
                <w:b/>
                <w:sz w:val="20"/>
                <w:szCs w:val="20"/>
              </w:rPr>
            </w:pPr>
            <w:r w:rsidRPr="000D0E32">
              <w:rPr>
                <w:sz w:val="20"/>
                <w:szCs w:val="20"/>
                <w:u w:val="single"/>
              </w:rPr>
              <w:t>Područje reagiranja - ZBIRNO</w:t>
            </w:r>
          </w:p>
        </w:tc>
        <w:tc>
          <w:tcPr>
            <w:tcW w:w="1418" w:type="dxa"/>
            <w:shd w:val="clear" w:color="auto" w:fill="auto"/>
            <w:vAlign w:val="center"/>
          </w:tcPr>
          <w:p w14:paraId="60FCDCB5" w14:textId="77777777" w:rsidR="000D0E32" w:rsidRPr="000D0E32" w:rsidRDefault="000D0E32" w:rsidP="000D0E32">
            <w:pPr>
              <w:spacing w:after="0"/>
              <w:jc w:val="center"/>
              <w:rPr>
                <w:b/>
                <w:sz w:val="20"/>
                <w:szCs w:val="20"/>
              </w:rPr>
            </w:pPr>
          </w:p>
        </w:tc>
        <w:tc>
          <w:tcPr>
            <w:tcW w:w="1285" w:type="dxa"/>
            <w:shd w:val="clear" w:color="auto" w:fill="auto"/>
            <w:vAlign w:val="center"/>
          </w:tcPr>
          <w:p w14:paraId="5FABF27B" w14:textId="6EC8320F" w:rsidR="000D0E32" w:rsidRPr="000D0E32" w:rsidRDefault="00C16664" w:rsidP="000D0E32">
            <w:pPr>
              <w:spacing w:after="0"/>
              <w:jc w:val="center"/>
              <w:rPr>
                <w:b/>
                <w:sz w:val="20"/>
                <w:szCs w:val="20"/>
              </w:rPr>
            </w:pPr>
            <w:r>
              <w:rPr>
                <w:b/>
                <w:sz w:val="20"/>
                <w:szCs w:val="20"/>
              </w:rPr>
              <w:t>x</w:t>
            </w:r>
          </w:p>
        </w:tc>
        <w:tc>
          <w:tcPr>
            <w:tcW w:w="1562" w:type="dxa"/>
            <w:shd w:val="clear" w:color="auto" w:fill="auto"/>
            <w:vAlign w:val="center"/>
          </w:tcPr>
          <w:p w14:paraId="628233A5" w14:textId="232F75D5" w:rsidR="000D0E32" w:rsidRPr="000D0E32" w:rsidRDefault="000D0E32" w:rsidP="000D0E32">
            <w:pPr>
              <w:spacing w:after="0"/>
              <w:jc w:val="center"/>
              <w:rPr>
                <w:b/>
                <w:sz w:val="20"/>
                <w:szCs w:val="20"/>
              </w:rPr>
            </w:pPr>
          </w:p>
        </w:tc>
        <w:tc>
          <w:tcPr>
            <w:tcW w:w="1405" w:type="dxa"/>
            <w:shd w:val="clear" w:color="auto" w:fill="auto"/>
            <w:vAlign w:val="center"/>
          </w:tcPr>
          <w:p w14:paraId="38042E6A" w14:textId="77777777" w:rsidR="000D0E32" w:rsidRPr="000D0E32" w:rsidRDefault="000D0E32" w:rsidP="000D0E32">
            <w:pPr>
              <w:spacing w:after="0"/>
              <w:jc w:val="center"/>
              <w:rPr>
                <w:b/>
                <w:sz w:val="20"/>
                <w:szCs w:val="20"/>
              </w:rPr>
            </w:pPr>
          </w:p>
        </w:tc>
      </w:tr>
    </w:tbl>
    <w:p w14:paraId="181B9B43" w14:textId="77777777" w:rsidR="000D0E32" w:rsidRPr="000D0E32" w:rsidRDefault="000D0E32" w:rsidP="00132E0E">
      <w:pPr>
        <w:spacing w:before="0"/>
        <w:rPr>
          <w:szCs w:val="22"/>
        </w:rPr>
      </w:pPr>
    </w:p>
    <w:p w14:paraId="762016A1" w14:textId="2A3CD56B" w:rsidR="000D0E32" w:rsidRDefault="000D0E32" w:rsidP="000D0E32">
      <w:pPr>
        <w:rPr>
          <w:b/>
          <w:color w:val="000000"/>
        </w:rPr>
      </w:pPr>
      <w:bookmarkStart w:id="311" w:name="_Toc436994567"/>
      <w:r w:rsidRPr="000D0E32">
        <w:rPr>
          <w:b/>
          <w:color w:val="000000"/>
        </w:rPr>
        <w:t xml:space="preserve">Gradsko Društvo crvenog križa </w:t>
      </w:r>
      <w:r w:rsidR="00EC0DCA">
        <w:rPr>
          <w:b/>
          <w:color w:val="000000"/>
        </w:rPr>
        <w:t>Benkovac</w:t>
      </w:r>
    </w:p>
    <w:p w14:paraId="393F90EF" w14:textId="77777777" w:rsidR="00EC0DCA" w:rsidRDefault="00EC0DCA" w:rsidP="000D0E32">
      <w:pPr>
        <w:rPr>
          <w:bCs/>
          <w:color w:val="000000"/>
        </w:rPr>
      </w:pPr>
      <w:r w:rsidRPr="00EC0DCA">
        <w:rPr>
          <w:bCs/>
          <w:color w:val="000000"/>
        </w:rPr>
        <w:t>Hrvatski Crveni križ je nacionalni, humanitarni i dobrovoljni savez županijskih udruga Crvenog križa i udruga gradskih i općinskih društava Crvenog križa koji djeluje na osnovi načela međunarodnog pokreta Crvenog križa i uživa posebnu zaštitu i skrb Republike Hrvatske.</w:t>
      </w:r>
    </w:p>
    <w:p w14:paraId="374C8AA7" w14:textId="77777777" w:rsidR="00EC0DCA" w:rsidRDefault="00EC0DCA" w:rsidP="000D0E32">
      <w:pPr>
        <w:rPr>
          <w:bCs/>
          <w:color w:val="000000"/>
        </w:rPr>
      </w:pPr>
      <w:r w:rsidRPr="00EC0DCA">
        <w:rPr>
          <w:bCs/>
          <w:color w:val="000000"/>
        </w:rPr>
        <w:t xml:space="preserve">Gradsko društvo Crvenog križa Benkovac djeluje na području Općine Lišane Ostrovičke. </w:t>
      </w:r>
    </w:p>
    <w:p w14:paraId="76FB1671" w14:textId="77777777" w:rsidR="00EC0DCA" w:rsidRDefault="00EC0DCA" w:rsidP="000D0E32">
      <w:pPr>
        <w:rPr>
          <w:bCs/>
          <w:color w:val="000000"/>
        </w:rPr>
      </w:pPr>
      <w:r w:rsidRPr="00EC0DCA">
        <w:rPr>
          <w:bCs/>
          <w:color w:val="000000"/>
        </w:rPr>
        <w:t xml:space="preserve">U Crvenom križu Benkovac je zaposlena jedna osoba i 5 volontera. Crveni križ Benkovac ima samo jedno terensko vozilo. Crveni križ Benkovac stalno radi na promicanju i koordinaciji aktivnosti dobrovoljnih darovatelja krvi, kao jednom od strateških interesa svake zajednice u svim vrstama ugroženosti i opasnosti za lokalno stanovništvo. </w:t>
      </w:r>
    </w:p>
    <w:p w14:paraId="1962B8EB" w14:textId="77777777" w:rsidR="00EC0DCA" w:rsidRDefault="00EC0DCA" w:rsidP="000D0E32">
      <w:pPr>
        <w:rPr>
          <w:bCs/>
          <w:color w:val="000000"/>
        </w:rPr>
      </w:pPr>
      <w:r w:rsidRPr="00EC0DCA">
        <w:rPr>
          <w:bCs/>
          <w:color w:val="000000"/>
        </w:rPr>
        <w:t xml:space="preserve">Iskazuje se potreba nabavke sanitetskog i drugog materijala za zbrinjavanje stanovništva u slučaju katastrofa i većih nesreća. </w:t>
      </w:r>
    </w:p>
    <w:p w14:paraId="1B230906" w14:textId="1998E3AA" w:rsidR="00EC0DCA" w:rsidRPr="00EC0DCA" w:rsidRDefault="00EC0DCA" w:rsidP="000D0E32">
      <w:pPr>
        <w:rPr>
          <w:bCs/>
          <w:color w:val="000000"/>
        </w:rPr>
      </w:pPr>
      <w:r w:rsidRPr="00EC0DCA">
        <w:rPr>
          <w:bCs/>
          <w:color w:val="000000"/>
        </w:rPr>
        <w:t>Iz sredstava Općine Lišane Ostrovičke ovisno o mogućnostima proračuna osigurava se dio novčane pomoći. Društvo Crvenog križa Benkovac se ističe u brojnim humanitarnih akcijama i vježbama čime dokazuju opravdanost ulaganja.</w:t>
      </w:r>
    </w:p>
    <w:p w14:paraId="61133B2E" w14:textId="0EAE1A90" w:rsidR="000D0E32" w:rsidRPr="000D0E32" w:rsidRDefault="000D0E32" w:rsidP="000D0E32">
      <w:pPr>
        <w:spacing w:before="0"/>
        <w:jc w:val="center"/>
        <w:rPr>
          <w:bCs/>
          <w:color w:val="54883D"/>
          <w:sz w:val="20"/>
          <w:szCs w:val="20"/>
        </w:rPr>
      </w:pPr>
      <w:r w:rsidRPr="000D0E32">
        <w:rPr>
          <w:bCs/>
          <w:color w:val="54883D"/>
          <w:sz w:val="20"/>
          <w:szCs w:val="20"/>
        </w:rPr>
        <w:t xml:space="preserve">Tablica </w:t>
      </w:r>
      <w:r w:rsidR="003670C2" w:rsidRPr="000D0E32">
        <w:rPr>
          <w:bCs/>
          <w:color w:val="54883D"/>
          <w:sz w:val="20"/>
          <w:szCs w:val="20"/>
        </w:rPr>
        <w:fldChar w:fldCharType="begin"/>
      </w:r>
      <w:r w:rsidRPr="000D0E32">
        <w:rPr>
          <w:bCs/>
          <w:color w:val="54883D"/>
          <w:sz w:val="20"/>
          <w:szCs w:val="20"/>
        </w:rPr>
        <w:instrText xml:space="preserve"> SEQ Tabela \* ARABIC </w:instrText>
      </w:r>
      <w:r w:rsidR="003670C2" w:rsidRPr="000D0E32">
        <w:rPr>
          <w:bCs/>
          <w:color w:val="54883D"/>
          <w:sz w:val="20"/>
          <w:szCs w:val="20"/>
        </w:rPr>
        <w:fldChar w:fldCharType="separate"/>
      </w:r>
      <w:r w:rsidR="00DD0006">
        <w:rPr>
          <w:bCs/>
          <w:noProof/>
          <w:color w:val="54883D"/>
          <w:sz w:val="20"/>
          <w:szCs w:val="20"/>
        </w:rPr>
        <w:t>70</w:t>
      </w:r>
      <w:r w:rsidR="003670C2" w:rsidRPr="000D0E32">
        <w:rPr>
          <w:bCs/>
          <w:color w:val="54883D"/>
          <w:sz w:val="20"/>
          <w:szCs w:val="20"/>
        </w:rPr>
        <w:fldChar w:fldCharType="end"/>
      </w:r>
      <w:r w:rsidRPr="000D0E32">
        <w:rPr>
          <w:bCs/>
          <w:color w:val="54883D"/>
          <w:sz w:val="20"/>
          <w:szCs w:val="20"/>
        </w:rPr>
        <w:t xml:space="preserve">. Prikaz ocjene spremnosti Gradskog Društva Crvenog križa </w:t>
      </w:r>
      <w:r w:rsidR="00EC0DCA">
        <w:rPr>
          <w:bCs/>
          <w:color w:val="54883D"/>
          <w:sz w:val="20"/>
          <w:szCs w:val="20"/>
        </w:rPr>
        <w:t>Benkovac</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0D0E32" w:rsidRPr="000D0E32" w14:paraId="06445A21" w14:textId="77777777" w:rsidTr="000D0E32">
        <w:trPr>
          <w:trHeight w:val="341"/>
          <w:tblHeader/>
          <w:jc w:val="center"/>
        </w:trPr>
        <w:tc>
          <w:tcPr>
            <w:tcW w:w="3539" w:type="dxa"/>
            <w:vMerge w:val="restart"/>
            <w:shd w:val="clear" w:color="auto" w:fill="auto"/>
            <w:vAlign w:val="center"/>
          </w:tcPr>
          <w:p w14:paraId="39D24501" w14:textId="77777777" w:rsidR="000D0E32" w:rsidRPr="000D0E32" w:rsidRDefault="000D0E32" w:rsidP="000D0E32">
            <w:pPr>
              <w:spacing w:before="0" w:after="0"/>
              <w:rPr>
                <w:b/>
                <w:sz w:val="20"/>
                <w:szCs w:val="20"/>
              </w:rPr>
            </w:pPr>
            <w:r w:rsidRPr="000D0E32">
              <w:rPr>
                <w:b/>
                <w:sz w:val="20"/>
                <w:szCs w:val="20"/>
              </w:rPr>
              <w:t>PODRUČJE PREVENTIVE</w:t>
            </w:r>
          </w:p>
        </w:tc>
        <w:tc>
          <w:tcPr>
            <w:tcW w:w="1418" w:type="dxa"/>
            <w:shd w:val="clear" w:color="auto" w:fill="FF0000"/>
            <w:vAlign w:val="center"/>
          </w:tcPr>
          <w:p w14:paraId="52AE036A" w14:textId="77777777" w:rsidR="000D0E32" w:rsidRPr="000D0E32" w:rsidRDefault="000D0E32" w:rsidP="000D0E32">
            <w:pPr>
              <w:spacing w:before="0" w:after="0"/>
              <w:jc w:val="center"/>
              <w:rPr>
                <w:b/>
                <w:sz w:val="20"/>
                <w:szCs w:val="20"/>
              </w:rPr>
            </w:pPr>
            <w:r w:rsidRPr="000D0E32">
              <w:rPr>
                <w:b/>
                <w:sz w:val="20"/>
                <w:szCs w:val="20"/>
              </w:rPr>
              <w:t>Vrlo niska spremnost</w:t>
            </w:r>
          </w:p>
        </w:tc>
        <w:tc>
          <w:tcPr>
            <w:tcW w:w="1285" w:type="dxa"/>
            <w:shd w:val="clear" w:color="auto" w:fill="FFC000"/>
            <w:vAlign w:val="center"/>
          </w:tcPr>
          <w:p w14:paraId="78C5E15B" w14:textId="77777777" w:rsidR="000D0E32" w:rsidRPr="000D0E32" w:rsidRDefault="000D0E32" w:rsidP="000D0E32">
            <w:pPr>
              <w:spacing w:before="0" w:after="0"/>
              <w:jc w:val="center"/>
              <w:rPr>
                <w:b/>
                <w:sz w:val="20"/>
                <w:szCs w:val="20"/>
              </w:rPr>
            </w:pPr>
            <w:r w:rsidRPr="000D0E32">
              <w:rPr>
                <w:b/>
                <w:sz w:val="20"/>
                <w:szCs w:val="20"/>
              </w:rPr>
              <w:t>Niska spremnost</w:t>
            </w:r>
          </w:p>
        </w:tc>
        <w:tc>
          <w:tcPr>
            <w:tcW w:w="1562" w:type="dxa"/>
            <w:shd w:val="clear" w:color="auto" w:fill="FFFF00"/>
            <w:vAlign w:val="center"/>
          </w:tcPr>
          <w:p w14:paraId="5A6356D2" w14:textId="77777777" w:rsidR="000D0E32" w:rsidRPr="000D0E32" w:rsidRDefault="000D0E32" w:rsidP="000D0E32">
            <w:pPr>
              <w:spacing w:before="0" w:after="0"/>
              <w:jc w:val="center"/>
              <w:rPr>
                <w:b/>
                <w:sz w:val="20"/>
                <w:szCs w:val="20"/>
              </w:rPr>
            </w:pPr>
            <w:r w:rsidRPr="000D0E32">
              <w:rPr>
                <w:b/>
                <w:sz w:val="20"/>
                <w:szCs w:val="20"/>
              </w:rPr>
              <w:t>Visoka spremnost</w:t>
            </w:r>
          </w:p>
        </w:tc>
        <w:tc>
          <w:tcPr>
            <w:tcW w:w="1405" w:type="dxa"/>
            <w:shd w:val="clear" w:color="auto" w:fill="92D050"/>
            <w:vAlign w:val="center"/>
          </w:tcPr>
          <w:p w14:paraId="30068C62" w14:textId="77777777" w:rsidR="000D0E32" w:rsidRPr="000D0E32" w:rsidRDefault="000D0E32" w:rsidP="000D0E32">
            <w:pPr>
              <w:spacing w:before="0" w:after="0"/>
              <w:jc w:val="center"/>
              <w:rPr>
                <w:b/>
                <w:sz w:val="20"/>
                <w:szCs w:val="20"/>
              </w:rPr>
            </w:pPr>
            <w:r w:rsidRPr="000D0E32">
              <w:rPr>
                <w:b/>
                <w:sz w:val="20"/>
                <w:szCs w:val="20"/>
              </w:rPr>
              <w:t>Vrlo visoka spremnost</w:t>
            </w:r>
          </w:p>
        </w:tc>
      </w:tr>
      <w:tr w:rsidR="000D0E32" w:rsidRPr="000D0E32" w14:paraId="016468F6" w14:textId="77777777" w:rsidTr="000D0E32">
        <w:trPr>
          <w:trHeight w:val="269"/>
          <w:tblHeader/>
          <w:jc w:val="center"/>
        </w:trPr>
        <w:tc>
          <w:tcPr>
            <w:tcW w:w="3539" w:type="dxa"/>
            <w:vMerge/>
            <w:shd w:val="clear" w:color="auto" w:fill="auto"/>
            <w:vAlign w:val="center"/>
          </w:tcPr>
          <w:p w14:paraId="07426541" w14:textId="77777777" w:rsidR="000D0E32" w:rsidRPr="000D0E32" w:rsidRDefault="000D0E32" w:rsidP="000D0E32">
            <w:pPr>
              <w:spacing w:before="0" w:after="0"/>
              <w:rPr>
                <w:b/>
                <w:sz w:val="20"/>
                <w:szCs w:val="20"/>
              </w:rPr>
            </w:pPr>
          </w:p>
        </w:tc>
        <w:tc>
          <w:tcPr>
            <w:tcW w:w="1418" w:type="dxa"/>
            <w:shd w:val="clear" w:color="auto" w:fill="auto"/>
            <w:vAlign w:val="center"/>
          </w:tcPr>
          <w:p w14:paraId="19332A1C" w14:textId="77777777" w:rsidR="000D0E32" w:rsidRPr="000D0E32" w:rsidRDefault="000D0E32" w:rsidP="000D0E32">
            <w:pPr>
              <w:spacing w:before="0" w:after="0"/>
              <w:jc w:val="center"/>
              <w:rPr>
                <w:b/>
                <w:sz w:val="20"/>
                <w:szCs w:val="20"/>
              </w:rPr>
            </w:pPr>
            <w:r w:rsidRPr="000D0E32">
              <w:rPr>
                <w:b/>
                <w:sz w:val="20"/>
                <w:szCs w:val="20"/>
              </w:rPr>
              <w:t>4</w:t>
            </w:r>
          </w:p>
        </w:tc>
        <w:tc>
          <w:tcPr>
            <w:tcW w:w="1285" w:type="dxa"/>
            <w:shd w:val="clear" w:color="auto" w:fill="auto"/>
            <w:vAlign w:val="center"/>
          </w:tcPr>
          <w:p w14:paraId="5AE33030" w14:textId="77777777" w:rsidR="000D0E32" w:rsidRPr="000D0E32" w:rsidRDefault="000D0E32" w:rsidP="000D0E32">
            <w:pPr>
              <w:spacing w:before="0" w:after="0"/>
              <w:jc w:val="center"/>
              <w:rPr>
                <w:b/>
                <w:sz w:val="20"/>
                <w:szCs w:val="20"/>
              </w:rPr>
            </w:pPr>
            <w:r w:rsidRPr="000D0E32">
              <w:rPr>
                <w:b/>
                <w:sz w:val="20"/>
                <w:szCs w:val="20"/>
              </w:rPr>
              <w:t>3</w:t>
            </w:r>
          </w:p>
        </w:tc>
        <w:tc>
          <w:tcPr>
            <w:tcW w:w="1562" w:type="dxa"/>
            <w:shd w:val="clear" w:color="auto" w:fill="auto"/>
            <w:vAlign w:val="center"/>
          </w:tcPr>
          <w:p w14:paraId="58BC8E3B" w14:textId="77777777" w:rsidR="000D0E32" w:rsidRPr="000D0E32" w:rsidRDefault="000D0E32" w:rsidP="000D0E32">
            <w:pPr>
              <w:spacing w:before="0" w:after="0"/>
              <w:jc w:val="center"/>
              <w:rPr>
                <w:b/>
                <w:sz w:val="20"/>
                <w:szCs w:val="20"/>
              </w:rPr>
            </w:pPr>
            <w:r w:rsidRPr="000D0E32">
              <w:rPr>
                <w:b/>
                <w:sz w:val="20"/>
                <w:szCs w:val="20"/>
              </w:rPr>
              <w:t>2</w:t>
            </w:r>
          </w:p>
        </w:tc>
        <w:tc>
          <w:tcPr>
            <w:tcW w:w="1405" w:type="dxa"/>
            <w:shd w:val="clear" w:color="auto" w:fill="auto"/>
            <w:vAlign w:val="center"/>
          </w:tcPr>
          <w:p w14:paraId="54A963BF" w14:textId="77777777" w:rsidR="000D0E32" w:rsidRPr="000D0E32" w:rsidRDefault="000D0E32" w:rsidP="000D0E32">
            <w:pPr>
              <w:spacing w:before="0" w:after="0"/>
              <w:jc w:val="center"/>
              <w:rPr>
                <w:b/>
                <w:sz w:val="20"/>
                <w:szCs w:val="20"/>
              </w:rPr>
            </w:pPr>
            <w:r w:rsidRPr="000D0E32">
              <w:rPr>
                <w:b/>
                <w:sz w:val="20"/>
                <w:szCs w:val="20"/>
              </w:rPr>
              <w:t>1</w:t>
            </w:r>
          </w:p>
        </w:tc>
      </w:tr>
      <w:tr w:rsidR="000D0E32" w:rsidRPr="000D0E32" w14:paraId="0A74FD41" w14:textId="77777777" w:rsidTr="000D0E32">
        <w:trPr>
          <w:trHeight w:val="341"/>
          <w:jc w:val="center"/>
        </w:trPr>
        <w:tc>
          <w:tcPr>
            <w:tcW w:w="3539" w:type="dxa"/>
            <w:shd w:val="clear" w:color="auto" w:fill="auto"/>
            <w:vAlign w:val="center"/>
          </w:tcPr>
          <w:p w14:paraId="041B5F4A" w14:textId="77777777" w:rsidR="000D0E32" w:rsidRPr="000D0E32" w:rsidRDefault="000D0E32" w:rsidP="000D0E32">
            <w:pPr>
              <w:spacing w:after="0"/>
              <w:jc w:val="left"/>
              <w:rPr>
                <w:sz w:val="20"/>
                <w:szCs w:val="20"/>
              </w:rPr>
            </w:pPr>
            <w:r w:rsidRPr="000D0E32">
              <w:rPr>
                <w:sz w:val="20"/>
                <w:szCs w:val="20"/>
              </w:rPr>
              <w:t>Stupnja popunjenosti ljudstvom</w:t>
            </w:r>
          </w:p>
        </w:tc>
        <w:tc>
          <w:tcPr>
            <w:tcW w:w="1418" w:type="dxa"/>
            <w:shd w:val="clear" w:color="auto" w:fill="auto"/>
            <w:vAlign w:val="center"/>
          </w:tcPr>
          <w:p w14:paraId="29235D05" w14:textId="77777777" w:rsidR="000D0E32" w:rsidRPr="000D0E32" w:rsidRDefault="000D0E32" w:rsidP="000D0E32">
            <w:pPr>
              <w:spacing w:after="0"/>
              <w:jc w:val="center"/>
              <w:rPr>
                <w:b/>
                <w:sz w:val="20"/>
                <w:szCs w:val="20"/>
              </w:rPr>
            </w:pPr>
          </w:p>
        </w:tc>
        <w:tc>
          <w:tcPr>
            <w:tcW w:w="1285" w:type="dxa"/>
            <w:shd w:val="clear" w:color="auto" w:fill="auto"/>
            <w:vAlign w:val="center"/>
          </w:tcPr>
          <w:p w14:paraId="4CB46490" w14:textId="77777777" w:rsidR="000D0E32" w:rsidRPr="000D0E32" w:rsidRDefault="000D0E32" w:rsidP="000D0E32">
            <w:pPr>
              <w:spacing w:after="0"/>
              <w:jc w:val="center"/>
              <w:rPr>
                <w:b/>
                <w:sz w:val="20"/>
                <w:szCs w:val="20"/>
              </w:rPr>
            </w:pPr>
          </w:p>
        </w:tc>
        <w:tc>
          <w:tcPr>
            <w:tcW w:w="1562" w:type="dxa"/>
            <w:shd w:val="clear" w:color="auto" w:fill="auto"/>
            <w:vAlign w:val="center"/>
          </w:tcPr>
          <w:p w14:paraId="3F82B766"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14C2A65D" w14:textId="77777777" w:rsidR="000D0E32" w:rsidRPr="000D0E32" w:rsidRDefault="000D0E32" w:rsidP="000D0E32">
            <w:pPr>
              <w:spacing w:after="0"/>
              <w:jc w:val="center"/>
              <w:rPr>
                <w:b/>
                <w:sz w:val="20"/>
                <w:szCs w:val="20"/>
              </w:rPr>
            </w:pPr>
          </w:p>
        </w:tc>
      </w:tr>
      <w:tr w:rsidR="000D0E32" w:rsidRPr="000D0E32" w14:paraId="5E0F0072" w14:textId="77777777" w:rsidTr="000D0E32">
        <w:trPr>
          <w:trHeight w:val="341"/>
          <w:jc w:val="center"/>
        </w:trPr>
        <w:tc>
          <w:tcPr>
            <w:tcW w:w="3539" w:type="dxa"/>
            <w:shd w:val="clear" w:color="auto" w:fill="auto"/>
            <w:vAlign w:val="center"/>
          </w:tcPr>
          <w:p w14:paraId="45245452" w14:textId="77777777" w:rsidR="000D0E32" w:rsidRPr="000D0E32" w:rsidRDefault="000D0E32" w:rsidP="000D0E32">
            <w:pPr>
              <w:spacing w:after="0"/>
              <w:jc w:val="left"/>
              <w:rPr>
                <w:sz w:val="20"/>
                <w:szCs w:val="20"/>
              </w:rPr>
            </w:pPr>
            <w:r w:rsidRPr="000D0E32">
              <w:rPr>
                <w:sz w:val="20"/>
                <w:szCs w:val="20"/>
              </w:rPr>
              <w:t>Stupnja spremnosti zapovjednog osoblja</w:t>
            </w:r>
          </w:p>
        </w:tc>
        <w:tc>
          <w:tcPr>
            <w:tcW w:w="1418" w:type="dxa"/>
            <w:shd w:val="clear" w:color="auto" w:fill="auto"/>
            <w:vAlign w:val="center"/>
          </w:tcPr>
          <w:p w14:paraId="1DC39FFD" w14:textId="77777777" w:rsidR="000D0E32" w:rsidRPr="000D0E32" w:rsidRDefault="000D0E32" w:rsidP="000D0E32">
            <w:pPr>
              <w:spacing w:after="0"/>
              <w:jc w:val="center"/>
              <w:rPr>
                <w:b/>
                <w:sz w:val="20"/>
                <w:szCs w:val="20"/>
              </w:rPr>
            </w:pPr>
          </w:p>
        </w:tc>
        <w:tc>
          <w:tcPr>
            <w:tcW w:w="1285" w:type="dxa"/>
            <w:shd w:val="clear" w:color="auto" w:fill="auto"/>
            <w:vAlign w:val="center"/>
          </w:tcPr>
          <w:p w14:paraId="74DD6A59" w14:textId="77777777" w:rsidR="000D0E32" w:rsidRPr="000D0E32" w:rsidRDefault="000D0E32" w:rsidP="000D0E32">
            <w:pPr>
              <w:spacing w:after="0"/>
              <w:jc w:val="center"/>
              <w:rPr>
                <w:b/>
                <w:sz w:val="20"/>
                <w:szCs w:val="20"/>
              </w:rPr>
            </w:pPr>
          </w:p>
        </w:tc>
        <w:tc>
          <w:tcPr>
            <w:tcW w:w="1562" w:type="dxa"/>
            <w:shd w:val="clear" w:color="auto" w:fill="auto"/>
            <w:vAlign w:val="center"/>
          </w:tcPr>
          <w:p w14:paraId="6D45D66F"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2B405524" w14:textId="77777777" w:rsidR="000D0E32" w:rsidRPr="000D0E32" w:rsidRDefault="000D0E32" w:rsidP="000D0E32">
            <w:pPr>
              <w:spacing w:after="0"/>
              <w:jc w:val="center"/>
              <w:rPr>
                <w:b/>
                <w:sz w:val="20"/>
                <w:szCs w:val="20"/>
              </w:rPr>
            </w:pPr>
          </w:p>
        </w:tc>
      </w:tr>
      <w:tr w:rsidR="000D0E32" w:rsidRPr="000D0E32" w14:paraId="785D1E97" w14:textId="77777777" w:rsidTr="000D0E32">
        <w:trPr>
          <w:trHeight w:val="570"/>
          <w:jc w:val="center"/>
        </w:trPr>
        <w:tc>
          <w:tcPr>
            <w:tcW w:w="3539" w:type="dxa"/>
            <w:shd w:val="clear" w:color="auto" w:fill="auto"/>
            <w:vAlign w:val="center"/>
          </w:tcPr>
          <w:p w14:paraId="0091025D" w14:textId="77777777" w:rsidR="000D0E32" w:rsidRPr="000D0E32" w:rsidRDefault="000D0E32" w:rsidP="000D0E32">
            <w:pPr>
              <w:spacing w:after="0"/>
              <w:jc w:val="left"/>
              <w:rPr>
                <w:sz w:val="20"/>
                <w:szCs w:val="20"/>
              </w:rPr>
            </w:pPr>
            <w:r w:rsidRPr="000D0E32">
              <w:rPr>
                <w:sz w:val="20"/>
                <w:szCs w:val="20"/>
              </w:rPr>
              <w:t>Stupnja osposobljenosti ljudstva i zapovjednog osoblja</w:t>
            </w:r>
          </w:p>
        </w:tc>
        <w:tc>
          <w:tcPr>
            <w:tcW w:w="1418" w:type="dxa"/>
            <w:shd w:val="clear" w:color="auto" w:fill="auto"/>
            <w:vAlign w:val="center"/>
          </w:tcPr>
          <w:p w14:paraId="5614614E" w14:textId="77777777" w:rsidR="000D0E32" w:rsidRPr="000D0E32" w:rsidRDefault="000D0E32" w:rsidP="000D0E32">
            <w:pPr>
              <w:spacing w:after="0"/>
              <w:jc w:val="center"/>
              <w:rPr>
                <w:b/>
                <w:sz w:val="20"/>
                <w:szCs w:val="20"/>
              </w:rPr>
            </w:pPr>
          </w:p>
        </w:tc>
        <w:tc>
          <w:tcPr>
            <w:tcW w:w="1285" w:type="dxa"/>
            <w:shd w:val="clear" w:color="auto" w:fill="auto"/>
            <w:vAlign w:val="center"/>
          </w:tcPr>
          <w:p w14:paraId="66E5DE07" w14:textId="77777777" w:rsidR="000D0E32" w:rsidRPr="000D0E32" w:rsidRDefault="000D0E32" w:rsidP="000D0E32">
            <w:pPr>
              <w:spacing w:after="0"/>
              <w:jc w:val="center"/>
              <w:rPr>
                <w:b/>
                <w:sz w:val="20"/>
                <w:szCs w:val="20"/>
              </w:rPr>
            </w:pPr>
          </w:p>
        </w:tc>
        <w:tc>
          <w:tcPr>
            <w:tcW w:w="1562" w:type="dxa"/>
            <w:shd w:val="clear" w:color="auto" w:fill="auto"/>
            <w:vAlign w:val="center"/>
          </w:tcPr>
          <w:p w14:paraId="1B839F0B"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23791D13" w14:textId="77777777" w:rsidR="000D0E32" w:rsidRPr="000D0E32" w:rsidRDefault="000D0E32" w:rsidP="000D0E32">
            <w:pPr>
              <w:spacing w:after="0"/>
              <w:jc w:val="center"/>
              <w:rPr>
                <w:b/>
                <w:sz w:val="20"/>
                <w:szCs w:val="20"/>
              </w:rPr>
            </w:pPr>
          </w:p>
        </w:tc>
      </w:tr>
      <w:tr w:rsidR="000D0E32" w:rsidRPr="000D0E32" w14:paraId="1F471916" w14:textId="77777777" w:rsidTr="000D0E32">
        <w:trPr>
          <w:trHeight w:val="213"/>
          <w:jc w:val="center"/>
        </w:trPr>
        <w:tc>
          <w:tcPr>
            <w:tcW w:w="3539" w:type="dxa"/>
            <w:shd w:val="clear" w:color="auto" w:fill="auto"/>
            <w:vAlign w:val="center"/>
          </w:tcPr>
          <w:p w14:paraId="276B8C01" w14:textId="77777777" w:rsidR="000D0E32" w:rsidRPr="000D0E32" w:rsidRDefault="000D0E32" w:rsidP="000D0E32">
            <w:pPr>
              <w:spacing w:after="0"/>
              <w:jc w:val="left"/>
              <w:rPr>
                <w:sz w:val="20"/>
                <w:szCs w:val="20"/>
              </w:rPr>
            </w:pPr>
            <w:r w:rsidRPr="000D0E32">
              <w:rPr>
                <w:sz w:val="20"/>
                <w:szCs w:val="20"/>
              </w:rPr>
              <w:t>Stupnja uvježbanosti</w:t>
            </w:r>
          </w:p>
        </w:tc>
        <w:tc>
          <w:tcPr>
            <w:tcW w:w="1418" w:type="dxa"/>
            <w:shd w:val="clear" w:color="auto" w:fill="auto"/>
            <w:vAlign w:val="center"/>
          </w:tcPr>
          <w:p w14:paraId="63E6D3A9" w14:textId="77777777" w:rsidR="000D0E32" w:rsidRPr="000D0E32" w:rsidRDefault="000D0E32" w:rsidP="000D0E32">
            <w:pPr>
              <w:spacing w:after="0"/>
              <w:jc w:val="center"/>
              <w:rPr>
                <w:b/>
                <w:sz w:val="20"/>
                <w:szCs w:val="20"/>
              </w:rPr>
            </w:pPr>
          </w:p>
        </w:tc>
        <w:tc>
          <w:tcPr>
            <w:tcW w:w="1285" w:type="dxa"/>
            <w:shd w:val="clear" w:color="auto" w:fill="auto"/>
            <w:vAlign w:val="center"/>
          </w:tcPr>
          <w:p w14:paraId="2952D74F" w14:textId="77777777" w:rsidR="000D0E32" w:rsidRPr="000D0E32" w:rsidRDefault="000D0E32" w:rsidP="000D0E32">
            <w:pPr>
              <w:spacing w:after="0"/>
              <w:jc w:val="center"/>
              <w:rPr>
                <w:b/>
                <w:sz w:val="20"/>
                <w:szCs w:val="20"/>
              </w:rPr>
            </w:pPr>
          </w:p>
        </w:tc>
        <w:tc>
          <w:tcPr>
            <w:tcW w:w="1562" w:type="dxa"/>
            <w:shd w:val="clear" w:color="auto" w:fill="auto"/>
            <w:vAlign w:val="center"/>
          </w:tcPr>
          <w:p w14:paraId="6A1AAE2A"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1C987181" w14:textId="77777777" w:rsidR="000D0E32" w:rsidRPr="000D0E32" w:rsidRDefault="000D0E32" w:rsidP="000D0E32">
            <w:pPr>
              <w:spacing w:after="0"/>
              <w:jc w:val="center"/>
              <w:rPr>
                <w:b/>
                <w:sz w:val="20"/>
                <w:szCs w:val="20"/>
              </w:rPr>
            </w:pPr>
          </w:p>
        </w:tc>
      </w:tr>
      <w:tr w:rsidR="000D0E32" w:rsidRPr="000D0E32" w14:paraId="6F5B5576" w14:textId="77777777" w:rsidTr="000D0E32">
        <w:trPr>
          <w:trHeight w:val="351"/>
          <w:jc w:val="center"/>
        </w:trPr>
        <w:tc>
          <w:tcPr>
            <w:tcW w:w="3539" w:type="dxa"/>
            <w:shd w:val="clear" w:color="auto" w:fill="auto"/>
            <w:vAlign w:val="center"/>
          </w:tcPr>
          <w:p w14:paraId="059A35D1" w14:textId="77777777" w:rsidR="000D0E32" w:rsidRPr="000D0E32" w:rsidRDefault="000D0E32" w:rsidP="000D0E32">
            <w:pPr>
              <w:spacing w:after="0"/>
              <w:jc w:val="left"/>
              <w:rPr>
                <w:sz w:val="20"/>
                <w:szCs w:val="20"/>
              </w:rPr>
            </w:pPr>
            <w:r w:rsidRPr="000D0E32">
              <w:rPr>
                <w:sz w:val="20"/>
                <w:szCs w:val="20"/>
              </w:rPr>
              <w:t>Stupnja opremljenosti materijalnim sredstvima i opremom</w:t>
            </w:r>
          </w:p>
        </w:tc>
        <w:tc>
          <w:tcPr>
            <w:tcW w:w="1418" w:type="dxa"/>
            <w:shd w:val="clear" w:color="auto" w:fill="auto"/>
            <w:vAlign w:val="center"/>
          </w:tcPr>
          <w:p w14:paraId="080F37B8" w14:textId="77777777" w:rsidR="000D0E32" w:rsidRPr="000D0E32" w:rsidRDefault="000D0E32" w:rsidP="000D0E32">
            <w:pPr>
              <w:spacing w:after="0"/>
              <w:jc w:val="center"/>
              <w:rPr>
                <w:b/>
                <w:sz w:val="20"/>
                <w:szCs w:val="20"/>
              </w:rPr>
            </w:pPr>
          </w:p>
        </w:tc>
        <w:tc>
          <w:tcPr>
            <w:tcW w:w="1285" w:type="dxa"/>
            <w:shd w:val="clear" w:color="auto" w:fill="auto"/>
            <w:vAlign w:val="center"/>
          </w:tcPr>
          <w:p w14:paraId="4AD94870" w14:textId="77777777" w:rsidR="000D0E32" w:rsidRPr="000D0E32" w:rsidRDefault="000D0E32" w:rsidP="000D0E32">
            <w:pPr>
              <w:spacing w:after="0"/>
              <w:jc w:val="center"/>
              <w:rPr>
                <w:b/>
                <w:sz w:val="20"/>
                <w:szCs w:val="20"/>
              </w:rPr>
            </w:pPr>
            <w:r w:rsidRPr="000D0E32">
              <w:rPr>
                <w:b/>
                <w:sz w:val="20"/>
                <w:szCs w:val="20"/>
              </w:rPr>
              <w:t>x</w:t>
            </w:r>
          </w:p>
        </w:tc>
        <w:tc>
          <w:tcPr>
            <w:tcW w:w="1562" w:type="dxa"/>
            <w:shd w:val="clear" w:color="auto" w:fill="auto"/>
            <w:vAlign w:val="center"/>
          </w:tcPr>
          <w:p w14:paraId="0CBCCC2E" w14:textId="77777777" w:rsidR="000D0E32" w:rsidRPr="000D0E32" w:rsidRDefault="000D0E32" w:rsidP="000D0E32">
            <w:pPr>
              <w:spacing w:after="0"/>
              <w:jc w:val="center"/>
              <w:rPr>
                <w:b/>
                <w:sz w:val="20"/>
                <w:szCs w:val="20"/>
              </w:rPr>
            </w:pPr>
          </w:p>
        </w:tc>
        <w:tc>
          <w:tcPr>
            <w:tcW w:w="1405" w:type="dxa"/>
            <w:shd w:val="clear" w:color="auto" w:fill="auto"/>
            <w:vAlign w:val="center"/>
          </w:tcPr>
          <w:p w14:paraId="41F1ABDF" w14:textId="77777777" w:rsidR="000D0E32" w:rsidRPr="000D0E32" w:rsidRDefault="000D0E32" w:rsidP="000D0E32">
            <w:pPr>
              <w:spacing w:after="0"/>
              <w:jc w:val="center"/>
              <w:rPr>
                <w:b/>
                <w:sz w:val="20"/>
                <w:szCs w:val="20"/>
              </w:rPr>
            </w:pPr>
          </w:p>
        </w:tc>
      </w:tr>
      <w:tr w:rsidR="000D0E32" w:rsidRPr="000D0E32" w14:paraId="22D7597D" w14:textId="77777777" w:rsidTr="000D0E32">
        <w:trPr>
          <w:trHeight w:val="341"/>
          <w:jc w:val="center"/>
        </w:trPr>
        <w:tc>
          <w:tcPr>
            <w:tcW w:w="3539" w:type="dxa"/>
            <w:shd w:val="clear" w:color="auto" w:fill="auto"/>
            <w:vAlign w:val="center"/>
          </w:tcPr>
          <w:p w14:paraId="1DEA8CB3" w14:textId="77777777" w:rsidR="000D0E32" w:rsidRPr="000D0E32" w:rsidRDefault="000D0E32" w:rsidP="000D0E32">
            <w:pPr>
              <w:spacing w:after="0"/>
              <w:jc w:val="left"/>
              <w:rPr>
                <w:sz w:val="20"/>
                <w:szCs w:val="20"/>
              </w:rPr>
            </w:pPr>
            <w:r w:rsidRPr="000D0E32">
              <w:rPr>
                <w:sz w:val="20"/>
                <w:szCs w:val="20"/>
              </w:rPr>
              <w:t>Vremena mobilizacijske spremnosti/operativne gotovosti</w:t>
            </w:r>
          </w:p>
        </w:tc>
        <w:tc>
          <w:tcPr>
            <w:tcW w:w="1418" w:type="dxa"/>
            <w:shd w:val="clear" w:color="auto" w:fill="auto"/>
            <w:vAlign w:val="center"/>
          </w:tcPr>
          <w:p w14:paraId="4A247A2E" w14:textId="77777777" w:rsidR="000D0E32" w:rsidRPr="000D0E32" w:rsidRDefault="000D0E32" w:rsidP="000D0E32">
            <w:pPr>
              <w:spacing w:after="0"/>
              <w:jc w:val="center"/>
              <w:rPr>
                <w:b/>
                <w:sz w:val="20"/>
                <w:szCs w:val="20"/>
              </w:rPr>
            </w:pPr>
          </w:p>
        </w:tc>
        <w:tc>
          <w:tcPr>
            <w:tcW w:w="1285" w:type="dxa"/>
            <w:shd w:val="clear" w:color="auto" w:fill="auto"/>
            <w:vAlign w:val="center"/>
          </w:tcPr>
          <w:p w14:paraId="747017AA" w14:textId="77777777" w:rsidR="000D0E32" w:rsidRPr="000D0E32" w:rsidRDefault="007F1A7F" w:rsidP="000D0E32">
            <w:pPr>
              <w:spacing w:after="0"/>
              <w:jc w:val="center"/>
              <w:rPr>
                <w:b/>
                <w:sz w:val="20"/>
                <w:szCs w:val="20"/>
              </w:rPr>
            </w:pPr>
            <w:r>
              <w:rPr>
                <w:b/>
                <w:sz w:val="20"/>
                <w:szCs w:val="20"/>
              </w:rPr>
              <w:t>x</w:t>
            </w:r>
          </w:p>
        </w:tc>
        <w:tc>
          <w:tcPr>
            <w:tcW w:w="1562" w:type="dxa"/>
            <w:shd w:val="clear" w:color="auto" w:fill="auto"/>
            <w:vAlign w:val="center"/>
          </w:tcPr>
          <w:p w14:paraId="0B48D69D" w14:textId="77777777" w:rsidR="000D0E32" w:rsidRPr="000D0E32" w:rsidRDefault="000D0E32" w:rsidP="000D0E32">
            <w:pPr>
              <w:spacing w:after="0"/>
              <w:jc w:val="center"/>
              <w:rPr>
                <w:b/>
                <w:sz w:val="20"/>
                <w:szCs w:val="20"/>
              </w:rPr>
            </w:pPr>
          </w:p>
        </w:tc>
        <w:tc>
          <w:tcPr>
            <w:tcW w:w="1405" w:type="dxa"/>
            <w:shd w:val="clear" w:color="auto" w:fill="auto"/>
            <w:vAlign w:val="center"/>
          </w:tcPr>
          <w:p w14:paraId="045DF046" w14:textId="77777777" w:rsidR="000D0E32" w:rsidRPr="000D0E32" w:rsidRDefault="000D0E32" w:rsidP="000D0E32">
            <w:pPr>
              <w:spacing w:after="0"/>
              <w:jc w:val="center"/>
              <w:rPr>
                <w:b/>
                <w:sz w:val="20"/>
                <w:szCs w:val="20"/>
              </w:rPr>
            </w:pPr>
          </w:p>
        </w:tc>
      </w:tr>
      <w:tr w:rsidR="000D0E32" w:rsidRPr="000D0E32" w14:paraId="3119AFB0" w14:textId="77777777" w:rsidTr="000D0E32">
        <w:trPr>
          <w:trHeight w:val="351"/>
          <w:jc w:val="center"/>
        </w:trPr>
        <w:tc>
          <w:tcPr>
            <w:tcW w:w="3539" w:type="dxa"/>
            <w:shd w:val="clear" w:color="auto" w:fill="auto"/>
            <w:vAlign w:val="center"/>
          </w:tcPr>
          <w:p w14:paraId="3A90E2C2" w14:textId="77777777" w:rsidR="000D0E32" w:rsidRPr="000D0E32" w:rsidRDefault="000D0E32" w:rsidP="000D0E32">
            <w:pPr>
              <w:spacing w:after="0"/>
              <w:jc w:val="left"/>
              <w:rPr>
                <w:b/>
                <w:sz w:val="20"/>
                <w:szCs w:val="20"/>
              </w:rPr>
            </w:pPr>
            <w:r w:rsidRPr="000D0E32">
              <w:rPr>
                <w:sz w:val="20"/>
                <w:szCs w:val="20"/>
              </w:rPr>
              <w:t>Samodostatnosti i logističkoj potpori</w:t>
            </w:r>
          </w:p>
        </w:tc>
        <w:tc>
          <w:tcPr>
            <w:tcW w:w="1418" w:type="dxa"/>
            <w:shd w:val="clear" w:color="auto" w:fill="auto"/>
            <w:vAlign w:val="center"/>
          </w:tcPr>
          <w:p w14:paraId="6357F7DA" w14:textId="77777777" w:rsidR="000D0E32" w:rsidRPr="000D0E32" w:rsidRDefault="000D0E32" w:rsidP="000D0E32">
            <w:pPr>
              <w:spacing w:after="0"/>
              <w:jc w:val="center"/>
              <w:rPr>
                <w:b/>
                <w:sz w:val="20"/>
                <w:szCs w:val="20"/>
              </w:rPr>
            </w:pPr>
          </w:p>
        </w:tc>
        <w:tc>
          <w:tcPr>
            <w:tcW w:w="1285" w:type="dxa"/>
            <w:shd w:val="clear" w:color="auto" w:fill="auto"/>
            <w:vAlign w:val="center"/>
          </w:tcPr>
          <w:p w14:paraId="40CC5C0F" w14:textId="77777777" w:rsidR="000D0E32" w:rsidRPr="000D0E32" w:rsidRDefault="000D0E32" w:rsidP="000D0E32">
            <w:pPr>
              <w:spacing w:after="0"/>
              <w:jc w:val="center"/>
              <w:rPr>
                <w:b/>
                <w:sz w:val="20"/>
                <w:szCs w:val="20"/>
              </w:rPr>
            </w:pPr>
            <w:r w:rsidRPr="000D0E32">
              <w:rPr>
                <w:b/>
                <w:sz w:val="20"/>
                <w:szCs w:val="20"/>
              </w:rPr>
              <w:t>x</w:t>
            </w:r>
          </w:p>
        </w:tc>
        <w:tc>
          <w:tcPr>
            <w:tcW w:w="1562" w:type="dxa"/>
            <w:shd w:val="clear" w:color="auto" w:fill="auto"/>
            <w:vAlign w:val="center"/>
          </w:tcPr>
          <w:p w14:paraId="7AF47A92" w14:textId="77777777" w:rsidR="000D0E32" w:rsidRPr="000D0E32" w:rsidRDefault="000D0E32" w:rsidP="000D0E32">
            <w:pPr>
              <w:spacing w:after="0"/>
              <w:jc w:val="center"/>
              <w:rPr>
                <w:b/>
                <w:sz w:val="20"/>
                <w:szCs w:val="20"/>
              </w:rPr>
            </w:pPr>
          </w:p>
        </w:tc>
        <w:tc>
          <w:tcPr>
            <w:tcW w:w="1405" w:type="dxa"/>
            <w:shd w:val="clear" w:color="auto" w:fill="auto"/>
            <w:vAlign w:val="center"/>
          </w:tcPr>
          <w:p w14:paraId="100F2C0D" w14:textId="77777777" w:rsidR="000D0E32" w:rsidRPr="000D0E32" w:rsidRDefault="000D0E32" w:rsidP="000D0E32">
            <w:pPr>
              <w:spacing w:after="0"/>
              <w:jc w:val="center"/>
              <w:rPr>
                <w:b/>
                <w:sz w:val="20"/>
                <w:szCs w:val="20"/>
              </w:rPr>
            </w:pPr>
          </w:p>
        </w:tc>
      </w:tr>
      <w:tr w:rsidR="000D0E32" w:rsidRPr="000D0E32" w14:paraId="3E336B07" w14:textId="77777777" w:rsidTr="000D0E32">
        <w:trPr>
          <w:trHeight w:val="351"/>
          <w:jc w:val="center"/>
        </w:trPr>
        <w:tc>
          <w:tcPr>
            <w:tcW w:w="3539" w:type="dxa"/>
            <w:shd w:val="clear" w:color="auto" w:fill="auto"/>
            <w:vAlign w:val="center"/>
          </w:tcPr>
          <w:p w14:paraId="4175B8EC" w14:textId="77777777" w:rsidR="000D0E32" w:rsidRPr="000D0E32" w:rsidRDefault="000D0E32" w:rsidP="000D0E32">
            <w:pPr>
              <w:spacing w:after="0"/>
              <w:jc w:val="left"/>
              <w:rPr>
                <w:b/>
                <w:sz w:val="20"/>
                <w:szCs w:val="20"/>
              </w:rPr>
            </w:pPr>
            <w:r w:rsidRPr="000D0E32">
              <w:rPr>
                <w:sz w:val="20"/>
                <w:szCs w:val="20"/>
                <w:u w:val="single"/>
              </w:rPr>
              <w:t>Područje reagiranja - ZBIRNO</w:t>
            </w:r>
          </w:p>
        </w:tc>
        <w:tc>
          <w:tcPr>
            <w:tcW w:w="1418" w:type="dxa"/>
            <w:shd w:val="clear" w:color="auto" w:fill="auto"/>
            <w:vAlign w:val="center"/>
          </w:tcPr>
          <w:p w14:paraId="5C44023C" w14:textId="77777777" w:rsidR="000D0E32" w:rsidRPr="000D0E32" w:rsidRDefault="000D0E32" w:rsidP="000D0E32">
            <w:pPr>
              <w:spacing w:after="0"/>
              <w:jc w:val="center"/>
              <w:rPr>
                <w:b/>
                <w:sz w:val="20"/>
                <w:szCs w:val="20"/>
              </w:rPr>
            </w:pPr>
          </w:p>
        </w:tc>
        <w:tc>
          <w:tcPr>
            <w:tcW w:w="1285" w:type="dxa"/>
            <w:shd w:val="clear" w:color="auto" w:fill="auto"/>
            <w:vAlign w:val="center"/>
          </w:tcPr>
          <w:p w14:paraId="3816A318" w14:textId="77777777" w:rsidR="000D0E32" w:rsidRPr="000D0E32" w:rsidRDefault="000D0E32" w:rsidP="000D0E32">
            <w:pPr>
              <w:spacing w:after="0"/>
              <w:jc w:val="center"/>
              <w:rPr>
                <w:b/>
                <w:sz w:val="20"/>
                <w:szCs w:val="20"/>
              </w:rPr>
            </w:pPr>
          </w:p>
        </w:tc>
        <w:tc>
          <w:tcPr>
            <w:tcW w:w="1562" w:type="dxa"/>
            <w:shd w:val="clear" w:color="auto" w:fill="auto"/>
            <w:vAlign w:val="center"/>
          </w:tcPr>
          <w:p w14:paraId="577BADC1"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3EC59D61" w14:textId="77777777" w:rsidR="000D0E32" w:rsidRPr="000D0E32" w:rsidRDefault="000D0E32" w:rsidP="000D0E32">
            <w:pPr>
              <w:spacing w:after="0"/>
              <w:jc w:val="center"/>
              <w:rPr>
                <w:b/>
                <w:sz w:val="20"/>
                <w:szCs w:val="20"/>
              </w:rPr>
            </w:pPr>
          </w:p>
        </w:tc>
      </w:tr>
      <w:bookmarkEnd w:id="311"/>
    </w:tbl>
    <w:p w14:paraId="559DCEBF" w14:textId="77777777" w:rsidR="006A5647" w:rsidRDefault="006A5647" w:rsidP="000D0E32">
      <w:pPr>
        <w:rPr>
          <w:b/>
          <w:color w:val="000000"/>
        </w:rPr>
      </w:pPr>
    </w:p>
    <w:p w14:paraId="2211621C" w14:textId="67EE3EC1" w:rsidR="000D0E32" w:rsidRPr="000D0E32" w:rsidRDefault="000D0E32" w:rsidP="000D0E32">
      <w:pPr>
        <w:rPr>
          <w:b/>
          <w:color w:val="000000"/>
        </w:rPr>
      </w:pPr>
      <w:r w:rsidRPr="000D0E32">
        <w:rPr>
          <w:b/>
          <w:color w:val="000000"/>
        </w:rPr>
        <w:lastRenderedPageBreak/>
        <w:t xml:space="preserve">Hrvatska gorska služba spašavanja – Stanica </w:t>
      </w:r>
      <w:r w:rsidR="009C165A">
        <w:rPr>
          <w:b/>
          <w:color w:val="000000"/>
        </w:rPr>
        <w:t>Zadar</w:t>
      </w:r>
    </w:p>
    <w:p w14:paraId="42C3F810" w14:textId="77777777" w:rsidR="00EC0DCA" w:rsidRDefault="00EC0DCA" w:rsidP="009C165A">
      <w:pPr>
        <w:rPr>
          <w:rFonts w:eastAsiaTheme="minorHAnsi"/>
        </w:rPr>
      </w:pPr>
      <w:r w:rsidRPr="00EC0DCA">
        <w:rPr>
          <w:rFonts w:eastAsiaTheme="minorHAnsi"/>
        </w:rPr>
        <w:t xml:space="preserve">Hrvatska gorska služba spašavanja - Stanica Zadar predstavlja interventnu javnu službu, koja je specijalizirana za spašavanje s nepristupačnih terena, pri teškim vremenskim prilikama. Sukladno Zakonu o HGSS-u, prevencija, organiziranje, pripremanje i provođenje aktivnosti i mjera kojima je svrha povećati i unaprijediti pripravnost, javni je interes i obveza lokalnih zajednica na čijem prostoru stanica djeluje pa tako i Grada Zadra. </w:t>
      </w:r>
    </w:p>
    <w:p w14:paraId="3035F5CF" w14:textId="4B0610EC" w:rsidR="00EC0DCA" w:rsidRDefault="00EC0DCA" w:rsidP="009C165A">
      <w:pPr>
        <w:rPr>
          <w:rFonts w:eastAsiaTheme="minorHAnsi"/>
        </w:rPr>
      </w:pPr>
      <w:r w:rsidRPr="00EC0DCA">
        <w:rPr>
          <w:rFonts w:eastAsiaTheme="minorHAnsi"/>
        </w:rPr>
        <w:t>Stanica Zadar trenutno ima 40 aktivnih spašavatelja i 2 profesionalna ronioca, te svi članovi stanice prolaze stalnu obuku bilo kroz rad stanice ili kroz razne aktivnosti HGSS-a. Stanica posjeduje 3 potražna psa.</w:t>
      </w:r>
    </w:p>
    <w:p w14:paraId="5A6B7FFD" w14:textId="7B5CBFC5" w:rsidR="009C165A" w:rsidRPr="009C165A" w:rsidRDefault="009C165A" w:rsidP="009C165A">
      <w:pPr>
        <w:rPr>
          <w:rFonts w:eastAsiaTheme="minorHAnsi"/>
        </w:rPr>
      </w:pPr>
      <w:r w:rsidRPr="009C165A">
        <w:rPr>
          <w:rFonts w:eastAsiaTheme="minorHAnsi"/>
        </w:rPr>
        <w:t>Stanica je osposobljena za izvršavanje slijedećih temeljnih zadaća:</w:t>
      </w:r>
    </w:p>
    <w:p w14:paraId="6919FFD9" w14:textId="77777777" w:rsidR="009C165A" w:rsidRPr="005707A9" w:rsidRDefault="009C165A" w:rsidP="001D0B8D">
      <w:pPr>
        <w:pStyle w:val="ListParagraph"/>
        <w:numPr>
          <w:ilvl w:val="0"/>
          <w:numId w:val="25"/>
        </w:numPr>
        <w:rPr>
          <w:rFonts w:eastAsiaTheme="minorHAnsi"/>
        </w:rPr>
      </w:pPr>
      <w:r w:rsidRPr="005707A9">
        <w:rPr>
          <w:rFonts w:eastAsiaTheme="minorHAnsi"/>
        </w:rPr>
        <w:t>sprječavanje nesreća i spašavanje u planini, na drugim nepristupačnim područjima i u izvanrednim okolnostima uz primjenu posebnih stručnih znanja i uporabu tehničke opreme za spašavanje u planinama u svrhu očuvanja ljudskog života, zdravlja i imovine,</w:t>
      </w:r>
    </w:p>
    <w:p w14:paraId="25791A1A" w14:textId="77777777" w:rsidR="009C165A" w:rsidRPr="005707A9" w:rsidRDefault="009C165A" w:rsidP="001D0B8D">
      <w:pPr>
        <w:pStyle w:val="ListParagraph"/>
        <w:numPr>
          <w:ilvl w:val="0"/>
          <w:numId w:val="25"/>
        </w:numPr>
        <w:rPr>
          <w:rFonts w:eastAsiaTheme="minorHAnsi"/>
        </w:rPr>
      </w:pPr>
      <w:r w:rsidRPr="005707A9">
        <w:rPr>
          <w:rFonts w:eastAsiaTheme="minorHAnsi"/>
        </w:rPr>
        <w:t>potraga za izgubljenim osobama u planinama i drugim nepristupačnim područjima,</w:t>
      </w:r>
    </w:p>
    <w:p w14:paraId="31EB0AFF" w14:textId="77777777" w:rsidR="009C165A" w:rsidRPr="005707A9" w:rsidRDefault="009C165A" w:rsidP="001D0B8D">
      <w:pPr>
        <w:pStyle w:val="ListParagraph"/>
        <w:numPr>
          <w:ilvl w:val="0"/>
          <w:numId w:val="25"/>
        </w:numPr>
        <w:rPr>
          <w:rFonts w:eastAsiaTheme="minorHAnsi"/>
        </w:rPr>
      </w:pPr>
      <w:r w:rsidRPr="005707A9">
        <w:rPr>
          <w:rFonts w:eastAsiaTheme="minorHAnsi"/>
        </w:rPr>
        <w:t>spašavanje iz speleoloških objekata, litica i kanjona,</w:t>
      </w:r>
    </w:p>
    <w:p w14:paraId="2111B147" w14:textId="77777777" w:rsidR="009C165A" w:rsidRPr="005707A9" w:rsidRDefault="009C165A" w:rsidP="001D0B8D">
      <w:pPr>
        <w:pStyle w:val="ListParagraph"/>
        <w:numPr>
          <w:ilvl w:val="0"/>
          <w:numId w:val="25"/>
        </w:numPr>
        <w:rPr>
          <w:rFonts w:eastAsiaTheme="minorHAnsi"/>
        </w:rPr>
      </w:pPr>
      <w:r w:rsidRPr="005707A9">
        <w:rPr>
          <w:rFonts w:eastAsiaTheme="minorHAnsi"/>
        </w:rPr>
        <w:t>spašavanje na uređenim i neuređenim skijalištima, penjalištima i drugim objektima i prostorima u prirodi, za vrijeme specifičnih sportskih, turističkih, rekreativnih, kulturoloških i drugih aktivnosti u prirodi i planinskom području, te speleološkom objektu,</w:t>
      </w:r>
    </w:p>
    <w:p w14:paraId="3ECAC610" w14:textId="77777777" w:rsidR="009C165A" w:rsidRPr="005707A9" w:rsidRDefault="009C165A" w:rsidP="001D0B8D">
      <w:pPr>
        <w:pStyle w:val="ListParagraph"/>
        <w:numPr>
          <w:ilvl w:val="0"/>
          <w:numId w:val="25"/>
        </w:numPr>
        <w:rPr>
          <w:rFonts w:eastAsiaTheme="minorHAnsi"/>
        </w:rPr>
      </w:pPr>
      <w:r w:rsidRPr="005707A9">
        <w:rPr>
          <w:rFonts w:eastAsiaTheme="minorHAnsi"/>
        </w:rPr>
        <w:t>potraga i spašavanje iz lavina i provođenje preventivnih mjera u svezi s opasnostima od snježnih lavina u planinskim područjima,</w:t>
      </w:r>
    </w:p>
    <w:p w14:paraId="041D226B" w14:textId="77777777" w:rsidR="009C165A" w:rsidRPr="005707A9" w:rsidRDefault="009C165A" w:rsidP="001D0B8D">
      <w:pPr>
        <w:pStyle w:val="ListParagraph"/>
        <w:numPr>
          <w:ilvl w:val="0"/>
          <w:numId w:val="25"/>
        </w:numPr>
        <w:rPr>
          <w:rFonts w:eastAsiaTheme="minorHAnsi"/>
        </w:rPr>
      </w:pPr>
      <w:r w:rsidRPr="005707A9">
        <w:rPr>
          <w:rFonts w:eastAsiaTheme="minorHAnsi"/>
        </w:rPr>
        <w:t>sudjelovanje u sustavu traganja i spašavanja za nestalim zrakoplovima i drugim prometnim sredstvima u planinama, strmim dijelovima obale i drugim nepristupačnim područjima,</w:t>
      </w:r>
    </w:p>
    <w:p w14:paraId="6CBE04BC" w14:textId="77777777" w:rsidR="009C165A" w:rsidRPr="005707A9" w:rsidRDefault="009C165A" w:rsidP="001D0B8D">
      <w:pPr>
        <w:pStyle w:val="ListParagraph"/>
        <w:numPr>
          <w:ilvl w:val="0"/>
          <w:numId w:val="25"/>
        </w:numPr>
        <w:rPr>
          <w:rFonts w:eastAsiaTheme="minorHAnsi"/>
        </w:rPr>
      </w:pPr>
      <w:r w:rsidRPr="005707A9">
        <w:rPr>
          <w:rFonts w:eastAsiaTheme="minorHAnsi"/>
        </w:rPr>
        <w:t>spašavanje na visinama i visokim objektima u slučaju potresa, vremenskih nepogoda i drugih nesreća na nepristupačnim prostorima,</w:t>
      </w:r>
    </w:p>
    <w:p w14:paraId="50C8A465" w14:textId="77777777" w:rsidR="009C165A" w:rsidRPr="005707A9" w:rsidRDefault="009C165A" w:rsidP="001D0B8D">
      <w:pPr>
        <w:pStyle w:val="ListParagraph"/>
        <w:numPr>
          <w:ilvl w:val="0"/>
          <w:numId w:val="25"/>
        </w:numPr>
        <w:rPr>
          <w:rFonts w:eastAsiaTheme="minorHAnsi"/>
        </w:rPr>
      </w:pPr>
      <w:r w:rsidRPr="005707A9">
        <w:rPr>
          <w:rFonts w:eastAsiaTheme="minorHAnsi"/>
        </w:rPr>
        <w:t>spašavanje u nesrećama u slučaju loših vremenskih uvjeta uz primjenu posebnih stručnih znanja i tehničke opreme za spašavanje u planinama.</w:t>
      </w:r>
    </w:p>
    <w:p w14:paraId="37E918CA" w14:textId="77777777" w:rsidR="000D0E32" w:rsidRPr="000D0E32" w:rsidRDefault="000D0E32" w:rsidP="000D0E32">
      <w:pPr>
        <w:rPr>
          <w:rFonts w:eastAsiaTheme="minorHAnsi"/>
        </w:rPr>
      </w:pPr>
      <w:r w:rsidRPr="000D0E32">
        <w:rPr>
          <w:rFonts w:eastAsiaTheme="minorHAnsi"/>
        </w:rPr>
        <w:t>Poziv bilo kojem članu Gorske službe spašavanja ujedno je i poziv cijeloj službi čime se mobiliziraju svi potrebni potencijali cijele službe. U pravilu intervenira stanica koja je najbliža mjestu nesreće, a po potrebi se angažiraju i druge stanice.</w:t>
      </w:r>
    </w:p>
    <w:p w14:paraId="2CE2EC30" w14:textId="77777777" w:rsidR="006427B5" w:rsidRPr="000D0E32" w:rsidRDefault="006427B5" w:rsidP="000D0E32">
      <w:pPr>
        <w:spacing w:before="0" w:after="0"/>
        <w:rPr>
          <w:rFonts w:eastAsia="Calibri"/>
          <w:color w:val="000000"/>
          <w:sz w:val="20"/>
          <w:szCs w:val="20"/>
        </w:rPr>
      </w:pPr>
    </w:p>
    <w:p w14:paraId="44941D33" w14:textId="7CA4EA2F" w:rsidR="000D0E32" w:rsidRPr="000D0E32" w:rsidRDefault="000D0E32" w:rsidP="000D0E32">
      <w:pPr>
        <w:spacing w:before="0"/>
        <w:jc w:val="center"/>
        <w:rPr>
          <w:bCs/>
          <w:color w:val="54883D"/>
          <w:sz w:val="20"/>
          <w:szCs w:val="20"/>
        </w:rPr>
      </w:pPr>
      <w:r w:rsidRPr="000D0E32">
        <w:rPr>
          <w:bCs/>
          <w:color w:val="54883D"/>
          <w:sz w:val="20"/>
          <w:szCs w:val="20"/>
        </w:rPr>
        <w:t xml:space="preserve">Tablica </w:t>
      </w:r>
      <w:r w:rsidR="003670C2" w:rsidRPr="000D0E32">
        <w:rPr>
          <w:bCs/>
          <w:color w:val="54883D"/>
          <w:sz w:val="20"/>
          <w:szCs w:val="20"/>
        </w:rPr>
        <w:fldChar w:fldCharType="begin"/>
      </w:r>
      <w:r w:rsidRPr="000D0E32">
        <w:rPr>
          <w:bCs/>
          <w:color w:val="54883D"/>
          <w:sz w:val="20"/>
          <w:szCs w:val="20"/>
        </w:rPr>
        <w:instrText xml:space="preserve"> SEQ Tabela \* ARABIC </w:instrText>
      </w:r>
      <w:r w:rsidR="003670C2" w:rsidRPr="000D0E32">
        <w:rPr>
          <w:bCs/>
          <w:color w:val="54883D"/>
          <w:sz w:val="20"/>
          <w:szCs w:val="20"/>
        </w:rPr>
        <w:fldChar w:fldCharType="separate"/>
      </w:r>
      <w:r w:rsidR="00DD0006">
        <w:rPr>
          <w:bCs/>
          <w:noProof/>
          <w:color w:val="54883D"/>
          <w:sz w:val="20"/>
          <w:szCs w:val="20"/>
        </w:rPr>
        <w:t>71</w:t>
      </w:r>
      <w:r w:rsidR="003670C2" w:rsidRPr="000D0E32">
        <w:rPr>
          <w:bCs/>
          <w:color w:val="54883D"/>
          <w:sz w:val="20"/>
          <w:szCs w:val="20"/>
        </w:rPr>
        <w:fldChar w:fldCharType="end"/>
      </w:r>
      <w:r w:rsidRPr="000D0E32">
        <w:rPr>
          <w:bCs/>
          <w:color w:val="54883D"/>
          <w:sz w:val="20"/>
          <w:szCs w:val="20"/>
        </w:rPr>
        <w:t xml:space="preserve">. Prikaz ocjene spremnosti Hrvatske gorske službe spašavanja – Stanica </w:t>
      </w:r>
      <w:r w:rsidR="006427B5">
        <w:rPr>
          <w:bCs/>
          <w:color w:val="54883D"/>
          <w:sz w:val="20"/>
          <w:szCs w:val="20"/>
        </w:rPr>
        <w:t>Zadar</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0D0E32" w:rsidRPr="000D0E32" w14:paraId="04C84FE4" w14:textId="77777777" w:rsidTr="000D0E32">
        <w:trPr>
          <w:trHeight w:val="341"/>
          <w:tblHeader/>
          <w:jc w:val="center"/>
        </w:trPr>
        <w:tc>
          <w:tcPr>
            <w:tcW w:w="3539" w:type="dxa"/>
            <w:vMerge w:val="restart"/>
            <w:shd w:val="clear" w:color="auto" w:fill="auto"/>
            <w:vAlign w:val="center"/>
          </w:tcPr>
          <w:p w14:paraId="0131008D" w14:textId="77777777" w:rsidR="000D0E32" w:rsidRPr="000D0E32" w:rsidRDefault="000D0E32" w:rsidP="000D0E32">
            <w:pPr>
              <w:spacing w:before="0" w:after="0"/>
              <w:rPr>
                <w:b/>
                <w:sz w:val="20"/>
                <w:szCs w:val="20"/>
              </w:rPr>
            </w:pPr>
            <w:r w:rsidRPr="000D0E32">
              <w:rPr>
                <w:b/>
                <w:sz w:val="20"/>
                <w:szCs w:val="20"/>
              </w:rPr>
              <w:t>PODRUČJE PREVENTIVE</w:t>
            </w:r>
          </w:p>
        </w:tc>
        <w:tc>
          <w:tcPr>
            <w:tcW w:w="1418" w:type="dxa"/>
            <w:shd w:val="clear" w:color="auto" w:fill="FF0000"/>
            <w:vAlign w:val="center"/>
          </w:tcPr>
          <w:p w14:paraId="4FEEDE97" w14:textId="77777777" w:rsidR="000D0E32" w:rsidRPr="000D0E32" w:rsidRDefault="000D0E32" w:rsidP="000D0E32">
            <w:pPr>
              <w:spacing w:before="0" w:after="0"/>
              <w:jc w:val="center"/>
              <w:rPr>
                <w:b/>
                <w:sz w:val="20"/>
                <w:szCs w:val="20"/>
              </w:rPr>
            </w:pPr>
            <w:r w:rsidRPr="000D0E32">
              <w:rPr>
                <w:b/>
                <w:sz w:val="20"/>
                <w:szCs w:val="20"/>
              </w:rPr>
              <w:t>Vrlo niska spremnost</w:t>
            </w:r>
          </w:p>
        </w:tc>
        <w:tc>
          <w:tcPr>
            <w:tcW w:w="1285" w:type="dxa"/>
            <w:shd w:val="clear" w:color="auto" w:fill="FFC000"/>
            <w:vAlign w:val="center"/>
          </w:tcPr>
          <w:p w14:paraId="19DE17A2" w14:textId="77777777" w:rsidR="000D0E32" w:rsidRPr="000D0E32" w:rsidRDefault="000D0E32" w:rsidP="000D0E32">
            <w:pPr>
              <w:spacing w:before="0" w:after="0"/>
              <w:jc w:val="center"/>
              <w:rPr>
                <w:b/>
                <w:sz w:val="20"/>
                <w:szCs w:val="20"/>
              </w:rPr>
            </w:pPr>
            <w:r w:rsidRPr="000D0E32">
              <w:rPr>
                <w:b/>
                <w:sz w:val="20"/>
                <w:szCs w:val="20"/>
              </w:rPr>
              <w:t>Niska spremnost</w:t>
            </w:r>
          </w:p>
        </w:tc>
        <w:tc>
          <w:tcPr>
            <w:tcW w:w="1562" w:type="dxa"/>
            <w:shd w:val="clear" w:color="auto" w:fill="FFFF00"/>
            <w:vAlign w:val="center"/>
          </w:tcPr>
          <w:p w14:paraId="783D5972" w14:textId="77777777" w:rsidR="000D0E32" w:rsidRPr="000D0E32" w:rsidRDefault="000D0E32" w:rsidP="000D0E32">
            <w:pPr>
              <w:spacing w:before="0" w:after="0"/>
              <w:jc w:val="center"/>
              <w:rPr>
                <w:b/>
                <w:sz w:val="20"/>
                <w:szCs w:val="20"/>
              </w:rPr>
            </w:pPr>
            <w:r w:rsidRPr="000D0E32">
              <w:rPr>
                <w:b/>
                <w:sz w:val="20"/>
                <w:szCs w:val="20"/>
              </w:rPr>
              <w:t>Visoka spremnost</w:t>
            </w:r>
          </w:p>
        </w:tc>
        <w:tc>
          <w:tcPr>
            <w:tcW w:w="1405" w:type="dxa"/>
            <w:shd w:val="clear" w:color="auto" w:fill="92D050"/>
            <w:vAlign w:val="center"/>
          </w:tcPr>
          <w:p w14:paraId="649D6213" w14:textId="77777777" w:rsidR="000D0E32" w:rsidRPr="000D0E32" w:rsidRDefault="000D0E32" w:rsidP="000D0E32">
            <w:pPr>
              <w:spacing w:before="0" w:after="0"/>
              <w:jc w:val="center"/>
              <w:rPr>
                <w:b/>
                <w:sz w:val="20"/>
                <w:szCs w:val="20"/>
              </w:rPr>
            </w:pPr>
            <w:r w:rsidRPr="000D0E32">
              <w:rPr>
                <w:b/>
                <w:sz w:val="20"/>
                <w:szCs w:val="20"/>
              </w:rPr>
              <w:t>Vrlo visoka spremnost</w:t>
            </w:r>
          </w:p>
        </w:tc>
      </w:tr>
      <w:tr w:rsidR="000D0E32" w:rsidRPr="000D0E32" w14:paraId="59DA6D49" w14:textId="77777777" w:rsidTr="000D0E32">
        <w:trPr>
          <w:trHeight w:val="269"/>
          <w:tblHeader/>
          <w:jc w:val="center"/>
        </w:trPr>
        <w:tc>
          <w:tcPr>
            <w:tcW w:w="3539" w:type="dxa"/>
            <w:vMerge/>
            <w:shd w:val="clear" w:color="auto" w:fill="auto"/>
            <w:vAlign w:val="center"/>
          </w:tcPr>
          <w:p w14:paraId="13ADA144" w14:textId="77777777" w:rsidR="000D0E32" w:rsidRPr="000D0E32" w:rsidRDefault="000D0E32" w:rsidP="000D0E32">
            <w:pPr>
              <w:spacing w:before="0" w:after="0"/>
              <w:rPr>
                <w:b/>
                <w:sz w:val="20"/>
                <w:szCs w:val="20"/>
              </w:rPr>
            </w:pPr>
          </w:p>
        </w:tc>
        <w:tc>
          <w:tcPr>
            <w:tcW w:w="1418" w:type="dxa"/>
            <w:shd w:val="clear" w:color="auto" w:fill="auto"/>
            <w:vAlign w:val="center"/>
          </w:tcPr>
          <w:p w14:paraId="07107377" w14:textId="77777777" w:rsidR="000D0E32" w:rsidRPr="000D0E32" w:rsidRDefault="000D0E32" w:rsidP="000D0E32">
            <w:pPr>
              <w:spacing w:before="0" w:after="0"/>
              <w:jc w:val="center"/>
              <w:rPr>
                <w:b/>
                <w:sz w:val="20"/>
                <w:szCs w:val="20"/>
              </w:rPr>
            </w:pPr>
            <w:r w:rsidRPr="000D0E32">
              <w:rPr>
                <w:b/>
                <w:sz w:val="20"/>
                <w:szCs w:val="20"/>
              </w:rPr>
              <w:t>4</w:t>
            </w:r>
          </w:p>
        </w:tc>
        <w:tc>
          <w:tcPr>
            <w:tcW w:w="1285" w:type="dxa"/>
            <w:shd w:val="clear" w:color="auto" w:fill="auto"/>
            <w:vAlign w:val="center"/>
          </w:tcPr>
          <w:p w14:paraId="1D2A53D4" w14:textId="77777777" w:rsidR="000D0E32" w:rsidRPr="000D0E32" w:rsidRDefault="000D0E32" w:rsidP="000D0E32">
            <w:pPr>
              <w:spacing w:before="0" w:after="0"/>
              <w:jc w:val="center"/>
              <w:rPr>
                <w:b/>
                <w:sz w:val="20"/>
                <w:szCs w:val="20"/>
              </w:rPr>
            </w:pPr>
            <w:r w:rsidRPr="000D0E32">
              <w:rPr>
                <w:b/>
                <w:sz w:val="20"/>
                <w:szCs w:val="20"/>
              </w:rPr>
              <w:t>3</w:t>
            </w:r>
          </w:p>
        </w:tc>
        <w:tc>
          <w:tcPr>
            <w:tcW w:w="1562" w:type="dxa"/>
            <w:shd w:val="clear" w:color="auto" w:fill="auto"/>
            <w:vAlign w:val="center"/>
          </w:tcPr>
          <w:p w14:paraId="7BDEBD4F" w14:textId="77777777" w:rsidR="000D0E32" w:rsidRPr="000D0E32" w:rsidRDefault="000D0E32" w:rsidP="000D0E32">
            <w:pPr>
              <w:spacing w:before="0" w:after="0"/>
              <w:jc w:val="center"/>
              <w:rPr>
                <w:b/>
                <w:sz w:val="20"/>
                <w:szCs w:val="20"/>
              </w:rPr>
            </w:pPr>
            <w:r w:rsidRPr="000D0E32">
              <w:rPr>
                <w:b/>
                <w:sz w:val="20"/>
                <w:szCs w:val="20"/>
              </w:rPr>
              <w:t>2</w:t>
            </w:r>
          </w:p>
        </w:tc>
        <w:tc>
          <w:tcPr>
            <w:tcW w:w="1405" w:type="dxa"/>
            <w:shd w:val="clear" w:color="auto" w:fill="auto"/>
            <w:vAlign w:val="center"/>
          </w:tcPr>
          <w:p w14:paraId="2B1182FA" w14:textId="77777777" w:rsidR="000D0E32" w:rsidRPr="000D0E32" w:rsidRDefault="000D0E32" w:rsidP="000D0E32">
            <w:pPr>
              <w:spacing w:before="0" w:after="0"/>
              <w:jc w:val="center"/>
              <w:rPr>
                <w:b/>
                <w:sz w:val="20"/>
                <w:szCs w:val="20"/>
              </w:rPr>
            </w:pPr>
            <w:r w:rsidRPr="000D0E32">
              <w:rPr>
                <w:b/>
                <w:sz w:val="20"/>
                <w:szCs w:val="20"/>
              </w:rPr>
              <w:t>1</w:t>
            </w:r>
          </w:p>
        </w:tc>
      </w:tr>
      <w:tr w:rsidR="000D0E32" w:rsidRPr="000D0E32" w14:paraId="40DD8613" w14:textId="77777777" w:rsidTr="000D0E32">
        <w:trPr>
          <w:trHeight w:val="341"/>
          <w:jc w:val="center"/>
        </w:trPr>
        <w:tc>
          <w:tcPr>
            <w:tcW w:w="3539" w:type="dxa"/>
            <w:shd w:val="clear" w:color="auto" w:fill="auto"/>
            <w:vAlign w:val="center"/>
          </w:tcPr>
          <w:p w14:paraId="2B9F79C4" w14:textId="77777777" w:rsidR="000D0E32" w:rsidRPr="000D0E32" w:rsidRDefault="000D0E32" w:rsidP="000D0E32">
            <w:pPr>
              <w:spacing w:after="0"/>
              <w:jc w:val="left"/>
              <w:rPr>
                <w:sz w:val="20"/>
                <w:szCs w:val="20"/>
              </w:rPr>
            </w:pPr>
            <w:r w:rsidRPr="000D0E32">
              <w:rPr>
                <w:sz w:val="20"/>
                <w:szCs w:val="20"/>
              </w:rPr>
              <w:t>Stupnja popunjenosti ljudstvom</w:t>
            </w:r>
          </w:p>
        </w:tc>
        <w:tc>
          <w:tcPr>
            <w:tcW w:w="1418" w:type="dxa"/>
            <w:shd w:val="clear" w:color="auto" w:fill="auto"/>
            <w:vAlign w:val="center"/>
          </w:tcPr>
          <w:p w14:paraId="200F0B6D" w14:textId="77777777" w:rsidR="000D0E32" w:rsidRPr="000D0E32" w:rsidRDefault="000D0E32" w:rsidP="000D0E32">
            <w:pPr>
              <w:spacing w:after="0"/>
              <w:jc w:val="center"/>
              <w:rPr>
                <w:b/>
                <w:sz w:val="20"/>
                <w:szCs w:val="20"/>
              </w:rPr>
            </w:pPr>
          </w:p>
        </w:tc>
        <w:tc>
          <w:tcPr>
            <w:tcW w:w="1285" w:type="dxa"/>
            <w:shd w:val="clear" w:color="auto" w:fill="auto"/>
            <w:vAlign w:val="center"/>
          </w:tcPr>
          <w:p w14:paraId="7C36296A" w14:textId="77777777" w:rsidR="000D0E32" w:rsidRPr="000D0E32" w:rsidRDefault="000D0E32" w:rsidP="000D0E32">
            <w:pPr>
              <w:spacing w:after="0"/>
              <w:jc w:val="center"/>
              <w:rPr>
                <w:b/>
                <w:sz w:val="20"/>
                <w:szCs w:val="20"/>
              </w:rPr>
            </w:pPr>
          </w:p>
        </w:tc>
        <w:tc>
          <w:tcPr>
            <w:tcW w:w="1562" w:type="dxa"/>
            <w:shd w:val="clear" w:color="auto" w:fill="auto"/>
            <w:vAlign w:val="center"/>
          </w:tcPr>
          <w:p w14:paraId="44DFB906"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55C9FC36" w14:textId="77777777" w:rsidR="000D0E32" w:rsidRPr="000D0E32" w:rsidRDefault="000D0E32" w:rsidP="000D0E32">
            <w:pPr>
              <w:spacing w:after="0"/>
              <w:jc w:val="center"/>
              <w:rPr>
                <w:b/>
                <w:sz w:val="20"/>
                <w:szCs w:val="20"/>
              </w:rPr>
            </w:pPr>
          </w:p>
        </w:tc>
      </w:tr>
      <w:tr w:rsidR="000D0E32" w:rsidRPr="000D0E32" w14:paraId="2B7EC170" w14:textId="77777777" w:rsidTr="000D0E32">
        <w:trPr>
          <w:trHeight w:val="341"/>
          <w:jc w:val="center"/>
        </w:trPr>
        <w:tc>
          <w:tcPr>
            <w:tcW w:w="3539" w:type="dxa"/>
            <w:shd w:val="clear" w:color="auto" w:fill="auto"/>
            <w:vAlign w:val="center"/>
          </w:tcPr>
          <w:p w14:paraId="0D6D544F" w14:textId="77777777" w:rsidR="000D0E32" w:rsidRPr="000D0E32" w:rsidRDefault="000D0E32" w:rsidP="000D0E32">
            <w:pPr>
              <w:spacing w:after="0"/>
              <w:jc w:val="left"/>
              <w:rPr>
                <w:sz w:val="20"/>
                <w:szCs w:val="20"/>
              </w:rPr>
            </w:pPr>
            <w:r w:rsidRPr="000D0E32">
              <w:rPr>
                <w:sz w:val="20"/>
                <w:szCs w:val="20"/>
              </w:rPr>
              <w:t>Stupnja spremnosti zapovjednog osoblja</w:t>
            </w:r>
          </w:p>
        </w:tc>
        <w:tc>
          <w:tcPr>
            <w:tcW w:w="1418" w:type="dxa"/>
            <w:shd w:val="clear" w:color="auto" w:fill="auto"/>
            <w:vAlign w:val="center"/>
          </w:tcPr>
          <w:p w14:paraId="3648002A" w14:textId="77777777" w:rsidR="000D0E32" w:rsidRPr="000D0E32" w:rsidRDefault="000D0E32" w:rsidP="000D0E32">
            <w:pPr>
              <w:spacing w:after="0"/>
              <w:jc w:val="center"/>
              <w:rPr>
                <w:b/>
                <w:sz w:val="20"/>
                <w:szCs w:val="20"/>
              </w:rPr>
            </w:pPr>
          </w:p>
        </w:tc>
        <w:tc>
          <w:tcPr>
            <w:tcW w:w="1285" w:type="dxa"/>
            <w:shd w:val="clear" w:color="auto" w:fill="auto"/>
            <w:vAlign w:val="center"/>
          </w:tcPr>
          <w:p w14:paraId="033B1E35" w14:textId="77777777" w:rsidR="000D0E32" w:rsidRPr="000D0E32" w:rsidRDefault="000D0E32" w:rsidP="000D0E32">
            <w:pPr>
              <w:spacing w:after="0"/>
              <w:jc w:val="center"/>
              <w:rPr>
                <w:b/>
                <w:sz w:val="20"/>
                <w:szCs w:val="20"/>
              </w:rPr>
            </w:pPr>
          </w:p>
        </w:tc>
        <w:tc>
          <w:tcPr>
            <w:tcW w:w="1562" w:type="dxa"/>
            <w:shd w:val="clear" w:color="auto" w:fill="auto"/>
            <w:vAlign w:val="center"/>
          </w:tcPr>
          <w:p w14:paraId="0E028DA8"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13011491" w14:textId="77777777" w:rsidR="000D0E32" w:rsidRPr="000D0E32" w:rsidRDefault="000D0E32" w:rsidP="000D0E32">
            <w:pPr>
              <w:spacing w:after="0"/>
              <w:jc w:val="center"/>
              <w:rPr>
                <w:b/>
                <w:sz w:val="20"/>
                <w:szCs w:val="20"/>
              </w:rPr>
            </w:pPr>
          </w:p>
        </w:tc>
      </w:tr>
      <w:tr w:rsidR="000D0E32" w:rsidRPr="000D0E32" w14:paraId="12C11D70" w14:textId="77777777" w:rsidTr="000D0E32">
        <w:trPr>
          <w:trHeight w:val="570"/>
          <w:jc w:val="center"/>
        </w:trPr>
        <w:tc>
          <w:tcPr>
            <w:tcW w:w="3539" w:type="dxa"/>
            <w:shd w:val="clear" w:color="auto" w:fill="auto"/>
            <w:vAlign w:val="center"/>
          </w:tcPr>
          <w:p w14:paraId="38CFB975" w14:textId="77777777" w:rsidR="000D0E32" w:rsidRPr="000D0E32" w:rsidRDefault="000D0E32" w:rsidP="000D0E32">
            <w:pPr>
              <w:spacing w:after="0"/>
              <w:jc w:val="left"/>
              <w:rPr>
                <w:sz w:val="20"/>
                <w:szCs w:val="20"/>
              </w:rPr>
            </w:pPr>
            <w:r w:rsidRPr="000D0E32">
              <w:rPr>
                <w:sz w:val="20"/>
                <w:szCs w:val="20"/>
              </w:rPr>
              <w:t>Stupnja osposobljenosti ljudstva i zapovjednog osoblja</w:t>
            </w:r>
          </w:p>
        </w:tc>
        <w:tc>
          <w:tcPr>
            <w:tcW w:w="1418" w:type="dxa"/>
            <w:shd w:val="clear" w:color="auto" w:fill="auto"/>
            <w:vAlign w:val="center"/>
          </w:tcPr>
          <w:p w14:paraId="140A9A31" w14:textId="77777777" w:rsidR="000D0E32" w:rsidRPr="000D0E32" w:rsidRDefault="000D0E32" w:rsidP="000D0E32">
            <w:pPr>
              <w:spacing w:after="0"/>
              <w:jc w:val="center"/>
              <w:rPr>
                <w:b/>
                <w:sz w:val="20"/>
                <w:szCs w:val="20"/>
              </w:rPr>
            </w:pPr>
          </w:p>
        </w:tc>
        <w:tc>
          <w:tcPr>
            <w:tcW w:w="1285" w:type="dxa"/>
            <w:shd w:val="clear" w:color="auto" w:fill="auto"/>
            <w:vAlign w:val="center"/>
          </w:tcPr>
          <w:p w14:paraId="75CA17B9" w14:textId="77777777" w:rsidR="000D0E32" w:rsidRPr="000D0E32" w:rsidRDefault="000D0E32" w:rsidP="000D0E32">
            <w:pPr>
              <w:spacing w:after="0"/>
              <w:jc w:val="center"/>
              <w:rPr>
                <w:b/>
                <w:sz w:val="20"/>
                <w:szCs w:val="20"/>
              </w:rPr>
            </w:pPr>
          </w:p>
        </w:tc>
        <w:tc>
          <w:tcPr>
            <w:tcW w:w="1562" w:type="dxa"/>
            <w:shd w:val="clear" w:color="auto" w:fill="auto"/>
            <w:vAlign w:val="center"/>
          </w:tcPr>
          <w:p w14:paraId="64FD10D0"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5B7AD819" w14:textId="77777777" w:rsidR="000D0E32" w:rsidRPr="000D0E32" w:rsidRDefault="000D0E32" w:rsidP="000D0E32">
            <w:pPr>
              <w:spacing w:after="0"/>
              <w:jc w:val="center"/>
              <w:rPr>
                <w:b/>
                <w:sz w:val="20"/>
                <w:szCs w:val="20"/>
              </w:rPr>
            </w:pPr>
          </w:p>
        </w:tc>
      </w:tr>
      <w:tr w:rsidR="000D0E32" w:rsidRPr="000D0E32" w14:paraId="0392C917" w14:textId="77777777" w:rsidTr="000D0E32">
        <w:trPr>
          <w:trHeight w:val="213"/>
          <w:jc w:val="center"/>
        </w:trPr>
        <w:tc>
          <w:tcPr>
            <w:tcW w:w="3539" w:type="dxa"/>
            <w:shd w:val="clear" w:color="auto" w:fill="auto"/>
            <w:vAlign w:val="center"/>
          </w:tcPr>
          <w:p w14:paraId="159309D0" w14:textId="77777777" w:rsidR="000D0E32" w:rsidRPr="000D0E32" w:rsidRDefault="000D0E32" w:rsidP="000D0E32">
            <w:pPr>
              <w:spacing w:after="0"/>
              <w:jc w:val="left"/>
              <w:rPr>
                <w:sz w:val="20"/>
                <w:szCs w:val="20"/>
              </w:rPr>
            </w:pPr>
            <w:r w:rsidRPr="000D0E32">
              <w:rPr>
                <w:sz w:val="20"/>
                <w:szCs w:val="20"/>
              </w:rPr>
              <w:t>Stupnja uvježbanosti</w:t>
            </w:r>
          </w:p>
        </w:tc>
        <w:tc>
          <w:tcPr>
            <w:tcW w:w="1418" w:type="dxa"/>
            <w:shd w:val="clear" w:color="auto" w:fill="auto"/>
            <w:vAlign w:val="center"/>
          </w:tcPr>
          <w:p w14:paraId="44EC25E9" w14:textId="77777777" w:rsidR="000D0E32" w:rsidRPr="000D0E32" w:rsidRDefault="000D0E32" w:rsidP="000D0E32">
            <w:pPr>
              <w:spacing w:after="0"/>
              <w:jc w:val="center"/>
              <w:rPr>
                <w:b/>
                <w:sz w:val="20"/>
                <w:szCs w:val="20"/>
              </w:rPr>
            </w:pPr>
          </w:p>
        </w:tc>
        <w:tc>
          <w:tcPr>
            <w:tcW w:w="1285" w:type="dxa"/>
            <w:shd w:val="clear" w:color="auto" w:fill="auto"/>
            <w:vAlign w:val="center"/>
          </w:tcPr>
          <w:p w14:paraId="32774213" w14:textId="77777777" w:rsidR="000D0E32" w:rsidRPr="000D0E32" w:rsidRDefault="000D0E32" w:rsidP="000D0E32">
            <w:pPr>
              <w:spacing w:after="0"/>
              <w:jc w:val="center"/>
              <w:rPr>
                <w:b/>
                <w:sz w:val="20"/>
                <w:szCs w:val="20"/>
              </w:rPr>
            </w:pPr>
          </w:p>
        </w:tc>
        <w:tc>
          <w:tcPr>
            <w:tcW w:w="1562" w:type="dxa"/>
            <w:shd w:val="clear" w:color="auto" w:fill="auto"/>
            <w:vAlign w:val="center"/>
          </w:tcPr>
          <w:p w14:paraId="242E91FE"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29A394DE" w14:textId="77777777" w:rsidR="000D0E32" w:rsidRPr="000D0E32" w:rsidRDefault="000D0E32" w:rsidP="000D0E32">
            <w:pPr>
              <w:spacing w:after="0"/>
              <w:jc w:val="center"/>
              <w:rPr>
                <w:b/>
                <w:sz w:val="20"/>
                <w:szCs w:val="20"/>
              </w:rPr>
            </w:pPr>
          </w:p>
        </w:tc>
      </w:tr>
      <w:tr w:rsidR="000D0E32" w:rsidRPr="000D0E32" w14:paraId="15EDABFC" w14:textId="77777777" w:rsidTr="000D0E32">
        <w:trPr>
          <w:trHeight w:val="351"/>
          <w:jc w:val="center"/>
        </w:trPr>
        <w:tc>
          <w:tcPr>
            <w:tcW w:w="3539" w:type="dxa"/>
            <w:shd w:val="clear" w:color="auto" w:fill="auto"/>
            <w:vAlign w:val="center"/>
          </w:tcPr>
          <w:p w14:paraId="313932ED" w14:textId="77777777" w:rsidR="000D0E32" w:rsidRPr="000D0E32" w:rsidRDefault="000D0E32" w:rsidP="000D0E32">
            <w:pPr>
              <w:spacing w:after="0"/>
              <w:jc w:val="left"/>
              <w:rPr>
                <w:sz w:val="20"/>
                <w:szCs w:val="20"/>
              </w:rPr>
            </w:pPr>
            <w:r w:rsidRPr="000D0E32">
              <w:rPr>
                <w:sz w:val="20"/>
                <w:szCs w:val="20"/>
              </w:rPr>
              <w:lastRenderedPageBreak/>
              <w:t>Stupnja opremljenosti materijalnim sredstvima i opremom</w:t>
            </w:r>
          </w:p>
        </w:tc>
        <w:tc>
          <w:tcPr>
            <w:tcW w:w="1418" w:type="dxa"/>
            <w:shd w:val="clear" w:color="auto" w:fill="auto"/>
            <w:vAlign w:val="center"/>
          </w:tcPr>
          <w:p w14:paraId="7A637115" w14:textId="77777777" w:rsidR="000D0E32" w:rsidRPr="000D0E32" w:rsidRDefault="000D0E32" w:rsidP="000D0E32">
            <w:pPr>
              <w:spacing w:after="0"/>
              <w:jc w:val="center"/>
              <w:rPr>
                <w:b/>
                <w:sz w:val="20"/>
                <w:szCs w:val="20"/>
              </w:rPr>
            </w:pPr>
          </w:p>
        </w:tc>
        <w:tc>
          <w:tcPr>
            <w:tcW w:w="1285" w:type="dxa"/>
            <w:shd w:val="clear" w:color="auto" w:fill="auto"/>
            <w:vAlign w:val="center"/>
          </w:tcPr>
          <w:p w14:paraId="53F61B4E" w14:textId="77777777" w:rsidR="000D0E32" w:rsidRPr="000D0E32" w:rsidRDefault="000D0E32" w:rsidP="000D0E32">
            <w:pPr>
              <w:spacing w:after="0"/>
              <w:jc w:val="center"/>
              <w:rPr>
                <w:b/>
                <w:sz w:val="20"/>
                <w:szCs w:val="20"/>
              </w:rPr>
            </w:pPr>
            <w:r w:rsidRPr="000D0E32">
              <w:rPr>
                <w:b/>
                <w:sz w:val="20"/>
                <w:szCs w:val="20"/>
              </w:rPr>
              <w:t>x</w:t>
            </w:r>
          </w:p>
        </w:tc>
        <w:tc>
          <w:tcPr>
            <w:tcW w:w="1562" w:type="dxa"/>
            <w:shd w:val="clear" w:color="auto" w:fill="auto"/>
            <w:vAlign w:val="center"/>
          </w:tcPr>
          <w:p w14:paraId="23824FBC" w14:textId="77777777" w:rsidR="000D0E32" w:rsidRPr="000D0E32" w:rsidRDefault="000D0E32" w:rsidP="000D0E32">
            <w:pPr>
              <w:spacing w:after="0"/>
              <w:jc w:val="center"/>
              <w:rPr>
                <w:b/>
                <w:sz w:val="20"/>
                <w:szCs w:val="20"/>
              </w:rPr>
            </w:pPr>
          </w:p>
        </w:tc>
        <w:tc>
          <w:tcPr>
            <w:tcW w:w="1405" w:type="dxa"/>
            <w:shd w:val="clear" w:color="auto" w:fill="auto"/>
            <w:vAlign w:val="center"/>
          </w:tcPr>
          <w:p w14:paraId="5939B550" w14:textId="77777777" w:rsidR="000D0E32" w:rsidRPr="000D0E32" w:rsidRDefault="000D0E32" w:rsidP="000D0E32">
            <w:pPr>
              <w:spacing w:after="0"/>
              <w:jc w:val="center"/>
              <w:rPr>
                <w:b/>
                <w:sz w:val="20"/>
                <w:szCs w:val="20"/>
              </w:rPr>
            </w:pPr>
          </w:p>
        </w:tc>
      </w:tr>
      <w:tr w:rsidR="000D0E32" w:rsidRPr="000D0E32" w14:paraId="342EB733" w14:textId="77777777" w:rsidTr="000D0E32">
        <w:trPr>
          <w:trHeight w:val="341"/>
          <w:jc w:val="center"/>
        </w:trPr>
        <w:tc>
          <w:tcPr>
            <w:tcW w:w="3539" w:type="dxa"/>
            <w:shd w:val="clear" w:color="auto" w:fill="auto"/>
            <w:vAlign w:val="center"/>
          </w:tcPr>
          <w:p w14:paraId="59EBA7EE" w14:textId="77777777" w:rsidR="000D0E32" w:rsidRPr="000D0E32" w:rsidRDefault="000D0E32" w:rsidP="000D0E32">
            <w:pPr>
              <w:spacing w:after="0"/>
              <w:jc w:val="left"/>
              <w:rPr>
                <w:sz w:val="20"/>
                <w:szCs w:val="20"/>
              </w:rPr>
            </w:pPr>
            <w:r w:rsidRPr="000D0E32">
              <w:rPr>
                <w:sz w:val="20"/>
                <w:szCs w:val="20"/>
              </w:rPr>
              <w:t>Vremena mobilizacijske spremnosti/operativne gotovosti</w:t>
            </w:r>
          </w:p>
        </w:tc>
        <w:tc>
          <w:tcPr>
            <w:tcW w:w="1418" w:type="dxa"/>
            <w:shd w:val="clear" w:color="auto" w:fill="auto"/>
            <w:vAlign w:val="center"/>
          </w:tcPr>
          <w:p w14:paraId="409636F1" w14:textId="77777777" w:rsidR="000D0E32" w:rsidRPr="000D0E32" w:rsidRDefault="000D0E32" w:rsidP="000D0E32">
            <w:pPr>
              <w:spacing w:after="0"/>
              <w:jc w:val="center"/>
              <w:rPr>
                <w:b/>
                <w:sz w:val="20"/>
                <w:szCs w:val="20"/>
              </w:rPr>
            </w:pPr>
          </w:p>
        </w:tc>
        <w:tc>
          <w:tcPr>
            <w:tcW w:w="1285" w:type="dxa"/>
            <w:shd w:val="clear" w:color="auto" w:fill="auto"/>
            <w:vAlign w:val="center"/>
          </w:tcPr>
          <w:p w14:paraId="5DC6A174" w14:textId="77777777" w:rsidR="000D0E32" w:rsidRPr="000D0E32" w:rsidRDefault="007F1A7F" w:rsidP="000D0E32">
            <w:pPr>
              <w:spacing w:after="0"/>
              <w:jc w:val="center"/>
              <w:rPr>
                <w:b/>
                <w:sz w:val="20"/>
                <w:szCs w:val="20"/>
              </w:rPr>
            </w:pPr>
            <w:r>
              <w:rPr>
                <w:b/>
                <w:sz w:val="20"/>
                <w:szCs w:val="20"/>
              </w:rPr>
              <w:t>x</w:t>
            </w:r>
          </w:p>
        </w:tc>
        <w:tc>
          <w:tcPr>
            <w:tcW w:w="1562" w:type="dxa"/>
            <w:shd w:val="clear" w:color="auto" w:fill="auto"/>
            <w:vAlign w:val="center"/>
          </w:tcPr>
          <w:p w14:paraId="282CBA2E" w14:textId="77777777" w:rsidR="000D0E32" w:rsidRPr="000D0E32" w:rsidRDefault="000D0E32" w:rsidP="000D0E32">
            <w:pPr>
              <w:spacing w:after="0"/>
              <w:jc w:val="center"/>
              <w:rPr>
                <w:b/>
                <w:sz w:val="20"/>
                <w:szCs w:val="20"/>
              </w:rPr>
            </w:pPr>
          </w:p>
        </w:tc>
        <w:tc>
          <w:tcPr>
            <w:tcW w:w="1405" w:type="dxa"/>
            <w:shd w:val="clear" w:color="auto" w:fill="auto"/>
            <w:vAlign w:val="center"/>
          </w:tcPr>
          <w:p w14:paraId="56EF44C9" w14:textId="77777777" w:rsidR="000D0E32" w:rsidRPr="000D0E32" w:rsidRDefault="000D0E32" w:rsidP="000D0E32">
            <w:pPr>
              <w:spacing w:after="0"/>
              <w:jc w:val="center"/>
              <w:rPr>
                <w:b/>
                <w:sz w:val="20"/>
                <w:szCs w:val="20"/>
              </w:rPr>
            </w:pPr>
          </w:p>
        </w:tc>
      </w:tr>
      <w:tr w:rsidR="000D0E32" w:rsidRPr="000D0E32" w14:paraId="19E2F924" w14:textId="77777777" w:rsidTr="000D0E32">
        <w:trPr>
          <w:trHeight w:val="351"/>
          <w:jc w:val="center"/>
        </w:trPr>
        <w:tc>
          <w:tcPr>
            <w:tcW w:w="3539" w:type="dxa"/>
            <w:shd w:val="clear" w:color="auto" w:fill="auto"/>
            <w:vAlign w:val="center"/>
          </w:tcPr>
          <w:p w14:paraId="7F36F3BE" w14:textId="77777777" w:rsidR="000D0E32" w:rsidRPr="000D0E32" w:rsidRDefault="000D0E32" w:rsidP="000D0E32">
            <w:pPr>
              <w:spacing w:after="0"/>
              <w:jc w:val="left"/>
              <w:rPr>
                <w:b/>
                <w:sz w:val="20"/>
                <w:szCs w:val="20"/>
              </w:rPr>
            </w:pPr>
            <w:r w:rsidRPr="000D0E32">
              <w:rPr>
                <w:sz w:val="20"/>
                <w:szCs w:val="20"/>
              </w:rPr>
              <w:t>Samodostatnosti i logističkoj potpori</w:t>
            </w:r>
          </w:p>
        </w:tc>
        <w:tc>
          <w:tcPr>
            <w:tcW w:w="1418" w:type="dxa"/>
            <w:shd w:val="clear" w:color="auto" w:fill="auto"/>
            <w:vAlign w:val="center"/>
          </w:tcPr>
          <w:p w14:paraId="7A31C684" w14:textId="77777777" w:rsidR="000D0E32" w:rsidRPr="000D0E32" w:rsidRDefault="000D0E32" w:rsidP="000D0E32">
            <w:pPr>
              <w:spacing w:after="0"/>
              <w:jc w:val="center"/>
              <w:rPr>
                <w:b/>
                <w:sz w:val="20"/>
                <w:szCs w:val="20"/>
              </w:rPr>
            </w:pPr>
          </w:p>
        </w:tc>
        <w:tc>
          <w:tcPr>
            <w:tcW w:w="1285" w:type="dxa"/>
            <w:shd w:val="clear" w:color="auto" w:fill="auto"/>
            <w:vAlign w:val="center"/>
          </w:tcPr>
          <w:p w14:paraId="6299B7F4" w14:textId="77777777" w:rsidR="000D0E32" w:rsidRPr="000D0E32" w:rsidRDefault="007F1A7F" w:rsidP="000D0E32">
            <w:pPr>
              <w:spacing w:after="0"/>
              <w:jc w:val="center"/>
              <w:rPr>
                <w:b/>
                <w:sz w:val="20"/>
                <w:szCs w:val="20"/>
              </w:rPr>
            </w:pPr>
            <w:r>
              <w:rPr>
                <w:b/>
                <w:sz w:val="20"/>
                <w:szCs w:val="20"/>
              </w:rPr>
              <w:t>x</w:t>
            </w:r>
          </w:p>
        </w:tc>
        <w:tc>
          <w:tcPr>
            <w:tcW w:w="1562" w:type="dxa"/>
            <w:shd w:val="clear" w:color="auto" w:fill="auto"/>
            <w:vAlign w:val="center"/>
          </w:tcPr>
          <w:p w14:paraId="3E32EB2D" w14:textId="77777777" w:rsidR="000D0E32" w:rsidRPr="000D0E32" w:rsidRDefault="000D0E32" w:rsidP="000D0E32">
            <w:pPr>
              <w:spacing w:after="0"/>
              <w:jc w:val="center"/>
              <w:rPr>
                <w:b/>
                <w:sz w:val="20"/>
                <w:szCs w:val="20"/>
              </w:rPr>
            </w:pPr>
          </w:p>
        </w:tc>
        <w:tc>
          <w:tcPr>
            <w:tcW w:w="1405" w:type="dxa"/>
            <w:shd w:val="clear" w:color="auto" w:fill="auto"/>
            <w:vAlign w:val="center"/>
          </w:tcPr>
          <w:p w14:paraId="4274E787" w14:textId="77777777" w:rsidR="000D0E32" w:rsidRPr="000D0E32" w:rsidRDefault="000D0E32" w:rsidP="000D0E32">
            <w:pPr>
              <w:spacing w:after="0"/>
              <w:jc w:val="center"/>
              <w:rPr>
                <w:b/>
                <w:sz w:val="20"/>
                <w:szCs w:val="20"/>
              </w:rPr>
            </w:pPr>
          </w:p>
        </w:tc>
      </w:tr>
      <w:tr w:rsidR="000D0E32" w:rsidRPr="000D0E32" w14:paraId="6604176A" w14:textId="77777777" w:rsidTr="000D0E32">
        <w:trPr>
          <w:trHeight w:val="351"/>
          <w:jc w:val="center"/>
        </w:trPr>
        <w:tc>
          <w:tcPr>
            <w:tcW w:w="3539" w:type="dxa"/>
            <w:shd w:val="clear" w:color="auto" w:fill="auto"/>
            <w:vAlign w:val="center"/>
          </w:tcPr>
          <w:p w14:paraId="337C9E6A" w14:textId="77777777" w:rsidR="000D0E32" w:rsidRPr="000D0E32" w:rsidRDefault="000D0E32" w:rsidP="000D0E32">
            <w:pPr>
              <w:spacing w:after="0"/>
              <w:jc w:val="left"/>
              <w:rPr>
                <w:b/>
                <w:sz w:val="20"/>
                <w:szCs w:val="20"/>
              </w:rPr>
            </w:pPr>
            <w:r w:rsidRPr="000D0E32">
              <w:rPr>
                <w:sz w:val="20"/>
                <w:szCs w:val="20"/>
                <w:u w:val="single"/>
              </w:rPr>
              <w:t>Područje reagiranja - ZBIRNO</w:t>
            </w:r>
          </w:p>
        </w:tc>
        <w:tc>
          <w:tcPr>
            <w:tcW w:w="1418" w:type="dxa"/>
            <w:shd w:val="clear" w:color="auto" w:fill="auto"/>
            <w:vAlign w:val="center"/>
          </w:tcPr>
          <w:p w14:paraId="4ED61529" w14:textId="77777777" w:rsidR="000D0E32" w:rsidRPr="000D0E32" w:rsidRDefault="000D0E32" w:rsidP="000D0E32">
            <w:pPr>
              <w:spacing w:after="0"/>
              <w:jc w:val="center"/>
              <w:rPr>
                <w:b/>
                <w:sz w:val="20"/>
                <w:szCs w:val="20"/>
              </w:rPr>
            </w:pPr>
          </w:p>
        </w:tc>
        <w:tc>
          <w:tcPr>
            <w:tcW w:w="1285" w:type="dxa"/>
            <w:shd w:val="clear" w:color="auto" w:fill="auto"/>
            <w:vAlign w:val="center"/>
          </w:tcPr>
          <w:p w14:paraId="05F698C5" w14:textId="77777777" w:rsidR="000D0E32" w:rsidRPr="000D0E32" w:rsidRDefault="000D0E32" w:rsidP="000D0E32">
            <w:pPr>
              <w:spacing w:after="0"/>
              <w:jc w:val="center"/>
              <w:rPr>
                <w:b/>
                <w:sz w:val="20"/>
                <w:szCs w:val="20"/>
              </w:rPr>
            </w:pPr>
          </w:p>
        </w:tc>
        <w:tc>
          <w:tcPr>
            <w:tcW w:w="1562" w:type="dxa"/>
            <w:shd w:val="clear" w:color="auto" w:fill="auto"/>
            <w:vAlign w:val="center"/>
          </w:tcPr>
          <w:p w14:paraId="604F6CFF"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62154BA6" w14:textId="77777777" w:rsidR="000D0E32" w:rsidRPr="000D0E32" w:rsidRDefault="000D0E32" w:rsidP="000D0E32">
            <w:pPr>
              <w:spacing w:after="0"/>
              <w:jc w:val="center"/>
              <w:rPr>
                <w:b/>
                <w:sz w:val="20"/>
                <w:szCs w:val="20"/>
              </w:rPr>
            </w:pPr>
          </w:p>
        </w:tc>
      </w:tr>
    </w:tbl>
    <w:p w14:paraId="561366EC" w14:textId="77777777" w:rsidR="00EC0DCA" w:rsidRDefault="00EC0DCA" w:rsidP="000D0E32">
      <w:pPr>
        <w:rPr>
          <w:b/>
          <w:color w:val="000000"/>
        </w:rPr>
      </w:pPr>
    </w:p>
    <w:p w14:paraId="009D97C2" w14:textId="70695B8A" w:rsidR="000D0E32" w:rsidRPr="007F1A7F" w:rsidRDefault="000D0E32" w:rsidP="000D0E32">
      <w:pPr>
        <w:rPr>
          <w:b/>
          <w:color w:val="000000"/>
        </w:rPr>
      </w:pPr>
      <w:r w:rsidRPr="007F1A7F">
        <w:rPr>
          <w:b/>
          <w:color w:val="000000"/>
        </w:rPr>
        <w:t xml:space="preserve">Pravne osobe i udruge od interesa za sustav civilne zaštite </w:t>
      </w:r>
      <w:r w:rsidR="007F1A7F" w:rsidRPr="007F1A7F">
        <w:rPr>
          <w:b/>
          <w:color w:val="000000"/>
        </w:rPr>
        <w:t xml:space="preserve">Općine </w:t>
      </w:r>
      <w:r w:rsidR="00EC0DCA">
        <w:rPr>
          <w:b/>
          <w:color w:val="000000"/>
        </w:rPr>
        <w:t>Lišane Ostrovičke</w:t>
      </w:r>
    </w:p>
    <w:p w14:paraId="38D3933E" w14:textId="521B27AA" w:rsidR="000D0E32" w:rsidRPr="007F1A7F" w:rsidRDefault="000D0E32" w:rsidP="000D0E32">
      <w:pPr>
        <w:rPr>
          <w:color w:val="000000"/>
        </w:rPr>
      </w:pPr>
      <w:r w:rsidRPr="007F1A7F">
        <w:rPr>
          <w:color w:val="000000"/>
        </w:rPr>
        <w:t xml:space="preserve">Pravne osobe i udruge od interesa za sustav civilne zaštite na području </w:t>
      </w:r>
      <w:r w:rsidR="007F1A7F" w:rsidRPr="007F1A7F">
        <w:rPr>
          <w:color w:val="000000"/>
        </w:rPr>
        <w:t xml:space="preserve">Općine </w:t>
      </w:r>
      <w:r w:rsidR="00EC0DCA">
        <w:rPr>
          <w:color w:val="000000"/>
        </w:rPr>
        <w:t>Lišane Ostrovičke</w:t>
      </w:r>
      <w:r w:rsidRPr="007F1A7F">
        <w:rPr>
          <w:color w:val="000000"/>
        </w:rPr>
        <w:t xml:space="preserve"> su:</w:t>
      </w:r>
    </w:p>
    <w:p w14:paraId="1B72A308" w14:textId="77777777" w:rsidR="00CB1E8C" w:rsidRPr="00CB1E8C" w:rsidRDefault="00CB1E8C" w:rsidP="00CB1E8C">
      <w:pPr>
        <w:pStyle w:val="ListParagraph"/>
        <w:rPr>
          <w:rFonts w:eastAsia="Calibri"/>
        </w:rPr>
      </w:pPr>
      <w:r w:rsidRPr="00CB1E8C">
        <w:rPr>
          <w:rFonts w:eastAsia="Calibri"/>
        </w:rPr>
        <w:t xml:space="preserve">Dobrovoljno vatrogasno društvo Lišane Ostrovičke, Braština 41 B, Lišane Ostrovičke </w:t>
      </w:r>
    </w:p>
    <w:p w14:paraId="17E525ED" w14:textId="77777777" w:rsidR="00CB1E8C" w:rsidRPr="00CB1E8C" w:rsidRDefault="00CB1E8C" w:rsidP="00CB1E8C">
      <w:pPr>
        <w:pStyle w:val="ListParagraph"/>
        <w:rPr>
          <w:rFonts w:eastAsia="Calibri"/>
        </w:rPr>
      </w:pPr>
      <w:r w:rsidRPr="00CB1E8C">
        <w:rPr>
          <w:rFonts w:eastAsia="Calibri"/>
        </w:rPr>
        <w:t xml:space="preserve">2. Kulturno umjetničko društvo „Sveti Nikola Tavelić“, Braština 41 B, Lišane Ostrovičke </w:t>
      </w:r>
    </w:p>
    <w:p w14:paraId="4CECBB88" w14:textId="77777777" w:rsidR="00CB1E8C" w:rsidRPr="00CB1E8C" w:rsidRDefault="00CB1E8C" w:rsidP="00CB1E8C">
      <w:pPr>
        <w:pStyle w:val="ListParagraph"/>
        <w:rPr>
          <w:rFonts w:eastAsia="Calibri"/>
        </w:rPr>
      </w:pPr>
      <w:r w:rsidRPr="00CB1E8C">
        <w:rPr>
          <w:rFonts w:eastAsia="Calibri"/>
        </w:rPr>
        <w:t>3. Boćarski klub „Lišane“, Braština 41 B, Lišane Ostrovičke</w:t>
      </w:r>
    </w:p>
    <w:p w14:paraId="58B53B09" w14:textId="77777777" w:rsidR="009D2055" w:rsidRPr="0042440F" w:rsidRDefault="009D2055" w:rsidP="00CB1E8C">
      <w:pPr>
        <w:pStyle w:val="ListParagraph"/>
        <w:numPr>
          <w:ilvl w:val="0"/>
          <w:numId w:val="0"/>
        </w:numPr>
        <w:ind w:left="720"/>
        <w:rPr>
          <w:rFonts w:eastAsia="Calibri"/>
        </w:rPr>
      </w:pPr>
    </w:p>
    <w:p w14:paraId="0754777A" w14:textId="2339837E" w:rsidR="000D0E32" w:rsidRPr="000D0E32" w:rsidRDefault="000D0E32" w:rsidP="000D0E32">
      <w:pPr>
        <w:spacing w:before="0"/>
        <w:jc w:val="center"/>
        <w:rPr>
          <w:bCs/>
          <w:color w:val="54883D"/>
          <w:sz w:val="20"/>
          <w:szCs w:val="20"/>
        </w:rPr>
      </w:pPr>
      <w:r w:rsidRPr="000D0E32">
        <w:rPr>
          <w:bCs/>
          <w:color w:val="54883D"/>
          <w:sz w:val="20"/>
          <w:szCs w:val="20"/>
        </w:rPr>
        <w:t xml:space="preserve">Tablica </w:t>
      </w:r>
      <w:r w:rsidR="003670C2" w:rsidRPr="000D0E32">
        <w:rPr>
          <w:bCs/>
          <w:color w:val="54883D"/>
          <w:sz w:val="20"/>
          <w:szCs w:val="20"/>
        </w:rPr>
        <w:fldChar w:fldCharType="begin"/>
      </w:r>
      <w:r w:rsidRPr="000D0E32">
        <w:rPr>
          <w:bCs/>
          <w:color w:val="54883D"/>
          <w:sz w:val="20"/>
          <w:szCs w:val="20"/>
        </w:rPr>
        <w:instrText xml:space="preserve"> SEQ Tabela \* ARABIC </w:instrText>
      </w:r>
      <w:r w:rsidR="003670C2" w:rsidRPr="000D0E32">
        <w:rPr>
          <w:bCs/>
          <w:color w:val="54883D"/>
          <w:sz w:val="20"/>
          <w:szCs w:val="20"/>
        </w:rPr>
        <w:fldChar w:fldCharType="separate"/>
      </w:r>
      <w:r w:rsidR="00DD0006">
        <w:rPr>
          <w:bCs/>
          <w:noProof/>
          <w:color w:val="54883D"/>
          <w:sz w:val="20"/>
          <w:szCs w:val="20"/>
        </w:rPr>
        <w:t>72</w:t>
      </w:r>
      <w:r w:rsidR="003670C2" w:rsidRPr="000D0E32">
        <w:rPr>
          <w:bCs/>
          <w:color w:val="54883D"/>
          <w:sz w:val="20"/>
          <w:szCs w:val="20"/>
        </w:rPr>
        <w:fldChar w:fldCharType="end"/>
      </w:r>
      <w:r w:rsidRPr="000D0E32">
        <w:rPr>
          <w:bCs/>
          <w:color w:val="54883D"/>
          <w:sz w:val="20"/>
          <w:szCs w:val="20"/>
        </w:rPr>
        <w:t>. Prikaz ocjene spremnosti pravnih osoba i udruga od interesa za sustav civilne zaštite</w:t>
      </w:r>
    </w:p>
    <w:tbl>
      <w:tblPr>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539"/>
        <w:gridCol w:w="1418"/>
        <w:gridCol w:w="1285"/>
        <w:gridCol w:w="1562"/>
        <w:gridCol w:w="1405"/>
      </w:tblGrid>
      <w:tr w:rsidR="000D0E32" w:rsidRPr="000D0E32" w14:paraId="33066418" w14:textId="77777777" w:rsidTr="000D0E32">
        <w:trPr>
          <w:trHeight w:val="341"/>
          <w:tblHeader/>
          <w:jc w:val="center"/>
        </w:trPr>
        <w:tc>
          <w:tcPr>
            <w:tcW w:w="3539" w:type="dxa"/>
            <w:vMerge w:val="restart"/>
            <w:shd w:val="clear" w:color="auto" w:fill="auto"/>
            <w:vAlign w:val="center"/>
          </w:tcPr>
          <w:p w14:paraId="4E7836A5" w14:textId="77777777" w:rsidR="000D0E32" w:rsidRPr="000D0E32" w:rsidRDefault="000D0E32" w:rsidP="000D0E32">
            <w:pPr>
              <w:spacing w:before="0" w:after="0"/>
              <w:rPr>
                <w:b/>
                <w:sz w:val="20"/>
                <w:szCs w:val="20"/>
              </w:rPr>
            </w:pPr>
            <w:r w:rsidRPr="000D0E32">
              <w:rPr>
                <w:b/>
                <w:sz w:val="20"/>
                <w:szCs w:val="20"/>
              </w:rPr>
              <w:t>PODRUČJE PREVENTIVE</w:t>
            </w:r>
          </w:p>
        </w:tc>
        <w:tc>
          <w:tcPr>
            <w:tcW w:w="1418" w:type="dxa"/>
            <w:shd w:val="clear" w:color="auto" w:fill="FF0000"/>
            <w:vAlign w:val="center"/>
          </w:tcPr>
          <w:p w14:paraId="74D54209" w14:textId="77777777" w:rsidR="000D0E32" w:rsidRPr="000D0E32" w:rsidRDefault="000D0E32" w:rsidP="000D0E32">
            <w:pPr>
              <w:spacing w:before="0" w:after="0"/>
              <w:jc w:val="center"/>
              <w:rPr>
                <w:b/>
                <w:sz w:val="20"/>
                <w:szCs w:val="20"/>
              </w:rPr>
            </w:pPr>
            <w:r w:rsidRPr="000D0E32">
              <w:rPr>
                <w:b/>
                <w:sz w:val="20"/>
                <w:szCs w:val="20"/>
              </w:rPr>
              <w:t>Vrlo niska spremnost</w:t>
            </w:r>
          </w:p>
        </w:tc>
        <w:tc>
          <w:tcPr>
            <w:tcW w:w="1285" w:type="dxa"/>
            <w:shd w:val="clear" w:color="auto" w:fill="FFC000"/>
            <w:vAlign w:val="center"/>
          </w:tcPr>
          <w:p w14:paraId="34535B44" w14:textId="77777777" w:rsidR="000D0E32" w:rsidRPr="000D0E32" w:rsidRDefault="000D0E32" w:rsidP="000D0E32">
            <w:pPr>
              <w:spacing w:before="0" w:after="0"/>
              <w:jc w:val="center"/>
              <w:rPr>
                <w:b/>
                <w:sz w:val="20"/>
                <w:szCs w:val="20"/>
              </w:rPr>
            </w:pPr>
            <w:r w:rsidRPr="000D0E32">
              <w:rPr>
                <w:b/>
                <w:sz w:val="20"/>
                <w:szCs w:val="20"/>
              </w:rPr>
              <w:t>Niska spremnost</w:t>
            </w:r>
          </w:p>
        </w:tc>
        <w:tc>
          <w:tcPr>
            <w:tcW w:w="1562" w:type="dxa"/>
            <w:shd w:val="clear" w:color="auto" w:fill="FFFF00"/>
            <w:vAlign w:val="center"/>
          </w:tcPr>
          <w:p w14:paraId="7CE10D40" w14:textId="77777777" w:rsidR="000D0E32" w:rsidRPr="000D0E32" w:rsidRDefault="000D0E32" w:rsidP="000D0E32">
            <w:pPr>
              <w:spacing w:before="0" w:after="0"/>
              <w:jc w:val="center"/>
              <w:rPr>
                <w:b/>
                <w:sz w:val="20"/>
                <w:szCs w:val="20"/>
              </w:rPr>
            </w:pPr>
            <w:r w:rsidRPr="000D0E32">
              <w:rPr>
                <w:b/>
                <w:sz w:val="20"/>
                <w:szCs w:val="20"/>
              </w:rPr>
              <w:t>Visoka spremnost</w:t>
            </w:r>
          </w:p>
        </w:tc>
        <w:tc>
          <w:tcPr>
            <w:tcW w:w="1405" w:type="dxa"/>
            <w:shd w:val="clear" w:color="auto" w:fill="92D050"/>
            <w:vAlign w:val="center"/>
          </w:tcPr>
          <w:p w14:paraId="60C65060" w14:textId="77777777" w:rsidR="000D0E32" w:rsidRPr="000D0E32" w:rsidRDefault="000D0E32" w:rsidP="000D0E32">
            <w:pPr>
              <w:spacing w:before="0" w:after="0"/>
              <w:jc w:val="center"/>
              <w:rPr>
                <w:b/>
                <w:sz w:val="20"/>
                <w:szCs w:val="20"/>
              </w:rPr>
            </w:pPr>
            <w:r w:rsidRPr="000D0E32">
              <w:rPr>
                <w:b/>
                <w:sz w:val="20"/>
                <w:szCs w:val="20"/>
              </w:rPr>
              <w:t>Vrlo visoka spremnost</w:t>
            </w:r>
          </w:p>
        </w:tc>
      </w:tr>
      <w:tr w:rsidR="000D0E32" w:rsidRPr="000D0E32" w14:paraId="76226674" w14:textId="77777777" w:rsidTr="000D0E32">
        <w:trPr>
          <w:trHeight w:val="269"/>
          <w:tblHeader/>
          <w:jc w:val="center"/>
        </w:trPr>
        <w:tc>
          <w:tcPr>
            <w:tcW w:w="3539" w:type="dxa"/>
            <w:vMerge/>
            <w:shd w:val="clear" w:color="auto" w:fill="auto"/>
            <w:vAlign w:val="center"/>
          </w:tcPr>
          <w:p w14:paraId="173AB1CE" w14:textId="77777777" w:rsidR="000D0E32" w:rsidRPr="000D0E32" w:rsidRDefault="000D0E32" w:rsidP="000D0E32">
            <w:pPr>
              <w:spacing w:before="0" w:after="0"/>
              <w:rPr>
                <w:b/>
                <w:sz w:val="20"/>
                <w:szCs w:val="20"/>
              </w:rPr>
            </w:pPr>
          </w:p>
        </w:tc>
        <w:tc>
          <w:tcPr>
            <w:tcW w:w="1418" w:type="dxa"/>
            <w:shd w:val="clear" w:color="auto" w:fill="auto"/>
            <w:vAlign w:val="center"/>
          </w:tcPr>
          <w:p w14:paraId="41C3F172" w14:textId="77777777" w:rsidR="000D0E32" w:rsidRPr="000D0E32" w:rsidRDefault="000D0E32" w:rsidP="000D0E32">
            <w:pPr>
              <w:spacing w:before="0" w:after="0"/>
              <w:jc w:val="center"/>
              <w:rPr>
                <w:b/>
                <w:sz w:val="20"/>
                <w:szCs w:val="20"/>
              </w:rPr>
            </w:pPr>
            <w:r w:rsidRPr="000D0E32">
              <w:rPr>
                <w:b/>
                <w:sz w:val="20"/>
                <w:szCs w:val="20"/>
              </w:rPr>
              <w:t>4</w:t>
            </w:r>
          </w:p>
        </w:tc>
        <w:tc>
          <w:tcPr>
            <w:tcW w:w="1285" w:type="dxa"/>
            <w:shd w:val="clear" w:color="auto" w:fill="auto"/>
            <w:vAlign w:val="center"/>
          </w:tcPr>
          <w:p w14:paraId="15127271" w14:textId="77777777" w:rsidR="000D0E32" w:rsidRPr="000D0E32" w:rsidRDefault="000D0E32" w:rsidP="000D0E32">
            <w:pPr>
              <w:spacing w:before="0" w:after="0"/>
              <w:jc w:val="center"/>
              <w:rPr>
                <w:b/>
                <w:sz w:val="20"/>
                <w:szCs w:val="20"/>
              </w:rPr>
            </w:pPr>
            <w:r w:rsidRPr="000D0E32">
              <w:rPr>
                <w:b/>
                <w:sz w:val="20"/>
                <w:szCs w:val="20"/>
              </w:rPr>
              <w:t>3</w:t>
            </w:r>
          </w:p>
        </w:tc>
        <w:tc>
          <w:tcPr>
            <w:tcW w:w="1562" w:type="dxa"/>
            <w:shd w:val="clear" w:color="auto" w:fill="auto"/>
            <w:vAlign w:val="center"/>
          </w:tcPr>
          <w:p w14:paraId="7FBD0C39" w14:textId="77777777" w:rsidR="000D0E32" w:rsidRPr="000D0E32" w:rsidRDefault="000D0E32" w:rsidP="000D0E32">
            <w:pPr>
              <w:spacing w:before="0" w:after="0"/>
              <w:jc w:val="center"/>
              <w:rPr>
                <w:b/>
                <w:sz w:val="20"/>
                <w:szCs w:val="20"/>
              </w:rPr>
            </w:pPr>
            <w:r w:rsidRPr="000D0E32">
              <w:rPr>
                <w:b/>
                <w:sz w:val="20"/>
                <w:szCs w:val="20"/>
              </w:rPr>
              <w:t>2</w:t>
            </w:r>
          </w:p>
        </w:tc>
        <w:tc>
          <w:tcPr>
            <w:tcW w:w="1405" w:type="dxa"/>
            <w:shd w:val="clear" w:color="auto" w:fill="auto"/>
            <w:vAlign w:val="center"/>
          </w:tcPr>
          <w:p w14:paraId="128AE93C" w14:textId="77777777" w:rsidR="000D0E32" w:rsidRPr="000D0E32" w:rsidRDefault="000D0E32" w:rsidP="000D0E32">
            <w:pPr>
              <w:spacing w:before="0" w:after="0"/>
              <w:jc w:val="center"/>
              <w:rPr>
                <w:b/>
                <w:sz w:val="20"/>
                <w:szCs w:val="20"/>
              </w:rPr>
            </w:pPr>
            <w:r w:rsidRPr="000D0E32">
              <w:rPr>
                <w:b/>
                <w:sz w:val="20"/>
                <w:szCs w:val="20"/>
              </w:rPr>
              <w:t>1</w:t>
            </w:r>
          </w:p>
        </w:tc>
      </w:tr>
      <w:tr w:rsidR="000D0E32" w:rsidRPr="000D0E32" w14:paraId="1C68252F" w14:textId="77777777" w:rsidTr="000D0E32">
        <w:trPr>
          <w:trHeight w:val="341"/>
          <w:jc w:val="center"/>
        </w:trPr>
        <w:tc>
          <w:tcPr>
            <w:tcW w:w="3539" w:type="dxa"/>
            <w:shd w:val="clear" w:color="auto" w:fill="auto"/>
            <w:vAlign w:val="center"/>
          </w:tcPr>
          <w:p w14:paraId="20C1712B" w14:textId="77777777" w:rsidR="000D0E32" w:rsidRPr="000D0E32" w:rsidRDefault="000D0E32" w:rsidP="000D0E32">
            <w:pPr>
              <w:spacing w:after="0"/>
              <w:jc w:val="left"/>
              <w:rPr>
                <w:sz w:val="20"/>
                <w:szCs w:val="20"/>
              </w:rPr>
            </w:pPr>
            <w:r w:rsidRPr="000D0E32">
              <w:rPr>
                <w:sz w:val="20"/>
                <w:szCs w:val="20"/>
              </w:rPr>
              <w:t>Stupnja popunjenosti ljudstvom</w:t>
            </w:r>
          </w:p>
        </w:tc>
        <w:tc>
          <w:tcPr>
            <w:tcW w:w="1418" w:type="dxa"/>
            <w:shd w:val="clear" w:color="auto" w:fill="auto"/>
            <w:vAlign w:val="center"/>
          </w:tcPr>
          <w:p w14:paraId="381F505E" w14:textId="77777777" w:rsidR="000D0E32" w:rsidRPr="000D0E32" w:rsidRDefault="000D0E32" w:rsidP="000D0E32">
            <w:pPr>
              <w:spacing w:after="0"/>
              <w:jc w:val="center"/>
              <w:rPr>
                <w:b/>
                <w:sz w:val="20"/>
                <w:szCs w:val="20"/>
              </w:rPr>
            </w:pPr>
          </w:p>
        </w:tc>
        <w:tc>
          <w:tcPr>
            <w:tcW w:w="1285" w:type="dxa"/>
            <w:shd w:val="clear" w:color="auto" w:fill="auto"/>
            <w:vAlign w:val="center"/>
          </w:tcPr>
          <w:p w14:paraId="245B0682" w14:textId="77777777" w:rsidR="000D0E32" w:rsidRPr="000D0E32" w:rsidRDefault="000D0E32" w:rsidP="000D0E32">
            <w:pPr>
              <w:spacing w:after="0"/>
              <w:jc w:val="center"/>
              <w:rPr>
                <w:b/>
                <w:sz w:val="20"/>
                <w:szCs w:val="20"/>
              </w:rPr>
            </w:pPr>
          </w:p>
        </w:tc>
        <w:tc>
          <w:tcPr>
            <w:tcW w:w="1562" w:type="dxa"/>
            <w:shd w:val="clear" w:color="auto" w:fill="auto"/>
            <w:vAlign w:val="center"/>
          </w:tcPr>
          <w:p w14:paraId="53157354"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78F65001" w14:textId="77777777" w:rsidR="000D0E32" w:rsidRPr="000D0E32" w:rsidRDefault="000D0E32" w:rsidP="000D0E32">
            <w:pPr>
              <w:spacing w:after="0"/>
              <w:jc w:val="center"/>
              <w:rPr>
                <w:b/>
                <w:sz w:val="20"/>
                <w:szCs w:val="20"/>
              </w:rPr>
            </w:pPr>
          </w:p>
        </w:tc>
      </w:tr>
      <w:tr w:rsidR="000D0E32" w:rsidRPr="000D0E32" w14:paraId="41434B8E" w14:textId="77777777" w:rsidTr="000D0E32">
        <w:trPr>
          <w:trHeight w:val="341"/>
          <w:jc w:val="center"/>
        </w:trPr>
        <w:tc>
          <w:tcPr>
            <w:tcW w:w="3539" w:type="dxa"/>
            <w:shd w:val="clear" w:color="auto" w:fill="auto"/>
            <w:vAlign w:val="center"/>
          </w:tcPr>
          <w:p w14:paraId="6267486D" w14:textId="77777777" w:rsidR="000D0E32" w:rsidRPr="000D0E32" w:rsidRDefault="000D0E32" w:rsidP="000D0E32">
            <w:pPr>
              <w:spacing w:after="0"/>
              <w:jc w:val="left"/>
              <w:rPr>
                <w:sz w:val="20"/>
                <w:szCs w:val="20"/>
              </w:rPr>
            </w:pPr>
            <w:r w:rsidRPr="000D0E32">
              <w:rPr>
                <w:sz w:val="20"/>
                <w:szCs w:val="20"/>
              </w:rPr>
              <w:t>Stupnja spremnosti zapovjednog osoblja</w:t>
            </w:r>
          </w:p>
        </w:tc>
        <w:tc>
          <w:tcPr>
            <w:tcW w:w="1418" w:type="dxa"/>
            <w:shd w:val="clear" w:color="auto" w:fill="auto"/>
            <w:vAlign w:val="center"/>
          </w:tcPr>
          <w:p w14:paraId="2F525AF6" w14:textId="77777777" w:rsidR="000D0E32" w:rsidRPr="000D0E32" w:rsidRDefault="000D0E32" w:rsidP="000D0E32">
            <w:pPr>
              <w:spacing w:after="0"/>
              <w:jc w:val="center"/>
              <w:rPr>
                <w:b/>
                <w:sz w:val="20"/>
                <w:szCs w:val="20"/>
              </w:rPr>
            </w:pPr>
          </w:p>
        </w:tc>
        <w:tc>
          <w:tcPr>
            <w:tcW w:w="1285" w:type="dxa"/>
            <w:shd w:val="clear" w:color="auto" w:fill="auto"/>
            <w:vAlign w:val="center"/>
          </w:tcPr>
          <w:p w14:paraId="05784F49" w14:textId="77777777" w:rsidR="000D0E32" w:rsidRPr="000D0E32" w:rsidRDefault="000D0E32" w:rsidP="000D0E32">
            <w:pPr>
              <w:spacing w:after="0"/>
              <w:jc w:val="center"/>
              <w:rPr>
                <w:b/>
                <w:sz w:val="20"/>
                <w:szCs w:val="20"/>
              </w:rPr>
            </w:pPr>
          </w:p>
        </w:tc>
        <w:tc>
          <w:tcPr>
            <w:tcW w:w="1562" w:type="dxa"/>
            <w:shd w:val="clear" w:color="auto" w:fill="auto"/>
            <w:vAlign w:val="center"/>
          </w:tcPr>
          <w:p w14:paraId="738654AB"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036B2A52" w14:textId="77777777" w:rsidR="000D0E32" w:rsidRPr="000D0E32" w:rsidRDefault="000D0E32" w:rsidP="000D0E32">
            <w:pPr>
              <w:spacing w:after="0"/>
              <w:jc w:val="center"/>
              <w:rPr>
                <w:b/>
                <w:sz w:val="20"/>
                <w:szCs w:val="20"/>
              </w:rPr>
            </w:pPr>
          </w:p>
        </w:tc>
      </w:tr>
      <w:tr w:rsidR="000D0E32" w:rsidRPr="000D0E32" w14:paraId="166A8F38" w14:textId="77777777" w:rsidTr="000D0E32">
        <w:trPr>
          <w:trHeight w:val="570"/>
          <w:jc w:val="center"/>
        </w:trPr>
        <w:tc>
          <w:tcPr>
            <w:tcW w:w="3539" w:type="dxa"/>
            <w:shd w:val="clear" w:color="auto" w:fill="auto"/>
            <w:vAlign w:val="center"/>
          </w:tcPr>
          <w:p w14:paraId="4DB6502A" w14:textId="77777777" w:rsidR="000D0E32" w:rsidRPr="000D0E32" w:rsidRDefault="000D0E32" w:rsidP="000D0E32">
            <w:pPr>
              <w:spacing w:after="0"/>
              <w:jc w:val="left"/>
              <w:rPr>
                <w:sz w:val="20"/>
                <w:szCs w:val="20"/>
              </w:rPr>
            </w:pPr>
            <w:r w:rsidRPr="000D0E32">
              <w:rPr>
                <w:sz w:val="20"/>
                <w:szCs w:val="20"/>
              </w:rPr>
              <w:t>Stupnja osposobljenosti ljudstva i zapovjednog osoblja</w:t>
            </w:r>
          </w:p>
        </w:tc>
        <w:tc>
          <w:tcPr>
            <w:tcW w:w="1418" w:type="dxa"/>
            <w:shd w:val="clear" w:color="auto" w:fill="auto"/>
            <w:vAlign w:val="center"/>
          </w:tcPr>
          <w:p w14:paraId="662E4355" w14:textId="77777777" w:rsidR="000D0E32" w:rsidRPr="000D0E32" w:rsidRDefault="000D0E32" w:rsidP="000D0E32">
            <w:pPr>
              <w:spacing w:after="0"/>
              <w:jc w:val="center"/>
              <w:rPr>
                <w:b/>
                <w:sz w:val="20"/>
                <w:szCs w:val="20"/>
              </w:rPr>
            </w:pPr>
          </w:p>
        </w:tc>
        <w:tc>
          <w:tcPr>
            <w:tcW w:w="1285" w:type="dxa"/>
            <w:shd w:val="clear" w:color="auto" w:fill="auto"/>
            <w:vAlign w:val="center"/>
          </w:tcPr>
          <w:p w14:paraId="17D9F92F" w14:textId="77777777" w:rsidR="000D0E32" w:rsidRPr="000D0E32" w:rsidRDefault="000D0E32" w:rsidP="000D0E32">
            <w:pPr>
              <w:spacing w:after="0"/>
              <w:jc w:val="center"/>
              <w:rPr>
                <w:b/>
                <w:sz w:val="20"/>
                <w:szCs w:val="20"/>
              </w:rPr>
            </w:pPr>
          </w:p>
        </w:tc>
        <w:tc>
          <w:tcPr>
            <w:tcW w:w="1562" w:type="dxa"/>
            <w:shd w:val="clear" w:color="auto" w:fill="auto"/>
            <w:vAlign w:val="center"/>
          </w:tcPr>
          <w:p w14:paraId="203949BB"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50CE539D" w14:textId="77777777" w:rsidR="000D0E32" w:rsidRPr="000D0E32" w:rsidRDefault="000D0E32" w:rsidP="000D0E32">
            <w:pPr>
              <w:spacing w:after="0"/>
              <w:jc w:val="center"/>
              <w:rPr>
                <w:b/>
                <w:sz w:val="20"/>
                <w:szCs w:val="20"/>
              </w:rPr>
            </w:pPr>
          </w:p>
        </w:tc>
      </w:tr>
      <w:tr w:rsidR="000D0E32" w:rsidRPr="000D0E32" w14:paraId="1FF1DC42" w14:textId="77777777" w:rsidTr="000D0E32">
        <w:trPr>
          <w:trHeight w:val="213"/>
          <w:jc w:val="center"/>
        </w:trPr>
        <w:tc>
          <w:tcPr>
            <w:tcW w:w="3539" w:type="dxa"/>
            <w:shd w:val="clear" w:color="auto" w:fill="auto"/>
            <w:vAlign w:val="center"/>
          </w:tcPr>
          <w:p w14:paraId="11052160" w14:textId="77777777" w:rsidR="000D0E32" w:rsidRPr="000D0E32" w:rsidRDefault="000D0E32" w:rsidP="000D0E32">
            <w:pPr>
              <w:spacing w:after="0"/>
              <w:jc w:val="left"/>
              <w:rPr>
                <w:sz w:val="20"/>
                <w:szCs w:val="20"/>
              </w:rPr>
            </w:pPr>
            <w:r w:rsidRPr="000D0E32">
              <w:rPr>
                <w:sz w:val="20"/>
                <w:szCs w:val="20"/>
              </w:rPr>
              <w:t>Stupnja uvježbanosti</w:t>
            </w:r>
          </w:p>
        </w:tc>
        <w:tc>
          <w:tcPr>
            <w:tcW w:w="1418" w:type="dxa"/>
            <w:shd w:val="clear" w:color="auto" w:fill="auto"/>
            <w:vAlign w:val="center"/>
          </w:tcPr>
          <w:p w14:paraId="0CDE250A" w14:textId="77777777" w:rsidR="000D0E32" w:rsidRPr="000D0E32" w:rsidRDefault="000D0E32" w:rsidP="000D0E32">
            <w:pPr>
              <w:spacing w:after="0"/>
              <w:jc w:val="center"/>
              <w:rPr>
                <w:b/>
                <w:sz w:val="20"/>
                <w:szCs w:val="20"/>
              </w:rPr>
            </w:pPr>
          </w:p>
        </w:tc>
        <w:tc>
          <w:tcPr>
            <w:tcW w:w="1285" w:type="dxa"/>
            <w:shd w:val="clear" w:color="auto" w:fill="auto"/>
            <w:vAlign w:val="center"/>
          </w:tcPr>
          <w:p w14:paraId="413F96D9" w14:textId="77777777" w:rsidR="000D0E32" w:rsidRPr="000D0E32" w:rsidRDefault="000D0E32" w:rsidP="000D0E32">
            <w:pPr>
              <w:spacing w:after="0"/>
              <w:jc w:val="center"/>
              <w:rPr>
                <w:b/>
                <w:sz w:val="20"/>
                <w:szCs w:val="20"/>
              </w:rPr>
            </w:pPr>
            <w:r w:rsidRPr="000D0E32">
              <w:rPr>
                <w:b/>
                <w:sz w:val="20"/>
                <w:szCs w:val="20"/>
              </w:rPr>
              <w:t>x</w:t>
            </w:r>
          </w:p>
        </w:tc>
        <w:tc>
          <w:tcPr>
            <w:tcW w:w="1562" w:type="dxa"/>
            <w:shd w:val="clear" w:color="auto" w:fill="auto"/>
            <w:vAlign w:val="center"/>
          </w:tcPr>
          <w:p w14:paraId="3F8ACEBC" w14:textId="77777777" w:rsidR="000D0E32" w:rsidRPr="000D0E32" w:rsidRDefault="000D0E32" w:rsidP="000D0E32">
            <w:pPr>
              <w:spacing w:after="0"/>
              <w:jc w:val="center"/>
              <w:rPr>
                <w:b/>
                <w:sz w:val="20"/>
                <w:szCs w:val="20"/>
              </w:rPr>
            </w:pPr>
          </w:p>
        </w:tc>
        <w:tc>
          <w:tcPr>
            <w:tcW w:w="1405" w:type="dxa"/>
            <w:shd w:val="clear" w:color="auto" w:fill="auto"/>
            <w:vAlign w:val="center"/>
          </w:tcPr>
          <w:p w14:paraId="4B29DC36" w14:textId="77777777" w:rsidR="000D0E32" w:rsidRPr="000D0E32" w:rsidRDefault="000D0E32" w:rsidP="000D0E32">
            <w:pPr>
              <w:spacing w:after="0"/>
              <w:jc w:val="center"/>
              <w:rPr>
                <w:b/>
                <w:sz w:val="20"/>
                <w:szCs w:val="20"/>
              </w:rPr>
            </w:pPr>
          </w:p>
        </w:tc>
      </w:tr>
      <w:tr w:rsidR="000D0E32" w:rsidRPr="000D0E32" w14:paraId="66DDB659" w14:textId="77777777" w:rsidTr="000D0E32">
        <w:trPr>
          <w:trHeight w:val="351"/>
          <w:jc w:val="center"/>
        </w:trPr>
        <w:tc>
          <w:tcPr>
            <w:tcW w:w="3539" w:type="dxa"/>
            <w:shd w:val="clear" w:color="auto" w:fill="auto"/>
            <w:vAlign w:val="center"/>
          </w:tcPr>
          <w:p w14:paraId="1C9BA53F" w14:textId="77777777" w:rsidR="000D0E32" w:rsidRPr="000D0E32" w:rsidRDefault="000D0E32" w:rsidP="000D0E32">
            <w:pPr>
              <w:spacing w:after="0"/>
              <w:jc w:val="left"/>
              <w:rPr>
                <w:sz w:val="20"/>
                <w:szCs w:val="20"/>
              </w:rPr>
            </w:pPr>
            <w:r w:rsidRPr="000D0E32">
              <w:rPr>
                <w:sz w:val="20"/>
                <w:szCs w:val="20"/>
              </w:rPr>
              <w:t>Stupnja opremljenosti materijalnim sredstvima i opremom</w:t>
            </w:r>
          </w:p>
        </w:tc>
        <w:tc>
          <w:tcPr>
            <w:tcW w:w="1418" w:type="dxa"/>
            <w:shd w:val="clear" w:color="auto" w:fill="auto"/>
            <w:vAlign w:val="center"/>
          </w:tcPr>
          <w:p w14:paraId="1A1F307D" w14:textId="77777777" w:rsidR="000D0E32" w:rsidRPr="000D0E32" w:rsidRDefault="000D0E32" w:rsidP="000D0E32">
            <w:pPr>
              <w:spacing w:after="0"/>
              <w:jc w:val="center"/>
              <w:rPr>
                <w:b/>
                <w:sz w:val="20"/>
                <w:szCs w:val="20"/>
              </w:rPr>
            </w:pPr>
          </w:p>
        </w:tc>
        <w:tc>
          <w:tcPr>
            <w:tcW w:w="1285" w:type="dxa"/>
            <w:shd w:val="clear" w:color="auto" w:fill="auto"/>
            <w:vAlign w:val="center"/>
          </w:tcPr>
          <w:p w14:paraId="3993F3A4" w14:textId="77777777" w:rsidR="000D0E32" w:rsidRPr="000D0E32" w:rsidRDefault="000D0E32" w:rsidP="000D0E32">
            <w:pPr>
              <w:spacing w:after="0"/>
              <w:jc w:val="center"/>
              <w:rPr>
                <w:b/>
                <w:sz w:val="20"/>
                <w:szCs w:val="20"/>
              </w:rPr>
            </w:pPr>
          </w:p>
        </w:tc>
        <w:tc>
          <w:tcPr>
            <w:tcW w:w="1562" w:type="dxa"/>
            <w:shd w:val="clear" w:color="auto" w:fill="auto"/>
            <w:vAlign w:val="center"/>
          </w:tcPr>
          <w:p w14:paraId="7BF6B84F" w14:textId="77777777" w:rsidR="000D0E32" w:rsidRPr="000D0E32" w:rsidRDefault="006A5647" w:rsidP="000D0E32">
            <w:pPr>
              <w:spacing w:after="0"/>
              <w:jc w:val="center"/>
              <w:rPr>
                <w:b/>
                <w:sz w:val="20"/>
                <w:szCs w:val="20"/>
              </w:rPr>
            </w:pPr>
            <w:r>
              <w:rPr>
                <w:b/>
                <w:sz w:val="20"/>
                <w:szCs w:val="20"/>
              </w:rPr>
              <w:t>x</w:t>
            </w:r>
          </w:p>
        </w:tc>
        <w:tc>
          <w:tcPr>
            <w:tcW w:w="1405" w:type="dxa"/>
            <w:shd w:val="clear" w:color="auto" w:fill="auto"/>
            <w:vAlign w:val="center"/>
          </w:tcPr>
          <w:p w14:paraId="4309B7D1" w14:textId="77777777" w:rsidR="000D0E32" w:rsidRPr="000D0E32" w:rsidRDefault="000D0E32" w:rsidP="000D0E32">
            <w:pPr>
              <w:spacing w:after="0"/>
              <w:jc w:val="center"/>
              <w:rPr>
                <w:b/>
                <w:sz w:val="20"/>
                <w:szCs w:val="20"/>
              </w:rPr>
            </w:pPr>
          </w:p>
        </w:tc>
      </w:tr>
      <w:tr w:rsidR="000D0E32" w:rsidRPr="000D0E32" w14:paraId="23A7B184" w14:textId="77777777" w:rsidTr="000D0E32">
        <w:trPr>
          <w:trHeight w:val="341"/>
          <w:jc w:val="center"/>
        </w:trPr>
        <w:tc>
          <w:tcPr>
            <w:tcW w:w="3539" w:type="dxa"/>
            <w:shd w:val="clear" w:color="auto" w:fill="auto"/>
            <w:vAlign w:val="center"/>
          </w:tcPr>
          <w:p w14:paraId="62A963F9" w14:textId="77777777" w:rsidR="000D0E32" w:rsidRPr="000D0E32" w:rsidRDefault="000D0E32" w:rsidP="000D0E32">
            <w:pPr>
              <w:spacing w:after="0"/>
              <w:jc w:val="left"/>
              <w:rPr>
                <w:sz w:val="20"/>
                <w:szCs w:val="20"/>
              </w:rPr>
            </w:pPr>
            <w:r w:rsidRPr="000D0E32">
              <w:rPr>
                <w:sz w:val="20"/>
                <w:szCs w:val="20"/>
              </w:rPr>
              <w:t>Vremena mobilizacijske spremnosti/operativne gotovosti</w:t>
            </w:r>
          </w:p>
        </w:tc>
        <w:tc>
          <w:tcPr>
            <w:tcW w:w="1418" w:type="dxa"/>
            <w:shd w:val="clear" w:color="auto" w:fill="auto"/>
            <w:vAlign w:val="center"/>
          </w:tcPr>
          <w:p w14:paraId="176D3A06" w14:textId="77777777" w:rsidR="000D0E32" w:rsidRPr="000D0E32" w:rsidRDefault="000D0E32" w:rsidP="000D0E32">
            <w:pPr>
              <w:spacing w:after="0"/>
              <w:jc w:val="center"/>
              <w:rPr>
                <w:b/>
                <w:sz w:val="20"/>
                <w:szCs w:val="20"/>
              </w:rPr>
            </w:pPr>
          </w:p>
        </w:tc>
        <w:tc>
          <w:tcPr>
            <w:tcW w:w="1285" w:type="dxa"/>
            <w:shd w:val="clear" w:color="auto" w:fill="auto"/>
            <w:vAlign w:val="center"/>
          </w:tcPr>
          <w:p w14:paraId="5457C79A" w14:textId="77777777" w:rsidR="000D0E32" w:rsidRPr="000D0E32" w:rsidRDefault="000D0E32" w:rsidP="000D0E32">
            <w:pPr>
              <w:spacing w:after="0"/>
              <w:jc w:val="center"/>
              <w:rPr>
                <w:b/>
                <w:sz w:val="20"/>
                <w:szCs w:val="20"/>
              </w:rPr>
            </w:pPr>
            <w:r w:rsidRPr="000D0E32">
              <w:rPr>
                <w:b/>
                <w:sz w:val="20"/>
                <w:szCs w:val="20"/>
              </w:rPr>
              <w:t>x</w:t>
            </w:r>
          </w:p>
        </w:tc>
        <w:tc>
          <w:tcPr>
            <w:tcW w:w="1562" w:type="dxa"/>
            <w:shd w:val="clear" w:color="auto" w:fill="auto"/>
            <w:vAlign w:val="center"/>
          </w:tcPr>
          <w:p w14:paraId="46914D77" w14:textId="77777777" w:rsidR="000D0E32" w:rsidRPr="000D0E32" w:rsidRDefault="000D0E32" w:rsidP="000D0E32">
            <w:pPr>
              <w:spacing w:after="0"/>
              <w:jc w:val="center"/>
              <w:rPr>
                <w:b/>
                <w:sz w:val="20"/>
                <w:szCs w:val="20"/>
              </w:rPr>
            </w:pPr>
          </w:p>
        </w:tc>
        <w:tc>
          <w:tcPr>
            <w:tcW w:w="1405" w:type="dxa"/>
            <w:shd w:val="clear" w:color="auto" w:fill="auto"/>
            <w:vAlign w:val="center"/>
          </w:tcPr>
          <w:p w14:paraId="4F55A4FF" w14:textId="77777777" w:rsidR="000D0E32" w:rsidRPr="000D0E32" w:rsidRDefault="000D0E32" w:rsidP="000D0E32">
            <w:pPr>
              <w:spacing w:after="0"/>
              <w:jc w:val="center"/>
              <w:rPr>
                <w:b/>
                <w:sz w:val="20"/>
                <w:szCs w:val="20"/>
              </w:rPr>
            </w:pPr>
          </w:p>
        </w:tc>
      </w:tr>
      <w:tr w:rsidR="000D0E32" w:rsidRPr="000D0E32" w14:paraId="339E2350" w14:textId="77777777" w:rsidTr="000D0E32">
        <w:trPr>
          <w:trHeight w:val="351"/>
          <w:jc w:val="center"/>
        </w:trPr>
        <w:tc>
          <w:tcPr>
            <w:tcW w:w="3539" w:type="dxa"/>
            <w:shd w:val="clear" w:color="auto" w:fill="auto"/>
            <w:vAlign w:val="center"/>
          </w:tcPr>
          <w:p w14:paraId="7351D77D" w14:textId="77777777" w:rsidR="000D0E32" w:rsidRPr="000D0E32" w:rsidRDefault="000D0E32" w:rsidP="000D0E32">
            <w:pPr>
              <w:spacing w:after="0"/>
              <w:jc w:val="left"/>
              <w:rPr>
                <w:b/>
                <w:sz w:val="20"/>
                <w:szCs w:val="20"/>
              </w:rPr>
            </w:pPr>
            <w:r w:rsidRPr="000D0E32">
              <w:rPr>
                <w:sz w:val="20"/>
                <w:szCs w:val="20"/>
              </w:rPr>
              <w:t>Samodostatnosti i logističkoj potpori</w:t>
            </w:r>
          </w:p>
        </w:tc>
        <w:tc>
          <w:tcPr>
            <w:tcW w:w="1418" w:type="dxa"/>
            <w:shd w:val="clear" w:color="auto" w:fill="auto"/>
            <w:vAlign w:val="center"/>
          </w:tcPr>
          <w:p w14:paraId="25C4BBA4" w14:textId="77777777" w:rsidR="000D0E32" w:rsidRPr="000D0E32" w:rsidRDefault="000D0E32" w:rsidP="000D0E32">
            <w:pPr>
              <w:spacing w:after="0"/>
              <w:jc w:val="center"/>
              <w:rPr>
                <w:b/>
                <w:sz w:val="20"/>
                <w:szCs w:val="20"/>
              </w:rPr>
            </w:pPr>
          </w:p>
        </w:tc>
        <w:tc>
          <w:tcPr>
            <w:tcW w:w="1285" w:type="dxa"/>
            <w:shd w:val="clear" w:color="auto" w:fill="auto"/>
            <w:vAlign w:val="center"/>
          </w:tcPr>
          <w:p w14:paraId="075F4558" w14:textId="77777777" w:rsidR="000D0E32" w:rsidRPr="000D0E32" w:rsidRDefault="000D0E32" w:rsidP="000D0E32">
            <w:pPr>
              <w:spacing w:after="0"/>
              <w:jc w:val="center"/>
              <w:rPr>
                <w:b/>
                <w:sz w:val="20"/>
                <w:szCs w:val="20"/>
              </w:rPr>
            </w:pPr>
            <w:r w:rsidRPr="000D0E32">
              <w:rPr>
                <w:b/>
                <w:sz w:val="20"/>
                <w:szCs w:val="20"/>
              </w:rPr>
              <w:t>x</w:t>
            </w:r>
          </w:p>
        </w:tc>
        <w:tc>
          <w:tcPr>
            <w:tcW w:w="1562" w:type="dxa"/>
            <w:shd w:val="clear" w:color="auto" w:fill="auto"/>
            <w:vAlign w:val="center"/>
          </w:tcPr>
          <w:p w14:paraId="6CF3EE5F" w14:textId="77777777" w:rsidR="000D0E32" w:rsidRPr="000D0E32" w:rsidRDefault="000D0E32" w:rsidP="000D0E32">
            <w:pPr>
              <w:spacing w:after="0"/>
              <w:jc w:val="center"/>
              <w:rPr>
                <w:b/>
                <w:sz w:val="20"/>
                <w:szCs w:val="20"/>
              </w:rPr>
            </w:pPr>
          </w:p>
        </w:tc>
        <w:tc>
          <w:tcPr>
            <w:tcW w:w="1405" w:type="dxa"/>
            <w:shd w:val="clear" w:color="auto" w:fill="auto"/>
            <w:vAlign w:val="center"/>
          </w:tcPr>
          <w:p w14:paraId="650CB58F" w14:textId="77777777" w:rsidR="000D0E32" w:rsidRPr="000D0E32" w:rsidRDefault="000D0E32" w:rsidP="000D0E32">
            <w:pPr>
              <w:spacing w:after="0"/>
              <w:jc w:val="center"/>
              <w:rPr>
                <w:b/>
                <w:sz w:val="20"/>
                <w:szCs w:val="20"/>
              </w:rPr>
            </w:pPr>
          </w:p>
        </w:tc>
      </w:tr>
      <w:tr w:rsidR="000D0E32" w:rsidRPr="000D0E32" w14:paraId="5909BAA6" w14:textId="77777777" w:rsidTr="000D0E32">
        <w:trPr>
          <w:trHeight w:val="351"/>
          <w:jc w:val="center"/>
        </w:trPr>
        <w:tc>
          <w:tcPr>
            <w:tcW w:w="3539" w:type="dxa"/>
            <w:shd w:val="clear" w:color="auto" w:fill="auto"/>
            <w:vAlign w:val="center"/>
          </w:tcPr>
          <w:p w14:paraId="54BD9146" w14:textId="60937883" w:rsidR="000D0E32" w:rsidRPr="000D0E32" w:rsidRDefault="000D0E32" w:rsidP="000D0E32">
            <w:pPr>
              <w:spacing w:after="0"/>
              <w:jc w:val="left"/>
              <w:rPr>
                <w:b/>
                <w:sz w:val="20"/>
                <w:szCs w:val="20"/>
              </w:rPr>
            </w:pPr>
            <w:r w:rsidRPr="000D0E32">
              <w:rPr>
                <w:sz w:val="20"/>
                <w:szCs w:val="20"/>
                <w:u w:val="single"/>
              </w:rPr>
              <w:t xml:space="preserve">Područje reagiranja </w:t>
            </w:r>
            <w:r w:rsidR="004768DD">
              <w:rPr>
                <w:sz w:val="20"/>
                <w:szCs w:val="20"/>
                <w:u w:val="single"/>
              </w:rPr>
              <w:t>–</w:t>
            </w:r>
            <w:r w:rsidRPr="000D0E32">
              <w:rPr>
                <w:sz w:val="20"/>
                <w:szCs w:val="20"/>
                <w:u w:val="single"/>
              </w:rPr>
              <w:t xml:space="preserve"> ZBIRNO</w:t>
            </w:r>
          </w:p>
        </w:tc>
        <w:tc>
          <w:tcPr>
            <w:tcW w:w="1418" w:type="dxa"/>
            <w:shd w:val="clear" w:color="auto" w:fill="auto"/>
            <w:vAlign w:val="center"/>
          </w:tcPr>
          <w:p w14:paraId="077B02C6" w14:textId="77777777" w:rsidR="000D0E32" w:rsidRPr="000D0E32" w:rsidRDefault="000D0E32" w:rsidP="000D0E32">
            <w:pPr>
              <w:spacing w:after="0"/>
              <w:jc w:val="center"/>
              <w:rPr>
                <w:b/>
                <w:sz w:val="20"/>
                <w:szCs w:val="20"/>
              </w:rPr>
            </w:pPr>
          </w:p>
        </w:tc>
        <w:tc>
          <w:tcPr>
            <w:tcW w:w="1285" w:type="dxa"/>
            <w:shd w:val="clear" w:color="auto" w:fill="auto"/>
            <w:vAlign w:val="center"/>
          </w:tcPr>
          <w:p w14:paraId="15261F54" w14:textId="77777777" w:rsidR="000D0E32" w:rsidRPr="000D0E32" w:rsidRDefault="000D0E32" w:rsidP="000D0E32">
            <w:pPr>
              <w:spacing w:after="0"/>
              <w:jc w:val="center"/>
              <w:rPr>
                <w:b/>
                <w:sz w:val="20"/>
                <w:szCs w:val="20"/>
              </w:rPr>
            </w:pPr>
          </w:p>
        </w:tc>
        <w:tc>
          <w:tcPr>
            <w:tcW w:w="1562" w:type="dxa"/>
            <w:shd w:val="clear" w:color="auto" w:fill="auto"/>
            <w:vAlign w:val="center"/>
          </w:tcPr>
          <w:p w14:paraId="728C923C" w14:textId="77777777" w:rsidR="000D0E32" w:rsidRPr="000D0E32" w:rsidRDefault="006A5647" w:rsidP="000D0E32">
            <w:pPr>
              <w:spacing w:after="0"/>
              <w:jc w:val="center"/>
              <w:rPr>
                <w:b/>
                <w:sz w:val="20"/>
                <w:szCs w:val="20"/>
              </w:rPr>
            </w:pPr>
            <w:r>
              <w:rPr>
                <w:b/>
                <w:sz w:val="20"/>
                <w:szCs w:val="20"/>
              </w:rPr>
              <w:t>x</w:t>
            </w:r>
          </w:p>
        </w:tc>
        <w:tc>
          <w:tcPr>
            <w:tcW w:w="1405" w:type="dxa"/>
            <w:shd w:val="clear" w:color="auto" w:fill="auto"/>
            <w:vAlign w:val="center"/>
          </w:tcPr>
          <w:p w14:paraId="15D2F4E5" w14:textId="77777777" w:rsidR="000D0E32" w:rsidRPr="000D0E32" w:rsidRDefault="000D0E32" w:rsidP="000D0E32">
            <w:pPr>
              <w:spacing w:after="0"/>
              <w:jc w:val="center"/>
              <w:rPr>
                <w:b/>
                <w:sz w:val="20"/>
                <w:szCs w:val="20"/>
              </w:rPr>
            </w:pPr>
          </w:p>
        </w:tc>
      </w:tr>
    </w:tbl>
    <w:p w14:paraId="70887FE4" w14:textId="77777777" w:rsidR="000D0E32" w:rsidRDefault="000D0E32" w:rsidP="000D0E32">
      <w:pPr>
        <w:spacing w:after="120"/>
      </w:pPr>
      <w:r w:rsidRPr="000D0E32">
        <w:t>U nastavku se nalazi tablica s konačnim ocjenama spremnosti operativnih snaga.</w:t>
      </w:r>
    </w:p>
    <w:p w14:paraId="6DBDE4DE" w14:textId="77777777" w:rsidR="006427B5" w:rsidRDefault="006427B5" w:rsidP="000D0E32">
      <w:pPr>
        <w:spacing w:after="120"/>
      </w:pPr>
    </w:p>
    <w:p w14:paraId="3BA6A2DC" w14:textId="5631EC10" w:rsidR="009D2055" w:rsidRDefault="009D2055" w:rsidP="000D0E32">
      <w:pPr>
        <w:spacing w:after="120"/>
      </w:pPr>
    </w:p>
    <w:p w14:paraId="543A186C" w14:textId="53C7D5AE" w:rsidR="00CB1E8C" w:rsidRDefault="00CB1E8C" w:rsidP="000D0E32">
      <w:pPr>
        <w:spacing w:after="120"/>
      </w:pPr>
    </w:p>
    <w:p w14:paraId="345D4403" w14:textId="7906EBB9" w:rsidR="00CB1E8C" w:rsidRDefault="00CB1E8C" w:rsidP="000D0E32">
      <w:pPr>
        <w:spacing w:after="120"/>
      </w:pPr>
    </w:p>
    <w:p w14:paraId="198E00BC" w14:textId="77BEEEC1" w:rsidR="00CB1E8C" w:rsidRDefault="00CB1E8C" w:rsidP="000D0E32">
      <w:pPr>
        <w:spacing w:after="120"/>
      </w:pPr>
    </w:p>
    <w:p w14:paraId="72DA66BC" w14:textId="77777777" w:rsidR="00CB1E8C" w:rsidRPr="000D0E32" w:rsidRDefault="00CB1E8C" w:rsidP="000D0E32">
      <w:pPr>
        <w:spacing w:after="120"/>
      </w:pPr>
    </w:p>
    <w:p w14:paraId="3F9F4F9B" w14:textId="163C3C06" w:rsidR="000D0E32" w:rsidRPr="000D0E32" w:rsidRDefault="000D0E32" w:rsidP="000D0E32">
      <w:pPr>
        <w:spacing w:before="0"/>
        <w:jc w:val="center"/>
        <w:rPr>
          <w:bCs/>
          <w:color w:val="54883D"/>
          <w:sz w:val="20"/>
          <w:szCs w:val="18"/>
        </w:rPr>
      </w:pPr>
      <w:r w:rsidRPr="000D0E32">
        <w:rPr>
          <w:bCs/>
          <w:color w:val="54883D"/>
          <w:sz w:val="20"/>
          <w:szCs w:val="18"/>
        </w:rPr>
        <w:lastRenderedPageBreak/>
        <w:t xml:space="preserve">Tablica </w:t>
      </w:r>
      <w:r w:rsidR="003670C2" w:rsidRPr="000D0E32">
        <w:rPr>
          <w:bCs/>
          <w:color w:val="54883D"/>
          <w:sz w:val="20"/>
          <w:szCs w:val="18"/>
        </w:rPr>
        <w:fldChar w:fldCharType="begin"/>
      </w:r>
      <w:r w:rsidRPr="000D0E32">
        <w:rPr>
          <w:bCs/>
          <w:color w:val="54883D"/>
          <w:sz w:val="20"/>
          <w:szCs w:val="18"/>
        </w:rPr>
        <w:instrText xml:space="preserve"> SEQ Tabela \* ARABIC </w:instrText>
      </w:r>
      <w:r w:rsidR="003670C2" w:rsidRPr="000D0E32">
        <w:rPr>
          <w:bCs/>
          <w:color w:val="54883D"/>
          <w:sz w:val="20"/>
          <w:szCs w:val="18"/>
        </w:rPr>
        <w:fldChar w:fldCharType="separate"/>
      </w:r>
      <w:r w:rsidR="00DD0006">
        <w:rPr>
          <w:bCs/>
          <w:noProof/>
          <w:color w:val="54883D"/>
          <w:sz w:val="20"/>
          <w:szCs w:val="18"/>
        </w:rPr>
        <w:t>73</w:t>
      </w:r>
      <w:r w:rsidR="003670C2" w:rsidRPr="000D0E32">
        <w:rPr>
          <w:bCs/>
          <w:color w:val="54883D"/>
          <w:sz w:val="20"/>
          <w:szCs w:val="18"/>
        </w:rPr>
        <w:fldChar w:fldCharType="end"/>
      </w:r>
      <w:r w:rsidRPr="000D0E32">
        <w:rPr>
          <w:bCs/>
          <w:color w:val="54883D"/>
          <w:sz w:val="20"/>
          <w:szCs w:val="18"/>
        </w:rPr>
        <w:t>. Prikaz ocjene spremnosti operativnih snaga sustava civilne zaštite</w:t>
      </w:r>
    </w:p>
    <w:tbl>
      <w:tblPr>
        <w:tblW w:w="9351"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681"/>
        <w:gridCol w:w="1418"/>
        <w:gridCol w:w="1285"/>
        <w:gridCol w:w="1562"/>
        <w:gridCol w:w="1405"/>
      </w:tblGrid>
      <w:tr w:rsidR="000D0E32" w:rsidRPr="000D0E32" w14:paraId="54A3EA45" w14:textId="77777777" w:rsidTr="006427B5">
        <w:trPr>
          <w:trHeight w:val="341"/>
          <w:tblHeader/>
          <w:jc w:val="center"/>
        </w:trPr>
        <w:tc>
          <w:tcPr>
            <w:tcW w:w="3681" w:type="dxa"/>
            <w:vMerge w:val="restart"/>
            <w:shd w:val="clear" w:color="auto" w:fill="auto"/>
            <w:vAlign w:val="center"/>
          </w:tcPr>
          <w:p w14:paraId="5DBDB7DC" w14:textId="77777777" w:rsidR="000D0E32" w:rsidRPr="000D0E32" w:rsidRDefault="000D0E32" w:rsidP="000D0E32">
            <w:pPr>
              <w:spacing w:before="0" w:after="0"/>
              <w:rPr>
                <w:b/>
                <w:sz w:val="20"/>
                <w:szCs w:val="20"/>
              </w:rPr>
            </w:pPr>
            <w:r w:rsidRPr="000D0E32">
              <w:rPr>
                <w:b/>
                <w:sz w:val="20"/>
                <w:szCs w:val="20"/>
              </w:rPr>
              <w:t>PODRUČJE PREVENTIVE</w:t>
            </w:r>
          </w:p>
        </w:tc>
        <w:tc>
          <w:tcPr>
            <w:tcW w:w="1418" w:type="dxa"/>
            <w:shd w:val="clear" w:color="auto" w:fill="FF0000"/>
            <w:vAlign w:val="center"/>
          </w:tcPr>
          <w:p w14:paraId="524368DC" w14:textId="77777777" w:rsidR="000D0E32" w:rsidRPr="000D0E32" w:rsidRDefault="000D0E32" w:rsidP="000D0E32">
            <w:pPr>
              <w:spacing w:before="0" w:after="0"/>
              <w:jc w:val="center"/>
              <w:rPr>
                <w:b/>
                <w:sz w:val="20"/>
                <w:szCs w:val="20"/>
              </w:rPr>
            </w:pPr>
            <w:r w:rsidRPr="000D0E32">
              <w:rPr>
                <w:b/>
                <w:sz w:val="20"/>
                <w:szCs w:val="20"/>
              </w:rPr>
              <w:t>Vrlo niska spremnost</w:t>
            </w:r>
          </w:p>
        </w:tc>
        <w:tc>
          <w:tcPr>
            <w:tcW w:w="1285" w:type="dxa"/>
            <w:shd w:val="clear" w:color="auto" w:fill="FFC000"/>
            <w:vAlign w:val="center"/>
          </w:tcPr>
          <w:p w14:paraId="7F1A9603" w14:textId="77777777" w:rsidR="000D0E32" w:rsidRPr="000D0E32" w:rsidRDefault="000D0E32" w:rsidP="000D0E32">
            <w:pPr>
              <w:spacing w:before="0" w:after="0"/>
              <w:jc w:val="center"/>
              <w:rPr>
                <w:b/>
                <w:sz w:val="20"/>
                <w:szCs w:val="20"/>
              </w:rPr>
            </w:pPr>
            <w:r w:rsidRPr="000D0E32">
              <w:rPr>
                <w:b/>
                <w:sz w:val="20"/>
                <w:szCs w:val="20"/>
              </w:rPr>
              <w:t>Niska spremnost</w:t>
            </w:r>
          </w:p>
        </w:tc>
        <w:tc>
          <w:tcPr>
            <w:tcW w:w="1562" w:type="dxa"/>
            <w:shd w:val="clear" w:color="auto" w:fill="FFFF00"/>
            <w:vAlign w:val="center"/>
          </w:tcPr>
          <w:p w14:paraId="39F9E5FB" w14:textId="77777777" w:rsidR="000D0E32" w:rsidRPr="000D0E32" w:rsidRDefault="000D0E32" w:rsidP="000D0E32">
            <w:pPr>
              <w:spacing w:before="0" w:after="0"/>
              <w:jc w:val="center"/>
              <w:rPr>
                <w:b/>
                <w:sz w:val="20"/>
                <w:szCs w:val="20"/>
              </w:rPr>
            </w:pPr>
            <w:r w:rsidRPr="000D0E32">
              <w:rPr>
                <w:b/>
                <w:sz w:val="20"/>
                <w:szCs w:val="20"/>
              </w:rPr>
              <w:t>Visoka spremnost</w:t>
            </w:r>
          </w:p>
        </w:tc>
        <w:tc>
          <w:tcPr>
            <w:tcW w:w="1405" w:type="dxa"/>
            <w:shd w:val="clear" w:color="auto" w:fill="92D050"/>
            <w:vAlign w:val="center"/>
          </w:tcPr>
          <w:p w14:paraId="42F88F72" w14:textId="77777777" w:rsidR="000D0E32" w:rsidRPr="000D0E32" w:rsidRDefault="000D0E32" w:rsidP="000D0E32">
            <w:pPr>
              <w:spacing w:before="0" w:after="0"/>
              <w:jc w:val="center"/>
              <w:rPr>
                <w:b/>
                <w:sz w:val="20"/>
                <w:szCs w:val="20"/>
              </w:rPr>
            </w:pPr>
            <w:r w:rsidRPr="000D0E32">
              <w:rPr>
                <w:b/>
                <w:sz w:val="20"/>
                <w:szCs w:val="20"/>
              </w:rPr>
              <w:t>Vrlo visoka spremnost</w:t>
            </w:r>
          </w:p>
        </w:tc>
      </w:tr>
      <w:tr w:rsidR="000D0E32" w:rsidRPr="000D0E32" w14:paraId="4F638AF5" w14:textId="77777777" w:rsidTr="006427B5">
        <w:trPr>
          <w:trHeight w:val="269"/>
          <w:tblHeader/>
          <w:jc w:val="center"/>
        </w:trPr>
        <w:tc>
          <w:tcPr>
            <w:tcW w:w="3681" w:type="dxa"/>
            <w:vMerge/>
            <w:shd w:val="clear" w:color="auto" w:fill="auto"/>
            <w:vAlign w:val="center"/>
          </w:tcPr>
          <w:p w14:paraId="2F5F3B73" w14:textId="77777777" w:rsidR="000D0E32" w:rsidRPr="000D0E32" w:rsidRDefault="000D0E32" w:rsidP="000D0E32">
            <w:pPr>
              <w:spacing w:before="0" w:after="0"/>
              <w:rPr>
                <w:b/>
                <w:sz w:val="20"/>
                <w:szCs w:val="20"/>
              </w:rPr>
            </w:pPr>
          </w:p>
        </w:tc>
        <w:tc>
          <w:tcPr>
            <w:tcW w:w="1418" w:type="dxa"/>
            <w:shd w:val="clear" w:color="auto" w:fill="auto"/>
            <w:vAlign w:val="center"/>
          </w:tcPr>
          <w:p w14:paraId="73787135" w14:textId="77777777" w:rsidR="000D0E32" w:rsidRPr="000D0E32" w:rsidRDefault="000D0E32" w:rsidP="000D0E32">
            <w:pPr>
              <w:spacing w:before="0" w:after="0"/>
              <w:jc w:val="center"/>
              <w:rPr>
                <w:b/>
                <w:sz w:val="20"/>
                <w:szCs w:val="20"/>
              </w:rPr>
            </w:pPr>
            <w:r w:rsidRPr="000D0E32">
              <w:rPr>
                <w:b/>
                <w:sz w:val="20"/>
                <w:szCs w:val="20"/>
              </w:rPr>
              <w:t>4</w:t>
            </w:r>
          </w:p>
        </w:tc>
        <w:tc>
          <w:tcPr>
            <w:tcW w:w="1285" w:type="dxa"/>
            <w:shd w:val="clear" w:color="auto" w:fill="auto"/>
            <w:vAlign w:val="center"/>
          </w:tcPr>
          <w:p w14:paraId="6E9BF490" w14:textId="77777777" w:rsidR="000D0E32" w:rsidRPr="000D0E32" w:rsidRDefault="000D0E32" w:rsidP="000D0E32">
            <w:pPr>
              <w:spacing w:before="0" w:after="0"/>
              <w:jc w:val="center"/>
              <w:rPr>
                <w:b/>
                <w:sz w:val="20"/>
                <w:szCs w:val="20"/>
              </w:rPr>
            </w:pPr>
            <w:r w:rsidRPr="000D0E32">
              <w:rPr>
                <w:b/>
                <w:sz w:val="20"/>
                <w:szCs w:val="20"/>
              </w:rPr>
              <w:t>3</w:t>
            </w:r>
          </w:p>
        </w:tc>
        <w:tc>
          <w:tcPr>
            <w:tcW w:w="1562" w:type="dxa"/>
            <w:shd w:val="clear" w:color="auto" w:fill="auto"/>
            <w:vAlign w:val="center"/>
          </w:tcPr>
          <w:p w14:paraId="70023152" w14:textId="77777777" w:rsidR="000D0E32" w:rsidRPr="000D0E32" w:rsidRDefault="000D0E32" w:rsidP="000D0E32">
            <w:pPr>
              <w:spacing w:before="0" w:after="0"/>
              <w:jc w:val="center"/>
              <w:rPr>
                <w:b/>
                <w:sz w:val="20"/>
                <w:szCs w:val="20"/>
              </w:rPr>
            </w:pPr>
            <w:r w:rsidRPr="000D0E32">
              <w:rPr>
                <w:b/>
                <w:sz w:val="20"/>
                <w:szCs w:val="20"/>
              </w:rPr>
              <w:t>2</w:t>
            </w:r>
          </w:p>
        </w:tc>
        <w:tc>
          <w:tcPr>
            <w:tcW w:w="1405" w:type="dxa"/>
            <w:shd w:val="clear" w:color="auto" w:fill="auto"/>
            <w:vAlign w:val="center"/>
          </w:tcPr>
          <w:p w14:paraId="1F2AFE1E" w14:textId="77777777" w:rsidR="000D0E32" w:rsidRPr="000D0E32" w:rsidRDefault="000D0E32" w:rsidP="000D0E32">
            <w:pPr>
              <w:spacing w:before="0" w:after="0"/>
              <w:jc w:val="center"/>
              <w:rPr>
                <w:b/>
                <w:sz w:val="20"/>
                <w:szCs w:val="20"/>
              </w:rPr>
            </w:pPr>
            <w:r w:rsidRPr="000D0E32">
              <w:rPr>
                <w:b/>
                <w:sz w:val="20"/>
                <w:szCs w:val="20"/>
              </w:rPr>
              <w:t>1</w:t>
            </w:r>
          </w:p>
        </w:tc>
      </w:tr>
      <w:tr w:rsidR="000D0E32" w:rsidRPr="000D0E32" w14:paraId="045206EF" w14:textId="77777777" w:rsidTr="006427B5">
        <w:trPr>
          <w:trHeight w:val="341"/>
          <w:jc w:val="center"/>
        </w:trPr>
        <w:tc>
          <w:tcPr>
            <w:tcW w:w="3681" w:type="dxa"/>
            <w:shd w:val="clear" w:color="auto" w:fill="auto"/>
            <w:vAlign w:val="center"/>
          </w:tcPr>
          <w:p w14:paraId="38D6AC7A" w14:textId="046E4786" w:rsidR="000D0E32" w:rsidRPr="000D0E32" w:rsidRDefault="000D0E32" w:rsidP="004768DD">
            <w:pPr>
              <w:spacing w:after="0"/>
              <w:jc w:val="left"/>
              <w:rPr>
                <w:sz w:val="20"/>
                <w:szCs w:val="20"/>
              </w:rPr>
            </w:pPr>
            <w:r w:rsidRPr="000D0E32">
              <w:rPr>
                <w:sz w:val="20"/>
                <w:szCs w:val="20"/>
              </w:rPr>
              <w:t xml:space="preserve">Stožer civilne zaštite </w:t>
            </w:r>
            <w:r w:rsidR="007F1A7F">
              <w:rPr>
                <w:sz w:val="20"/>
                <w:szCs w:val="20"/>
              </w:rPr>
              <w:t xml:space="preserve">Općine </w:t>
            </w:r>
            <w:r w:rsidR="00CB1E8C">
              <w:rPr>
                <w:sz w:val="20"/>
                <w:szCs w:val="20"/>
              </w:rPr>
              <w:t>Lišane Ostrovičke</w:t>
            </w:r>
          </w:p>
        </w:tc>
        <w:tc>
          <w:tcPr>
            <w:tcW w:w="1418" w:type="dxa"/>
            <w:shd w:val="clear" w:color="auto" w:fill="auto"/>
            <w:vAlign w:val="center"/>
          </w:tcPr>
          <w:p w14:paraId="1EA38523" w14:textId="77777777" w:rsidR="000D0E32" w:rsidRPr="000D0E32" w:rsidRDefault="000D0E32" w:rsidP="000D0E32">
            <w:pPr>
              <w:spacing w:after="0"/>
              <w:jc w:val="center"/>
              <w:rPr>
                <w:b/>
                <w:sz w:val="20"/>
                <w:szCs w:val="20"/>
              </w:rPr>
            </w:pPr>
          </w:p>
        </w:tc>
        <w:tc>
          <w:tcPr>
            <w:tcW w:w="1285" w:type="dxa"/>
            <w:shd w:val="clear" w:color="auto" w:fill="auto"/>
            <w:vAlign w:val="center"/>
          </w:tcPr>
          <w:p w14:paraId="023747C4" w14:textId="77777777" w:rsidR="000D0E32" w:rsidRPr="000D0E32" w:rsidRDefault="000D0E32" w:rsidP="000D0E32">
            <w:pPr>
              <w:spacing w:after="0"/>
              <w:jc w:val="center"/>
              <w:rPr>
                <w:b/>
                <w:sz w:val="20"/>
                <w:szCs w:val="20"/>
              </w:rPr>
            </w:pPr>
          </w:p>
        </w:tc>
        <w:tc>
          <w:tcPr>
            <w:tcW w:w="1562" w:type="dxa"/>
            <w:shd w:val="clear" w:color="auto" w:fill="auto"/>
            <w:vAlign w:val="center"/>
          </w:tcPr>
          <w:p w14:paraId="1DC8D896"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3D29B6AE" w14:textId="77777777" w:rsidR="000D0E32" w:rsidRPr="000D0E32" w:rsidRDefault="000D0E32" w:rsidP="000D0E32">
            <w:pPr>
              <w:spacing w:after="0"/>
              <w:jc w:val="center"/>
              <w:rPr>
                <w:b/>
                <w:sz w:val="20"/>
                <w:szCs w:val="20"/>
              </w:rPr>
            </w:pPr>
          </w:p>
        </w:tc>
      </w:tr>
      <w:tr w:rsidR="000D0E32" w:rsidRPr="000D0E32" w14:paraId="691C6405" w14:textId="77777777" w:rsidTr="006427B5">
        <w:trPr>
          <w:trHeight w:val="341"/>
          <w:jc w:val="center"/>
        </w:trPr>
        <w:tc>
          <w:tcPr>
            <w:tcW w:w="3681" w:type="dxa"/>
            <w:shd w:val="clear" w:color="auto" w:fill="auto"/>
            <w:vAlign w:val="center"/>
          </w:tcPr>
          <w:p w14:paraId="59E0AA82" w14:textId="116A5991" w:rsidR="000D0E32" w:rsidRPr="000D0E32" w:rsidRDefault="000D0E32" w:rsidP="004768DD">
            <w:pPr>
              <w:spacing w:after="0"/>
              <w:jc w:val="left"/>
              <w:rPr>
                <w:sz w:val="20"/>
                <w:szCs w:val="20"/>
              </w:rPr>
            </w:pPr>
            <w:r w:rsidRPr="000D0E32">
              <w:rPr>
                <w:sz w:val="20"/>
                <w:szCs w:val="20"/>
              </w:rPr>
              <w:t xml:space="preserve">Povjerenici i zamjenici povjerenika </w:t>
            </w:r>
            <w:r w:rsidR="007F1A7F">
              <w:rPr>
                <w:sz w:val="20"/>
                <w:szCs w:val="20"/>
              </w:rPr>
              <w:t xml:space="preserve">Općine </w:t>
            </w:r>
            <w:r w:rsidR="00CB1E8C">
              <w:rPr>
                <w:sz w:val="20"/>
                <w:szCs w:val="20"/>
              </w:rPr>
              <w:t>Lišane Ostrovičke</w:t>
            </w:r>
          </w:p>
        </w:tc>
        <w:tc>
          <w:tcPr>
            <w:tcW w:w="1418" w:type="dxa"/>
            <w:shd w:val="clear" w:color="auto" w:fill="auto"/>
            <w:vAlign w:val="center"/>
          </w:tcPr>
          <w:p w14:paraId="1AFA1319" w14:textId="77777777" w:rsidR="000D0E32" w:rsidRPr="000D0E32" w:rsidRDefault="000D0E32" w:rsidP="000D0E32">
            <w:pPr>
              <w:spacing w:after="0"/>
              <w:jc w:val="center"/>
              <w:rPr>
                <w:b/>
                <w:sz w:val="20"/>
                <w:szCs w:val="20"/>
              </w:rPr>
            </w:pPr>
          </w:p>
        </w:tc>
        <w:tc>
          <w:tcPr>
            <w:tcW w:w="1285" w:type="dxa"/>
            <w:shd w:val="clear" w:color="auto" w:fill="auto"/>
            <w:vAlign w:val="center"/>
          </w:tcPr>
          <w:p w14:paraId="06BB5FB5" w14:textId="77777777" w:rsidR="000D0E32" w:rsidRPr="000D0E32" w:rsidRDefault="007F1A7F" w:rsidP="000D0E32">
            <w:pPr>
              <w:spacing w:after="0"/>
              <w:jc w:val="center"/>
              <w:rPr>
                <w:b/>
                <w:sz w:val="20"/>
                <w:szCs w:val="20"/>
              </w:rPr>
            </w:pPr>
            <w:r>
              <w:rPr>
                <w:b/>
                <w:sz w:val="20"/>
                <w:szCs w:val="20"/>
              </w:rPr>
              <w:t>x</w:t>
            </w:r>
          </w:p>
        </w:tc>
        <w:tc>
          <w:tcPr>
            <w:tcW w:w="1562" w:type="dxa"/>
            <w:shd w:val="clear" w:color="auto" w:fill="auto"/>
            <w:vAlign w:val="center"/>
          </w:tcPr>
          <w:p w14:paraId="5D534A04" w14:textId="77777777" w:rsidR="000D0E32" w:rsidRPr="000D0E32" w:rsidRDefault="000D0E32" w:rsidP="000D0E32">
            <w:pPr>
              <w:spacing w:after="0"/>
              <w:jc w:val="center"/>
              <w:rPr>
                <w:b/>
                <w:sz w:val="20"/>
                <w:szCs w:val="20"/>
              </w:rPr>
            </w:pPr>
          </w:p>
        </w:tc>
        <w:tc>
          <w:tcPr>
            <w:tcW w:w="1405" w:type="dxa"/>
            <w:shd w:val="clear" w:color="auto" w:fill="auto"/>
            <w:vAlign w:val="center"/>
          </w:tcPr>
          <w:p w14:paraId="5F4B5C2F" w14:textId="77777777" w:rsidR="000D0E32" w:rsidRPr="000D0E32" w:rsidRDefault="000D0E32" w:rsidP="000D0E32">
            <w:pPr>
              <w:spacing w:after="0"/>
              <w:jc w:val="center"/>
              <w:rPr>
                <w:b/>
                <w:sz w:val="20"/>
                <w:szCs w:val="20"/>
              </w:rPr>
            </w:pPr>
          </w:p>
        </w:tc>
      </w:tr>
      <w:tr w:rsidR="000D0E32" w:rsidRPr="000D0E32" w14:paraId="2BCC64B6" w14:textId="77777777" w:rsidTr="006427B5">
        <w:trPr>
          <w:trHeight w:val="341"/>
          <w:jc w:val="center"/>
        </w:trPr>
        <w:tc>
          <w:tcPr>
            <w:tcW w:w="3681" w:type="dxa"/>
            <w:shd w:val="clear" w:color="auto" w:fill="auto"/>
            <w:vAlign w:val="center"/>
          </w:tcPr>
          <w:p w14:paraId="0135F1B5" w14:textId="34777463" w:rsidR="000D0E32" w:rsidRPr="000D0E32" w:rsidRDefault="000D0E32" w:rsidP="004768DD">
            <w:pPr>
              <w:spacing w:after="0"/>
              <w:jc w:val="left"/>
              <w:rPr>
                <w:sz w:val="20"/>
                <w:szCs w:val="20"/>
              </w:rPr>
            </w:pPr>
            <w:r w:rsidRPr="000D0E32">
              <w:rPr>
                <w:sz w:val="20"/>
                <w:szCs w:val="20"/>
              </w:rPr>
              <w:t xml:space="preserve">Vatrogasne snage </w:t>
            </w:r>
            <w:r w:rsidR="007F1A7F">
              <w:rPr>
                <w:sz w:val="20"/>
                <w:szCs w:val="20"/>
              </w:rPr>
              <w:t xml:space="preserve">Općine </w:t>
            </w:r>
            <w:r w:rsidR="00CB1E8C">
              <w:rPr>
                <w:sz w:val="20"/>
                <w:szCs w:val="20"/>
              </w:rPr>
              <w:t>Lišane Ostrovičke</w:t>
            </w:r>
          </w:p>
        </w:tc>
        <w:tc>
          <w:tcPr>
            <w:tcW w:w="1418" w:type="dxa"/>
            <w:shd w:val="clear" w:color="auto" w:fill="auto"/>
            <w:vAlign w:val="center"/>
          </w:tcPr>
          <w:p w14:paraId="0D8650B9" w14:textId="77777777" w:rsidR="000D0E32" w:rsidRPr="000D0E32" w:rsidRDefault="000D0E32" w:rsidP="000D0E32">
            <w:pPr>
              <w:spacing w:after="0"/>
              <w:jc w:val="center"/>
              <w:rPr>
                <w:b/>
                <w:sz w:val="20"/>
                <w:szCs w:val="20"/>
              </w:rPr>
            </w:pPr>
          </w:p>
        </w:tc>
        <w:tc>
          <w:tcPr>
            <w:tcW w:w="1285" w:type="dxa"/>
            <w:shd w:val="clear" w:color="auto" w:fill="auto"/>
            <w:vAlign w:val="center"/>
          </w:tcPr>
          <w:p w14:paraId="74D383E0" w14:textId="7F9012AE" w:rsidR="000D0E32" w:rsidRPr="000D0E32" w:rsidRDefault="006427B5" w:rsidP="000D0E32">
            <w:pPr>
              <w:spacing w:after="0"/>
              <w:jc w:val="center"/>
              <w:rPr>
                <w:b/>
                <w:sz w:val="20"/>
                <w:szCs w:val="20"/>
              </w:rPr>
            </w:pPr>
            <w:r>
              <w:rPr>
                <w:b/>
                <w:sz w:val="20"/>
                <w:szCs w:val="20"/>
              </w:rPr>
              <w:t>x</w:t>
            </w:r>
          </w:p>
        </w:tc>
        <w:tc>
          <w:tcPr>
            <w:tcW w:w="1562" w:type="dxa"/>
            <w:shd w:val="clear" w:color="auto" w:fill="auto"/>
            <w:vAlign w:val="center"/>
          </w:tcPr>
          <w:p w14:paraId="71771654" w14:textId="5A1F586C" w:rsidR="000D0E32" w:rsidRPr="000D0E32" w:rsidRDefault="000D0E32" w:rsidP="000D0E32">
            <w:pPr>
              <w:spacing w:after="0"/>
              <w:jc w:val="center"/>
              <w:rPr>
                <w:b/>
                <w:sz w:val="20"/>
                <w:szCs w:val="20"/>
              </w:rPr>
            </w:pPr>
          </w:p>
        </w:tc>
        <w:tc>
          <w:tcPr>
            <w:tcW w:w="1405" w:type="dxa"/>
            <w:shd w:val="clear" w:color="auto" w:fill="auto"/>
            <w:vAlign w:val="center"/>
          </w:tcPr>
          <w:p w14:paraId="00A096F8" w14:textId="77777777" w:rsidR="000D0E32" w:rsidRPr="000D0E32" w:rsidRDefault="000D0E32" w:rsidP="000D0E32">
            <w:pPr>
              <w:spacing w:after="0"/>
              <w:jc w:val="center"/>
              <w:rPr>
                <w:b/>
                <w:sz w:val="20"/>
                <w:szCs w:val="20"/>
              </w:rPr>
            </w:pPr>
          </w:p>
        </w:tc>
      </w:tr>
      <w:tr w:rsidR="000D0E32" w:rsidRPr="000D0E32" w14:paraId="4B037797" w14:textId="77777777" w:rsidTr="006427B5">
        <w:trPr>
          <w:trHeight w:val="570"/>
          <w:jc w:val="center"/>
        </w:trPr>
        <w:tc>
          <w:tcPr>
            <w:tcW w:w="3681" w:type="dxa"/>
            <w:shd w:val="clear" w:color="auto" w:fill="auto"/>
            <w:vAlign w:val="center"/>
          </w:tcPr>
          <w:p w14:paraId="5B4071EF" w14:textId="26E6EA14" w:rsidR="000D0E32" w:rsidRPr="000D0E32" w:rsidRDefault="000D0E32" w:rsidP="004768DD">
            <w:pPr>
              <w:spacing w:after="0"/>
              <w:jc w:val="left"/>
              <w:rPr>
                <w:sz w:val="20"/>
                <w:szCs w:val="20"/>
              </w:rPr>
            </w:pPr>
            <w:r w:rsidRPr="000D0E32">
              <w:rPr>
                <w:sz w:val="20"/>
                <w:szCs w:val="20"/>
              </w:rPr>
              <w:t xml:space="preserve">Gradsko Društvo Crvenog križa </w:t>
            </w:r>
            <w:r w:rsidR="00CB1E8C">
              <w:rPr>
                <w:sz w:val="20"/>
                <w:szCs w:val="20"/>
              </w:rPr>
              <w:t>Benkovac</w:t>
            </w:r>
          </w:p>
        </w:tc>
        <w:tc>
          <w:tcPr>
            <w:tcW w:w="1418" w:type="dxa"/>
            <w:shd w:val="clear" w:color="auto" w:fill="auto"/>
            <w:vAlign w:val="center"/>
          </w:tcPr>
          <w:p w14:paraId="525FBEAB" w14:textId="77777777" w:rsidR="000D0E32" w:rsidRPr="000D0E32" w:rsidRDefault="000D0E32" w:rsidP="000D0E32">
            <w:pPr>
              <w:spacing w:after="0"/>
              <w:jc w:val="center"/>
              <w:rPr>
                <w:b/>
                <w:sz w:val="20"/>
                <w:szCs w:val="20"/>
              </w:rPr>
            </w:pPr>
          </w:p>
        </w:tc>
        <w:tc>
          <w:tcPr>
            <w:tcW w:w="1285" w:type="dxa"/>
            <w:shd w:val="clear" w:color="auto" w:fill="auto"/>
            <w:vAlign w:val="center"/>
          </w:tcPr>
          <w:p w14:paraId="3E228A60" w14:textId="77777777" w:rsidR="000D0E32" w:rsidRPr="000D0E32" w:rsidRDefault="000D0E32" w:rsidP="000D0E32">
            <w:pPr>
              <w:spacing w:after="0"/>
              <w:jc w:val="center"/>
              <w:rPr>
                <w:b/>
                <w:sz w:val="20"/>
                <w:szCs w:val="20"/>
              </w:rPr>
            </w:pPr>
          </w:p>
        </w:tc>
        <w:tc>
          <w:tcPr>
            <w:tcW w:w="1562" w:type="dxa"/>
            <w:shd w:val="clear" w:color="auto" w:fill="auto"/>
            <w:vAlign w:val="center"/>
          </w:tcPr>
          <w:p w14:paraId="4E236010"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3E2921D3" w14:textId="77777777" w:rsidR="000D0E32" w:rsidRPr="000D0E32" w:rsidRDefault="000D0E32" w:rsidP="000D0E32">
            <w:pPr>
              <w:spacing w:after="0"/>
              <w:jc w:val="center"/>
              <w:rPr>
                <w:b/>
                <w:sz w:val="20"/>
                <w:szCs w:val="20"/>
              </w:rPr>
            </w:pPr>
          </w:p>
        </w:tc>
      </w:tr>
      <w:tr w:rsidR="000D0E32" w:rsidRPr="000D0E32" w14:paraId="375AE5E0" w14:textId="77777777" w:rsidTr="006427B5">
        <w:trPr>
          <w:trHeight w:val="213"/>
          <w:jc w:val="center"/>
        </w:trPr>
        <w:tc>
          <w:tcPr>
            <w:tcW w:w="3681" w:type="dxa"/>
            <w:shd w:val="clear" w:color="auto" w:fill="auto"/>
            <w:vAlign w:val="center"/>
          </w:tcPr>
          <w:p w14:paraId="5F0FB0D3" w14:textId="12765EE2" w:rsidR="000D0E32" w:rsidRPr="000D0E32" w:rsidRDefault="000D0E32" w:rsidP="004768DD">
            <w:pPr>
              <w:spacing w:after="0"/>
              <w:jc w:val="left"/>
              <w:rPr>
                <w:sz w:val="20"/>
                <w:szCs w:val="20"/>
              </w:rPr>
            </w:pPr>
            <w:r w:rsidRPr="000D0E32">
              <w:rPr>
                <w:sz w:val="20"/>
                <w:szCs w:val="20"/>
              </w:rPr>
              <w:t xml:space="preserve">Hrvatska gorska služba spašavanja – Stanica </w:t>
            </w:r>
            <w:r w:rsidR="004768DD">
              <w:rPr>
                <w:sz w:val="20"/>
                <w:szCs w:val="20"/>
              </w:rPr>
              <w:t>Zadar</w:t>
            </w:r>
          </w:p>
        </w:tc>
        <w:tc>
          <w:tcPr>
            <w:tcW w:w="1418" w:type="dxa"/>
            <w:shd w:val="clear" w:color="auto" w:fill="auto"/>
            <w:vAlign w:val="center"/>
          </w:tcPr>
          <w:p w14:paraId="77FF67BD" w14:textId="77777777" w:rsidR="000D0E32" w:rsidRPr="000D0E32" w:rsidRDefault="000D0E32" w:rsidP="000D0E32">
            <w:pPr>
              <w:spacing w:after="0"/>
              <w:jc w:val="center"/>
              <w:rPr>
                <w:b/>
                <w:sz w:val="20"/>
                <w:szCs w:val="20"/>
              </w:rPr>
            </w:pPr>
          </w:p>
        </w:tc>
        <w:tc>
          <w:tcPr>
            <w:tcW w:w="1285" w:type="dxa"/>
            <w:shd w:val="clear" w:color="auto" w:fill="auto"/>
            <w:vAlign w:val="center"/>
          </w:tcPr>
          <w:p w14:paraId="1C3BBCBE" w14:textId="77777777" w:rsidR="000D0E32" w:rsidRPr="000D0E32" w:rsidRDefault="000D0E32" w:rsidP="000D0E32">
            <w:pPr>
              <w:spacing w:after="0"/>
              <w:jc w:val="center"/>
              <w:rPr>
                <w:b/>
                <w:sz w:val="20"/>
                <w:szCs w:val="20"/>
              </w:rPr>
            </w:pPr>
          </w:p>
        </w:tc>
        <w:tc>
          <w:tcPr>
            <w:tcW w:w="1562" w:type="dxa"/>
            <w:shd w:val="clear" w:color="auto" w:fill="auto"/>
            <w:vAlign w:val="center"/>
          </w:tcPr>
          <w:p w14:paraId="3AC47AE6"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1EAB9409" w14:textId="77777777" w:rsidR="000D0E32" w:rsidRPr="000D0E32" w:rsidRDefault="000D0E32" w:rsidP="000D0E32">
            <w:pPr>
              <w:spacing w:after="0"/>
              <w:jc w:val="center"/>
              <w:rPr>
                <w:b/>
                <w:sz w:val="20"/>
                <w:szCs w:val="20"/>
              </w:rPr>
            </w:pPr>
          </w:p>
        </w:tc>
      </w:tr>
      <w:tr w:rsidR="004768DD" w:rsidRPr="000D0E32" w14:paraId="247D4322" w14:textId="77777777" w:rsidTr="006427B5">
        <w:trPr>
          <w:trHeight w:val="213"/>
          <w:jc w:val="center"/>
        </w:trPr>
        <w:tc>
          <w:tcPr>
            <w:tcW w:w="3681" w:type="dxa"/>
            <w:shd w:val="clear" w:color="auto" w:fill="auto"/>
            <w:vAlign w:val="center"/>
          </w:tcPr>
          <w:p w14:paraId="0CC984F3" w14:textId="7471B751" w:rsidR="004768DD" w:rsidRPr="000D0E32" w:rsidRDefault="004768DD" w:rsidP="004768DD">
            <w:pPr>
              <w:spacing w:after="0"/>
              <w:jc w:val="left"/>
              <w:rPr>
                <w:sz w:val="20"/>
                <w:szCs w:val="20"/>
              </w:rPr>
            </w:pPr>
            <w:r>
              <w:rPr>
                <w:sz w:val="20"/>
                <w:szCs w:val="20"/>
              </w:rPr>
              <w:t xml:space="preserve">Postrojba civilne zaštite opće namjene Općine </w:t>
            </w:r>
            <w:r w:rsidR="00CB1E8C">
              <w:rPr>
                <w:sz w:val="20"/>
                <w:szCs w:val="20"/>
              </w:rPr>
              <w:t>Lišane Ostrovičke</w:t>
            </w:r>
          </w:p>
        </w:tc>
        <w:tc>
          <w:tcPr>
            <w:tcW w:w="1418" w:type="dxa"/>
            <w:shd w:val="clear" w:color="auto" w:fill="auto"/>
            <w:vAlign w:val="center"/>
          </w:tcPr>
          <w:p w14:paraId="29FE21F1" w14:textId="77777777" w:rsidR="004768DD" w:rsidRPr="000D0E32" w:rsidRDefault="004768DD" w:rsidP="000D0E32">
            <w:pPr>
              <w:spacing w:after="0"/>
              <w:jc w:val="center"/>
              <w:rPr>
                <w:b/>
                <w:sz w:val="20"/>
                <w:szCs w:val="20"/>
              </w:rPr>
            </w:pPr>
          </w:p>
        </w:tc>
        <w:tc>
          <w:tcPr>
            <w:tcW w:w="1285" w:type="dxa"/>
            <w:shd w:val="clear" w:color="auto" w:fill="auto"/>
            <w:vAlign w:val="center"/>
          </w:tcPr>
          <w:p w14:paraId="1568DA5B" w14:textId="5529892F" w:rsidR="004768DD" w:rsidRPr="000D0E32" w:rsidRDefault="006427B5" w:rsidP="000D0E32">
            <w:pPr>
              <w:spacing w:after="0"/>
              <w:jc w:val="center"/>
              <w:rPr>
                <w:b/>
                <w:sz w:val="20"/>
                <w:szCs w:val="20"/>
              </w:rPr>
            </w:pPr>
            <w:r>
              <w:rPr>
                <w:b/>
                <w:sz w:val="20"/>
                <w:szCs w:val="20"/>
              </w:rPr>
              <w:t>x</w:t>
            </w:r>
          </w:p>
        </w:tc>
        <w:tc>
          <w:tcPr>
            <w:tcW w:w="1562" w:type="dxa"/>
            <w:shd w:val="clear" w:color="auto" w:fill="auto"/>
            <w:vAlign w:val="center"/>
          </w:tcPr>
          <w:p w14:paraId="728D8EF0" w14:textId="77777777" w:rsidR="004768DD" w:rsidRPr="000D0E32" w:rsidRDefault="004768DD" w:rsidP="000D0E32">
            <w:pPr>
              <w:spacing w:after="0"/>
              <w:jc w:val="center"/>
              <w:rPr>
                <w:b/>
                <w:sz w:val="20"/>
                <w:szCs w:val="20"/>
              </w:rPr>
            </w:pPr>
          </w:p>
        </w:tc>
        <w:tc>
          <w:tcPr>
            <w:tcW w:w="1405" w:type="dxa"/>
            <w:shd w:val="clear" w:color="auto" w:fill="auto"/>
            <w:vAlign w:val="center"/>
          </w:tcPr>
          <w:p w14:paraId="3BB18662" w14:textId="77777777" w:rsidR="004768DD" w:rsidRPr="000D0E32" w:rsidRDefault="004768DD" w:rsidP="000D0E32">
            <w:pPr>
              <w:spacing w:after="0"/>
              <w:jc w:val="center"/>
              <w:rPr>
                <w:b/>
                <w:sz w:val="20"/>
                <w:szCs w:val="20"/>
              </w:rPr>
            </w:pPr>
          </w:p>
        </w:tc>
      </w:tr>
      <w:tr w:rsidR="000D0E32" w:rsidRPr="000D0E32" w14:paraId="196351F6" w14:textId="77777777" w:rsidTr="006427B5">
        <w:trPr>
          <w:trHeight w:val="351"/>
          <w:jc w:val="center"/>
        </w:trPr>
        <w:tc>
          <w:tcPr>
            <w:tcW w:w="3681" w:type="dxa"/>
            <w:shd w:val="clear" w:color="auto" w:fill="auto"/>
            <w:vAlign w:val="center"/>
          </w:tcPr>
          <w:p w14:paraId="35319C97" w14:textId="46EDE46E" w:rsidR="000D0E32" w:rsidRPr="000D0E32" w:rsidRDefault="000D0E32" w:rsidP="004768DD">
            <w:pPr>
              <w:spacing w:after="0"/>
              <w:jc w:val="left"/>
              <w:rPr>
                <w:sz w:val="20"/>
                <w:szCs w:val="20"/>
              </w:rPr>
            </w:pPr>
            <w:r w:rsidRPr="000D0E32">
              <w:rPr>
                <w:sz w:val="20"/>
                <w:szCs w:val="20"/>
              </w:rPr>
              <w:t xml:space="preserve">Pravne osobe i udruge od interesa za sustav civilne zaštite </w:t>
            </w:r>
            <w:r w:rsidR="007F1A7F">
              <w:rPr>
                <w:sz w:val="20"/>
                <w:szCs w:val="20"/>
              </w:rPr>
              <w:t xml:space="preserve">Općine </w:t>
            </w:r>
            <w:r w:rsidR="00CB1E8C">
              <w:rPr>
                <w:sz w:val="20"/>
                <w:szCs w:val="20"/>
              </w:rPr>
              <w:t>Lišane Ostrovičke</w:t>
            </w:r>
          </w:p>
        </w:tc>
        <w:tc>
          <w:tcPr>
            <w:tcW w:w="1418" w:type="dxa"/>
            <w:shd w:val="clear" w:color="auto" w:fill="auto"/>
            <w:vAlign w:val="center"/>
          </w:tcPr>
          <w:p w14:paraId="4B511B01" w14:textId="77777777" w:rsidR="000D0E32" w:rsidRPr="000D0E32" w:rsidRDefault="000D0E32" w:rsidP="000D0E32">
            <w:pPr>
              <w:spacing w:after="0"/>
              <w:jc w:val="center"/>
              <w:rPr>
                <w:b/>
                <w:sz w:val="20"/>
                <w:szCs w:val="20"/>
              </w:rPr>
            </w:pPr>
          </w:p>
        </w:tc>
        <w:tc>
          <w:tcPr>
            <w:tcW w:w="1285" w:type="dxa"/>
            <w:shd w:val="clear" w:color="auto" w:fill="auto"/>
            <w:vAlign w:val="center"/>
          </w:tcPr>
          <w:p w14:paraId="0185E084" w14:textId="77777777" w:rsidR="000D0E32" w:rsidRPr="000D0E32" w:rsidRDefault="000D0E32" w:rsidP="000D0E32">
            <w:pPr>
              <w:spacing w:after="0"/>
              <w:jc w:val="center"/>
              <w:rPr>
                <w:b/>
                <w:sz w:val="20"/>
                <w:szCs w:val="20"/>
              </w:rPr>
            </w:pPr>
          </w:p>
        </w:tc>
        <w:tc>
          <w:tcPr>
            <w:tcW w:w="1562" w:type="dxa"/>
            <w:shd w:val="clear" w:color="auto" w:fill="auto"/>
            <w:vAlign w:val="center"/>
          </w:tcPr>
          <w:p w14:paraId="0802D1B1" w14:textId="77777777" w:rsidR="000D0E32" w:rsidRPr="000D0E32" w:rsidRDefault="006A5647" w:rsidP="000D0E32">
            <w:pPr>
              <w:spacing w:after="0"/>
              <w:jc w:val="center"/>
              <w:rPr>
                <w:b/>
                <w:sz w:val="20"/>
                <w:szCs w:val="20"/>
              </w:rPr>
            </w:pPr>
            <w:r>
              <w:rPr>
                <w:b/>
                <w:sz w:val="20"/>
                <w:szCs w:val="20"/>
              </w:rPr>
              <w:t>x</w:t>
            </w:r>
          </w:p>
        </w:tc>
        <w:tc>
          <w:tcPr>
            <w:tcW w:w="1405" w:type="dxa"/>
            <w:shd w:val="clear" w:color="auto" w:fill="auto"/>
            <w:vAlign w:val="center"/>
          </w:tcPr>
          <w:p w14:paraId="6F332D72" w14:textId="77777777" w:rsidR="000D0E32" w:rsidRPr="000D0E32" w:rsidRDefault="000D0E32" w:rsidP="000D0E32">
            <w:pPr>
              <w:spacing w:after="0"/>
              <w:jc w:val="center"/>
              <w:rPr>
                <w:b/>
                <w:sz w:val="20"/>
                <w:szCs w:val="20"/>
              </w:rPr>
            </w:pPr>
          </w:p>
        </w:tc>
      </w:tr>
      <w:tr w:rsidR="000D0E32" w:rsidRPr="000D0E32" w14:paraId="56977EF4" w14:textId="77777777" w:rsidTr="006427B5">
        <w:trPr>
          <w:trHeight w:val="341"/>
          <w:jc w:val="center"/>
        </w:trPr>
        <w:tc>
          <w:tcPr>
            <w:tcW w:w="3681" w:type="dxa"/>
            <w:shd w:val="clear" w:color="auto" w:fill="auto"/>
          </w:tcPr>
          <w:p w14:paraId="124BF6A7" w14:textId="77777777" w:rsidR="000D0E32" w:rsidRPr="000D0E32" w:rsidRDefault="000D0E32" w:rsidP="000D0E32">
            <w:pPr>
              <w:spacing w:after="0"/>
              <w:jc w:val="left"/>
              <w:rPr>
                <w:sz w:val="20"/>
                <w:szCs w:val="20"/>
              </w:rPr>
            </w:pPr>
            <w:r w:rsidRPr="000D0E32">
              <w:rPr>
                <w:sz w:val="20"/>
                <w:szCs w:val="20"/>
                <w:u w:val="single"/>
              </w:rPr>
              <w:t>Područje reagiranja - ZBIRNO</w:t>
            </w:r>
          </w:p>
        </w:tc>
        <w:tc>
          <w:tcPr>
            <w:tcW w:w="1418" w:type="dxa"/>
            <w:shd w:val="clear" w:color="auto" w:fill="auto"/>
            <w:vAlign w:val="center"/>
          </w:tcPr>
          <w:p w14:paraId="0742258F" w14:textId="77777777" w:rsidR="000D0E32" w:rsidRPr="000D0E32" w:rsidRDefault="000D0E32" w:rsidP="000D0E32">
            <w:pPr>
              <w:spacing w:after="0"/>
              <w:jc w:val="center"/>
              <w:rPr>
                <w:b/>
                <w:sz w:val="20"/>
                <w:szCs w:val="20"/>
              </w:rPr>
            </w:pPr>
          </w:p>
        </w:tc>
        <w:tc>
          <w:tcPr>
            <w:tcW w:w="1285" w:type="dxa"/>
            <w:shd w:val="clear" w:color="auto" w:fill="auto"/>
            <w:vAlign w:val="center"/>
          </w:tcPr>
          <w:p w14:paraId="0FA79DF8" w14:textId="77777777" w:rsidR="000D0E32" w:rsidRPr="000D0E32" w:rsidRDefault="000D0E32" w:rsidP="000D0E32">
            <w:pPr>
              <w:spacing w:after="0"/>
              <w:jc w:val="center"/>
              <w:rPr>
                <w:b/>
                <w:sz w:val="20"/>
                <w:szCs w:val="20"/>
              </w:rPr>
            </w:pPr>
          </w:p>
        </w:tc>
        <w:tc>
          <w:tcPr>
            <w:tcW w:w="1562" w:type="dxa"/>
            <w:shd w:val="clear" w:color="auto" w:fill="auto"/>
            <w:vAlign w:val="center"/>
          </w:tcPr>
          <w:p w14:paraId="2C63DD5B" w14:textId="77777777" w:rsidR="000D0E32" w:rsidRPr="000D0E32" w:rsidRDefault="000D0E32" w:rsidP="000D0E32">
            <w:pPr>
              <w:spacing w:after="0"/>
              <w:jc w:val="center"/>
              <w:rPr>
                <w:b/>
                <w:sz w:val="20"/>
                <w:szCs w:val="20"/>
              </w:rPr>
            </w:pPr>
            <w:r w:rsidRPr="000D0E32">
              <w:rPr>
                <w:b/>
                <w:sz w:val="20"/>
                <w:szCs w:val="20"/>
              </w:rPr>
              <w:t>x</w:t>
            </w:r>
          </w:p>
        </w:tc>
        <w:tc>
          <w:tcPr>
            <w:tcW w:w="1405" w:type="dxa"/>
            <w:shd w:val="clear" w:color="auto" w:fill="auto"/>
            <w:vAlign w:val="center"/>
          </w:tcPr>
          <w:p w14:paraId="0E2FB09F" w14:textId="77777777" w:rsidR="000D0E32" w:rsidRPr="000D0E32" w:rsidRDefault="000D0E32" w:rsidP="000D0E32">
            <w:pPr>
              <w:spacing w:after="0"/>
              <w:jc w:val="center"/>
              <w:rPr>
                <w:b/>
                <w:sz w:val="20"/>
                <w:szCs w:val="20"/>
              </w:rPr>
            </w:pPr>
          </w:p>
        </w:tc>
      </w:tr>
    </w:tbl>
    <w:p w14:paraId="0CEE4384" w14:textId="77777777" w:rsidR="000D0E32" w:rsidRPr="000D0E32" w:rsidRDefault="000D0E32" w:rsidP="000D0E32">
      <w:pPr>
        <w:spacing w:after="120"/>
        <w:rPr>
          <w:highlight w:val="yellow"/>
        </w:rPr>
      </w:pPr>
    </w:p>
    <w:p w14:paraId="2BA0CF82" w14:textId="77777777" w:rsidR="000D0E32" w:rsidRPr="000D0E32" w:rsidRDefault="000D0E32" w:rsidP="000D0E32">
      <w:pPr>
        <w:keepNext/>
        <w:keepLines/>
        <w:numPr>
          <w:ilvl w:val="2"/>
          <w:numId w:val="0"/>
        </w:numPr>
        <w:spacing w:before="40"/>
        <w:ind w:left="720" w:hanging="720"/>
        <w:outlineLvl w:val="2"/>
        <w:rPr>
          <w:rFonts w:cstheme="majorBidi"/>
          <w:color w:val="54883D"/>
          <w:sz w:val="28"/>
          <w:lang w:eastAsia="hr-HR" w:bidi="en-US"/>
        </w:rPr>
      </w:pPr>
      <w:bookmarkStart w:id="312" w:name="_Toc5701534"/>
      <w:bookmarkStart w:id="313" w:name="_Toc5969852"/>
      <w:bookmarkStart w:id="314" w:name="_Toc9596675"/>
      <w:bookmarkStart w:id="315" w:name="_Toc127883006"/>
      <w:r w:rsidRPr="000D0E32">
        <w:rPr>
          <w:rFonts w:cstheme="majorBidi"/>
          <w:color w:val="54883D"/>
          <w:sz w:val="28"/>
          <w:lang w:eastAsia="hr-HR" w:bidi="en-US"/>
        </w:rPr>
        <w:t>8.2.3 Stanje mobilnosti operativnih kapaciteta sustava civilne zaštite i stanja komunikacijskih kapaciteta</w:t>
      </w:r>
      <w:bookmarkEnd w:id="312"/>
      <w:bookmarkEnd w:id="313"/>
      <w:bookmarkEnd w:id="314"/>
      <w:bookmarkEnd w:id="315"/>
    </w:p>
    <w:tbl>
      <w:tblPr>
        <w:tblStyle w:val="TableGrid"/>
        <w:tblW w:w="90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6379"/>
        <w:gridCol w:w="992"/>
        <w:gridCol w:w="851"/>
      </w:tblGrid>
      <w:tr w:rsidR="00116CBC" w:rsidRPr="00AF5974" w14:paraId="5A91CF45" w14:textId="77777777" w:rsidTr="001E1CBA">
        <w:trPr>
          <w:jc w:val="center"/>
        </w:trPr>
        <w:tc>
          <w:tcPr>
            <w:tcW w:w="846" w:type="dxa"/>
            <w:vMerge w:val="restart"/>
            <w:vAlign w:val="center"/>
          </w:tcPr>
          <w:p w14:paraId="5F9B67D1" w14:textId="77777777" w:rsidR="00116CBC" w:rsidRPr="00AF5974" w:rsidRDefault="00116CBC" w:rsidP="001E1CBA">
            <w:pPr>
              <w:spacing w:after="0" w:line="276" w:lineRule="auto"/>
              <w:jc w:val="center"/>
              <w:rPr>
                <w:b/>
                <w:sz w:val="20"/>
                <w:szCs w:val="20"/>
              </w:rPr>
            </w:pPr>
            <w:r w:rsidRPr="00AF5974">
              <w:rPr>
                <w:b/>
                <w:sz w:val="20"/>
                <w:szCs w:val="20"/>
              </w:rPr>
              <w:t>R. br.</w:t>
            </w:r>
          </w:p>
        </w:tc>
        <w:tc>
          <w:tcPr>
            <w:tcW w:w="6379" w:type="dxa"/>
            <w:vMerge w:val="restart"/>
            <w:vAlign w:val="center"/>
          </w:tcPr>
          <w:p w14:paraId="67EAA2C0" w14:textId="77777777" w:rsidR="00116CBC" w:rsidRPr="00AF5974" w:rsidRDefault="00116CBC" w:rsidP="001E1CBA">
            <w:pPr>
              <w:spacing w:after="0" w:line="276" w:lineRule="auto"/>
              <w:jc w:val="center"/>
              <w:rPr>
                <w:b/>
                <w:sz w:val="20"/>
                <w:szCs w:val="20"/>
              </w:rPr>
            </w:pPr>
            <w:r w:rsidRPr="00AF5974">
              <w:rPr>
                <w:b/>
                <w:sz w:val="20"/>
                <w:szCs w:val="20"/>
              </w:rPr>
              <w:t>OPIS</w:t>
            </w:r>
          </w:p>
        </w:tc>
        <w:tc>
          <w:tcPr>
            <w:tcW w:w="1843" w:type="dxa"/>
            <w:gridSpan w:val="2"/>
            <w:vAlign w:val="center"/>
          </w:tcPr>
          <w:p w14:paraId="2F729A2F" w14:textId="77777777" w:rsidR="00116CBC" w:rsidRPr="00AF5974" w:rsidRDefault="00116CBC" w:rsidP="001E1CBA">
            <w:pPr>
              <w:spacing w:after="0" w:line="276" w:lineRule="auto"/>
              <w:jc w:val="center"/>
              <w:rPr>
                <w:b/>
                <w:sz w:val="20"/>
                <w:szCs w:val="20"/>
              </w:rPr>
            </w:pPr>
            <w:r w:rsidRPr="00AF5974">
              <w:rPr>
                <w:b/>
                <w:sz w:val="20"/>
                <w:szCs w:val="20"/>
              </w:rPr>
              <w:t>TVRDNJA</w:t>
            </w:r>
          </w:p>
        </w:tc>
      </w:tr>
      <w:tr w:rsidR="00116CBC" w:rsidRPr="00AF5974" w14:paraId="74811B2D" w14:textId="77777777" w:rsidTr="001E1CBA">
        <w:trPr>
          <w:jc w:val="center"/>
        </w:trPr>
        <w:tc>
          <w:tcPr>
            <w:tcW w:w="846" w:type="dxa"/>
            <w:vMerge/>
            <w:vAlign w:val="center"/>
          </w:tcPr>
          <w:p w14:paraId="26C96DDF" w14:textId="77777777" w:rsidR="00116CBC" w:rsidRPr="00AF5974" w:rsidRDefault="00116CBC" w:rsidP="001E1CBA">
            <w:pPr>
              <w:spacing w:after="0" w:line="276" w:lineRule="auto"/>
              <w:jc w:val="center"/>
              <w:rPr>
                <w:b/>
                <w:sz w:val="20"/>
                <w:szCs w:val="20"/>
              </w:rPr>
            </w:pPr>
          </w:p>
        </w:tc>
        <w:tc>
          <w:tcPr>
            <w:tcW w:w="6379" w:type="dxa"/>
            <w:vMerge/>
            <w:vAlign w:val="center"/>
          </w:tcPr>
          <w:p w14:paraId="1888DBC1" w14:textId="77777777" w:rsidR="00116CBC" w:rsidRPr="00AF5974" w:rsidRDefault="00116CBC" w:rsidP="001E1CBA">
            <w:pPr>
              <w:spacing w:after="0" w:line="276" w:lineRule="auto"/>
              <w:jc w:val="center"/>
              <w:rPr>
                <w:b/>
                <w:sz w:val="20"/>
                <w:szCs w:val="20"/>
              </w:rPr>
            </w:pPr>
          </w:p>
        </w:tc>
        <w:tc>
          <w:tcPr>
            <w:tcW w:w="992" w:type="dxa"/>
            <w:vAlign w:val="center"/>
          </w:tcPr>
          <w:p w14:paraId="5563497D" w14:textId="77777777" w:rsidR="00116CBC" w:rsidRPr="00AF5974" w:rsidRDefault="00116CBC" w:rsidP="001E1CBA">
            <w:pPr>
              <w:spacing w:after="0" w:line="276" w:lineRule="auto"/>
              <w:jc w:val="center"/>
              <w:rPr>
                <w:b/>
                <w:sz w:val="20"/>
                <w:szCs w:val="20"/>
              </w:rPr>
            </w:pPr>
            <w:r w:rsidRPr="00AF5974">
              <w:rPr>
                <w:b/>
                <w:sz w:val="20"/>
                <w:szCs w:val="20"/>
              </w:rPr>
              <w:t>DA</w:t>
            </w:r>
          </w:p>
        </w:tc>
        <w:tc>
          <w:tcPr>
            <w:tcW w:w="851" w:type="dxa"/>
            <w:vAlign w:val="center"/>
          </w:tcPr>
          <w:p w14:paraId="5D071A19" w14:textId="77777777" w:rsidR="00116CBC" w:rsidRPr="00AF5974" w:rsidRDefault="00116CBC" w:rsidP="001E1CBA">
            <w:pPr>
              <w:spacing w:after="0" w:line="276" w:lineRule="auto"/>
              <w:jc w:val="center"/>
              <w:rPr>
                <w:b/>
                <w:sz w:val="20"/>
                <w:szCs w:val="20"/>
              </w:rPr>
            </w:pPr>
            <w:r w:rsidRPr="00AF5974">
              <w:rPr>
                <w:b/>
                <w:sz w:val="20"/>
                <w:szCs w:val="20"/>
              </w:rPr>
              <w:t>NE</w:t>
            </w:r>
          </w:p>
        </w:tc>
      </w:tr>
      <w:tr w:rsidR="00116CBC" w:rsidRPr="00AF5974" w14:paraId="373B6864" w14:textId="77777777" w:rsidTr="001E1CBA">
        <w:trPr>
          <w:jc w:val="center"/>
        </w:trPr>
        <w:tc>
          <w:tcPr>
            <w:tcW w:w="846" w:type="dxa"/>
            <w:vAlign w:val="center"/>
          </w:tcPr>
          <w:p w14:paraId="17FC9558" w14:textId="77777777" w:rsidR="00116CBC" w:rsidRPr="00AF5974" w:rsidRDefault="00116CBC" w:rsidP="001E1CBA">
            <w:pPr>
              <w:spacing w:after="0" w:line="276" w:lineRule="auto"/>
              <w:jc w:val="center"/>
              <w:rPr>
                <w:b/>
                <w:sz w:val="20"/>
                <w:szCs w:val="20"/>
              </w:rPr>
            </w:pPr>
            <w:r w:rsidRPr="00AF5974">
              <w:rPr>
                <w:b/>
                <w:sz w:val="20"/>
                <w:szCs w:val="20"/>
              </w:rPr>
              <w:t>1.</w:t>
            </w:r>
          </w:p>
        </w:tc>
        <w:tc>
          <w:tcPr>
            <w:tcW w:w="6379" w:type="dxa"/>
          </w:tcPr>
          <w:p w14:paraId="4FFA1E85" w14:textId="77777777" w:rsidR="00116CBC" w:rsidRPr="00AF5974" w:rsidRDefault="00116CBC" w:rsidP="001E1CBA">
            <w:pPr>
              <w:tabs>
                <w:tab w:val="left" w:pos="1222"/>
              </w:tabs>
              <w:spacing w:after="0" w:line="276" w:lineRule="auto"/>
              <w:rPr>
                <w:sz w:val="20"/>
                <w:szCs w:val="20"/>
              </w:rPr>
            </w:pPr>
            <w:r w:rsidRPr="00AF5974">
              <w:rPr>
                <w:sz w:val="20"/>
                <w:szCs w:val="20"/>
              </w:rPr>
              <w:t>Je li Stožer civilne zaštite opremljen komunikacijskim sredstvima (radio stanice, satelitski telefon)?</w:t>
            </w:r>
          </w:p>
        </w:tc>
        <w:tc>
          <w:tcPr>
            <w:tcW w:w="992" w:type="dxa"/>
            <w:vAlign w:val="center"/>
          </w:tcPr>
          <w:p w14:paraId="4971AE15" w14:textId="77777777" w:rsidR="00116CBC" w:rsidRPr="00AF5974" w:rsidRDefault="00116CBC" w:rsidP="001E1CBA">
            <w:pPr>
              <w:tabs>
                <w:tab w:val="left" w:pos="1222"/>
              </w:tabs>
              <w:spacing w:after="0" w:line="276" w:lineRule="auto"/>
              <w:jc w:val="center"/>
              <w:rPr>
                <w:b/>
                <w:sz w:val="20"/>
                <w:szCs w:val="20"/>
              </w:rPr>
            </w:pPr>
          </w:p>
        </w:tc>
        <w:tc>
          <w:tcPr>
            <w:tcW w:w="851" w:type="dxa"/>
            <w:vAlign w:val="center"/>
          </w:tcPr>
          <w:p w14:paraId="29302656" w14:textId="77777777" w:rsidR="00116CBC" w:rsidRPr="00AF5974" w:rsidRDefault="00116CBC" w:rsidP="001E1CBA">
            <w:pPr>
              <w:tabs>
                <w:tab w:val="left" w:pos="1222"/>
              </w:tabs>
              <w:spacing w:after="0" w:line="276" w:lineRule="auto"/>
              <w:jc w:val="center"/>
              <w:rPr>
                <w:b/>
                <w:sz w:val="20"/>
                <w:szCs w:val="20"/>
              </w:rPr>
            </w:pPr>
            <w:r>
              <w:rPr>
                <w:b/>
                <w:sz w:val="20"/>
                <w:szCs w:val="20"/>
              </w:rPr>
              <w:t>x</w:t>
            </w:r>
          </w:p>
        </w:tc>
      </w:tr>
      <w:tr w:rsidR="00116CBC" w:rsidRPr="00AF5974" w14:paraId="027EF58D" w14:textId="77777777" w:rsidTr="001E1CBA">
        <w:trPr>
          <w:jc w:val="center"/>
        </w:trPr>
        <w:tc>
          <w:tcPr>
            <w:tcW w:w="846" w:type="dxa"/>
            <w:vAlign w:val="center"/>
          </w:tcPr>
          <w:p w14:paraId="7D20922D" w14:textId="77777777" w:rsidR="00116CBC" w:rsidRPr="00AF5974" w:rsidRDefault="00116CBC" w:rsidP="001E1CBA">
            <w:pPr>
              <w:spacing w:after="0" w:line="276" w:lineRule="auto"/>
              <w:jc w:val="center"/>
              <w:rPr>
                <w:b/>
                <w:sz w:val="20"/>
                <w:szCs w:val="20"/>
              </w:rPr>
            </w:pPr>
            <w:r w:rsidRPr="00AF5974">
              <w:rPr>
                <w:b/>
                <w:sz w:val="20"/>
                <w:szCs w:val="20"/>
              </w:rPr>
              <w:t>2.</w:t>
            </w:r>
          </w:p>
        </w:tc>
        <w:tc>
          <w:tcPr>
            <w:tcW w:w="6379" w:type="dxa"/>
          </w:tcPr>
          <w:p w14:paraId="6594BDFC" w14:textId="77777777" w:rsidR="00116CBC" w:rsidRPr="00AF5974" w:rsidRDefault="00116CBC" w:rsidP="001E1CBA">
            <w:pPr>
              <w:tabs>
                <w:tab w:val="left" w:pos="1222"/>
              </w:tabs>
              <w:spacing w:after="0" w:line="276" w:lineRule="auto"/>
              <w:rPr>
                <w:sz w:val="20"/>
                <w:szCs w:val="20"/>
              </w:rPr>
            </w:pPr>
            <w:r w:rsidRPr="00AF5974">
              <w:rPr>
                <w:sz w:val="20"/>
                <w:szCs w:val="20"/>
              </w:rPr>
              <w:t>Jesu li sve vatrogasne snage opremljene komunikacijskim sredstvima (radio stanice, satelitski telefon)?</w:t>
            </w:r>
          </w:p>
        </w:tc>
        <w:tc>
          <w:tcPr>
            <w:tcW w:w="992" w:type="dxa"/>
            <w:vAlign w:val="center"/>
          </w:tcPr>
          <w:p w14:paraId="16494D48" w14:textId="77777777" w:rsidR="00116CBC" w:rsidRPr="00AF5974" w:rsidRDefault="00116CBC" w:rsidP="001E1CBA">
            <w:pPr>
              <w:spacing w:after="0" w:line="276" w:lineRule="auto"/>
              <w:jc w:val="center"/>
              <w:rPr>
                <w:b/>
                <w:sz w:val="20"/>
                <w:szCs w:val="20"/>
              </w:rPr>
            </w:pPr>
            <w:r w:rsidRPr="00AF5974">
              <w:rPr>
                <w:b/>
                <w:sz w:val="20"/>
                <w:szCs w:val="20"/>
              </w:rPr>
              <w:t>x</w:t>
            </w:r>
          </w:p>
        </w:tc>
        <w:tc>
          <w:tcPr>
            <w:tcW w:w="851" w:type="dxa"/>
            <w:vAlign w:val="center"/>
          </w:tcPr>
          <w:p w14:paraId="152689BE" w14:textId="77777777" w:rsidR="00116CBC" w:rsidRPr="00AF5974" w:rsidRDefault="00116CBC" w:rsidP="001E1CBA">
            <w:pPr>
              <w:spacing w:after="0" w:line="276" w:lineRule="auto"/>
              <w:jc w:val="center"/>
              <w:rPr>
                <w:b/>
                <w:sz w:val="20"/>
                <w:szCs w:val="20"/>
              </w:rPr>
            </w:pPr>
          </w:p>
        </w:tc>
      </w:tr>
      <w:tr w:rsidR="00116CBC" w:rsidRPr="00AF5974" w14:paraId="0F4181C3" w14:textId="77777777" w:rsidTr="001E1CBA">
        <w:trPr>
          <w:jc w:val="center"/>
        </w:trPr>
        <w:tc>
          <w:tcPr>
            <w:tcW w:w="846" w:type="dxa"/>
            <w:vAlign w:val="center"/>
          </w:tcPr>
          <w:p w14:paraId="5B9EC630" w14:textId="77777777" w:rsidR="00116CBC" w:rsidRPr="00AF5974" w:rsidRDefault="00116CBC" w:rsidP="001E1CBA">
            <w:pPr>
              <w:spacing w:after="0" w:line="276" w:lineRule="auto"/>
              <w:jc w:val="center"/>
              <w:rPr>
                <w:b/>
                <w:sz w:val="20"/>
                <w:szCs w:val="20"/>
              </w:rPr>
            </w:pPr>
            <w:r w:rsidRPr="00AF5974">
              <w:rPr>
                <w:b/>
                <w:sz w:val="20"/>
                <w:szCs w:val="20"/>
              </w:rPr>
              <w:t>3.</w:t>
            </w:r>
          </w:p>
        </w:tc>
        <w:tc>
          <w:tcPr>
            <w:tcW w:w="6379" w:type="dxa"/>
          </w:tcPr>
          <w:p w14:paraId="75260078" w14:textId="32B88EB4" w:rsidR="00116CBC" w:rsidRPr="00AF5974" w:rsidRDefault="00116CBC" w:rsidP="00116CBC">
            <w:pPr>
              <w:tabs>
                <w:tab w:val="left" w:pos="1222"/>
              </w:tabs>
              <w:spacing w:after="0" w:line="276" w:lineRule="auto"/>
              <w:rPr>
                <w:sz w:val="20"/>
                <w:szCs w:val="20"/>
              </w:rPr>
            </w:pPr>
            <w:r>
              <w:rPr>
                <w:sz w:val="20"/>
                <w:szCs w:val="20"/>
              </w:rPr>
              <w:t>Jesu HGSS-stanica Zadar  opremljena</w:t>
            </w:r>
            <w:r w:rsidRPr="00AF5974">
              <w:rPr>
                <w:sz w:val="20"/>
                <w:szCs w:val="20"/>
              </w:rPr>
              <w:t xml:space="preserve"> komunikacijskim sredstvima (radio stanice, satelitski telefon)?</w:t>
            </w:r>
          </w:p>
        </w:tc>
        <w:tc>
          <w:tcPr>
            <w:tcW w:w="992" w:type="dxa"/>
            <w:vAlign w:val="center"/>
          </w:tcPr>
          <w:p w14:paraId="4DECF50D" w14:textId="77777777" w:rsidR="00116CBC" w:rsidRPr="00AF5974" w:rsidRDefault="00116CBC" w:rsidP="001E1CBA">
            <w:pPr>
              <w:tabs>
                <w:tab w:val="left" w:pos="1222"/>
              </w:tabs>
              <w:spacing w:after="0" w:line="276" w:lineRule="auto"/>
              <w:jc w:val="center"/>
              <w:rPr>
                <w:b/>
                <w:sz w:val="20"/>
                <w:szCs w:val="20"/>
              </w:rPr>
            </w:pPr>
            <w:r w:rsidRPr="00AF5974">
              <w:rPr>
                <w:b/>
                <w:sz w:val="20"/>
                <w:szCs w:val="20"/>
              </w:rPr>
              <w:t>x</w:t>
            </w:r>
          </w:p>
        </w:tc>
        <w:tc>
          <w:tcPr>
            <w:tcW w:w="851" w:type="dxa"/>
            <w:vAlign w:val="center"/>
          </w:tcPr>
          <w:p w14:paraId="1681DE80" w14:textId="77777777" w:rsidR="00116CBC" w:rsidRPr="00AF5974" w:rsidRDefault="00116CBC" w:rsidP="001E1CBA">
            <w:pPr>
              <w:tabs>
                <w:tab w:val="left" w:pos="1222"/>
              </w:tabs>
              <w:spacing w:after="0" w:line="276" w:lineRule="auto"/>
              <w:jc w:val="center"/>
              <w:rPr>
                <w:b/>
                <w:sz w:val="20"/>
                <w:szCs w:val="20"/>
              </w:rPr>
            </w:pPr>
          </w:p>
        </w:tc>
      </w:tr>
      <w:tr w:rsidR="00116CBC" w:rsidRPr="00AF5974" w14:paraId="09A6BE38" w14:textId="77777777" w:rsidTr="001E1CBA">
        <w:trPr>
          <w:jc w:val="center"/>
        </w:trPr>
        <w:tc>
          <w:tcPr>
            <w:tcW w:w="846" w:type="dxa"/>
            <w:vAlign w:val="center"/>
          </w:tcPr>
          <w:p w14:paraId="5F1BBE3A" w14:textId="77777777" w:rsidR="00116CBC" w:rsidRPr="00AF5974" w:rsidRDefault="00116CBC" w:rsidP="001E1CBA">
            <w:pPr>
              <w:spacing w:after="0" w:line="276" w:lineRule="auto"/>
              <w:jc w:val="center"/>
              <w:rPr>
                <w:b/>
                <w:sz w:val="20"/>
                <w:szCs w:val="20"/>
              </w:rPr>
            </w:pPr>
            <w:r w:rsidRPr="00AF5974">
              <w:rPr>
                <w:b/>
                <w:sz w:val="20"/>
                <w:szCs w:val="20"/>
              </w:rPr>
              <w:t>4.</w:t>
            </w:r>
          </w:p>
        </w:tc>
        <w:tc>
          <w:tcPr>
            <w:tcW w:w="6379" w:type="dxa"/>
          </w:tcPr>
          <w:p w14:paraId="465D8D3D" w14:textId="4BC28867" w:rsidR="00116CBC" w:rsidRPr="00AF5974" w:rsidRDefault="00116CBC" w:rsidP="00116CBC">
            <w:pPr>
              <w:tabs>
                <w:tab w:val="left" w:pos="1222"/>
              </w:tabs>
              <w:spacing w:after="0" w:line="276" w:lineRule="auto"/>
              <w:rPr>
                <w:sz w:val="20"/>
                <w:szCs w:val="20"/>
              </w:rPr>
            </w:pPr>
            <w:r w:rsidRPr="00AF5974">
              <w:rPr>
                <w:sz w:val="20"/>
                <w:szCs w:val="20"/>
              </w:rPr>
              <w:t xml:space="preserve">Je li </w:t>
            </w:r>
            <w:r>
              <w:rPr>
                <w:sz w:val="20"/>
                <w:szCs w:val="20"/>
              </w:rPr>
              <w:t xml:space="preserve">Gradsko </w:t>
            </w:r>
            <w:r w:rsidRPr="00AF5974">
              <w:rPr>
                <w:sz w:val="20"/>
                <w:szCs w:val="20"/>
              </w:rPr>
              <w:t xml:space="preserve">Društvo Crvenog križa </w:t>
            </w:r>
            <w:r w:rsidR="00817FA8">
              <w:rPr>
                <w:sz w:val="20"/>
                <w:szCs w:val="20"/>
              </w:rPr>
              <w:t>Benkovac</w:t>
            </w:r>
            <w:r w:rsidRPr="00AF5974">
              <w:rPr>
                <w:sz w:val="20"/>
                <w:szCs w:val="20"/>
              </w:rPr>
              <w:t xml:space="preserve"> opremljeno komunikacijskim sredstvima (radio stanice, satelitski telefon)?</w:t>
            </w:r>
          </w:p>
        </w:tc>
        <w:tc>
          <w:tcPr>
            <w:tcW w:w="992" w:type="dxa"/>
            <w:vAlign w:val="center"/>
          </w:tcPr>
          <w:p w14:paraId="0E0032A8" w14:textId="77777777" w:rsidR="00116CBC" w:rsidRPr="00AF5974" w:rsidRDefault="00116CBC" w:rsidP="001E1CBA">
            <w:pPr>
              <w:tabs>
                <w:tab w:val="left" w:pos="1222"/>
              </w:tabs>
              <w:spacing w:after="0" w:line="276" w:lineRule="auto"/>
              <w:jc w:val="center"/>
              <w:rPr>
                <w:b/>
                <w:sz w:val="20"/>
                <w:szCs w:val="20"/>
              </w:rPr>
            </w:pPr>
          </w:p>
        </w:tc>
        <w:tc>
          <w:tcPr>
            <w:tcW w:w="851" w:type="dxa"/>
            <w:vAlign w:val="center"/>
          </w:tcPr>
          <w:p w14:paraId="38A4142C" w14:textId="77777777" w:rsidR="00116CBC" w:rsidRPr="00AF5974" w:rsidRDefault="00116CBC" w:rsidP="001E1CBA">
            <w:pPr>
              <w:tabs>
                <w:tab w:val="left" w:pos="1222"/>
              </w:tabs>
              <w:spacing w:after="0" w:line="276" w:lineRule="auto"/>
              <w:jc w:val="center"/>
              <w:rPr>
                <w:b/>
                <w:sz w:val="20"/>
                <w:szCs w:val="20"/>
              </w:rPr>
            </w:pPr>
            <w:r>
              <w:rPr>
                <w:b/>
                <w:sz w:val="20"/>
                <w:szCs w:val="20"/>
              </w:rPr>
              <w:t>x</w:t>
            </w:r>
          </w:p>
        </w:tc>
      </w:tr>
      <w:tr w:rsidR="00116CBC" w:rsidRPr="00AF5974" w14:paraId="0F6082F2" w14:textId="77777777" w:rsidTr="001E1CBA">
        <w:trPr>
          <w:jc w:val="center"/>
        </w:trPr>
        <w:tc>
          <w:tcPr>
            <w:tcW w:w="846" w:type="dxa"/>
            <w:vAlign w:val="center"/>
          </w:tcPr>
          <w:p w14:paraId="5CDC22D7" w14:textId="77777777" w:rsidR="00116CBC" w:rsidRPr="00AF5974" w:rsidRDefault="00116CBC" w:rsidP="001E1CBA">
            <w:pPr>
              <w:spacing w:after="0" w:line="276" w:lineRule="auto"/>
              <w:jc w:val="center"/>
              <w:rPr>
                <w:b/>
                <w:sz w:val="20"/>
                <w:szCs w:val="20"/>
              </w:rPr>
            </w:pPr>
            <w:r w:rsidRPr="00AF5974">
              <w:rPr>
                <w:b/>
                <w:sz w:val="20"/>
                <w:szCs w:val="20"/>
              </w:rPr>
              <w:t>5.</w:t>
            </w:r>
          </w:p>
        </w:tc>
        <w:tc>
          <w:tcPr>
            <w:tcW w:w="6379" w:type="dxa"/>
          </w:tcPr>
          <w:p w14:paraId="04316A4D" w14:textId="77777777" w:rsidR="00116CBC" w:rsidRPr="00AF5974" w:rsidRDefault="00116CBC" w:rsidP="001E1CBA">
            <w:pPr>
              <w:tabs>
                <w:tab w:val="left" w:pos="1222"/>
              </w:tabs>
              <w:spacing w:after="0" w:line="276" w:lineRule="auto"/>
              <w:rPr>
                <w:sz w:val="20"/>
                <w:szCs w:val="20"/>
              </w:rPr>
            </w:pPr>
            <w:r w:rsidRPr="00AF5974">
              <w:rPr>
                <w:sz w:val="20"/>
                <w:szCs w:val="20"/>
              </w:rPr>
              <w:t>Jesu li pravne osobe od interesa za sustav civilne zaštite opremljene komunikacijskim sredstvima (radio stanice, satelitski telefon)?</w:t>
            </w:r>
          </w:p>
        </w:tc>
        <w:tc>
          <w:tcPr>
            <w:tcW w:w="992" w:type="dxa"/>
            <w:vAlign w:val="center"/>
          </w:tcPr>
          <w:p w14:paraId="76C7B76E" w14:textId="77777777" w:rsidR="00116CBC" w:rsidRPr="00AF5974" w:rsidRDefault="00116CBC" w:rsidP="001E1CBA">
            <w:pPr>
              <w:tabs>
                <w:tab w:val="left" w:pos="1222"/>
              </w:tabs>
              <w:spacing w:after="0" w:line="276" w:lineRule="auto"/>
              <w:jc w:val="center"/>
              <w:rPr>
                <w:b/>
                <w:sz w:val="20"/>
                <w:szCs w:val="20"/>
              </w:rPr>
            </w:pPr>
          </w:p>
        </w:tc>
        <w:tc>
          <w:tcPr>
            <w:tcW w:w="851" w:type="dxa"/>
            <w:vAlign w:val="center"/>
          </w:tcPr>
          <w:p w14:paraId="66D4DE49" w14:textId="77777777" w:rsidR="00116CBC" w:rsidRPr="00AF5974" w:rsidRDefault="00116CBC" w:rsidP="001E1CBA">
            <w:pPr>
              <w:tabs>
                <w:tab w:val="left" w:pos="1222"/>
              </w:tabs>
              <w:spacing w:after="0" w:line="276" w:lineRule="auto"/>
              <w:jc w:val="center"/>
              <w:rPr>
                <w:b/>
                <w:sz w:val="20"/>
                <w:szCs w:val="20"/>
              </w:rPr>
            </w:pPr>
            <w:r w:rsidRPr="00AF5974">
              <w:rPr>
                <w:b/>
                <w:sz w:val="20"/>
                <w:szCs w:val="20"/>
              </w:rPr>
              <w:t>x</w:t>
            </w:r>
          </w:p>
        </w:tc>
      </w:tr>
      <w:tr w:rsidR="00116CBC" w:rsidRPr="00AF5974" w14:paraId="49C05AF9" w14:textId="77777777" w:rsidTr="001E1CBA">
        <w:trPr>
          <w:jc w:val="center"/>
        </w:trPr>
        <w:tc>
          <w:tcPr>
            <w:tcW w:w="846" w:type="dxa"/>
            <w:vAlign w:val="center"/>
          </w:tcPr>
          <w:p w14:paraId="048C2B06" w14:textId="77777777" w:rsidR="00116CBC" w:rsidRPr="00AF5974" w:rsidRDefault="00116CBC" w:rsidP="001E1CBA">
            <w:pPr>
              <w:spacing w:after="0"/>
              <w:jc w:val="center"/>
              <w:rPr>
                <w:b/>
                <w:sz w:val="20"/>
                <w:szCs w:val="20"/>
              </w:rPr>
            </w:pPr>
            <w:r>
              <w:rPr>
                <w:b/>
                <w:sz w:val="20"/>
                <w:szCs w:val="20"/>
              </w:rPr>
              <w:t>6.</w:t>
            </w:r>
          </w:p>
        </w:tc>
        <w:tc>
          <w:tcPr>
            <w:tcW w:w="6379" w:type="dxa"/>
          </w:tcPr>
          <w:p w14:paraId="105B45FF" w14:textId="77777777" w:rsidR="00116CBC" w:rsidRPr="00AF5974" w:rsidRDefault="00116CBC" w:rsidP="001E1CBA">
            <w:pPr>
              <w:tabs>
                <w:tab w:val="left" w:pos="1222"/>
              </w:tabs>
              <w:spacing w:after="0"/>
              <w:rPr>
                <w:sz w:val="20"/>
                <w:szCs w:val="20"/>
              </w:rPr>
            </w:pPr>
            <w:r w:rsidRPr="00800804">
              <w:rPr>
                <w:sz w:val="20"/>
                <w:szCs w:val="20"/>
              </w:rPr>
              <w:t>Jesu li povjerenici civilne zaštite i njihovi zamjenici opremljeni komunikacijskim sredstvima (radio stanice, satelitski telefon)?</w:t>
            </w:r>
          </w:p>
        </w:tc>
        <w:tc>
          <w:tcPr>
            <w:tcW w:w="992" w:type="dxa"/>
            <w:vAlign w:val="center"/>
          </w:tcPr>
          <w:p w14:paraId="1898FFB0" w14:textId="77777777" w:rsidR="00116CBC" w:rsidRPr="00AF5974" w:rsidRDefault="00116CBC" w:rsidP="001E1CBA">
            <w:pPr>
              <w:tabs>
                <w:tab w:val="left" w:pos="1222"/>
              </w:tabs>
              <w:spacing w:after="0"/>
              <w:jc w:val="center"/>
              <w:rPr>
                <w:b/>
                <w:sz w:val="20"/>
                <w:szCs w:val="20"/>
              </w:rPr>
            </w:pPr>
          </w:p>
        </w:tc>
        <w:tc>
          <w:tcPr>
            <w:tcW w:w="851" w:type="dxa"/>
            <w:vAlign w:val="center"/>
          </w:tcPr>
          <w:p w14:paraId="4095B152" w14:textId="77777777" w:rsidR="00116CBC" w:rsidRPr="00AF5974" w:rsidRDefault="00116CBC" w:rsidP="001E1CBA">
            <w:pPr>
              <w:tabs>
                <w:tab w:val="left" w:pos="1222"/>
              </w:tabs>
              <w:spacing w:after="0"/>
              <w:jc w:val="center"/>
              <w:rPr>
                <w:b/>
                <w:sz w:val="20"/>
                <w:szCs w:val="20"/>
              </w:rPr>
            </w:pPr>
            <w:r>
              <w:rPr>
                <w:b/>
                <w:sz w:val="20"/>
                <w:szCs w:val="20"/>
              </w:rPr>
              <w:t>x</w:t>
            </w:r>
          </w:p>
        </w:tc>
      </w:tr>
      <w:tr w:rsidR="00116CBC" w:rsidRPr="00AF5974" w14:paraId="2A36F98F" w14:textId="77777777" w:rsidTr="001E1CBA">
        <w:trPr>
          <w:jc w:val="center"/>
        </w:trPr>
        <w:tc>
          <w:tcPr>
            <w:tcW w:w="846" w:type="dxa"/>
            <w:vAlign w:val="center"/>
          </w:tcPr>
          <w:p w14:paraId="736EE788" w14:textId="77777777" w:rsidR="00116CBC" w:rsidRDefault="00116CBC" w:rsidP="001E1CBA">
            <w:pPr>
              <w:spacing w:after="0"/>
              <w:jc w:val="center"/>
              <w:rPr>
                <w:b/>
                <w:sz w:val="20"/>
                <w:szCs w:val="20"/>
              </w:rPr>
            </w:pPr>
            <w:r>
              <w:rPr>
                <w:b/>
                <w:sz w:val="20"/>
                <w:szCs w:val="20"/>
              </w:rPr>
              <w:t>7.</w:t>
            </w:r>
          </w:p>
        </w:tc>
        <w:tc>
          <w:tcPr>
            <w:tcW w:w="6379" w:type="dxa"/>
          </w:tcPr>
          <w:p w14:paraId="00B54DE3" w14:textId="77777777" w:rsidR="00116CBC" w:rsidRPr="00800804" w:rsidRDefault="00116CBC" w:rsidP="001E1CBA">
            <w:pPr>
              <w:tabs>
                <w:tab w:val="left" w:pos="1222"/>
              </w:tabs>
              <w:spacing w:after="0"/>
              <w:rPr>
                <w:sz w:val="20"/>
                <w:szCs w:val="20"/>
              </w:rPr>
            </w:pPr>
            <w:r>
              <w:rPr>
                <w:sz w:val="20"/>
                <w:szCs w:val="20"/>
              </w:rPr>
              <w:t>Je li postrojba civilne zaštite opće namjene opremljena</w:t>
            </w:r>
            <w:r w:rsidRPr="00800804">
              <w:rPr>
                <w:sz w:val="20"/>
                <w:szCs w:val="20"/>
              </w:rPr>
              <w:t xml:space="preserve"> komunikacijskim sredstvima (radio stanice, satelitski telefon)?</w:t>
            </w:r>
          </w:p>
        </w:tc>
        <w:tc>
          <w:tcPr>
            <w:tcW w:w="992" w:type="dxa"/>
            <w:vAlign w:val="center"/>
          </w:tcPr>
          <w:p w14:paraId="4679AC25" w14:textId="77777777" w:rsidR="00116CBC" w:rsidRPr="00AF5974" w:rsidRDefault="00116CBC" w:rsidP="001E1CBA">
            <w:pPr>
              <w:tabs>
                <w:tab w:val="left" w:pos="1222"/>
              </w:tabs>
              <w:spacing w:after="0"/>
              <w:jc w:val="center"/>
              <w:rPr>
                <w:b/>
                <w:sz w:val="20"/>
                <w:szCs w:val="20"/>
              </w:rPr>
            </w:pPr>
          </w:p>
        </w:tc>
        <w:tc>
          <w:tcPr>
            <w:tcW w:w="851" w:type="dxa"/>
            <w:vAlign w:val="center"/>
          </w:tcPr>
          <w:p w14:paraId="44CDE780" w14:textId="77777777" w:rsidR="00116CBC" w:rsidRDefault="00116CBC" w:rsidP="001E1CBA">
            <w:pPr>
              <w:tabs>
                <w:tab w:val="left" w:pos="1222"/>
              </w:tabs>
              <w:spacing w:after="0"/>
              <w:jc w:val="center"/>
              <w:rPr>
                <w:b/>
                <w:sz w:val="20"/>
                <w:szCs w:val="20"/>
              </w:rPr>
            </w:pPr>
            <w:r>
              <w:rPr>
                <w:b/>
                <w:sz w:val="20"/>
                <w:szCs w:val="20"/>
              </w:rPr>
              <w:t>x</w:t>
            </w:r>
          </w:p>
        </w:tc>
      </w:tr>
      <w:tr w:rsidR="00116CBC" w:rsidRPr="00AF5974" w14:paraId="4238D1C8" w14:textId="77777777" w:rsidTr="001E1CBA">
        <w:trPr>
          <w:jc w:val="center"/>
        </w:trPr>
        <w:tc>
          <w:tcPr>
            <w:tcW w:w="846" w:type="dxa"/>
            <w:vAlign w:val="center"/>
          </w:tcPr>
          <w:p w14:paraId="1A10B78C" w14:textId="77777777" w:rsidR="00116CBC" w:rsidRPr="00AF5974" w:rsidRDefault="00116CBC" w:rsidP="001E1CBA">
            <w:pPr>
              <w:spacing w:after="0" w:line="276" w:lineRule="auto"/>
              <w:jc w:val="center"/>
              <w:rPr>
                <w:b/>
                <w:sz w:val="20"/>
                <w:szCs w:val="20"/>
              </w:rPr>
            </w:pPr>
            <w:r>
              <w:rPr>
                <w:b/>
                <w:sz w:val="20"/>
                <w:szCs w:val="20"/>
              </w:rPr>
              <w:t>8</w:t>
            </w:r>
            <w:r w:rsidRPr="00AF5974">
              <w:rPr>
                <w:b/>
                <w:sz w:val="20"/>
                <w:szCs w:val="20"/>
              </w:rPr>
              <w:t>.</w:t>
            </w:r>
          </w:p>
        </w:tc>
        <w:tc>
          <w:tcPr>
            <w:tcW w:w="6379" w:type="dxa"/>
          </w:tcPr>
          <w:p w14:paraId="0E5E2C1C" w14:textId="77777777" w:rsidR="00116CBC" w:rsidRPr="00AF5974" w:rsidRDefault="00116CBC" w:rsidP="001E1CBA">
            <w:pPr>
              <w:tabs>
                <w:tab w:val="left" w:pos="1222"/>
              </w:tabs>
              <w:spacing w:after="0" w:line="276" w:lineRule="auto"/>
              <w:rPr>
                <w:sz w:val="20"/>
                <w:szCs w:val="20"/>
              </w:rPr>
            </w:pPr>
            <w:r w:rsidRPr="00AF5974">
              <w:rPr>
                <w:sz w:val="20"/>
                <w:szCs w:val="20"/>
              </w:rPr>
              <w:t>Posjeduje li Stožer civilne zaštite vlastita transportna sredstva za prijevoz na teren?</w:t>
            </w:r>
          </w:p>
        </w:tc>
        <w:tc>
          <w:tcPr>
            <w:tcW w:w="992" w:type="dxa"/>
            <w:vAlign w:val="center"/>
          </w:tcPr>
          <w:p w14:paraId="4DCEF521" w14:textId="77777777" w:rsidR="00116CBC" w:rsidRPr="00AF5974" w:rsidRDefault="00116CBC" w:rsidP="001E1CBA">
            <w:pPr>
              <w:tabs>
                <w:tab w:val="left" w:pos="1222"/>
              </w:tabs>
              <w:spacing w:after="0" w:line="276" w:lineRule="auto"/>
              <w:jc w:val="center"/>
              <w:rPr>
                <w:b/>
                <w:sz w:val="20"/>
                <w:szCs w:val="20"/>
              </w:rPr>
            </w:pPr>
          </w:p>
        </w:tc>
        <w:tc>
          <w:tcPr>
            <w:tcW w:w="851" w:type="dxa"/>
            <w:vAlign w:val="center"/>
          </w:tcPr>
          <w:p w14:paraId="179ECD5B" w14:textId="77777777" w:rsidR="00116CBC" w:rsidRPr="00AF5974" w:rsidRDefault="00116CBC" w:rsidP="001E1CBA">
            <w:pPr>
              <w:tabs>
                <w:tab w:val="left" w:pos="1222"/>
              </w:tabs>
              <w:spacing w:after="0" w:line="276" w:lineRule="auto"/>
              <w:jc w:val="center"/>
              <w:rPr>
                <w:b/>
                <w:sz w:val="20"/>
                <w:szCs w:val="20"/>
              </w:rPr>
            </w:pPr>
            <w:r w:rsidRPr="00AF5974">
              <w:rPr>
                <w:b/>
                <w:sz w:val="20"/>
                <w:szCs w:val="20"/>
              </w:rPr>
              <w:t>x</w:t>
            </w:r>
          </w:p>
        </w:tc>
      </w:tr>
      <w:tr w:rsidR="00116CBC" w:rsidRPr="00AF5974" w14:paraId="38768A08" w14:textId="77777777" w:rsidTr="001E1CBA">
        <w:trPr>
          <w:jc w:val="center"/>
        </w:trPr>
        <w:tc>
          <w:tcPr>
            <w:tcW w:w="846" w:type="dxa"/>
            <w:vAlign w:val="center"/>
          </w:tcPr>
          <w:p w14:paraId="18D4C890" w14:textId="77777777" w:rsidR="00116CBC" w:rsidRPr="00AF5974" w:rsidRDefault="00116CBC" w:rsidP="001E1CBA">
            <w:pPr>
              <w:spacing w:after="0" w:line="276" w:lineRule="auto"/>
              <w:jc w:val="center"/>
              <w:rPr>
                <w:b/>
                <w:sz w:val="20"/>
                <w:szCs w:val="20"/>
              </w:rPr>
            </w:pPr>
            <w:r>
              <w:rPr>
                <w:b/>
                <w:sz w:val="20"/>
                <w:szCs w:val="20"/>
              </w:rPr>
              <w:t>9</w:t>
            </w:r>
            <w:r w:rsidRPr="00AF5974">
              <w:rPr>
                <w:b/>
                <w:sz w:val="20"/>
                <w:szCs w:val="20"/>
              </w:rPr>
              <w:t>.</w:t>
            </w:r>
          </w:p>
        </w:tc>
        <w:tc>
          <w:tcPr>
            <w:tcW w:w="6379" w:type="dxa"/>
          </w:tcPr>
          <w:p w14:paraId="361F0D29" w14:textId="54B50F82" w:rsidR="00116CBC" w:rsidRPr="00AF5974" w:rsidRDefault="00116CBC" w:rsidP="00116CBC">
            <w:pPr>
              <w:tabs>
                <w:tab w:val="left" w:pos="1222"/>
              </w:tabs>
              <w:spacing w:after="0" w:line="276" w:lineRule="auto"/>
              <w:rPr>
                <w:sz w:val="20"/>
                <w:szCs w:val="20"/>
              </w:rPr>
            </w:pPr>
            <w:r w:rsidRPr="00AF5974">
              <w:rPr>
                <w:sz w:val="20"/>
                <w:szCs w:val="20"/>
              </w:rPr>
              <w:t xml:space="preserve">Posjeduje li </w:t>
            </w:r>
            <w:r>
              <w:rPr>
                <w:sz w:val="20"/>
                <w:szCs w:val="20"/>
              </w:rPr>
              <w:t>Općina</w:t>
            </w:r>
            <w:r w:rsidRPr="00AF5974">
              <w:rPr>
                <w:sz w:val="20"/>
                <w:szCs w:val="20"/>
              </w:rPr>
              <w:t xml:space="preserve"> transportna sredstva za prijevoz operativnih snaga na teren?</w:t>
            </w:r>
          </w:p>
        </w:tc>
        <w:tc>
          <w:tcPr>
            <w:tcW w:w="992" w:type="dxa"/>
            <w:vAlign w:val="center"/>
          </w:tcPr>
          <w:p w14:paraId="6048B75B" w14:textId="300626E1" w:rsidR="00116CBC" w:rsidRPr="00AF5974" w:rsidRDefault="009D2055" w:rsidP="001E1CBA">
            <w:pPr>
              <w:tabs>
                <w:tab w:val="left" w:pos="1222"/>
              </w:tabs>
              <w:spacing w:after="0" w:line="276" w:lineRule="auto"/>
              <w:jc w:val="center"/>
              <w:rPr>
                <w:b/>
                <w:sz w:val="20"/>
                <w:szCs w:val="20"/>
              </w:rPr>
            </w:pPr>
            <w:r>
              <w:rPr>
                <w:b/>
                <w:sz w:val="20"/>
                <w:szCs w:val="20"/>
              </w:rPr>
              <w:t>x</w:t>
            </w:r>
          </w:p>
        </w:tc>
        <w:tc>
          <w:tcPr>
            <w:tcW w:w="851" w:type="dxa"/>
            <w:vAlign w:val="center"/>
          </w:tcPr>
          <w:p w14:paraId="60AF199D" w14:textId="7E10BB73" w:rsidR="00116CBC" w:rsidRPr="00AF5974" w:rsidRDefault="00116CBC" w:rsidP="001E1CBA">
            <w:pPr>
              <w:tabs>
                <w:tab w:val="left" w:pos="1222"/>
              </w:tabs>
              <w:spacing w:after="0" w:line="276" w:lineRule="auto"/>
              <w:jc w:val="center"/>
              <w:rPr>
                <w:b/>
                <w:sz w:val="20"/>
                <w:szCs w:val="20"/>
              </w:rPr>
            </w:pPr>
          </w:p>
        </w:tc>
      </w:tr>
      <w:tr w:rsidR="00116CBC" w:rsidRPr="00AF5974" w14:paraId="334BE337" w14:textId="77777777" w:rsidTr="001E1CBA">
        <w:trPr>
          <w:jc w:val="center"/>
        </w:trPr>
        <w:tc>
          <w:tcPr>
            <w:tcW w:w="846" w:type="dxa"/>
            <w:vAlign w:val="center"/>
          </w:tcPr>
          <w:p w14:paraId="369A2142" w14:textId="77777777" w:rsidR="00116CBC" w:rsidRDefault="00116CBC" w:rsidP="001E1CBA">
            <w:pPr>
              <w:spacing w:after="0"/>
              <w:jc w:val="center"/>
              <w:rPr>
                <w:b/>
                <w:sz w:val="20"/>
                <w:szCs w:val="20"/>
              </w:rPr>
            </w:pPr>
            <w:r>
              <w:rPr>
                <w:b/>
                <w:sz w:val="20"/>
                <w:szCs w:val="20"/>
              </w:rPr>
              <w:lastRenderedPageBreak/>
              <w:t>10.</w:t>
            </w:r>
          </w:p>
        </w:tc>
        <w:tc>
          <w:tcPr>
            <w:tcW w:w="6379" w:type="dxa"/>
          </w:tcPr>
          <w:p w14:paraId="51FABE56" w14:textId="77777777" w:rsidR="00116CBC" w:rsidRPr="00AF5974" w:rsidRDefault="00116CBC" w:rsidP="001E1CBA">
            <w:pPr>
              <w:tabs>
                <w:tab w:val="left" w:pos="1222"/>
              </w:tabs>
              <w:spacing w:after="0"/>
              <w:rPr>
                <w:sz w:val="20"/>
                <w:szCs w:val="20"/>
              </w:rPr>
            </w:pPr>
            <w:r>
              <w:rPr>
                <w:sz w:val="20"/>
                <w:szCs w:val="20"/>
              </w:rPr>
              <w:t>Posjeduje li postrojba civilne zaštite vlastita transportna sredstva za prijevoz na teren?</w:t>
            </w:r>
          </w:p>
        </w:tc>
        <w:tc>
          <w:tcPr>
            <w:tcW w:w="992" w:type="dxa"/>
            <w:vAlign w:val="center"/>
          </w:tcPr>
          <w:p w14:paraId="1B64CF86" w14:textId="77777777" w:rsidR="00116CBC" w:rsidRPr="00AF5974" w:rsidRDefault="00116CBC" w:rsidP="001E1CBA">
            <w:pPr>
              <w:tabs>
                <w:tab w:val="left" w:pos="1222"/>
              </w:tabs>
              <w:spacing w:after="0"/>
              <w:jc w:val="center"/>
              <w:rPr>
                <w:b/>
                <w:sz w:val="20"/>
                <w:szCs w:val="20"/>
              </w:rPr>
            </w:pPr>
          </w:p>
        </w:tc>
        <w:tc>
          <w:tcPr>
            <w:tcW w:w="851" w:type="dxa"/>
            <w:vAlign w:val="center"/>
          </w:tcPr>
          <w:p w14:paraId="0579F8D6" w14:textId="77777777" w:rsidR="00116CBC" w:rsidRPr="00AF5974" w:rsidRDefault="00116CBC" w:rsidP="001E1CBA">
            <w:pPr>
              <w:tabs>
                <w:tab w:val="left" w:pos="1222"/>
              </w:tabs>
              <w:spacing w:after="0"/>
              <w:jc w:val="center"/>
              <w:rPr>
                <w:b/>
                <w:sz w:val="20"/>
                <w:szCs w:val="20"/>
              </w:rPr>
            </w:pPr>
            <w:r>
              <w:rPr>
                <w:b/>
                <w:sz w:val="20"/>
                <w:szCs w:val="20"/>
              </w:rPr>
              <w:t>x</w:t>
            </w:r>
          </w:p>
        </w:tc>
      </w:tr>
      <w:tr w:rsidR="00116CBC" w:rsidRPr="00AF5974" w14:paraId="46C99694" w14:textId="77777777" w:rsidTr="001E1CBA">
        <w:trPr>
          <w:jc w:val="center"/>
        </w:trPr>
        <w:tc>
          <w:tcPr>
            <w:tcW w:w="846" w:type="dxa"/>
            <w:vAlign w:val="center"/>
          </w:tcPr>
          <w:p w14:paraId="015874AC" w14:textId="77777777" w:rsidR="00116CBC" w:rsidRDefault="00116CBC" w:rsidP="001E1CBA">
            <w:pPr>
              <w:spacing w:after="0"/>
              <w:jc w:val="center"/>
              <w:rPr>
                <w:b/>
                <w:sz w:val="20"/>
                <w:szCs w:val="20"/>
              </w:rPr>
            </w:pPr>
            <w:r>
              <w:rPr>
                <w:b/>
                <w:sz w:val="20"/>
                <w:szCs w:val="20"/>
              </w:rPr>
              <w:t>11.</w:t>
            </w:r>
          </w:p>
        </w:tc>
        <w:tc>
          <w:tcPr>
            <w:tcW w:w="6379" w:type="dxa"/>
          </w:tcPr>
          <w:p w14:paraId="3980AD19" w14:textId="77777777" w:rsidR="00116CBC" w:rsidRPr="00AF5974" w:rsidRDefault="00116CBC" w:rsidP="001E1CBA">
            <w:pPr>
              <w:tabs>
                <w:tab w:val="left" w:pos="1222"/>
              </w:tabs>
              <w:spacing w:after="0"/>
              <w:rPr>
                <w:sz w:val="20"/>
                <w:szCs w:val="20"/>
              </w:rPr>
            </w:pPr>
            <w:r>
              <w:rPr>
                <w:sz w:val="20"/>
                <w:szCs w:val="20"/>
              </w:rPr>
              <w:t>Posjeduju li povjerenici i zamjenici povjerenika civilne zaštite i koordinatori transportna sredstva za prijevoz na teren?</w:t>
            </w:r>
          </w:p>
        </w:tc>
        <w:tc>
          <w:tcPr>
            <w:tcW w:w="992" w:type="dxa"/>
            <w:vAlign w:val="center"/>
          </w:tcPr>
          <w:p w14:paraId="187D5DEB" w14:textId="4120DC72" w:rsidR="00116CBC" w:rsidRPr="00AF5974" w:rsidRDefault="00116CBC" w:rsidP="001E1CBA">
            <w:pPr>
              <w:tabs>
                <w:tab w:val="left" w:pos="1222"/>
              </w:tabs>
              <w:spacing w:after="0"/>
              <w:jc w:val="center"/>
              <w:rPr>
                <w:b/>
                <w:sz w:val="20"/>
                <w:szCs w:val="20"/>
              </w:rPr>
            </w:pPr>
          </w:p>
        </w:tc>
        <w:tc>
          <w:tcPr>
            <w:tcW w:w="851" w:type="dxa"/>
            <w:vAlign w:val="center"/>
          </w:tcPr>
          <w:p w14:paraId="1C88CA67" w14:textId="24B5E2AC" w:rsidR="00116CBC" w:rsidRPr="00AF5974" w:rsidRDefault="00116CBC" w:rsidP="001E1CBA">
            <w:pPr>
              <w:tabs>
                <w:tab w:val="left" w:pos="1222"/>
              </w:tabs>
              <w:spacing w:after="0"/>
              <w:jc w:val="center"/>
              <w:rPr>
                <w:b/>
                <w:sz w:val="20"/>
                <w:szCs w:val="20"/>
              </w:rPr>
            </w:pPr>
            <w:r>
              <w:rPr>
                <w:b/>
                <w:sz w:val="20"/>
                <w:szCs w:val="20"/>
              </w:rPr>
              <w:t>x</w:t>
            </w:r>
          </w:p>
        </w:tc>
      </w:tr>
      <w:tr w:rsidR="00116CBC" w:rsidRPr="00AF5974" w14:paraId="1A6FD702" w14:textId="77777777" w:rsidTr="001E1CBA">
        <w:trPr>
          <w:jc w:val="center"/>
        </w:trPr>
        <w:tc>
          <w:tcPr>
            <w:tcW w:w="846" w:type="dxa"/>
            <w:vAlign w:val="center"/>
          </w:tcPr>
          <w:p w14:paraId="3EA27858" w14:textId="77777777" w:rsidR="00116CBC" w:rsidRPr="00AF5974" w:rsidRDefault="00116CBC" w:rsidP="001E1CBA">
            <w:pPr>
              <w:spacing w:after="0" w:line="276" w:lineRule="auto"/>
              <w:jc w:val="center"/>
              <w:rPr>
                <w:b/>
                <w:sz w:val="20"/>
                <w:szCs w:val="20"/>
              </w:rPr>
            </w:pPr>
            <w:r>
              <w:rPr>
                <w:b/>
                <w:sz w:val="20"/>
                <w:szCs w:val="20"/>
              </w:rPr>
              <w:t>12</w:t>
            </w:r>
            <w:r w:rsidRPr="00AF5974">
              <w:rPr>
                <w:b/>
                <w:sz w:val="20"/>
                <w:szCs w:val="20"/>
              </w:rPr>
              <w:t>.</w:t>
            </w:r>
          </w:p>
        </w:tc>
        <w:tc>
          <w:tcPr>
            <w:tcW w:w="6379" w:type="dxa"/>
          </w:tcPr>
          <w:p w14:paraId="79EF93DE" w14:textId="77777777" w:rsidR="00116CBC" w:rsidRPr="00AF5974" w:rsidRDefault="00116CBC" w:rsidP="001E1CBA">
            <w:pPr>
              <w:tabs>
                <w:tab w:val="left" w:pos="1222"/>
              </w:tabs>
              <w:spacing w:after="0" w:line="276" w:lineRule="auto"/>
              <w:rPr>
                <w:sz w:val="20"/>
                <w:szCs w:val="20"/>
              </w:rPr>
            </w:pPr>
            <w:r w:rsidRPr="00AF5974">
              <w:rPr>
                <w:sz w:val="20"/>
                <w:szCs w:val="20"/>
              </w:rPr>
              <w:t>Posjeduju li vatrogasne snage transportna sredstva za prijevoz na teren?</w:t>
            </w:r>
          </w:p>
        </w:tc>
        <w:tc>
          <w:tcPr>
            <w:tcW w:w="992" w:type="dxa"/>
            <w:vAlign w:val="center"/>
          </w:tcPr>
          <w:p w14:paraId="7708ABEC" w14:textId="77777777" w:rsidR="00116CBC" w:rsidRPr="00AF5974" w:rsidRDefault="00116CBC" w:rsidP="001E1CBA">
            <w:pPr>
              <w:tabs>
                <w:tab w:val="left" w:pos="1222"/>
              </w:tabs>
              <w:spacing w:after="0" w:line="276" w:lineRule="auto"/>
              <w:jc w:val="center"/>
              <w:rPr>
                <w:b/>
                <w:sz w:val="20"/>
                <w:szCs w:val="20"/>
              </w:rPr>
            </w:pPr>
            <w:r w:rsidRPr="00AF5974">
              <w:rPr>
                <w:b/>
                <w:sz w:val="20"/>
                <w:szCs w:val="20"/>
              </w:rPr>
              <w:t>x</w:t>
            </w:r>
          </w:p>
        </w:tc>
        <w:tc>
          <w:tcPr>
            <w:tcW w:w="851" w:type="dxa"/>
            <w:vAlign w:val="center"/>
          </w:tcPr>
          <w:p w14:paraId="22B87BBD" w14:textId="77777777" w:rsidR="00116CBC" w:rsidRPr="00AF5974" w:rsidRDefault="00116CBC" w:rsidP="001E1CBA">
            <w:pPr>
              <w:tabs>
                <w:tab w:val="left" w:pos="1222"/>
              </w:tabs>
              <w:spacing w:after="0" w:line="276" w:lineRule="auto"/>
              <w:jc w:val="center"/>
              <w:rPr>
                <w:b/>
                <w:sz w:val="20"/>
                <w:szCs w:val="20"/>
              </w:rPr>
            </w:pPr>
          </w:p>
        </w:tc>
      </w:tr>
      <w:tr w:rsidR="00116CBC" w:rsidRPr="00AF5974" w14:paraId="35247C1F" w14:textId="77777777" w:rsidTr="001E1CBA">
        <w:trPr>
          <w:jc w:val="center"/>
        </w:trPr>
        <w:tc>
          <w:tcPr>
            <w:tcW w:w="846" w:type="dxa"/>
            <w:vAlign w:val="center"/>
          </w:tcPr>
          <w:p w14:paraId="4F9816EE" w14:textId="77777777" w:rsidR="00116CBC" w:rsidRPr="00AF5974" w:rsidRDefault="00116CBC" w:rsidP="001E1CBA">
            <w:pPr>
              <w:spacing w:after="0" w:line="276" w:lineRule="auto"/>
              <w:jc w:val="center"/>
              <w:rPr>
                <w:b/>
                <w:sz w:val="20"/>
                <w:szCs w:val="20"/>
              </w:rPr>
            </w:pPr>
            <w:r>
              <w:rPr>
                <w:b/>
                <w:sz w:val="20"/>
                <w:szCs w:val="20"/>
              </w:rPr>
              <w:t>13</w:t>
            </w:r>
            <w:r w:rsidRPr="00AF5974">
              <w:rPr>
                <w:b/>
                <w:sz w:val="20"/>
                <w:szCs w:val="20"/>
              </w:rPr>
              <w:t>.</w:t>
            </w:r>
          </w:p>
        </w:tc>
        <w:tc>
          <w:tcPr>
            <w:tcW w:w="6379" w:type="dxa"/>
          </w:tcPr>
          <w:p w14:paraId="18B492F0" w14:textId="2A1B4FF2" w:rsidR="00116CBC" w:rsidRPr="00AF5974" w:rsidRDefault="00116CBC" w:rsidP="00116CBC">
            <w:pPr>
              <w:tabs>
                <w:tab w:val="left" w:pos="1222"/>
              </w:tabs>
              <w:spacing w:after="0" w:line="276" w:lineRule="auto"/>
              <w:rPr>
                <w:sz w:val="20"/>
                <w:szCs w:val="20"/>
              </w:rPr>
            </w:pPr>
            <w:r>
              <w:rPr>
                <w:sz w:val="20"/>
                <w:szCs w:val="20"/>
              </w:rPr>
              <w:t xml:space="preserve">Posjeduje li HGSS-Stanica Zadar </w:t>
            </w:r>
            <w:r w:rsidRPr="00AF5974">
              <w:rPr>
                <w:sz w:val="20"/>
                <w:szCs w:val="20"/>
              </w:rPr>
              <w:t>vlastita transportna sredstva za prijevoz na teren?</w:t>
            </w:r>
          </w:p>
        </w:tc>
        <w:tc>
          <w:tcPr>
            <w:tcW w:w="992" w:type="dxa"/>
            <w:vAlign w:val="center"/>
          </w:tcPr>
          <w:p w14:paraId="6275B8EF" w14:textId="77777777" w:rsidR="00116CBC" w:rsidRPr="00AF5974" w:rsidRDefault="00116CBC" w:rsidP="001E1CBA">
            <w:pPr>
              <w:tabs>
                <w:tab w:val="left" w:pos="1222"/>
              </w:tabs>
              <w:spacing w:after="0" w:line="276" w:lineRule="auto"/>
              <w:jc w:val="center"/>
              <w:rPr>
                <w:b/>
                <w:sz w:val="20"/>
                <w:szCs w:val="20"/>
              </w:rPr>
            </w:pPr>
            <w:r w:rsidRPr="00AF5974">
              <w:rPr>
                <w:b/>
                <w:sz w:val="20"/>
                <w:szCs w:val="20"/>
              </w:rPr>
              <w:t>x</w:t>
            </w:r>
          </w:p>
        </w:tc>
        <w:tc>
          <w:tcPr>
            <w:tcW w:w="851" w:type="dxa"/>
            <w:vAlign w:val="center"/>
          </w:tcPr>
          <w:p w14:paraId="5944880F" w14:textId="77777777" w:rsidR="00116CBC" w:rsidRPr="00AF5974" w:rsidRDefault="00116CBC" w:rsidP="001E1CBA">
            <w:pPr>
              <w:tabs>
                <w:tab w:val="left" w:pos="1222"/>
              </w:tabs>
              <w:spacing w:after="0" w:line="276" w:lineRule="auto"/>
              <w:jc w:val="center"/>
              <w:rPr>
                <w:b/>
                <w:sz w:val="20"/>
                <w:szCs w:val="20"/>
              </w:rPr>
            </w:pPr>
          </w:p>
        </w:tc>
      </w:tr>
      <w:tr w:rsidR="00116CBC" w:rsidRPr="00AF5974" w14:paraId="05D5F5F9" w14:textId="77777777" w:rsidTr="001E1CBA">
        <w:trPr>
          <w:jc w:val="center"/>
        </w:trPr>
        <w:tc>
          <w:tcPr>
            <w:tcW w:w="846" w:type="dxa"/>
            <w:vAlign w:val="center"/>
          </w:tcPr>
          <w:p w14:paraId="53BA6E7A" w14:textId="77777777" w:rsidR="00116CBC" w:rsidRPr="00AF5974" w:rsidRDefault="00116CBC" w:rsidP="001E1CBA">
            <w:pPr>
              <w:spacing w:after="0" w:line="276" w:lineRule="auto"/>
              <w:jc w:val="center"/>
              <w:rPr>
                <w:b/>
                <w:sz w:val="20"/>
                <w:szCs w:val="20"/>
              </w:rPr>
            </w:pPr>
            <w:r w:rsidRPr="00AF5974">
              <w:rPr>
                <w:b/>
                <w:sz w:val="20"/>
                <w:szCs w:val="20"/>
              </w:rPr>
              <w:t>1</w:t>
            </w:r>
            <w:r>
              <w:rPr>
                <w:b/>
                <w:sz w:val="20"/>
                <w:szCs w:val="20"/>
              </w:rPr>
              <w:t>4</w:t>
            </w:r>
            <w:r w:rsidRPr="00AF5974">
              <w:rPr>
                <w:b/>
                <w:sz w:val="20"/>
                <w:szCs w:val="20"/>
              </w:rPr>
              <w:t>.</w:t>
            </w:r>
          </w:p>
        </w:tc>
        <w:tc>
          <w:tcPr>
            <w:tcW w:w="6379" w:type="dxa"/>
          </w:tcPr>
          <w:p w14:paraId="322D2785" w14:textId="4F410120" w:rsidR="00116CBC" w:rsidRPr="00AF5974" w:rsidRDefault="00116CBC" w:rsidP="00116CBC">
            <w:pPr>
              <w:tabs>
                <w:tab w:val="left" w:pos="1222"/>
              </w:tabs>
              <w:spacing w:after="0" w:line="276" w:lineRule="auto"/>
              <w:rPr>
                <w:sz w:val="20"/>
                <w:szCs w:val="20"/>
              </w:rPr>
            </w:pPr>
            <w:r w:rsidRPr="00AF5974">
              <w:rPr>
                <w:sz w:val="20"/>
                <w:szCs w:val="20"/>
              </w:rPr>
              <w:t xml:space="preserve">Posjeduje li </w:t>
            </w:r>
            <w:r>
              <w:rPr>
                <w:sz w:val="20"/>
                <w:szCs w:val="20"/>
              </w:rPr>
              <w:t xml:space="preserve">Gradsko </w:t>
            </w:r>
            <w:r w:rsidRPr="00AF5974">
              <w:rPr>
                <w:sz w:val="20"/>
                <w:szCs w:val="20"/>
              </w:rPr>
              <w:t xml:space="preserve">Društvo Crvenog križa </w:t>
            </w:r>
            <w:r w:rsidR="00817FA8">
              <w:rPr>
                <w:sz w:val="20"/>
                <w:szCs w:val="20"/>
              </w:rPr>
              <w:t>Benkovac</w:t>
            </w:r>
            <w:r w:rsidRPr="00AF5974">
              <w:rPr>
                <w:sz w:val="20"/>
                <w:szCs w:val="20"/>
              </w:rPr>
              <w:t xml:space="preserve"> vlastita transportna sredstva za prijevoz na teren?</w:t>
            </w:r>
          </w:p>
        </w:tc>
        <w:tc>
          <w:tcPr>
            <w:tcW w:w="992" w:type="dxa"/>
            <w:vAlign w:val="center"/>
          </w:tcPr>
          <w:p w14:paraId="0951F40F" w14:textId="77777777" w:rsidR="00116CBC" w:rsidRPr="00AF5974" w:rsidRDefault="00116CBC" w:rsidP="001E1CBA">
            <w:pPr>
              <w:tabs>
                <w:tab w:val="left" w:pos="1222"/>
              </w:tabs>
              <w:spacing w:after="0" w:line="276" w:lineRule="auto"/>
              <w:jc w:val="center"/>
              <w:rPr>
                <w:b/>
                <w:sz w:val="20"/>
                <w:szCs w:val="20"/>
              </w:rPr>
            </w:pPr>
            <w:r w:rsidRPr="00AF5974">
              <w:rPr>
                <w:b/>
                <w:sz w:val="20"/>
                <w:szCs w:val="20"/>
              </w:rPr>
              <w:t>x</w:t>
            </w:r>
          </w:p>
        </w:tc>
        <w:tc>
          <w:tcPr>
            <w:tcW w:w="851" w:type="dxa"/>
            <w:vAlign w:val="center"/>
          </w:tcPr>
          <w:p w14:paraId="280C95A7" w14:textId="77777777" w:rsidR="00116CBC" w:rsidRPr="00AF5974" w:rsidRDefault="00116CBC" w:rsidP="001E1CBA">
            <w:pPr>
              <w:tabs>
                <w:tab w:val="left" w:pos="1222"/>
              </w:tabs>
              <w:spacing w:after="0" w:line="276" w:lineRule="auto"/>
              <w:jc w:val="center"/>
              <w:rPr>
                <w:b/>
                <w:sz w:val="20"/>
                <w:szCs w:val="20"/>
              </w:rPr>
            </w:pPr>
          </w:p>
        </w:tc>
      </w:tr>
      <w:tr w:rsidR="00116CBC" w:rsidRPr="00AF5974" w14:paraId="56B4FCCE" w14:textId="77777777" w:rsidTr="001E1CBA">
        <w:trPr>
          <w:jc w:val="center"/>
        </w:trPr>
        <w:tc>
          <w:tcPr>
            <w:tcW w:w="846" w:type="dxa"/>
            <w:vAlign w:val="center"/>
          </w:tcPr>
          <w:p w14:paraId="7C49FDD0" w14:textId="77777777" w:rsidR="00116CBC" w:rsidRPr="00AF5974" w:rsidRDefault="00116CBC" w:rsidP="001E1CBA">
            <w:pPr>
              <w:spacing w:after="0" w:line="276" w:lineRule="auto"/>
              <w:jc w:val="center"/>
              <w:rPr>
                <w:b/>
                <w:sz w:val="20"/>
                <w:szCs w:val="20"/>
              </w:rPr>
            </w:pPr>
            <w:r w:rsidRPr="00AF5974">
              <w:rPr>
                <w:b/>
                <w:sz w:val="20"/>
                <w:szCs w:val="20"/>
              </w:rPr>
              <w:t>1</w:t>
            </w:r>
            <w:r>
              <w:rPr>
                <w:b/>
                <w:sz w:val="20"/>
                <w:szCs w:val="20"/>
              </w:rPr>
              <w:t>5</w:t>
            </w:r>
            <w:r w:rsidRPr="00AF5974">
              <w:rPr>
                <w:b/>
                <w:sz w:val="20"/>
                <w:szCs w:val="20"/>
              </w:rPr>
              <w:t>.</w:t>
            </w:r>
          </w:p>
        </w:tc>
        <w:tc>
          <w:tcPr>
            <w:tcW w:w="6379" w:type="dxa"/>
          </w:tcPr>
          <w:p w14:paraId="3D9B02C8" w14:textId="77777777" w:rsidR="00116CBC" w:rsidRPr="00AF5974" w:rsidRDefault="00116CBC" w:rsidP="001E1CBA">
            <w:pPr>
              <w:tabs>
                <w:tab w:val="left" w:pos="1222"/>
              </w:tabs>
              <w:spacing w:after="0" w:line="276" w:lineRule="auto"/>
              <w:rPr>
                <w:sz w:val="20"/>
                <w:szCs w:val="20"/>
              </w:rPr>
            </w:pPr>
            <w:r w:rsidRPr="00AF5974">
              <w:rPr>
                <w:sz w:val="20"/>
                <w:szCs w:val="20"/>
              </w:rPr>
              <w:t>Posjeduju li pravne osobe i udruge od interesa za sustav civilne zaštite vlastita transportna sredstva za prijevoz na teren?</w:t>
            </w:r>
          </w:p>
        </w:tc>
        <w:tc>
          <w:tcPr>
            <w:tcW w:w="992" w:type="dxa"/>
            <w:vAlign w:val="center"/>
          </w:tcPr>
          <w:p w14:paraId="7EC693FC" w14:textId="77777777" w:rsidR="00116CBC" w:rsidRPr="00AF5974" w:rsidRDefault="00116CBC" w:rsidP="001E1CBA">
            <w:pPr>
              <w:tabs>
                <w:tab w:val="left" w:pos="1222"/>
              </w:tabs>
              <w:spacing w:after="0" w:line="276" w:lineRule="auto"/>
              <w:jc w:val="center"/>
              <w:rPr>
                <w:b/>
                <w:sz w:val="20"/>
                <w:szCs w:val="20"/>
              </w:rPr>
            </w:pPr>
            <w:r w:rsidRPr="00AF5974">
              <w:rPr>
                <w:b/>
                <w:sz w:val="20"/>
                <w:szCs w:val="20"/>
              </w:rPr>
              <w:t>x</w:t>
            </w:r>
          </w:p>
        </w:tc>
        <w:tc>
          <w:tcPr>
            <w:tcW w:w="851" w:type="dxa"/>
            <w:vAlign w:val="center"/>
          </w:tcPr>
          <w:p w14:paraId="232828E1" w14:textId="77777777" w:rsidR="00116CBC" w:rsidRPr="00AF5974" w:rsidRDefault="00116CBC" w:rsidP="001E1CBA">
            <w:pPr>
              <w:tabs>
                <w:tab w:val="left" w:pos="1222"/>
              </w:tabs>
              <w:spacing w:after="0" w:line="276" w:lineRule="auto"/>
              <w:jc w:val="center"/>
              <w:rPr>
                <w:b/>
                <w:sz w:val="20"/>
                <w:szCs w:val="20"/>
              </w:rPr>
            </w:pPr>
          </w:p>
        </w:tc>
      </w:tr>
    </w:tbl>
    <w:p w14:paraId="3580A02C" w14:textId="77777777" w:rsidR="006427B5" w:rsidRDefault="006427B5" w:rsidP="000D0E32"/>
    <w:p w14:paraId="30270B9B" w14:textId="45BF67EC" w:rsidR="00DB6E32" w:rsidRDefault="000D0E32" w:rsidP="000D0E32">
      <w:r w:rsidRPr="000D0E32">
        <w:t xml:space="preserve">Procjena spremnosti sustava civilne zaštite provodi se na temelju procjene stanja mobilnosti operativnih kapaciteta sustava civilne zaštite i stanja komunikacijskih kapaciteta na temelju procjene stanja transportne potpore i komunikacijskih kapaciteta. </w:t>
      </w:r>
      <w:r w:rsidR="00DB6E32" w:rsidRPr="00DB6E32">
        <w:t xml:space="preserve">Ukupna razina spremnosti operativnih kapaciteta procijenjena je </w:t>
      </w:r>
      <w:r w:rsidR="00116CBC">
        <w:rPr>
          <w:u w:val="single"/>
        </w:rPr>
        <w:t>niskom</w:t>
      </w:r>
      <w:r w:rsidR="00116CBC" w:rsidRPr="00116CBC">
        <w:t xml:space="preserve"> </w:t>
      </w:r>
      <w:r w:rsidR="00DB6E32" w:rsidRPr="00DB6E32">
        <w:t xml:space="preserve">razinom i </w:t>
      </w:r>
      <w:r w:rsidR="00DB6E32">
        <w:t>to</w:t>
      </w:r>
      <w:r w:rsidR="00DB6E32" w:rsidRPr="00DB6E32">
        <w:t xml:space="preserve"> zbog spremnosti najvažnijih operativnih kapaciteta od značaja za sustav civilne zaštite u cjelini. </w:t>
      </w:r>
    </w:p>
    <w:p w14:paraId="003BBCDF" w14:textId="77777777" w:rsidR="00A44681" w:rsidRDefault="00A44681" w:rsidP="000D0E32">
      <w:pPr>
        <w:spacing w:before="0" w:after="0"/>
        <w:jc w:val="center"/>
        <w:rPr>
          <w:bCs/>
          <w:color w:val="54883D"/>
          <w:sz w:val="20"/>
          <w:szCs w:val="18"/>
        </w:rPr>
      </w:pPr>
    </w:p>
    <w:p w14:paraId="25BEEF14" w14:textId="622DB71B" w:rsidR="000D0E32" w:rsidRPr="000D0E32" w:rsidRDefault="000D0E32" w:rsidP="000D0E32">
      <w:pPr>
        <w:spacing w:before="0" w:after="0"/>
        <w:jc w:val="center"/>
        <w:rPr>
          <w:bCs/>
          <w:color w:val="54883D"/>
          <w:sz w:val="20"/>
          <w:szCs w:val="18"/>
        </w:rPr>
      </w:pPr>
      <w:r w:rsidRPr="000D0E32">
        <w:rPr>
          <w:bCs/>
          <w:color w:val="54883D"/>
          <w:sz w:val="20"/>
          <w:szCs w:val="18"/>
        </w:rPr>
        <w:t xml:space="preserve">Tablica </w:t>
      </w:r>
      <w:r w:rsidR="003670C2" w:rsidRPr="000D0E32">
        <w:rPr>
          <w:bCs/>
          <w:color w:val="54883D"/>
          <w:sz w:val="20"/>
          <w:szCs w:val="18"/>
        </w:rPr>
        <w:fldChar w:fldCharType="begin"/>
      </w:r>
      <w:r w:rsidRPr="000D0E32">
        <w:rPr>
          <w:bCs/>
          <w:color w:val="54883D"/>
          <w:sz w:val="20"/>
          <w:szCs w:val="18"/>
        </w:rPr>
        <w:instrText xml:space="preserve"> SEQ Tabela \* ARABIC </w:instrText>
      </w:r>
      <w:r w:rsidR="003670C2" w:rsidRPr="000D0E32">
        <w:rPr>
          <w:bCs/>
          <w:color w:val="54883D"/>
          <w:sz w:val="20"/>
          <w:szCs w:val="18"/>
        </w:rPr>
        <w:fldChar w:fldCharType="separate"/>
      </w:r>
      <w:r w:rsidR="00DD0006">
        <w:rPr>
          <w:bCs/>
          <w:noProof/>
          <w:color w:val="54883D"/>
          <w:sz w:val="20"/>
          <w:szCs w:val="18"/>
        </w:rPr>
        <w:t>74</w:t>
      </w:r>
      <w:r w:rsidR="003670C2" w:rsidRPr="000D0E32">
        <w:rPr>
          <w:bCs/>
          <w:color w:val="54883D"/>
          <w:sz w:val="20"/>
          <w:szCs w:val="18"/>
        </w:rPr>
        <w:fldChar w:fldCharType="end"/>
      </w:r>
      <w:r w:rsidRPr="000D0E32">
        <w:rPr>
          <w:bCs/>
          <w:color w:val="54883D"/>
          <w:sz w:val="20"/>
          <w:szCs w:val="18"/>
        </w:rPr>
        <w:t xml:space="preserve">. Prikaz ocjene komunikacijskih kapaciteta i mobilnosti snaga sustava civilne zaštite  </w:t>
      </w:r>
    </w:p>
    <w:tbl>
      <w:tblPr>
        <w:tblStyle w:val="Reetkatablice14"/>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020"/>
        <w:gridCol w:w="3021"/>
      </w:tblGrid>
      <w:tr w:rsidR="000D0E32" w:rsidRPr="000D0E32" w14:paraId="5B0F254B" w14:textId="77777777" w:rsidTr="000D0E32">
        <w:trPr>
          <w:jc w:val="center"/>
        </w:trPr>
        <w:tc>
          <w:tcPr>
            <w:tcW w:w="3020" w:type="dxa"/>
            <w:vAlign w:val="center"/>
          </w:tcPr>
          <w:p w14:paraId="28E694A7" w14:textId="77777777" w:rsidR="000D0E32" w:rsidRPr="000D0E32" w:rsidRDefault="000D0E32" w:rsidP="000D0E32">
            <w:pPr>
              <w:spacing w:before="120" w:after="0" w:line="276" w:lineRule="auto"/>
              <w:jc w:val="center"/>
              <w:rPr>
                <w:b/>
                <w:sz w:val="20"/>
              </w:rPr>
            </w:pPr>
            <w:r w:rsidRPr="000D0E32">
              <w:rPr>
                <w:b/>
                <w:sz w:val="20"/>
              </w:rPr>
              <w:t>Opisna ocjena</w:t>
            </w:r>
          </w:p>
        </w:tc>
        <w:tc>
          <w:tcPr>
            <w:tcW w:w="3021" w:type="dxa"/>
            <w:vAlign w:val="center"/>
          </w:tcPr>
          <w:p w14:paraId="30E1A1F6" w14:textId="77777777" w:rsidR="000D0E32" w:rsidRPr="000D0E32" w:rsidRDefault="000D0E32" w:rsidP="000D0E32">
            <w:pPr>
              <w:spacing w:before="120" w:after="0" w:line="276" w:lineRule="auto"/>
              <w:jc w:val="center"/>
              <w:rPr>
                <w:b/>
                <w:sz w:val="20"/>
              </w:rPr>
            </w:pPr>
            <w:r w:rsidRPr="000D0E32">
              <w:rPr>
                <w:b/>
                <w:sz w:val="20"/>
              </w:rPr>
              <w:t>Ocjena</w:t>
            </w:r>
          </w:p>
        </w:tc>
      </w:tr>
      <w:tr w:rsidR="000D0E32" w:rsidRPr="000D0E32" w14:paraId="719F506F" w14:textId="77777777" w:rsidTr="000D0E32">
        <w:trPr>
          <w:jc w:val="center"/>
        </w:trPr>
        <w:tc>
          <w:tcPr>
            <w:tcW w:w="3020" w:type="dxa"/>
            <w:shd w:val="clear" w:color="auto" w:fill="FF0000"/>
            <w:vAlign w:val="center"/>
          </w:tcPr>
          <w:p w14:paraId="6F16A0A9" w14:textId="77777777" w:rsidR="000D0E32" w:rsidRPr="000D0E32" w:rsidRDefault="000D0E32" w:rsidP="000D0E32">
            <w:pPr>
              <w:spacing w:before="120" w:after="0" w:line="276" w:lineRule="auto"/>
              <w:rPr>
                <w:sz w:val="20"/>
              </w:rPr>
            </w:pPr>
            <w:r w:rsidRPr="000D0E32">
              <w:rPr>
                <w:sz w:val="20"/>
              </w:rPr>
              <w:t>Vrlo niska spremnost</w:t>
            </w:r>
          </w:p>
        </w:tc>
        <w:tc>
          <w:tcPr>
            <w:tcW w:w="3021" w:type="dxa"/>
            <w:shd w:val="clear" w:color="auto" w:fill="FF0000"/>
            <w:vAlign w:val="center"/>
          </w:tcPr>
          <w:p w14:paraId="521E5B3F" w14:textId="77777777" w:rsidR="000D0E32" w:rsidRPr="000D0E32" w:rsidRDefault="000D0E32" w:rsidP="000D0E32">
            <w:pPr>
              <w:spacing w:before="120" w:after="0" w:line="276" w:lineRule="auto"/>
              <w:rPr>
                <w:sz w:val="20"/>
              </w:rPr>
            </w:pPr>
          </w:p>
        </w:tc>
      </w:tr>
      <w:tr w:rsidR="000D0E32" w:rsidRPr="000D0E32" w14:paraId="1FC032D5" w14:textId="77777777" w:rsidTr="000D0E32">
        <w:trPr>
          <w:jc w:val="center"/>
        </w:trPr>
        <w:tc>
          <w:tcPr>
            <w:tcW w:w="3020" w:type="dxa"/>
            <w:shd w:val="clear" w:color="auto" w:fill="FFC000"/>
            <w:vAlign w:val="center"/>
          </w:tcPr>
          <w:p w14:paraId="07DD9648" w14:textId="77777777" w:rsidR="000D0E32" w:rsidRPr="000D0E32" w:rsidRDefault="000D0E32" w:rsidP="000D0E32">
            <w:pPr>
              <w:spacing w:before="120" w:after="0" w:line="276" w:lineRule="auto"/>
              <w:rPr>
                <w:sz w:val="20"/>
              </w:rPr>
            </w:pPr>
            <w:r w:rsidRPr="000D0E32">
              <w:rPr>
                <w:sz w:val="20"/>
              </w:rPr>
              <w:t>Niska spremnost</w:t>
            </w:r>
          </w:p>
        </w:tc>
        <w:tc>
          <w:tcPr>
            <w:tcW w:w="3021" w:type="dxa"/>
            <w:shd w:val="clear" w:color="auto" w:fill="FFC000"/>
            <w:vAlign w:val="center"/>
          </w:tcPr>
          <w:p w14:paraId="5ADB079F" w14:textId="5D1EE94F" w:rsidR="000D0E32" w:rsidRPr="00116CBC" w:rsidRDefault="00116CBC" w:rsidP="00116CBC">
            <w:pPr>
              <w:spacing w:before="120" w:after="0" w:line="276" w:lineRule="auto"/>
              <w:jc w:val="center"/>
              <w:rPr>
                <w:b/>
                <w:sz w:val="20"/>
              </w:rPr>
            </w:pPr>
            <w:r w:rsidRPr="00116CBC">
              <w:rPr>
                <w:b/>
                <w:sz w:val="20"/>
              </w:rPr>
              <w:t>x</w:t>
            </w:r>
          </w:p>
        </w:tc>
      </w:tr>
      <w:tr w:rsidR="000D0E32" w:rsidRPr="000D0E32" w14:paraId="02208700" w14:textId="77777777" w:rsidTr="000D0E32">
        <w:trPr>
          <w:jc w:val="center"/>
        </w:trPr>
        <w:tc>
          <w:tcPr>
            <w:tcW w:w="3020" w:type="dxa"/>
            <w:shd w:val="clear" w:color="auto" w:fill="FFFF00"/>
            <w:vAlign w:val="center"/>
          </w:tcPr>
          <w:p w14:paraId="2B6AE794" w14:textId="77777777" w:rsidR="000D0E32" w:rsidRPr="000D0E32" w:rsidRDefault="000D0E32" w:rsidP="000D0E32">
            <w:pPr>
              <w:spacing w:before="120" w:after="0" w:line="276" w:lineRule="auto"/>
              <w:rPr>
                <w:sz w:val="20"/>
              </w:rPr>
            </w:pPr>
            <w:r w:rsidRPr="000D0E32">
              <w:rPr>
                <w:sz w:val="20"/>
              </w:rPr>
              <w:t>Visoka spremnost</w:t>
            </w:r>
          </w:p>
        </w:tc>
        <w:tc>
          <w:tcPr>
            <w:tcW w:w="3021" w:type="dxa"/>
            <w:shd w:val="clear" w:color="auto" w:fill="FFFF00"/>
            <w:vAlign w:val="center"/>
          </w:tcPr>
          <w:p w14:paraId="3F42D635" w14:textId="0F662826" w:rsidR="000D0E32" w:rsidRPr="000D0E32" w:rsidRDefault="000D0E32" w:rsidP="000D0E32">
            <w:pPr>
              <w:spacing w:before="120" w:after="0" w:line="276" w:lineRule="auto"/>
              <w:jc w:val="center"/>
              <w:rPr>
                <w:b/>
                <w:sz w:val="20"/>
              </w:rPr>
            </w:pPr>
          </w:p>
        </w:tc>
      </w:tr>
      <w:tr w:rsidR="000D0E32" w:rsidRPr="000D0E32" w14:paraId="0E59FA66" w14:textId="77777777" w:rsidTr="000D0E32">
        <w:trPr>
          <w:jc w:val="center"/>
        </w:trPr>
        <w:tc>
          <w:tcPr>
            <w:tcW w:w="3020" w:type="dxa"/>
            <w:shd w:val="clear" w:color="auto" w:fill="92D050"/>
            <w:vAlign w:val="center"/>
          </w:tcPr>
          <w:p w14:paraId="34E7B303" w14:textId="77777777" w:rsidR="000D0E32" w:rsidRPr="000D0E32" w:rsidRDefault="000D0E32" w:rsidP="000D0E32">
            <w:pPr>
              <w:spacing w:before="120" w:after="0" w:line="276" w:lineRule="auto"/>
              <w:rPr>
                <w:sz w:val="20"/>
              </w:rPr>
            </w:pPr>
            <w:r w:rsidRPr="000D0E32">
              <w:rPr>
                <w:sz w:val="20"/>
              </w:rPr>
              <w:t>Vrlo visoka spremnost</w:t>
            </w:r>
          </w:p>
        </w:tc>
        <w:tc>
          <w:tcPr>
            <w:tcW w:w="3021" w:type="dxa"/>
            <w:shd w:val="clear" w:color="auto" w:fill="92D050"/>
            <w:vAlign w:val="center"/>
          </w:tcPr>
          <w:p w14:paraId="37CB53C8" w14:textId="77777777" w:rsidR="000D0E32" w:rsidRPr="000D0E32" w:rsidRDefault="000D0E32" w:rsidP="000D0E32">
            <w:pPr>
              <w:spacing w:before="120" w:after="0" w:line="276" w:lineRule="auto"/>
              <w:jc w:val="center"/>
              <w:rPr>
                <w:b/>
                <w:sz w:val="20"/>
              </w:rPr>
            </w:pPr>
          </w:p>
        </w:tc>
      </w:tr>
    </w:tbl>
    <w:p w14:paraId="0EC97881" w14:textId="77777777" w:rsidR="00A44681" w:rsidRDefault="00A44681" w:rsidP="000D0E32"/>
    <w:p w14:paraId="53BA2B47" w14:textId="77777777" w:rsidR="000D0E32" w:rsidRPr="000D0E32" w:rsidRDefault="000D0E32" w:rsidP="000D0E32">
      <w:r w:rsidRPr="000D0E32">
        <w:t>U nastavku se nalazi zaključna ocjena na području reagiranja sustava civilne zaštite.</w:t>
      </w:r>
    </w:p>
    <w:p w14:paraId="321530CF" w14:textId="52686258" w:rsidR="000D0E32" w:rsidRPr="000D0E32" w:rsidRDefault="000D0E32" w:rsidP="000D0E32">
      <w:pPr>
        <w:spacing w:before="0"/>
        <w:jc w:val="center"/>
        <w:rPr>
          <w:bCs/>
          <w:color w:val="54883D"/>
          <w:sz w:val="20"/>
          <w:szCs w:val="18"/>
        </w:rPr>
      </w:pPr>
      <w:r w:rsidRPr="000D0E32">
        <w:rPr>
          <w:bCs/>
          <w:color w:val="54883D"/>
          <w:sz w:val="20"/>
          <w:szCs w:val="18"/>
        </w:rPr>
        <w:t xml:space="preserve">Tablica </w:t>
      </w:r>
      <w:r w:rsidR="003670C2" w:rsidRPr="000D0E32">
        <w:rPr>
          <w:bCs/>
          <w:color w:val="54883D"/>
          <w:sz w:val="20"/>
          <w:szCs w:val="18"/>
        </w:rPr>
        <w:fldChar w:fldCharType="begin"/>
      </w:r>
      <w:r w:rsidRPr="000D0E32">
        <w:rPr>
          <w:bCs/>
          <w:color w:val="54883D"/>
          <w:sz w:val="20"/>
          <w:szCs w:val="18"/>
        </w:rPr>
        <w:instrText xml:space="preserve"> SEQ Tabela \* ARABIC </w:instrText>
      </w:r>
      <w:r w:rsidR="003670C2" w:rsidRPr="000D0E32">
        <w:rPr>
          <w:bCs/>
          <w:color w:val="54883D"/>
          <w:sz w:val="20"/>
          <w:szCs w:val="18"/>
        </w:rPr>
        <w:fldChar w:fldCharType="separate"/>
      </w:r>
      <w:r w:rsidR="00DD0006">
        <w:rPr>
          <w:bCs/>
          <w:noProof/>
          <w:color w:val="54883D"/>
          <w:sz w:val="20"/>
          <w:szCs w:val="18"/>
        </w:rPr>
        <w:t>75</w:t>
      </w:r>
      <w:r w:rsidR="003670C2" w:rsidRPr="000D0E32">
        <w:rPr>
          <w:bCs/>
          <w:color w:val="54883D"/>
          <w:sz w:val="20"/>
          <w:szCs w:val="18"/>
        </w:rPr>
        <w:fldChar w:fldCharType="end"/>
      </w:r>
      <w:r w:rsidRPr="000D0E32">
        <w:rPr>
          <w:bCs/>
          <w:color w:val="54883D"/>
          <w:sz w:val="20"/>
          <w:szCs w:val="18"/>
        </w:rPr>
        <w:t>. Analiza sustava civilne zaštite – područje reagiranja - zbirno</w:t>
      </w:r>
    </w:p>
    <w:tbl>
      <w:tblPr>
        <w:tblW w:w="91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3402"/>
        <w:gridCol w:w="1418"/>
        <w:gridCol w:w="1275"/>
        <w:gridCol w:w="1560"/>
        <w:gridCol w:w="1513"/>
      </w:tblGrid>
      <w:tr w:rsidR="000D0E32" w:rsidRPr="000D0E32" w14:paraId="15BA06E3" w14:textId="77777777" w:rsidTr="000D0E32">
        <w:trPr>
          <w:trHeight w:val="352"/>
          <w:jc w:val="center"/>
        </w:trPr>
        <w:tc>
          <w:tcPr>
            <w:tcW w:w="3402" w:type="dxa"/>
            <w:vMerge w:val="restart"/>
            <w:shd w:val="clear" w:color="auto" w:fill="auto"/>
            <w:vAlign w:val="center"/>
          </w:tcPr>
          <w:p w14:paraId="71FE5674" w14:textId="77777777" w:rsidR="000D0E32" w:rsidRPr="000D0E32" w:rsidRDefault="000D0E32" w:rsidP="000D0E32">
            <w:pPr>
              <w:spacing w:after="0"/>
              <w:jc w:val="center"/>
              <w:rPr>
                <w:b/>
                <w:sz w:val="20"/>
                <w:szCs w:val="20"/>
              </w:rPr>
            </w:pPr>
          </w:p>
          <w:p w14:paraId="45479780" w14:textId="77777777" w:rsidR="000D0E32" w:rsidRPr="000D0E32" w:rsidRDefault="000D0E32" w:rsidP="000D0E32">
            <w:pPr>
              <w:spacing w:after="0"/>
              <w:jc w:val="center"/>
              <w:rPr>
                <w:b/>
                <w:sz w:val="20"/>
                <w:szCs w:val="20"/>
              </w:rPr>
            </w:pPr>
            <w:r w:rsidRPr="000D0E32">
              <w:rPr>
                <w:b/>
                <w:sz w:val="20"/>
                <w:szCs w:val="20"/>
              </w:rPr>
              <w:t>PODRUČJE REAGIRANJA</w:t>
            </w:r>
          </w:p>
        </w:tc>
        <w:tc>
          <w:tcPr>
            <w:tcW w:w="1418" w:type="dxa"/>
            <w:shd w:val="clear" w:color="auto" w:fill="FF0000"/>
            <w:vAlign w:val="center"/>
          </w:tcPr>
          <w:p w14:paraId="668BF0F9" w14:textId="77777777" w:rsidR="000D0E32" w:rsidRPr="000D0E32" w:rsidRDefault="000D0E32" w:rsidP="000D0E32">
            <w:pPr>
              <w:spacing w:after="0"/>
              <w:jc w:val="center"/>
              <w:rPr>
                <w:b/>
                <w:sz w:val="20"/>
                <w:szCs w:val="20"/>
              </w:rPr>
            </w:pPr>
            <w:r w:rsidRPr="000D0E32">
              <w:rPr>
                <w:b/>
                <w:sz w:val="20"/>
                <w:szCs w:val="20"/>
              </w:rPr>
              <w:t>Vrlo niska spremnost</w:t>
            </w:r>
          </w:p>
        </w:tc>
        <w:tc>
          <w:tcPr>
            <w:tcW w:w="1275" w:type="dxa"/>
            <w:shd w:val="clear" w:color="auto" w:fill="FFC000"/>
            <w:vAlign w:val="center"/>
          </w:tcPr>
          <w:p w14:paraId="21A87ABE" w14:textId="77777777" w:rsidR="000D0E32" w:rsidRPr="000D0E32" w:rsidRDefault="000D0E32" w:rsidP="000D0E32">
            <w:pPr>
              <w:spacing w:after="0"/>
              <w:jc w:val="center"/>
              <w:rPr>
                <w:b/>
                <w:sz w:val="20"/>
                <w:szCs w:val="20"/>
              </w:rPr>
            </w:pPr>
            <w:r w:rsidRPr="000D0E32">
              <w:rPr>
                <w:b/>
                <w:sz w:val="20"/>
                <w:szCs w:val="20"/>
              </w:rPr>
              <w:t>Niska spremnost</w:t>
            </w:r>
          </w:p>
        </w:tc>
        <w:tc>
          <w:tcPr>
            <w:tcW w:w="1560" w:type="dxa"/>
            <w:shd w:val="clear" w:color="auto" w:fill="FFFF00"/>
            <w:vAlign w:val="center"/>
          </w:tcPr>
          <w:p w14:paraId="57798F48" w14:textId="77777777" w:rsidR="000D0E32" w:rsidRPr="000D0E32" w:rsidRDefault="000D0E32" w:rsidP="000D0E32">
            <w:pPr>
              <w:spacing w:after="0"/>
              <w:jc w:val="center"/>
              <w:rPr>
                <w:b/>
                <w:sz w:val="20"/>
                <w:szCs w:val="20"/>
              </w:rPr>
            </w:pPr>
            <w:r w:rsidRPr="000D0E32">
              <w:rPr>
                <w:b/>
                <w:sz w:val="20"/>
                <w:szCs w:val="20"/>
              </w:rPr>
              <w:t>Visoka spremnost</w:t>
            </w:r>
          </w:p>
        </w:tc>
        <w:tc>
          <w:tcPr>
            <w:tcW w:w="1513" w:type="dxa"/>
            <w:shd w:val="clear" w:color="auto" w:fill="92D050"/>
            <w:vAlign w:val="center"/>
          </w:tcPr>
          <w:p w14:paraId="6D7AA933" w14:textId="77777777" w:rsidR="000D0E32" w:rsidRPr="000D0E32" w:rsidRDefault="000D0E32" w:rsidP="000D0E32">
            <w:pPr>
              <w:spacing w:after="0"/>
              <w:jc w:val="center"/>
              <w:rPr>
                <w:b/>
                <w:sz w:val="20"/>
                <w:szCs w:val="20"/>
              </w:rPr>
            </w:pPr>
            <w:r w:rsidRPr="000D0E32">
              <w:rPr>
                <w:b/>
                <w:sz w:val="20"/>
                <w:szCs w:val="20"/>
              </w:rPr>
              <w:t>Vrlo visoka spremnost</w:t>
            </w:r>
          </w:p>
        </w:tc>
      </w:tr>
      <w:tr w:rsidR="000D0E32" w:rsidRPr="000D0E32" w14:paraId="085EA88C" w14:textId="77777777" w:rsidTr="000D0E32">
        <w:trPr>
          <w:trHeight w:val="278"/>
          <w:jc w:val="center"/>
        </w:trPr>
        <w:tc>
          <w:tcPr>
            <w:tcW w:w="3402" w:type="dxa"/>
            <w:vMerge/>
            <w:shd w:val="clear" w:color="auto" w:fill="auto"/>
            <w:vAlign w:val="center"/>
          </w:tcPr>
          <w:p w14:paraId="1CA6E199" w14:textId="77777777" w:rsidR="000D0E32" w:rsidRPr="000D0E32" w:rsidRDefault="000D0E32" w:rsidP="000D0E32">
            <w:pPr>
              <w:spacing w:after="0"/>
              <w:jc w:val="center"/>
              <w:rPr>
                <w:b/>
                <w:sz w:val="20"/>
                <w:szCs w:val="20"/>
              </w:rPr>
            </w:pPr>
          </w:p>
        </w:tc>
        <w:tc>
          <w:tcPr>
            <w:tcW w:w="1418" w:type="dxa"/>
            <w:shd w:val="clear" w:color="auto" w:fill="auto"/>
            <w:vAlign w:val="center"/>
          </w:tcPr>
          <w:p w14:paraId="492967B9" w14:textId="77777777" w:rsidR="000D0E32" w:rsidRPr="000D0E32" w:rsidRDefault="000D0E32" w:rsidP="000D0E32">
            <w:pPr>
              <w:spacing w:after="0"/>
              <w:jc w:val="center"/>
              <w:rPr>
                <w:b/>
                <w:sz w:val="20"/>
                <w:szCs w:val="20"/>
              </w:rPr>
            </w:pPr>
            <w:r w:rsidRPr="000D0E32">
              <w:rPr>
                <w:b/>
                <w:sz w:val="20"/>
                <w:szCs w:val="20"/>
              </w:rPr>
              <w:t>4</w:t>
            </w:r>
          </w:p>
        </w:tc>
        <w:tc>
          <w:tcPr>
            <w:tcW w:w="1275" w:type="dxa"/>
            <w:shd w:val="clear" w:color="auto" w:fill="auto"/>
            <w:vAlign w:val="center"/>
          </w:tcPr>
          <w:p w14:paraId="547D0670" w14:textId="77777777" w:rsidR="000D0E32" w:rsidRPr="000D0E32" w:rsidRDefault="000D0E32" w:rsidP="000D0E32">
            <w:pPr>
              <w:spacing w:after="0"/>
              <w:jc w:val="center"/>
              <w:rPr>
                <w:b/>
                <w:sz w:val="20"/>
                <w:szCs w:val="20"/>
              </w:rPr>
            </w:pPr>
            <w:r w:rsidRPr="000D0E32">
              <w:rPr>
                <w:b/>
                <w:sz w:val="20"/>
                <w:szCs w:val="20"/>
              </w:rPr>
              <w:t>3</w:t>
            </w:r>
          </w:p>
        </w:tc>
        <w:tc>
          <w:tcPr>
            <w:tcW w:w="1560" w:type="dxa"/>
            <w:shd w:val="clear" w:color="auto" w:fill="auto"/>
            <w:vAlign w:val="center"/>
          </w:tcPr>
          <w:p w14:paraId="5B6CD58C" w14:textId="77777777" w:rsidR="000D0E32" w:rsidRPr="000D0E32" w:rsidRDefault="000D0E32" w:rsidP="000D0E32">
            <w:pPr>
              <w:spacing w:after="0"/>
              <w:jc w:val="center"/>
              <w:rPr>
                <w:b/>
                <w:sz w:val="20"/>
                <w:szCs w:val="20"/>
              </w:rPr>
            </w:pPr>
            <w:r w:rsidRPr="000D0E32">
              <w:rPr>
                <w:b/>
                <w:sz w:val="20"/>
                <w:szCs w:val="20"/>
              </w:rPr>
              <w:t>2</w:t>
            </w:r>
          </w:p>
        </w:tc>
        <w:tc>
          <w:tcPr>
            <w:tcW w:w="1513" w:type="dxa"/>
            <w:shd w:val="clear" w:color="auto" w:fill="auto"/>
            <w:vAlign w:val="center"/>
          </w:tcPr>
          <w:p w14:paraId="7949340C" w14:textId="77777777" w:rsidR="000D0E32" w:rsidRPr="000D0E32" w:rsidRDefault="000D0E32" w:rsidP="000D0E32">
            <w:pPr>
              <w:spacing w:after="0"/>
              <w:jc w:val="center"/>
              <w:rPr>
                <w:b/>
                <w:sz w:val="20"/>
                <w:szCs w:val="20"/>
              </w:rPr>
            </w:pPr>
            <w:r w:rsidRPr="000D0E32">
              <w:rPr>
                <w:b/>
                <w:sz w:val="20"/>
                <w:szCs w:val="20"/>
              </w:rPr>
              <w:t>1</w:t>
            </w:r>
          </w:p>
        </w:tc>
      </w:tr>
      <w:tr w:rsidR="000D0E32" w:rsidRPr="000D0E32" w14:paraId="75AAF5C7" w14:textId="77777777" w:rsidTr="000D0E32">
        <w:trPr>
          <w:trHeight w:val="534"/>
          <w:jc w:val="center"/>
        </w:trPr>
        <w:tc>
          <w:tcPr>
            <w:tcW w:w="3402" w:type="dxa"/>
            <w:shd w:val="clear" w:color="auto" w:fill="auto"/>
            <w:vAlign w:val="center"/>
          </w:tcPr>
          <w:p w14:paraId="3274C3D3" w14:textId="77777777" w:rsidR="000D0E32" w:rsidRPr="000D0E32" w:rsidRDefault="000D0E32" w:rsidP="000D0E32">
            <w:pPr>
              <w:spacing w:before="0" w:after="0"/>
              <w:jc w:val="left"/>
              <w:rPr>
                <w:sz w:val="20"/>
                <w:szCs w:val="20"/>
              </w:rPr>
            </w:pPr>
            <w:r w:rsidRPr="000D0E32">
              <w:rPr>
                <w:sz w:val="20"/>
                <w:szCs w:val="20"/>
              </w:rPr>
              <w:t>Spremnost odgovornih i upravljačkih kapaciteta</w:t>
            </w:r>
          </w:p>
        </w:tc>
        <w:tc>
          <w:tcPr>
            <w:tcW w:w="1418" w:type="dxa"/>
            <w:shd w:val="clear" w:color="auto" w:fill="auto"/>
            <w:vAlign w:val="center"/>
          </w:tcPr>
          <w:p w14:paraId="44893BA3" w14:textId="77777777" w:rsidR="000D0E32" w:rsidRPr="000D0E32" w:rsidRDefault="000D0E32" w:rsidP="000D0E32">
            <w:pPr>
              <w:rPr>
                <w:b/>
                <w:sz w:val="20"/>
                <w:szCs w:val="20"/>
              </w:rPr>
            </w:pPr>
          </w:p>
        </w:tc>
        <w:tc>
          <w:tcPr>
            <w:tcW w:w="1275" w:type="dxa"/>
            <w:shd w:val="clear" w:color="auto" w:fill="auto"/>
            <w:vAlign w:val="center"/>
          </w:tcPr>
          <w:p w14:paraId="5FC1A8B7" w14:textId="77777777" w:rsidR="000D0E32" w:rsidRPr="000D0E32" w:rsidRDefault="000D0E32" w:rsidP="000D0E32">
            <w:pPr>
              <w:spacing w:after="0"/>
              <w:jc w:val="center"/>
              <w:rPr>
                <w:b/>
                <w:sz w:val="20"/>
                <w:szCs w:val="20"/>
              </w:rPr>
            </w:pPr>
          </w:p>
        </w:tc>
        <w:tc>
          <w:tcPr>
            <w:tcW w:w="1560" w:type="dxa"/>
            <w:shd w:val="clear" w:color="auto" w:fill="auto"/>
            <w:vAlign w:val="center"/>
          </w:tcPr>
          <w:p w14:paraId="23725FC8" w14:textId="77777777" w:rsidR="000D0E32" w:rsidRPr="000D0E32" w:rsidRDefault="000D0E32" w:rsidP="000D0E32">
            <w:pPr>
              <w:spacing w:after="0"/>
              <w:jc w:val="center"/>
              <w:rPr>
                <w:b/>
                <w:sz w:val="20"/>
                <w:szCs w:val="20"/>
              </w:rPr>
            </w:pPr>
            <w:r w:rsidRPr="000D0E32">
              <w:rPr>
                <w:b/>
                <w:sz w:val="20"/>
                <w:szCs w:val="20"/>
              </w:rPr>
              <w:t>x</w:t>
            </w:r>
          </w:p>
        </w:tc>
        <w:tc>
          <w:tcPr>
            <w:tcW w:w="1513" w:type="dxa"/>
            <w:shd w:val="clear" w:color="auto" w:fill="auto"/>
            <w:vAlign w:val="center"/>
          </w:tcPr>
          <w:p w14:paraId="75D13353" w14:textId="77777777" w:rsidR="000D0E32" w:rsidRPr="000D0E32" w:rsidRDefault="000D0E32" w:rsidP="000D0E32">
            <w:pPr>
              <w:rPr>
                <w:b/>
                <w:sz w:val="20"/>
                <w:szCs w:val="20"/>
              </w:rPr>
            </w:pPr>
          </w:p>
        </w:tc>
      </w:tr>
      <w:tr w:rsidR="000D0E32" w:rsidRPr="000D0E32" w14:paraId="178299F2" w14:textId="77777777" w:rsidTr="000D0E32">
        <w:trPr>
          <w:trHeight w:val="352"/>
          <w:jc w:val="center"/>
        </w:trPr>
        <w:tc>
          <w:tcPr>
            <w:tcW w:w="3402" w:type="dxa"/>
            <w:shd w:val="clear" w:color="auto" w:fill="auto"/>
            <w:vAlign w:val="center"/>
          </w:tcPr>
          <w:p w14:paraId="3AA3D299" w14:textId="77777777" w:rsidR="000D0E32" w:rsidRPr="000D0E32" w:rsidRDefault="000D0E32" w:rsidP="000D0E32">
            <w:pPr>
              <w:spacing w:after="0"/>
              <w:jc w:val="left"/>
              <w:rPr>
                <w:sz w:val="20"/>
                <w:szCs w:val="20"/>
              </w:rPr>
            </w:pPr>
            <w:r w:rsidRPr="000D0E32">
              <w:rPr>
                <w:sz w:val="20"/>
                <w:szCs w:val="20"/>
              </w:rPr>
              <w:t>Spremnost operativnih kapaciteta</w:t>
            </w:r>
          </w:p>
        </w:tc>
        <w:tc>
          <w:tcPr>
            <w:tcW w:w="1418" w:type="dxa"/>
            <w:shd w:val="clear" w:color="auto" w:fill="auto"/>
            <w:vAlign w:val="center"/>
          </w:tcPr>
          <w:p w14:paraId="39D30270" w14:textId="77777777" w:rsidR="000D0E32" w:rsidRPr="000D0E32" w:rsidRDefault="000D0E32" w:rsidP="000D0E32">
            <w:pPr>
              <w:rPr>
                <w:b/>
                <w:sz w:val="20"/>
                <w:szCs w:val="20"/>
              </w:rPr>
            </w:pPr>
          </w:p>
        </w:tc>
        <w:tc>
          <w:tcPr>
            <w:tcW w:w="1275" w:type="dxa"/>
            <w:shd w:val="clear" w:color="auto" w:fill="auto"/>
            <w:vAlign w:val="center"/>
          </w:tcPr>
          <w:p w14:paraId="6F1147C5" w14:textId="77777777" w:rsidR="000D0E32" w:rsidRPr="000D0E32" w:rsidRDefault="000D0E32" w:rsidP="000D0E32">
            <w:pPr>
              <w:spacing w:after="0"/>
              <w:jc w:val="center"/>
              <w:rPr>
                <w:b/>
                <w:sz w:val="20"/>
                <w:szCs w:val="20"/>
              </w:rPr>
            </w:pPr>
          </w:p>
        </w:tc>
        <w:tc>
          <w:tcPr>
            <w:tcW w:w="1560" w:type="dxa"/>
            <w:shd w:val="clear" w:color="auto" w:fill="auto"/>
            <w:vAlign w:val="center"/>
          </w:tcPr>
          <w:p w14:paraId="04FB3C8B" w14:textId="77777777" w:rsidR="000D0E32" w:rsidRPr="000D0E32" w:rsidRDefault="000D0E32" w:rsidP="000D0E32">
            <w:pPr>
              <w:spacing w:after="0"/>
              <w:jc w:val="center"/>
              <w:rPr>
                <w:b/>
                <w:sz w:val="20"/>
                <w:szCs w:val="20"/>
              </w:rPr>
            </w:pPr>
            <w:r w:rsidRPr="000D0E32">
              <w:rPr>
                <w:b/>
                <w:sz w:val="20"/>
                <w:szCs w:val="20"/>
              </w:rPr>
              <w:t>x</w:t>
            </w:r>
          </w:p>
        </w:tc>
        <w:tc>
          <w:tcPr>
            <w:tcW w:w="1513" w:type="dxa"/>
            <w:shd w:val="clear" w:color="auto" w:fill="auto"/>
            <w:vAlign w:val="center"/>
          </w:tcPr>
          <w:p w14:paraId="354E4A3B" w14:textId="77777777" w:rsidR="000D0E32" w:rsidRPr="000D0E32" w:rsidRDefault="000D0E32" w:rsidP="000D0E32">
            <w:pPr>
              <w:rPr>
                <w:b/>
                <w:sz w:val="20"/>
                <w:szCs w:val="20"/>
              </w:rPr>
            </w:pPr>
          </w:p>
        </w:tc>
      </w:tr>
      <w:tr w:rsidR="000D0E32" w:rsidRPr="000D0E32" w14:paraId="24D117D5" w14:textId="77777777" w:rsidTr="000D0E32">
        <w:trPr>
          <w:trHeight w:val="503"/>
          <w:jc w:val="center"/>
        </w:trPr>
        <w:tc>
          <w:tcPr>
            <w:tcW w:w="3402" w:type="dxa"/>
            <w:shd w:val="clear" w:color="auto" w:fill="auto"/>
            <w:vAlign w:val="center"/>
          </w:tcPr>
          <w:p w14:paraId="08588A98" w14:textId="77777777" w:rsidR="000D0E32" w:rsidRPr="000D0E32" w:rsidRDefault="000D0E32" w:rsidP="000D0E32">
            <w:pPr>
              <w:spacing w:after="0"/>
              <w:jc w:val="left"/>
              <w:rPr>
                <w:sz w:val="20"/>
                <w:szCs w:val="20"/>
              </w:rPr>
            </w:pPr>
            <w:r w:rsidRPr="000D0E32">
              <w:rPr>
                <w:sz w:val="20"/>
                <w:szCs w:val="20"/>
              </w:rPr>
              <w:t xml:space="preserve">Stanje komunikacijskih kapaciteta i mobilnosti snaga sustava civilne zaštite  </w:t>
            </w:r>
          </w:p>
        </w:tc>
        <w:tc>
          <w:tcPr>
            <w:tcW w:w="1418" w:type="dxa"/>
            <w:shd w:val="clear" w:color="auto" w:fill="auto"/>
            <w:vAlign w:val="center"/>
          </w:tcPr>
          <w:p w14:paraId="47C9AD1B" w14:textId="77777777" w:rsidR="000D0E32" w:rsidRPr="000D0E32" w:rsidRDefault="000D0E32" w:rsidP="000D0E32">
            <w:pPr>
              <w:rPr>
                <w:b/>
                <w:sz w:val="20"/>
                <w:szCs w:val="20"/>
              </w:rPr>
            </w:pPr>
          </w:p>
        </w:tc>
        <w:tc>
          <w:tcPr>
            <w:tcW w:w="1275" w:type="dxa"/>
            <w:shd w:val="clear" w:color="auto" w:fill="auto"/>
            <w:vAlign w:val="center"/>
          </w:tcPr>
          <w:p w14:paraId="1F02AE04" w14:textId="0BD4FA13" w:rsidR="000D0E32" w:rsidRPr="000D0E32" w:rsidRDefault="00817FA8" w:rsidP="000D0E32">
            <w:pPr>
              <w:spacing w:after="0"/>
              <w:jc w:val="center"/>
              <w:rPr>
                <w:b/>
                <w:sz w:val="20"/>
                <w:szCs w:val="20"/>
              </w:rPr>
            </w:pPr>
            <w:r>
              <w:rPr>
                <w:b/>
                <w:sz w:val="20"/>
                <w:szCs w:val="20"/>
              </w:rPr>
              <w:t>x</w:t>
            </w:r>
          </w:p>
        </w:tc>
        <w:tc>
          <w:tcPr>
            <w:tcW w:w="1560" w:type="dxa"/>
            <w:shd w:val="clear" w:color="auto" w:fill="auto"/>
            <w:vAlign w:val="center"/>
          </w:tcPr>
          <w:p w14:paraId="44DA94B0" w14:textId="048A6F64" w:rsidR="000D0E32" w:rsidRPr="000D0E32" w:rsidRDefault="000D0E32" w:rsidP="000D0E32">
            <w:pPr>
              <w:spacing w:after="0"/>
              <w:jc w:val="center"/>
              <w:rPr>
                <w:b/>
                <w:sz w:val="20"/>
                <w:szCs w:val="20"/>
              </w:rPr>
            </w:pPr>
          </w:p>
        </w:tc>
        <w:tc>
          <w:tcPr>
            <w:tcW w:w="1513" w:type="dxa"/>
            <w:shd w:val="clear" w:color="auto" w:fill="auto"/>
            <w:vAlign w:val="center"/>
          </w:tcPr>
          <w:p w14:paraId="1086F77C" w14:textId="77777777" w:rsidR="000D0E32" w:rsidRPr="000D0E32" w:rsidRDefault="000D0E32" w:rsidP="000D0E32">
            <w:pPr>
              <w:rPr>
                <w:b/>
                <w:sz w:val="20"/>
                <w:szCs w:val="20"/>
              </w:rPr>
            </w:pPr>
          </w:p>
        </w:tc>
      </w:tr>
      <w:tr w:rsidR="000D0E32" w:rsidRPr="000D0E32" w14:paraId="7EAEAA30" w14:textId="77777777" w:rsidTr="000D0E32">
        <w:trPr>
          <w:trHeight w:val="503"/>
          <w:jc w:val="center"/>
        </w:trPr>
        <w:tc>
          <w:tcPr>
            <w:tcW w:w="3402" w:type="dxa"/>
            <w:shd w:val="clear" w:color="auto" w:fill="auto"/>
            <w:vAlign w:val="center"/>
          </w:tcPr>
          <w:p w14:paraId="048BFA4F" w14:textId="77777777" w:rsidR="000D0E32" w:rsidRPr="000D0E32" w:rsidRDefault="000D0E32" w:rsidP="000D0E32">
            <w:pPr>
              <w:spacing w:after="0"/>
              <w:jc w:val="left"/>
              <w:rPr>
                <w:sz w:val="20"/>
                <w:szCs w:val="20"/>
                <w:u w:val="single"/>
              </w:rPr>
            </w:pPr>
            <w:r w:rsidRPr="000D0E32">
              <w:rPr>
                <w:sz w:val="20"/>
                <w:szCs w:val="20"/>
                <w:u w:val="single"/>
              </w:rPr>
              <w:t>Područje reagiranja – ZBIRNO</w:t>
            </w:r>
          </w:p>
        </w:tc>
        <w:tc>
          <w:tcPr>
            <w:tcW w:w="1418" w:type="dxa"/>
            <w:shd w:val="clear" w:color="auto" w:fill="auto"/>
            <w:vAlign w:val="center"/>
          </w:tcPr>
          <w:p w14:paraId="090E5775" w14:textId="77777777" w:rsidR="000D0E32" w:rsidRPr="000D0E32" w:rsidRDefault="000D0E32" w:rsidP="000D0E32">
            <w:pPr>
              <w:rPr>
                <w:b/>
                <w:sz w:val="20"/>
                <w:szCs w:val="20"/>
              </w:rPr>
            </w:pPr>
          </w:p>
        </w:tc>
        <w:tc>
          <w:tcPr>
            <w:tcW w:w="1275" w:type="dxa"/>
            <w:shd w:val="clear" w:color="auto" w:fill="auto"/>
            <w:vAlign w:val="center"/>
          </w:tcPr>
          <w:p w14:paraId="063DE42C" w14:textId="77777777" w:rsidR="000D0E32" w:rsidRPr="000D0E32" w:rsidRDefault="000D0E32" w:rsidP="000D0E32">
            <w:pPr>
              <w:spacing w:after="0"/>
              <w:jc w:val="center"/>
              <w:rPr>
                <w:b/>
                <w:sz w:val="20"/>
                <w:szCs w:val="20"/>
              </w:rPr>
            </w:pPr>
          </w:p>
        </w:tc>
        <w:tc>
          <w:tcPr>
            <w:tcW w:w="1560" w:type="dxa"/>
            <w:shd w:val="clear" w:color="auto" w:fill="auto"/>
            <w:vAlign w:val="center"/>
          </w:tcPr>
          <w:p w14:paraId="0F671619" w14:textId="77777777" w:rsidR="000D0E32" w:rsidRPr="000D0E32" w:rsidRDefault="000D0E32" w:rsidP="000D0E32">
            <w:pPr>
              <w:spacing w:after="0"/>
              <w:jc w:val="center"/>
              <w:rPr>
                <w:b/>
                <w:sz w:val="20"/>
                <w:szCs w:val="20"/>
              </w:rPr>
            </w:pPr>
            <w:r w:rsidRPr="000D0E32">
              <w:rPr>
                <w:b/>
                <w:sz w:val="20"/>
                <w:szCs w:val="20"/>
              </w:rPr>
              <w:t>x</w:t>
            </w:r>
          </w:p>
        </w:tc>
        <w:tc>
          <w:tcPr>
            <w:tcW w:w="1513" w:type="dxa"/>
            <w:shd w:val="clear" w:color="auto" w:fill="auto"/>
            <w:vAlign w:val="center"/>
          </w:tcPr>
          <w:p w14:paraId="00C773B5" w14:textId="77777777" w:rsidR="000D0E32" w:rsidRPr="000D0E32" w:rsidRDefault="000D0E32" w:rsidP="000D0E32">
            <w:pPr>
              <w:rPr>
                <w:b/>
                <w:sz w:val="20"/>
                <w:szCs w:val="20"/>
              </w:rPr>
            </w:pPr>
          </w:p>
        </w:tc>
      </w:tr>
    </w:tbl>
    <w:p w14:paraId="0DC3DF90" w14:textId="77777777" w:rsidR="000D0E32" w:rsidRPr="000D0E32" w:rsidRDefault="000D0E32" w:rsidP="000D0E32">
      <w:pPr>
        <w:spacing w:before="0" w:after="0"/>
      </w:pPr>
    </w:p>
    <w:p w14:paraId="2E645A86" w14:textId="77777777" w:rsidR="000D0E32" w:rsidRPr="000D0E32" w:rsidRDefault="000D0E32" w:rsidP="000D0E32">
      <w:pPr>
        <w:spacing w:after="0"/>
      </w:pPr>
    </w:p>
    <w:p w14:paraId="5AF19DE5" w14:textId="77777777" w:rsidR="000D0E32" w:rsidRPr="00C60950" w:rsidRDefault="000D0E32" w:rsidP="000D0E32">
      <w:pPr>
        <w:keepNext/>
        <w:keepLines/>
        <w:numPr>
          <w:ilvl w:val="2"/>
          <w:numId w:val="0"/>
        </w:numPr>
        <w:spacing w:before="40"/>
        <w:ind w:left="720" w:hanging="720"/>
        <w:outlineLvl w:val="2"/>
        <w:rPr>
          <w:rFonts w:cstheme="majorBidi"/>
          <w:color w:val="54883D"/>
          <w:sz w:val="28"/>
          <w:lang w:eastAsia="hr-HR" w:bidi="en-US"/>
        </w:rPr>
      </w:pPr>
      <w:bookmarkStart w:id="316" w:name="_Toc5969853"/>
      <w:bookmarkStart w:id="317" w:name="_Toc9596676"/>
      <w:bookmarkStart w:id="318" w:name="_Toc127883007"/>
      <w:r w:rsidRPr="00C60950">
        <w:rPr>
          <w:rFonts w:cstheme="majorBidi"/>
          <w:color w:val="54883D"/>
          <w:sz w:val="28"/>
          <w:lang w:eastAsia="hr-HR" w:bidi="en-US"/>
        </w:rPr>
        <w:lastRenderedPageBreak/>
        <w:t>8.2.4 Analiza spremnosti prema rizicima obrađenim u Procjeni rizika</w:t>
      </w:r>
      <w:bookmarkEnd w:id="316"/>
      <w:bookmarkEnd w:id="317"/>
      <w:bookmarkEnd w:id="318"/>
    </w:p>
    <w:p w14:paraId="02434485" w14:textId="03431D6F" w:rsidR="000D0E32" w:rsidRPr="00C60950" w:rsidRDefault="000D0E32" w:rsidP="000D0E32">
      <w:pPr>
        <w:spacing w:after="120"/>
      </w:pPr>
      <w:r w:rsidRPr="00C60950">
        <w:t xml:space="preserve">U nastavku su prikazane tablice sa ocjenama spremnosti operativnih snaga sustava civilne zaštite </w:t>
      </w:r>
      <w:r w:rsidR="0052513E" w:rsidRPr="00C60950">
        <w:t xml:space="preserve">Općine </w:t>
      </w:r>
      <w:r w:rsidR="00817FA8">
        <w:t>Lišane Ostrovičke</w:t>
      </w:r>
      <w:r w:rsidRPr="00C60950">
        <w:t xml:space="preserve"> prema rizicima obrađenim u ovoj Procjeni rizika od velikih nesreća.</w:t>
      </w:r>
    </w:p>
    <w:p w14:paraId="69A84C20" w14:textId="77777777" w:rsidR="000D0E32" w:rsidRPr="00C60950" w:rsidRDefault="000D0E32" w:rsidP="00DB6E32">
      <w:pPr>
        <w:spacing w:before="0" w:after="0"/>
        <w:jc w:val="center"/>
        <w:rPr>
          <w:rFonts w:eastAsia="Calibri"/>
          <w:bCs/>
          <w:color w:val="54883D"/>
          <w:sz w:val="20"/>
          <w:szCs w:val="18"/>
          <w:lang w:bidi="en-US"/>
        </w:rPr>
      </w:pPr>
    </w:p>
    <w:p w14:paraId="787D4F1A" w14:textId="1BE6E77E" w:rsidR="000D0E32" w:rsidRPr="00C60950" w:rsidRDefault="000D0E32" w:rsidP="000D0E32">
      <w:pPr>
        <w:spacing w:before="0"/>
        <w:jc w:val="center"/>
        <w:rPr>
          <w:rFonts w:eastAsia="Calibri"/>
          <w:bCs/>
          <w:color w:val="54883D"/>
          <w:sz w:val="20"/>
          <w:szCs w:val="18"/>
          <w:lang w:bidi="en-US"/>
        </w:rPr>
      </w:pPr>
      <w:r w:rsidRPr="00C60950">
        <w:rPr>
          <w:rFonts w:eastAsia="Calibri"/>
          <w:bCs/>
          <w:color w:val="54883D"/>
          <w:sz w:val="20"/>
          <w:szCs w:val="18"/>
          <w:lang w:bidi="en-US"/>
        </w:rPr>
        <w:t xml:space="preserve">Tablica </w:t>
      </w:r>
      <w:r w:rsidR="003670C2" w:rsidRPr="00C60950">
        <w:rPr>
          <w:rFonts w:eastAsia="Calibri"/>
          <w:bCs/>
          <w:color w:val="54883D"/>
          <w:sz w:val="20"/>
          <w:szCs w:val="18"/>
          <w:lang w:bidi="en-US"/>
        </w:rPr>
        <w:fldChar w:fldCharType="begin"/>
      </w:r>
      <w:r w:rsidRPr="00C60950">
        <w:rPr>
          <w:rFonts w:eastAsia="Calibri"/>
          <w:bCs/>
          <w:color w:val="54883D"/>
          <w:sz w:val="20"/>
          <w:szCs w:val="18"/>
          <w:lang w:bidi="en-US"/>
        </w:rPr>
        <w:instrText xml:space="preserve"> SEQ Tabela \* ARABIC </w:instrText>
      </w:r>
      <w:r w:rsidR="003670C2" w:rsidRPr="00C60950">
        <w:rPr>
          <w:rFonts w:eastAsia="Calibri"/>
          <w:bCs/>
          <w:color w:val="54883D"/>
          <w:sz w:val="20"/>
          <w:szCs w:val="18"/>
          <w:lang w:bidi="en-US"/>
        </w:rPr>
        <w:fldChar w:fldCharType="separate"/>
      </w:r>
      <w:r w:rsidR="00DD0006">
        <w:rPr>
          <w:rFonts w:eastAsia="Calibri"/>
          <w:bCs/>
          <w:noProof/>
          <w:color w:val="54883D"/>
          <w:sz w:val="20"/>
          <w:szCs w:val="18"/>
          <w:lang w:bidi="en-US"/>
        </w:rPr>
        <w:t>76</w:t>
      </w:r>
      <w:r w:rsidR="003670C2" w:rsidRPr="00C60950">
        <w:rPr>
          <w:rFonts w:eastAsia="Calibri"/>
          <w:bCs/>
          <w:noProof/>
          <w:color w:val="54883D"/>
          <w:sz w:val="20"/>
          <w:szCs w:val="18"/>
          <w:lang w:bidi="en-US"/>
        </w:rPr>
        <w:fldChar w:fldCharType="end"/>
      </w:r>
      <w:r w:rsidRPr="00C60950">
        <w:rPr>
          <w:rFonts w:eastAsia="Calibri"/>
          <w:bCs/>
          <w:color w:val="54883D"/>
          <w:sz w:val="20"/>
          <w:szCs w:val="18"/>
          <w:lang w:bidi="en-US"/>
        </w:rPr>
        <w:t>. Spremnost operativnih snaga u slučaju pojave požara otvorenog tipa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DB6E32" w:rsidRPr="00C60950" w14:paraId="57A886B7" w14:textId="77777777" w:rsidTr="0052513E">
        <w:trPr>
          <w:trHeight w:val="352"/>
          <w:tblHeader/>
        </w:trPr>
        <w:tc>
          <w:tcPr>
            <w:tcW w:w="4399" w:type="dxa"/>
            <w:vMerge w:val="restart"/>
            <w:shd w:val="clear" w:color="auto" w:fill="auto"/>
            <w:vAlign w:val="center"/>
          </w:tcPr>
          <w:p w14:paraId="7A50835D" w14:textId="77777777" w:rsidR="00DB6E32" w:rsidRPr="00C60950" w:rsidRDefault="0052513E" w:rsidP="0052513E">
            <w:pPr>
              <w:spacing w:before="0" w:after="0"/>
              <w:jc w:val="center"/>
              <w:rPr>
                <w:b/>
                <w:color w:val="000000"/>
                <w:sz w:val="20"/>
                <w:szCs w:val="20"/>
              </w:rPr>
            </w:pPr>
            <w:r w:rsidRPr="00C60950">
              <w:rPr>
                <w:b/>
                <w:color w:val="000000"/>
                <w:sz w:val="20"/>
                <w:szCs w:val="20"/>
              </w:rPr>
              <w:t>POŽAR OTVORENOG TIPA</w:t>
            </w:r>
          </w:p>
        </w:tc>
        <w:tc>
          <w:tcPr>
            <w:tcW w:w="1276" w:type="dxa"/>
            <w:shd w:val="clear" w:color="auto" w:fill="FF0000"/>
            <w:vAlign w:val="center"/>
          </w:tcPr>
          <w:p w14:paraId="7DCC8EC7" w14:textId="77777777" w:rsidR="00DB6E32" w:rsidRPr="00C60950" w:rsidRDefault="00DB6E32" w:rsidP="0052513E">
            <w:pPr>
              <w:spacing w:before="0" w:after="0" w:line="240" w:lineRule="auto"/>
              <w:jc w:val="center"/>
              <w:rPr>
                <w:b/>
                <w:color w:val="000000"/>
                <w:sz w:val="20"/>
                <w:szCs w:val="20"/>
              </w:rPr>
            </w:pPr>
            <w:r w:rsidRPr="00C60950">
              <w:rPr>
                <w:b/>
                <w:color w:val="000000"/>
                <w:sz w:val="20"/>
                <w:szCs w:val="20"/>
              </w:rPr>
              <w:t>Vrlo niska spremnost</w:t>
            </w:r>
          </w:p>
        </w:tc>
        <w:tc>
          <w:tcPr>
            <w:tcW w:w="1276" w:type="dxa"/>
            <w:shd w:val="clear" w:color="auto" w:fill="FFC000"/>
            <w:vAlign w:val="center"/>
          </w:tcPr>
          <w:p w14:paraId="2B8E5C35" w14:textId="77777777" w:rsidR="00DB6E32" w:rsidRPr="00C60950" w:rsidRDefault="00DB6E32" w:rsidP="0052513E">
            <w:pPr>
              <w:spacing w:before="0" w:after="0"/>
              <w:jc w:val="center"/>
              <w:rPr>
                <w:b/>
                <w:color w:val="000000"/>
                <w:sz w:val="20"/>
                <w:szCs w:val="20"/>
              </w:rPr>
            </w:pPr>
            <w:r w:rsidRPr="00C60950">
              <w:rPr>
                <w:b/>
                <w:color w:val="000000"/>
                <w:sz w:val="20"/>
                <w:szCs w:val="20"/>
              </w:rPr>
              <w:t>Niska spremnost</w:t>
            </w:r>
          </w:p>
        </w:tc>
        <w:tc>
          <w:tcPr>
            <w:tcW w:w="1417" w:type="dxa"/>
            <w:shd w:val="clear" w:color="auto" w:fill="FFFF00"/>
            <w:vAlign w:val="center"/>
          </w:tcPr>
          <w:p w14:paraId="0F743719" w14:textId="77777777" w:rsidR="00DB6E32" w:rsidRPr="00C60950" w:rsidRDefault="00DB6E32" w:rsidP="0052513E">
            <w:pPr>
              <w:spacing w:before="0" w:after="0"/>
              <w:jc w:val="center"/>
              <w:rPr>
                <w:b/>
                <w:color w:val="000000"/>
                <w:sz w:val="20"/>
                <w:szCs w:val="20"/>
              </w:rPr>
            </w:pPr>
            <w:r w:rsidRPr="00C60950">
              <w:rPr>
                <w:b/>
                <w:color w:val="000000"/>
                <w:sz w:val="20"/>
                <w:szCs w:val="20"/>
              </w:rPr>
              <w:t>Visoka spremnost</w:t>
            </w:r>
          </w:p>
        </w:tc>
        <w:tc>
          <w:tcPr>
            <w:tcW w:w="1372" w:type="dxa"/>
            <w:shd w:val="clear" w:color="auto" w:fill="92D050"/>
            <w:vAlign w:val="center"/>
          </w:tcPr>
          <w:p w14:paraId="78726563" w14:textId="77777777" w:rsidR="00DB6E32" w:rsidRPr="00C60950" w:rsidRDefault="00DB6E32" w:rsidP="0052513E">
            <w:pPr>
              <w:spacing w:before="0" w:after="0"/>
              <w:jc w:val="center"/>
              <w:rPr>
                <w:b/>
                <w:color w:val="000000"/>
                <w:sz w:val="20"/>
                <w:szCs w:val="20"/>
              </w:rPr>
            </w:pPr>
            <w:r w:rsidRPr="00C60950">
              <w:rPr>
                <w:b/>
                <w:color w:val="000000"/>
                <w:sz w:val="20"/>
                <w:szCs w:val="20"/>
              </w:rPr>
              <w:t>Vrlo visoka spremnost</w:t>
            </w:r>
          </w:p>
        </w:tc>
      </w:tr>
      <w:tr w:rsidR="00DB6E32" w:rsidRPr="00C60950" w14:paraId="0C61AD2B" w14:textId="77777777" w:rsidTr="0052513E">
        <w:trPr>
          <w:trHeight w:val="278"/>
          <w:tblHeader/>
        </w:trPr>
        <w:tc>
          <w:tcPr>
            <w:tcW w:w="4399" w:type="dxa"/>
            <w:vMerge/>
            <w:shd w:val="clear" w:color="auto" w:fill="auto"/>
            <w:vAlign w:val="center"/>
          </w:tcPr>
          <w:p w14:paraId="77450F24" w14:textId="77777777" w:rsidR="00DB6E32" w:rsidRPr="00C60950" w:rsidRDefault="00DB6E32" w:rsidP="0052513E">
            <w:pPr>
              <w:spacing w:before="0" w:after="0"/>
              <w:rPr>
                <w:b/>
                <w:color w:val="000000"/>
                <w:sz w:val="20"/>
                <w:szCs w:val="20"/>
              </w:rPr>
            </w:pPr>
          </w:p>
        </w:tc>
        <w:tc>
          <w:tcPr>
            <w:tcW w:w="1276" w:type="dxa"/>
            <w:shd w:val="clear" w:color="auto" w:fill="auto"/>
            <w:vAlign w:val="center"/>
          </w:tcPr>
          <w:p w14:paraId="2F62D12A" w14:textId="77777777" w:rsidR="00DB6E32" w:rsidRPr="00C60950" w:rsidRDefault="00DB6E32" w:rsidP="0052513E">
            <w:pPr>
              <w:spacing w:before="0" w:after="0"/>
              <w:jc w:val="center"/>
              <w:rPr>
                <w:b/>
                <w:color w:val="000000"/>
                <w:sz w:val="20"/>
                <w:szCs w:val="20"/>
              </w:rPr>
            </w:pPr>
            <w:r w:rsidRPr="00C60950">
              <w:rPr>
                <w:b/>
                <w:color w:val="000000"/>
                <w:sz w:val="20"/>
                <w:szCs w:val="20"/>
              </w:rPr>
              <w:t>4</w:t>
            </w:r>
          </w:p>
        </w:tc>
        <w:tc>
          <w:tcPr>
            <w:tcW w:w="1276" w:type="dxa"/>
            <w:shd w:val="clear" w:color="auto" w:fill="auto"/>
            <w:vAlign w:val="center"/>
          </w:tcPr>
          <w:p w14:paraId="7CFF001C" w14:textId="77777777" w:rsidR="00DB6E32" w:rsidRPr="00C60950" w:rsidRDefault="00DB6E32" w:rsidP="0052513E">
            <w:pPr>
              <w:spacing w:before="0" w:after="0"/>
              <w:jc w:val="center"/>
              <w:rPr>
                <w:b/>
                <w:color w:val="000000"/>
                <w:sz w:val="20"/>
                <w:szCs w:val="20"/>
              </w:rPr>
            </w:pPr>
            <w:r w:rsidRPr="00C60950">
              <w:rPr>
                <w:b/>
                <w:color w:val="000000"/>
                <w:sz w:val="20"/>
                <w:szCs w:val="20"/>
              </w:rPr>
              <w:t>3</w:t>
            </w:r>
          </w:p>
        </w:tc>
        <w:tc>
          <w:tcPr>
            <w:tcW w:w="1417" w:type="dxa"/>
            <w:shd w:val="clear" w:color="auto" w:fill="auto"/>
            <w:vAlign w:val="center"/>
          </w:tcPr>
          <w:p w14:paraId="5DB439CA" w14:textId="77777777" w:rsidR="00DB6E32" w:rsidRPr="00C60950" w:rsidRDefault="00DB6E32" w:rsidP="0052513E">
            <w:pPr>
              <w:spacing w:before="0" w:after="0"/>
              <w:jc w:val="center"/>
              <w:rPr>
                <w:b/>
                <w:color w:val="000000"/>
                <w:sz w:val="20"/>
                <w:szCs w:val="20"/>
              </w:rPr>
            </w:pPr>
            <w:r w:rsidRPr="00C60950">
              <w:rPr>
                <w:b/>
                <w:color w:val="000000"/>
                <w:sz w:val="20"/>
                <w:szCs w:val="20"/>
              </w:rPr>
              <w:t>2</w:t>
            </w:r>
          </w:p>
        </w:tc>
        <w:tc>
          <w:tcPr>
            <w:tcW w:w="1372" w:type="dxa"/>
            <w:shd w:val="clear" w:color="auto" w:fill="auto"/>
            <w:vAlign w:val="center"/>
          </w:tcPr>
          <w:p w14:paraId="6619F1E4" w14:textId="77777777" w:rsidR="00DB6E32" w:rsidRPr="00C60950" w:rsidRDefault="00DB6E32" w:rsidP="0052513E">
            <w:pPr>
              <w:spacing w:before="0" w:after="0"/>
              <w:jc w:val="center"/>
              <w:rPr>
                <w:b/>
                <w:color w:val="000000"/>
                <w:sz w:val="20"/>
                <w:szCs w:val="20"/>
              </w:rPr>
            </w:pPr>
            <w:r w:rsidRPr="00C60950">
              <w:rPr>
                <w:b/>
                <w:color w:val="000000"/>
                <w:sz w:val="20"/>
                <w:szCs w:val="20"/>
              </w:rPr>
              <w:t>1</w:t>
            </w:r>
          </w:p>
        </w:tc>
      </w:tr>
      <w:tr w:rsidR="00DB6E32" w:rsidRPr="00C60950" w14:paraId="0C4BAAA2" w14:textId="77777777" w:rsidTr="0052513E">
        <w:trPr>
          <w:trHeight w:val="352"/>
        </w:trPr>
        <w:tc>
          <w:tcPr>
            <w:tcW w:w="4399" w:type="dxa"/>
            <w:shd w:val="clear" w:color="auto" w:fill="auto"/>
            <w:vAlign w:val="center"/>
          </w:tcPr>
          <w:p w14:paraId="1A3D0F55" w14:textId="6070DDF6" w:rsidR="00DB6E32" w:rsidRPr="00C60950" w:rsidRDefault="00DB6E32" w:rsidP="00C60950">
            <w:pPr>
              <w:spacing w:before="0" w:after="0"/>
              <w:rPr>
                <w:color w:val="000000"/>
                <w:sz w:val="20"/>
                <w:szCs w:val="20"/>
              </w:rPr>
            </w:pPr>
            <w:r w:rsidRPr="00C60950">
              <w:rPr>
                <w:color w:val="000000"/>
                <w:sz w:val="20"/>
                <w:szCs w:val="20"/>
              </w:rPr>
              <w:t xml:space="preserve">Stožer civilne zaštite </w:t>
            </w:r>
            <w:r w:rsidR="0052513E" w:rsidRPr="00C60950">
              <w:rPr>
                <w:color w:val="000000"/>
                <w:sz w:val="20"/>
                <w:szCs w:val="20"/>
              </w:rPr>
              <w:t xml:space="preserve">Općine </w:t>
            </w:r>
            <w:r w:rsidR="004135C6">
              <w:rPr>
                <w:color w:val="000000"/>
                <w:sz w:val="20"/>
                <w:szCs w:val="20"/>
              </w:rPr>
              <w:t>Lišane Ostrovičke</w:t>
            </w:r>
          </w:p>
        </w:tc>
        <w:tc>
          <w:tcPr>
            <w:tcW w:w="1276" w:type="dxa"/>
            <w:shd w:val="clear" w:color="auto" w:fill="auto"/>
            <w:vAlign w:val="center"/>
          </w:tcPr>
          <w:p w14:paraId="3381F903" w14:textId="77777777" w:rsidR="00DB6E32" w:rsidRPr="00C60950" w:rsidRDefault="00DB6E32" w:rsidP="0052513E">
            <w:pPr>
              <w:spacing w:before="0"/>
              <w:jc w:val="center"/>
              <w:rPr>
                <w:b/>
                <w:color w:val="000000"/>
                <w:sz w:val="20"/>
                <w:szCs w:val="20"/>
              </w:rPr>
            </w:pPr>
          </w:p>
        </w:tc>
        <w:tc>
          <w:tcPr>
            <w:tcW w:w="1276" w:type="dxa"/>
            <w:shd w:val="clear" w:color="auto" w:fill="auto"/>
            <w:vAlign w:val="center"/>
          </w:tcPr>
          <w:p w14:paraId="1C3AA65C" w14:textId="77777777" w:rsidR="00DB6E32" w:rsidRPr="00C60950" w:rsidRDefault="00DB6E32" w:rsidP="0052513E">
            <w:pPr>
              <w:spacing w:before="0"/>
              <w:jc w:val="center"/>
              <w:rPr>
                <w:b/>
                <w:color w:val="000000"/>
                <w:sz w:val="20"/>
                <w:szCs w:val="20"/>
              </w:rPr>
            </w:pPr>
          </w:p>
        </w:tc>
        <w:tc>
          <w:tcPr>
            <w:tcW w:w="1417" w:type="dxa"/>
            <w:shd w:val="clear" w:color="auto" w:fill="auto"/>
            <w:vAlign w:val="center"/>
          </w:tcPr>
          <w:p w14:paraId="110CC8BA" w14:textId="77777777" w:rsidR="00DB6E32" w:rsidRPr="00C60950" w:rsidRDefault="00DB6E32" w:rsidP="0052513E">
            <w:pPr>
              <w:spacing w:before="0" w:after="0"/>
              <w:jc w:val="center"/>
              <w:rPr>
                <w:b/>
                <w:color w:val="000000"/>
                <w:sz w:val="20"/>
                <w:szCs w:val="20"/>
              </w:rPr>
            </w:pPr>
            <w:r w:rsidRPr="00C60950">
              <w:rPr>
                <w:b/>
                <w:color w:val="000000"/>
                <w:sz w:val="20"/>
                <w:szCs w:val="20"/>
              </w:rPr>
              <w:t>x</w:t>
            </w:r>
          </w:p>
        </w:tc>
        <w:tc>
          <w:tcPr>
            <w:tcW w:w="1372" w:type="dxa"/>
            <w:shd w:val="clear" w:color="auto" w:fill="auto"/>
            <w:vAlign w:val="center"/>
          </w:tcPr>
          <w:p w14:paraId="327D4EFA" w14:textId="77777777" w:rsidR="00DB6E32" w:rsidRPr="00C60950" w:rsidRDefault="00DB6E32" w:rsidP="0052513E">
            <w:pPr>
              <w:spacing w:before="0"/>
              <w:rPr>
                <w:b/>
                <w:color w:val="000000"/>
                <w:sz w:val="20"/>
                <w:szCs w:val="20"/>
              </w:rPr>
            </w:pPr>
          </w:p>
        </w:tc>
      </w:tr>
      <w:tr w:rsidR="00DB6E32" w:rsidRPr="00C60950" w14:paraId="13B86703" w14:textId="77777777" w:rsidTr="0052513E">
        <w:trPr>
          <w:trHeight w:val="352"/>
        </w:trPr>
        <w:tc>
          <w:tcPr>
            <w:tcW w:w="4399" w:type="dxa"/>
            <w:shd w:val="clear" w:color="auto" w:fill="auto"/>
            <w:vAlign w:val="center"/>
          </w:tcPr>
          <w:p w14:paraId="4DDDCC36" w14:textId="30B57646" w:rsidR="00DB6E32" w:rsidRPr="00C60950" w:rsidRDefault="00DB6E32" w:rsidP="00C60950">
            <w:pPr>
              <w:spacing w:before="0" w:after="0"/>
              <w:rPr>
                <w:color w:val="000000"/>
                <w:sz w:val="20"/>
                <w:szCs w:val="20"/>
              </w:rPr>
            </w:pPr>
            <w:r w:rsidRPr="00C60950">
              <w:rPr>
                <w:color w:val="000000"/>
                <w:sz w:val="20"/>
                <w:szCs w:val="20"/>
              </w:rPr>
              <w:t xml:space="preserve">Povjerenici i zamjenici povjerenika civilne zaštite </w:t>
            </w:r>
            <w:r w:rsidR="0052513E" w:rsidRPr="00C60950">
              <w:rPr>
                <w:color w:val="000000"/>
                <w:sz w:val="20"/>
                <w:szCs w:val="20"/>
              </w:rPr>
              <w:t xml:space="preserve">Općine </w:t>
            </w:r>
            <w:r w:rsidR="004135C6">
              <w:rPr>
                <w:color w:val="000000"/>
                <w:sz w:val="20"/>
                <w:szCs w:val="20"/>
              </w:rPr>
              <w:t>Lišane Ostrovičke</w:t>
            </w:r>
          </w:p>
        </w:tc>
        <w:tc>
          <w:tcPr>
            <w:tcW w:w="1276" w:type="dxa"/>
            <w:shd w:val="clear" w:color="auto" w:fill="auto"/>
            <w:vAlign w:val="center"/>
          </w:tcPr>
          <w:p w14:paraId="50F018C5" w14:textId="77777777" w:rsidR="00DB6E32" w:rsidRPr="00C60950" w:rsidRDefault="00DB6E32" w:rsidP="0052513E">
            <w:pPr>
              <w:spacing w:before="0"/>
              <w:jc w:val="center"/>
              <w:rPr>
                <w:b/>
                <w:color w:val="000000"/>
                <w:sz w:val="20"/>
                <w:szCs w:val="20"/>
              </w:rPr>
            </w:pPr>
          </w:p>
        </w:tc>
        <w:tc>
          <w:tcPr>
            <w:tcW w:w="1276" w:type="dxa"/>
            <w:shd w:val="clear" w:color="auto" w:fill="auto"/>
            <w:vAlign w:val="center"/>
          </w:tcPr>
          <w:p w14:paraId="25F31FA6" w14:textId="77777777" w:rsidR="00DB6E32" w:rsidRPr="00C60950" w:rsidRDefault="00DB6E32" w:rsidP="0052513E">
            <w:pPr>
              <w:spacing w:before="0"/>
              <w:jc w:val="center"/>
              <w:rPr>
                <w:b/>
                <w:color w:val="000000"/>
                <w:sz w:val="20"/>
                <w:szCs w:val="20"/>
              </w:rPr>
            </w:pPr>
            <w:r w:rsidRPr="00C60950">
              <w:rPr>
                <w:b/>
                <w:color w:val="000000"/>
                <w:sz w:val="20"/>
                <w:szCs w:val="20"/>
              </w:rPr>
              <w:t>x</w:t>
            </w:r>
          </w:p>
        </w:tc>
        <w:tc>
          <w:tcPr>
            <w:tcW w:w="1417" w:type="dxa"/>
            <w:shd w:val="clear" w:color="auto" w:fill="auto"/>
            <w:vAlign w:val="center"/>
          </w:tcPr>
          <w:p w14:paraId="7B11F439" w14:textId="77777777" w:rsidR="00DB6E32" w:rsidRPr="00C60950" w:rsidRDefault="00DB6E32" w:rsidP="0052513E">
            <w:pPr>
              <w:spacing w:before="0" w:after="0"/>
              <w:jc w:val="center"/>
              <w:rPr>
                <w:b/>
                <w:color w:val="000000"/>
                <w:sz w:val="20"/>
                <w:szCs w:val="20"/>
              </w:rPr>
            </w:pPr>
          </w:p>
        </w:tc>
        <w:tc>
          <w:tcPr>
            <w:tcW w:w="1372" w:type="dxa"/>
            <w:shd w:val="clear" w:color="auto" w:fill="auto"/>
            <w:vAlign w:val="center"/>
          </w:tcPr>
          <w:p w14:paraId="7AD33580" w14:textId="77777777" w:rsidR="00DB6E32" w:rsidRPr="00C60950" w:rsidRDefault="00DB6E32" w:rsidP="0052513E">
            <w:pPr>
              <w:spacing w:before="0"/>
              <w:rPr>
                <w:b/>
                <w:color w:val="000000"/>
                <w:sz w:val="20"/>
                <w:szCs w:val="20"/>
              </w:rPr>
            </w:pPr>
          </w:p>
        </w:tc>
      </w:tr>
      <w:tr w:rsidR="00DB6E32" w:rsidRPr="00C60950" w14:paraId="6F1B61D0" w14:textId="77777777" w:rsidTr="0052513E">
        <w:trPr>
          <w:trHeight w:val="352"/>
        </w:trPr>
        <w:tc>
          <w:tcPr>
            <w:tcW w:w="4399" w:type="dxa"/>
            <w:shd w:val="clear" w:color="auto" w:fill="auto"/>
            <w:vAlign w:val="center"/>
          </w:tcPr>
          <w:p w14:paraId="2454AD24" w14:textId="280AB42E" w:rsidR="00DB6E32" w:rsidRPr="00C60950" w:rsidRDefault="00DB6E32" w:rsidP="00C60950">
            <w:pPr>
              <w:spacing w:before="0" w:after="0"/>
              <w:rPr>
                <w:color w:val="000000"/>
                <w:sz w:val="20"/>
                <w:szCs w:val="20"/>
              </w:rPr>
            </w:pPr>
            <w:r w:rsidRPr="00C60950">
              <w:rPr>
                <w:color w:val="000000"/>
                <w:sz w:val="20"/>
                <w:szCs w:val="20"/>
              </w:rPr>
              <w:t xml:space="preserve">Vatrogasne snage </w:t>
            </w:r>
            <w:r w:rsidR="0052513E" w:rsidRPr="00C60950">
              <w:rPr>
                <w:color w:val="000000"/>
                <w:sz w:val="20"/>
                <w:szCs w:val="20"/>
              </w:rPr>
              <w:t xml:space="preserve">Općine </w:t>
            </w:r>
            <w:r w:rsidR="004135C6">
              <w:rPr>
                <w:color w:val="000000"/>
                <w:sz w:val="20"/>
                <w:szCs w:val="20"/>
              </w:rPr>
              <w:t>Lišane Ostrovičke</w:t>
            </w:r>
          </w:p>
        </w:tc>
        <w:tc>
          <w:tcPr>
            <w:tcW w:w="1276" w:type="dxa"/>
            <w:shd w:val="clear" w:color="auto" w:fill="auto"/>
            <w:vAlign w:val="center"/>
          </w:tcPr>
          <w:p w14:paraId="5F8309C1" w14:textId="77777777" w:rsidR="00DB6E32" w:rsidRPr="00C60950" w:rsidRDefault="00DB6E32" w:rsidP="0052513E">
            <w:pPr>
              <w:spacing w:before="0"/>
              <w:rPr>
                <w:b/>
                <w:color w:val="000000"/>
                <w:sz w:val="20"/>
                <w:szCs w:val="20"/>
              </w:rPr>
            </w:pPr>
          </w:p>
        </w:tc>
        <w:tc>
          <w:tcPr>
            <w:tcW w:w="1276" w:type="dxa"/>
            <w:shd w:val="clear" w:color="auto" w:fill="auto"/>
            <w:vAlign w:val="center"/>
          </w:tcPr>
          <w:p w14:paraId="411A1C7C" w14:textId="77777777" w:rsidR="00DB6E32" w:rsidRPr="00C60950" w:rsidRDefault="00DB6E32" w:rsidP="0052513E">
            <w:pPr>
              <w:spacing w:before="0" w:after="0"/>
              <w:jc w:val="center"/>
              <w:rPr>
                <w:b/>
                <w:color w:val="000000"/>
                <w:sz w:val="20"/>
                <w:szCs w:val="20"/>
              </w:rPr>
            </w:pPr>
          </w:p>
        </w:tc>
        <w:tc>
          <w:tcPr>
            <w:tcW w:w="1417" w:type="dxa"/>
            <w:shd w:val="clear" w:color="auto" w:fill="auto"/>
            <w:vAlign w:val="center"/>
          </w:tcPr>
          <w:p w14:paraId="21C3A60D" w14:textId="77777777" w:rsidR="00DB6E32" w:rsidRPr="00C60950" w:rsidRDefault="00DB6E32" w:rsidP="0052513E">
            <w:pPr>
              <w:spacing w:before="0" w:after="0"/>
              <w:jc w:val="center"/>
              <w:rPr>
                <w:b/>
                <w:color w:val="000000"/>
                <w:sz w:val="20"/>
                <w:szCs w:val="20"/>
              </w:rPr>
            </w:pPr>
            <w:r w:rsidRPr="00C60950">
              <w:rPr>
                <w:b/>
                <w:color w:val="000000"/>
                <w:sz w:val="20"/>
                <w:szCs w:val="20"/>
              </w:rPr>
              <w:t>x</w:t>
            </w:r>
          </w:p>
        </w:tc>
        <w:tc>
          <w:tcPr>
            <w:tcW w:w="1372" w:type="dxa"/>
            <w:shd w:val="clear" w:color="auto" w:fill="auto"/>
            <w:vAlign w:val="center"/>
          </w:tcPr>
          <w:p w14:paraId="69C614DD" w14:textId="77777777" w:rsidR="00DB6E32" w:rsidRPr="00C60950" w:rsidRDefault="00DB6E32" w:rsidP="0052513E">
            <w:pPr>
              <w:spacing w:before="0"/>
              <w:rPr>
                <w:b/>
                <w:color w:val="000000"/>
                <w:sz w:val="20"/>
                <w:szCs w:val="20"/>
              </w:rPr>
            </w:pPr>
          </w:p>
        </w:tc>
      </w:tr>
      <w:tr w:rsidR="00C60950" w:rsidRPr="00C60950" w14:paraId="1B735609" w14:textId="77777777" w:rsidTr="0052513E">
        <w:trPr>
          <w:trHeight w:val="352"/>
        </w:trPr>
        <w:tc>
          <w:tcPr>
            <w:tcW w:w="4399" w:type="dxa"/>
            <w:shd w:val="clear" w:color="auto" w:fill="auto"/>
            <w:vAlign w:val="center"/>
          </w:tcPr>
          <w:p w14:paraId="05D20E81" w14:textId="67B70BF9" w:rsidR="00C60950" w:rsidRPr="00C60950" w:rsidRDefault="00C60950" w:rsidP="00C60950">
            <w:pPr>
              <w:spacing w:before="0" w:after="0"/>
              <w:rPr>
                <w:color w:val="000000"/>
                <w:sz w:val="20"/>
                <w:szCs w:val="20"/>
              </w:rPr>
            </w:pPr>
            <w:r>
              <w:rPr>
                <w:color w:val="000000"/>
                <w:sz w:val="20"/>
                <w:szCs w:val="20"/>
              </w:rPr>
              <w:t>Postrojba civilne zaštite opće namjene</w:t>
            </w:r>
          </w:p>
        </w:tc>
        <w:tc>
          <w:tcPr>
            <w:tcW w:w="1276" w:type="dxa"/>
            <w:shd w:val="clear" w:color="auto" w:fill="auto"/>
            <w:vAlign w:val="center"/>
          </w:tcPr>
          <w:p w14:paraId="668323E2" w14:textId="77777777" w:rsidR="00C60950" w:rsidRPr="00C60950" w:rsidRDefault="00C60950" w:rsidP="0052513E">
            <w:pPr>
              <w:spacing w:before="0"/>
              <w:rPr>
                <w:b/>
                <w:color w:val="000000"/>
                <w:sz w:val="20"/>
                <w:szCs w:val="20"/>
              </w:rPr>
            </w:pPr>
          </w:p>
        </w:tc>
        <w:tc>
          <w:tcPr>
            <w:tcW w:w="1276" w:type="dxa"/>
            <w:shd w:val="clear" w:color="auto" w:fill="auto"/>
            <w:vAlign w:val="center"/>
          </w:tcPr>
          <w:p w14:paraId="500477B5" w14:textId="48FB3047" w:rsidR="00C60950" w:rsidRPr="00C60950" w:rsidRDefault="00C60950" w:rsidP="0052513E">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56713617" w14:textId="77777777" w:rsidR="00C60950" w:rsidRPr="00C60950" w:rsidRDefault="00C60950" w:rsidP="0052513E">
            <w:pPr>
              <w:spacing w:before="0" w:after="0"/>
              <w:jc w:val="center"/>
              <w:rPr>
                <w:b/>
                <w:color w:val="000000"/>
                <w:sz w:val="20"/>
                <w:szCs w:val="20"/>
              </w:rPr>
            </w:pPr>
          </w:p>
        </w:tc>
        <w:tc>
          <w:tcPr>
            <w:tcW w:w="1372" w:type="dxa"/>
            <w:shd w:val="clear" w:color="auto" w:fill="auto"/>
            <w:vAlign w:val="center"/>
          </w:tcPr>
          <w:p w14:paraId="5034FA4E" w14:textId="77777777" w:rsidR="00C60950" w:rsidRPr="00C60950" w:rsidRDefault="00C60950" w:rsidP="0052513E">
            <w:pPr>
              <w:spacing w:before="0"/>
              <w:rPr>
                <w:b/>
                <w:color w:val="000000"/>
                <w:sz w:val="20"/>
                <w:szCs w:val="20"/>
              </w:rPr>
            </w:pPr>
          </w:p>
        </w:tc>
      </w:tr>
      <w:tr w:rsidR="00DB6E32" w:rsidRPr="00C60950" w14:paraId="3F5C4C6F" w14:textId="77777777" w:rsidTr="0052513E">
        <w:trPr>
          <w:trHeight w:val="362"/>
        </w:trPr>
        <w:tc>
          <w:tcPr>
            <w:tcW w:w="4399" w:type="dxa"/>
            <w:shd w:val="clear" w:color="auto" w:fill="auto"/>
            <w:vAlign w:val="center"/>
          </w:tcPr>
          <w:p w14:paraId="08844840" w14:textId="3DC739FC" w:rsidR="00DB6E32" w:rsidRPr="00C60950" w:rsidRDefault="0052513E" w:rsidP="00C60950">
            <w:pPr>
              <w:spacing w:before="0" w:after="0"/>
              <w:rPr>
                <w:color w:val="000000"/>
                <w:sz w:val="20"/>
                <w:szCs w:val="20"/>
                <w:u w:val="single"/>
              </w:rPr>
            </w:pPr>
            <w:r w:rsidRPr="00C60950">
              <w:rPr>
                <w:color w:val="000000"/>
                <w:sz w:val="20"/>
                <w:szCs w:val="20"/>
              </w:rPr>
              <w:t>GDCK</w:t>
            </w:r>
            <w:r w:rsidR="00DB6E32" w:rsidRPr="00C60950">
              <w:rPr>
                <w:color w:val="000000"/>
                <w:sz w:val="20"/>
                <w:szCs w:val="20"/>
              </w:rPr>
              <w:t xml:space="preserve"> </w:t>
            </w:r>
            <w:r w:rsidR="004135C6">
              <w:rPr>
                <w:color w:val="000000"/>
                <w:sz w:val="20"/>
                <w:szCs w:val="20"/>
              </w:rPr>
              <w:t>Benkovac</w:t>
            </w:r>
          </w:p>
        </w:tc>
        <w:tc>
          <w:tcPr>
            <w:tcW w:w="1276" w:type="dxa"/>
            <w:shd w:val="clear" w:color="auto" w:fill="auto"/>
            <w:vAlign w:val="center"/>
          </w:tcPr>
          <w:p w14:paraId="55D47114" w14:textId="77777777" w:rsidR="00DB6E32" w:rsidRPr="00C60950" w:rsidRDefault="00DB6E32" w:rsidP="0052513E">
            <w:pPr>
              <w:spacing w:before="0" w:after="0"/>
              <w:jc w:val="center"/>
              <w:rPr>
                <w:b/>
                <w:color w:val="000000"/>
                <w:sz w:val="20"/>
                <w:szCs w:val="20"/>
              </w:rPr>
            </w:pPr>
          </w:p>
        </w:tc>
        <w:tc>
          <w:tcPr>
            <w:tcW w:w="1276" w:type="dxa"/>
            <w:shd w:val="clear" w:color="auto" w:fill="auto"/>
            <w:vAlign w:val="center"/>
          </w:tcPr>
          <w:p w14:paraId="5202DE16" w14:textId="77777777" w:rsidR="00DB6E32" w:rsidRPr="00C60950" w:rsidRDefault="00DB6E32" w:rsidP="0052513E">
            <w:pPr>
              <w:spacing w:before="0" w:after="0"/>
              <w:jc w:val="center"/>
              <w:rPr>
                <w:b/>
                <w:color w:val="000000"/>
                <w:sz w:val="20"/>
                <w:szCs w:val="20"/>
              </w:rPr>
            </w:pPr>
          </w:p>
        </w:tc>
        <w:tc>
          <w:tcPr>
            <w:tcW w:w="1417" w:type="dxa"/>
            <w:shd w:val="clear" w:color="auto" w:fill="auto"/>
            <w:vAlign w:val="center"/>
          </w:tcPr>
          <w:p w14:paraId="530ED951" w14:textId="77777777" w:rsidR="00DB6E32" w:rsidRPr="00C60950" w:rsidRDefault="00DB6E32" w:rsidP="0052513E">
            <w:pPr>
              <w:spacing w:before="0" w:after="0"/>
              <w:jc w:val="center"/>
              <w:rPr>
                <w:b/>
                <w:color w:val="000000"/>
                <w:sz w:val="20"/>
                <w:szCs w:val="20"/>
              </w:rPr>
            </w:pPr>
            <w:r w:rsidRPr="00C60950">
              <w:rPr>
                <w:b/>
                <w:color w:val="000000"/>
                <w:sz w:val="20"/>
                <w:szCs w:val="20"/>
              </w:rPr>
              <w:t>x</w:t>
            </w:r>
          </w:p>
        </w:tc>
        <w:tc>
          <w:tcPr>
            <w:tcW w:w="1372" w:type="dxa"/>
            <w:shd w:val="clear" w:color="auto" w:fill="auto"/>
            <w:vAlign w:val="center"/>
          </w:tcPr>
          <w:p w14:paraId="7BB3E4C5" w14:textId="77777777" w:rsidR="00DB6E32" w:rsidRPr="00C60950" w:rsidRDefault="00DB6E32" w:rsidP="0052513E">
            <w:pPr>
              <w:spacing w:before="0" w:after="0"/>
              <w:rPr>
                <w:b/>
                <w:color w:val="000000"/>
                <w:sz w:val="20"/>
                <w:szCs w:val="20"/>
              </w:rPr>
            </w:pPr>
          </w:p>
        </w:tc>
      </w:tr>
      <w:tr w:rsidR="00DB6E32" w:rsidRPr="00C60950" w14:paraId="381983F9" w14:textId="77777777" w:rsidTr="0052513E">
        <w:trPr>
          <w:trHeight w:val="362"/>
        </w:trPr>
        <w:tc>
          <w:tcPr>
            <w:tcW w:w="4399" w:type="dxa"/>
            <w:shd w:val="clear" w:color="auto" w:fill="auto"/>
            <w:vAlign w:val="center"/>
          </w:tcPr>
          <w:p w14:paraId="52ED0355" w14:textId="1F7DF5C9" w:rsidR="00DB6E32" w:rsidRPr="00C60950" w:rsidRDefault="00DB6E32" w:rsidP="00C60950">
            <w:pPr>
              <w:spacing w:before="0" w:after="0"/>
              <w:rPr>
                <w:color w:val="000000"/>
                <w:sz w:val="20"/>
                <w:szCs w:val="20"/>
                <w:u w:val="single"/>
              </w:rPr>
            </w:pPr>
            <w:r w:rsidRPr="00C60950">
              <w:rPr>
                <w:color w:val="000000"/>
                <w:sz w:val="20"/>
                <w:szCs w:val="20"/>
              </w:rPr>
              <w:t xml:space="preserve">HGSS-Stanica </w:t>
            </w:r>
            <w:r w:rsidR="00C60950">
              <w:rPr>
                <w:color w:val="000000"/>
                <w:sz w:val="20"/>
                <w:szCs w:val="20"/>
              </w:rPr>
              <w:t>Zadar</w:t>
            </w:r>
          </w:p>
        </w:tc>
        <w:tc>
          <w:tcPr>
            <w:tcW w:w="1276" w:type="dxa"/>
            <w:shd w:val="clear" w:color="auto" w:fill="auto"/>
            <w:vAlign w:val="center"/>
          </w:tcPr>
          <w:p w14:paraId="69A5B8E1" w14:textId="77777777" w:rsidR="00DB6E32" w:rsidRPr="00C60950" w:rsidRDefault="00DB6E32" w:rsidP="0052513E">
            <w:pPr>
              <w:spacing w:before="0" w:after="0"/>
              <w:jc w:val="center"/>
              <w:rPr>
                <w:b/>
                <w:color w:val="000000"/>
                <w:sz w:val="20"/>
                <w:szCs w:val="20"/>
              </w:rPr>
            </w:pPr>
          </w:p>
        </w:tc>
        <w:tc>
          <w:tcPr>
            <w:tcW w:w="1276" w:type="dxa"/>
            <w:shd w:val="clear" w:color="auto" w:fill="auto"/>
            <w:vAlign w:val="center"/>
          </w:tcPr>
          <w:p w14:paraId="15B28A40" w14:textId="77777777" w:rsidR="00DB6E32" w:rsidRPr="00C60950" w:rsidRDefault="00DB6E32" w:rsidP="0052513E">
            <w:pPr>
              <w:spacing w:before="0" w:after="0"/>
              <w:jc w:val="center"/>
              <w:rPr>
                <w:b/>
                <w:color w:val="000000"/>
                <w:sz w:val="20"/>
                <w:szCs w:val="20"/>
              </w:rPr>
            </w:pPr>
          </w:p>
        </w:tc>
        <w:tc>
          <w:tcPr>
            <w:tcW w:w="1417" w:type="dxa"/>
            <w:shd w:val="clear" w:color="auto" w:fill="auto"/>
            <w:vAlign w:val="center"/>
          </w:tcPr>
          <w:p w14:paraId="7D6E6C0C" w14:textId="77777777" w:rsidR="00DB6E32" w:rsidRPr="00C60950" w:rsidRDefault="00DB6E32" w:rsidP="0052513E">
            <w:pPr>
              <w:spacing w:before="0" w:after="0"/>
              <w:jc w:val="center"/>
              <w:rPr>
                <w:b/>
                <w:color w:val="000000"/>
                <w:sz w:val="20"/>
                <w:szCs w:val="20"/>
              </w:rPr>
            </w:pPr>
            <w:r w:rsidRPr="00C60950">
              <w:rPr>
                <w:b/>
                <w:color w:val="000000"/>
                <w:sz w:val="20"/>
                <w:szCs w:val="20"/>
              </w:rPr>
              <w:t>x</w:t>
            </w:r>
          </w:p>
        </w:tc>
        <w:tc>
          <w:tcPr>
            <w:tcW w:w="1372" w:type="dxa"/>
            <w:shd w:val="clear" w:color="auto" w:fill="auto"/>
            <w:vAlign w:val="center"/>
          </w:tcPr>
          <w:p w14:paraId="10340E69" w14:textId="77777777" w:rsidR="00DB6E32" w:rsidRPr="00C60950" w:rsidRDefault="00DB6E32" w:rsidP="0052513E">
            <w:pPr>
              <w:spacing w:before="0" w:after="0"/>
              <w:rPr>
                <w:b/>
                <w:color w:val="000000"/>
                <w:sz w:val="20"/>
                <w:szCs w:val="20"/>
              </w:rPr>
            </w:pPr>
          </w:p>
        </w:tc>
      </w:tr>
      <w:tr w:rsidR="00DB6E32" w:rsidRPr="00C60950" w14:paraId="6EB4C15F" w14:textId="77777777" w:rsidTr="0052513E">
        <w:trPr>
          <w:trHeight w:val="352"/>
        </w:trPr>
        <w:tc>
          <w:tcPr>
            <w:tcW w:w="4399" w:type="dxa"/>
            <w:shd w:val="clear" w:color="auto" w:fill="auto"/>
            <w:vAlign w:val="center"/>
          </w:tcPr>
          <w:p w14:paraId="45E8B947" w14:textId="7CD25264" w:rsidR="00DB6E32" w:rsidRPr="00C60950" w:rsidRDefault="00DB6E32" w:rsidP="00C60950">
            <w:pPr>
              <w:spacing w:before="0" w:after="0"/>
              <w:rPr>
                <w:color w:val="000000"/>
                <w:sz w:val="20"/>
                <w:szCs w:val="20"/>
              </w:rPr>
            </w:pPr>
            <w:r w:rsidRPr="00C60950">
              <w:rPr>
                <w:color w:val="000000"/>
                <w:sz w:val="20"/>
                <w:szCs w:val="20"/>
              </w:rPr>
              <w:t xml:space="preserve">Pravne osobe i udruge od interesa za sustav civilne zaštite </w:t>
            </w:r>
            <w:r w:rsidR="0052513E" w:rsidRPr="00C60950">
              <w:rPr>
                <w:color w:val="000000"/>
                <w:sz w:val="20"/>
                <w:szCs w:val="20"/>
              </w:rPr>
              <w:t xml:space="preserve">Općine </w:t>
            </w:r>
            <w:r w:rsidR="004135C6">
              <w:rPr>
                <w:color w:val="000000"/>
                <w:sz w:val="20"/>
                <w:szCs w:val="20"/>
              </w:rPr>
              <w:t>Lišane Ostrovičke</w:t>
            </w:r>
          </w:p>
        </w:tc>
        <w:tc>
          <w:tcPr>
            <w:tcW w:w="1276" w:type="dxa"/>
            <w:shd w:val="clear" w:color="auto" w:fill="auto"/>
            <w:vAlign w:val="center"/>
          </w:tcPr>
          <w:p w14:paraId="0C18C01F" w14:textId="77777777" w:rsidR="00DB6E32" w:rsidRPr="00C60950" w:rsidRDefault="00DB6E32" w:rsidP="0052513E">
            <w:pPr>
              <w:spacing w:before="0" w:after="0"/>
              <w:rPr>
                <w:b/>
                <w:color w:val="000000"/>
                <w:sz w:val="20"/>
                <w:szCs w:val="20"/>
              </w:rPr>
            </w:pPr>
          </w:p>
        </w:tc>
        <w:tc>
          <w:tcPr>
            <w:tcW w:w="1276" w:type="dxa"/>
            <w:shd w:val="clear" w:color="auto" w:fill="auto"/>
            <w:vAlign w:val="center"/>
          </w:tcPr>
          <w:p w14:paraId="2C8F2B3F" w14:textId="010658F5" w:rsidR="00DB6E32" w:rsidRPr="00C60950" w:rsidRDefault="00C60950" w:rsidP="0052513E">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0B7ADC64" w14:textId="6777FBDE" w:rsidR="00DB6E32" w:rsidRPr="00C60950" w:rsidRDefault="00DB6E32" w:rsidP="0052513E">
            <w:pPr>
              <w:spacing w:before="0" w:after="0"/>
              <w:jc w:val="center"/>
              <w:rPr>
                <w:b/>
                <w:color w:val="000000"/>
                <w:sz w:val="20"/>
                <w:szCs w:val="20"/>
              </w:rPr>
            </w:pPr>
          </w:p>
        </w:tc>
        <w:tc>
          <w:tcPr>
            <w:tcW w:w="1372" w:type="dxa"/>
            <w:shd w:val="clear" w:color="auto" w:fill="auto"/>
            <w:vAlign w:val="center"/>
          </w:tcPr>
          <w:p w14:paraId="0365AD44" w14:textId="77777777" w:rsidR="00DB6E32" w:rsidRPr="00C60950" w:rsidRDefault="00DB6E32" w:rsidP="0052513E">
            <w:pPr>
              <w:spacing w:before="0" w:after="0"/>
              <w:rPr>
                <w:b/>
                <w:color w:val="000000"/>
                <w:sz w:val="20"/>
                <w:szCs w:val="20"/>
              </w:rPr>
            </w:pPr>
          </w:p>
        </w:tc>
      </w:tr>
      <w:tr w:rsidR="00DB6E32" w:rsidRPr="000D0E32" w14:paraId="3FE0A4A1" w14:textId="77777777" w:rsidTr="0052513E">
        <w:trPr>
          <w:trHeight w:val="362"/>
        </w:trPr>
        <w:tc>
          <w:tcPr>
            <w:tcW w:w="4399" w:type="dxa"/>
            <w:shd w:val="clear" w:color="auto" w:fill="auto"/>
            <w:vAlign w:val="center"/>
          </w:tcPr>
          <w:p w14:paraId="276B5824" w14:textId="77777777" w:rsidR="00DB6E32" w:rsidRPr="00C60950" w:rsidRDefault="00DB6E32" w:rsidP="0052513E">
            <w:pPr>
              <w:spacing w:before="0" w:after="0"/>
              <w:rPr>
                <w:color w:val="000000"/>
                <w:sz w:val="20"/>
                <w:szCs w:val="20"/>
              </w:rPr>
            </w:pPr>
            <w:r w:rsidRPr="00C60950">
              <w:rPr>
                <w:color w:val="000000"/>
                <w:sz w:val="20"/>
                <w:szCs w:val="20"/>
                <w:u w:val="single"/>
              </w:rPr>
              <w:t>Područje reagiranja - zbirno</w:t>
            </w:r>
          </w:p>
        </w:tc>
        <w:tc>
          <w:tcPr>
            <w:tcW w:w="1276" w:type="dxa"/>
            <w:shd w:val="clear" w:color="auto" w:fill="auto"/>
            <w:vAlign w:val="center"/>
          </w:tcPr>
          <w:p w14:paraId="5C213604" w14:textId="77777777" w:rsidR="00DB6E32" w:rsidRPr="00C60950" w:rsidRDefault="00DB6E32" w:rsidP="0052513E">
            <w:pPr>
              <w:spacing w:before="0" w:after="0"/>
              <w:rPr>
                <w:b/>
                <w:color w:val="000000"/>
                <w:sz w:val="20"/>
                <w:szCs w:val="20"/>
              </w:rPr>
            </w:pPr>
          </w:p>
        </w:tc>
        <w:tc>
          <w:tcPr>
            <w:tcW w:w="1276" w:type="dxa"/>
            <w:shd w:val="clear" w:color="auto" w:fill="auto"/>
            <w:vAlign w:val="center"/>
          </w:tcPr>
          <w:p w14:paraId="01222899" w14:textId="77777777" w:rsidR="00DB6E32" w:rsidRPr="00C60950" w:rsidRDefault="00DB6E32" w:rsidP="0052513E">
            <w:pPr>
              <w:spacing w:before="0" w:after="0"/>
              <w:jc w:val="center"/>
              <w:rPr>
                <w:b/>
                <w:color w:val="000000"/>
                <w:sz w:val="20"/>
                <w:szCs w:val="20"/>
              </w:rPr>
            </w:pPr>
          </w:p>
        </w:tc>
        <w:tc>
          <w:tcPr>
            <w:tcW w:w="1417" w:type="dxa"/>
            <w:shd w:val="clear" w:color="auto" w:fill="auto"/>
            <w:vAlign w:val="center"/>
          </w:tcPr>
          <w:p w14:paraId="167C33B3" w14:textId="77777777" w:rsidR="00DB6E32" w:rsidRPr="000D0E32" w:rsidRDefault="00DB6E32" w:rsidP="0052513E">
            <w:pPr>
              <w:spacing w:before="0" w:after="0"/>
              <w:jc w:val="center"/>
              <w:rPr>
                <w:b/>
                <w:color w:val="000000"/>
                <w:sz w:val="20"/>
                <w:szCs w:val="20"/>
              </w:rPr>
            </w:pPr>
            <w:r w:rsidRPr="00C60950">
              <w:rPr>
                <w:b/>
                <w:color w:val="000000"/>
                <w:sz w:val="20"/>
                <w:szCs w:val="20"/>
              </w:rPr>
              <w:t>x</w:t>
            </w:r>
          </w:p>
        </w:tc>
        <w:tc>
          <w:tcPr>
            <w:tcW w:w="1372" w:type="dxa"/>
            <w:shd w:val="clear" w:color="auto" w:fill="auto"/>
            <w:vAlign w:val="center"/>
          </w:tcPr>
          <w:p w14:paraId="35D823C2" w14:textId="77777777" w:rsidR="00DB6E32" w:rsidRPr="000D0E32" w:rsidRDefault="00DB6E32" w:rsidP="0052513E">
            <w:pPr>
              <w:spacing w:before="0" w:after="0"/>
              <w:rPr>
                <w:b/>
                <w:color w:val="000000"/>
                <w:sz w:val="20"/>
                <w:szCs w:val="20"/>
              </w:rPr>
            </w:pPr>
          </w:p>
        </w:tc>
      </w:tr>
    </w:tbl>
    <w:p w14:paraId="281879E0" w14:textId="77777777" w:rsidR="000D0E32" w:rsidRPr="000D0E32" w:rsidRDefault="000D0E32" w:rsidP="006A5647">
      <w:pPr>
        <w:spacing w:before="0" w:after="0"/>
      </w:pPr>
    </w:p>
    <w:p w14:paraId="4E08417E" w14:textId="42F20F47" w:rsidR="000D0E32" w:rsidRDefault="000D0E32" w:rsidP="000D0E32">
      <w:r w:rsidRPr="000D0E32">
        <w:t xml:space="preserve">Raspoložive snage civilne zaštite </w:t>
      </w:r>
      <w:r w:rsidR="0052513E">
        <w:t xml:space="preserve">Općine </w:t>
      </w:r>
      <w:r w:rsidR="004135C6">
        <w:t>Lišane Ostrovičke</w:t>
      </w:r>
      <w:r w:rsidRPr="000D0E32">
        <w:t xml:space="preserve"> biti će dostatne za saniranje šteta nastalih kao p</w:t>
      </w:r>
      <w:r w:rsidR="00C60950">
        <w:t>osljedica požara otvorenog tipa, osim kod požara većih razmjera biti će potrebna pomoć sa županijske razine.</w:t>
      </w:r>
    </w:p>
    <w:p w14:paraId="08B41BE4" w14:textId="22DAEBEE" w:rsidR="000D0E32" w:rsidRPr="000D0E32" w:rsidRDefault="000D0E32" w:rsidP="000D0E32">
      <w:pPr>
        <w:spacing w:before="0"/>
        <w:jc w:val="center"/>
        <w:rPr>
          <w:rFonts w:eastAsia="Calibri"/>
          <w:bCs/>
          <w:color w:val="54883D"/>
          <w:sz w:val="20"/>
          <w:szCs w:val="18"/>
          <w:lang w:bidi="en-US"/>
        </w:rPr>
      </w:pPr>
      <w:r w:rsidRPr="000D0E32">
        <w:rPr>
          <w:rFonts w:eastAsia="Calibri"/>
          <w:bCs/>
          <w:color w:val="54883D"/>
          <w:sz w:val="20"/>
          <w:szCs w:val="18"/>
          <w:lang w:bidi="en-US"/>
        </w:rPr>
        <w:t xml:space="preserve">Tablica </w:t>
      </w:r>
      <w:r w:rsidR="003670C2" w:rsidRPr="000D0E32">
        <w:rPr>
          <w:rFonts w:eastAsia="Calibri"/>
          <w:bCs/>
          <w:color w:val="54883D"/>
          <w:sz w:val="20"/>
          <w:szCs w:val="18"/>
          <w:lang w:bidi="en-US"/>
        </w:rPr>
        <w:fldChar w:fldCharType="begin"/>
      </w:r>
      <w:r w:rsidRPr="000D0E32">
        <w:rPr>
          <w:rFonts w:eastAsia="Calibri"/>
          <w:bCs/>
          <w:color w:val="54883D"/>
          <w:sz w:val="20"/>
          <w:szCs w:val="18"/>
          <w:lang w:bidi="en-US"/>
        </w:rPr>
        <w:instrText xml:space="preserve"> SEQ Tabela \* ARABIC </w:instrText>
      </w:r>
      <w:r w:rsidR="003670C2" w:rsidRPr="000D0E32">
        <w:rPr>
          <w:rFonts w:eastAsia="Calibri"/>
          <w:bCs/>
          <w:color w:val="54883D"/>
          <w:sz w:val="20"/>
          <w:szCs w:val="18"/>
          <w:lang w:bidi="en-US"/>
        </w:rPr>
        <w:fldChar w:fldCharType="separate"/>
      </w:r>
      <w:r w:rsidR="00DD0006">
        <w:rPr>
          <w:rFonts w:eastAsia="Calibri"/>
          <w:bCs/>
          <w:noProof/>
          <w:color w:val="54883D"/>
          <w:sz w:val="20"/>
          <w:szCs w:val="18"/>
          <w:lang w:bidi="en-US"/>
        </w:rPr>
        <w:t>77</w:t>
      </w:r>
      <w:r w:rsidR="003670C2" w:rsidRPr="000D0E32">
        <w:rPr>
          <w:rFonts w:eastAsia="Calibri"/>
          <w:bCs/>
          <w:noProof/>
          <w:color w:val="54883D"/>
          <w:sz w:val="20"/>
          <w:szCs w:val="18"/>
          <w:lang w:bidi="en-US"/>
        </w:rPr>
        <w:fldChar w:fldCharType="end"/>
      </w:r>
      <w:r w:rsidRPr="000D0E32">
        <w:rPr>
          <w:rFonts w:eastAsia="Calibri"/>
          <w:bCs/>
          <w:color w:val="54883D"/>
          <w:sz w:val="20"/>
          <w:szCs w:val="18"/>
          <w:lang w:bidi="en-US"/>
        </w:rPr>
        <w:t xml:space="preserve">. Spremnost operativnih snaga u slučaju pojave </w:t>
      </w:r>
      <w:r w:rsidR="00C60950">
        <w:rPr>
          <w:rFonts w:eastAsia="Calibri"/>
          <w:bCs/>
          <w:color w:val="54883D"/>
          <w:sz w:val="20"/>
          <w:szCs w:val="18"/>
          <w:lang w:bidi="en-US"/>
        </w:rPr>
        <w:t>potresa</w:t>
      </w:r>
    </w:p>
    <w:tbl>
      <w:tblPr>
        <w:tblW w:w="974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52513E" w:rsidRPr="000D0E32" w14:paraId="11E9EF2E" w14:textId="77777777" w:rsidTr="00C60950">
        <w:trPr>
          <w:trHeight w:val="352"/>
          <w:tblHeader/>
          <w:jc w:val="center"/>
        </w:trPr>
        <w:tc>
          <w:tcPr>
            <w:tcW w:w="4399" w:type="dxa"/>
            <w:vMerge w:val="restart"/>
            <w:shd w:val="clear" w:color="auto" w:fill="auto"/>
            <w:vAlign w:val="center"/>
          </w:tcPr>
          <w:p w14:paraId="009EA18B" w14:textId="57C01D71" w:rsidR="0052513E" w:rsidRPr="000D0E32" w:rsidRDefault="00C60950" w:rsidP="0052513E">
            <w:pPr>
              <w:spacing w:before="0" w:after="0"/>
              <w:jc w:val="center"/>
              <w:rPr>
                <w:b/>
                <w:color w:val="000000"/>
                <w:sz w:val="20"/>
                <w:szCs w:val="20"/>
              </w:rPr>
            </w:pPr>
            <w:r>
              <w:rPr>
                <w:b/>
                <w:color w:val="000000"/>
                <w:sz w:val="20"/>
                <w:szCs w:val="20"/>
              </w:rPr>
              <w:t>POTRES</w:t>
            </w:r>
          </w:p>
        </w:tc>
        <w:tc>
          <w:tcPr>
            <w:tcW w:w="1276" w:type="dxa"/>
            <w:shd w:val="clear" w:color="auto" w:fill="FF0000"/>
            <w:vAlign w:val="center"/>
          </w:tcPr>
          <w:p w14:paraId="60A80F4F" w14:textId="77777777" w:rsidR="0052513E" w:rsidRPr="000D0E32" w:rsidRDefault="0052513E" w:rsidP="0052513E">
            <w:pPr>
              <w:spacing w:before="0" w:after="0" w:line="240" w:lineRule="auto"/>
              <w:jc w:val="center"/>
              <w:rPr>
                <w:b/>
                <w:color w:val="000000"/>
                <w:sz w:val="20"/>
                <w:szCs w:val="20"/>
              </w:rPr>
            </w:pPr>
            <w:r w:rsidRPr="000D0E32">
              <w:rPr>
                <w:b/>
                <w:color w:val="000000"/>
                <w:sz w:val="20"/>
                <w:szCs w:val="20"/>
              </w:rPr>
              <w:t>Vrlo niska spremnost</w:t>
            </w:r>
          </w:p>
        </w:tc>
        <w:tc>
          <w:tcPr>
            <w:tcW w:w="1276" w:type="dxa"/>
            <w:shd w:val="clear" w:color="auto" w:fill="FFC000"/>
            <w:vAlign w:val="center"/>
          </w:tcPr>
          <w:p w14:paraId="2A604449" w14:textId="77777777" w:rsidR="0052513E" w:rsidRPr="000D0E32" w:rsidRDefault="0052513E" w:rsidP="0052513E">
            <w:pPr>
              <w:spacing w:before="0" w:after="0"/>
              <w:jc w:val="center"/>
              <w:rPr>
                <w:b/>
                <w:color w:val="000000"/>
                <w:sz w:val="20"/>
                <w:szCs w:val="20"/>
              </w:rPr>
            </w:pPr>
            <w:r w:rsidRPr="000D0E32">
              <w:rPr>
                <w:b/>
                <w:color w:val="000000"/>
                <w:sz w:val="20"/>
                <w:szCs w:val="20"/>
              </w:rPr>
              <w:t>Niska spremnost</w:t>
            </w:r>
          </w:p>
        </w:tc>
        <w:tc>
          <w:tcPr>
            <w:tcW w:w="1417" w:type="dxa"/>
            <w:shd w:val="clear" w:color="auto" w:fill="FFFF00"/>
            <w:vAlign w:val="center"/>
          </w:tcPr>
          <w:p w14:paraId="4A2869C1" w14:textId="77777777" w:rsidR="0052513E" w:rsidRPr="000D0E32" w:rsidRDefault="0052513E" w:rsidP="0052513E">
            <w:pPr>
              <w:spacing w:before="0" w:after="0"/>
              <w:jc w:val="center"/>
              <w:rPr>
                <w:b/>
                <w:color w:val="000000"/>
                <w:sz w:val="20"/>
                <w:szCs w:val="20"/>
              </w:rPr>
            </w:pPr>
            <w:r w:rsidRPr="000D0E32">
              <w:rPr>
                <w:b/>
                <w:color w:val="000000"/>
                <w:sz w:val="20"/>
                <w:szCs w:val="20"/>
              </w:rPr>
              <w:t>Visoka spremnost</w:t>
            </w:r>
          </w:p>
        </w:tc>
        <w:tc>
          <w:tcPr>
            <w:tcW w:w="1372" w:type="dxa"/>
            <w:shd w:val="clear" w:color="auto" w:fill="92D050"/>
            <w:vAlign w:val="center"/>
          </w:tcPr>
          <w:p w14:paraId="0B6DE4A9" w14:textId="77777777" w:rsidR="0052513E" w:rsidRPr="000D0E32" w:rsidRDefault="0052513E" w:rsidP="0052513E">
            <w:pPr>
              <w:spacing w:before="0" w:after="0"/>
              <w:jc w:val="center"/>
              <w:rPr>
                <w:b/>
                <w:color w:val="000000"/>
                <w:sz w:val="20"/>
                <w:szCs w:val="20"/>
              </w:rPr>
            </w:pPr>
            <w:r w:rsidRPr="000D0E32">
              <w:rPr>
                <w:b/>
                <w:color w:val="000000"/>
                <w:sz w:val="20"/>
                <w:szCs w:val="20"/>
              </w:rPr>
              <w:t>Vrlo visoka spremnost</w:t>
            </w:r>
          </w:p>
        </w:tc>
      </w:tr>
      <w:tr w:rsidR="0052513E" w:rsidRPr="000D0E32" w14:paraId="10976BC6" w14:textId="77777777" w:rsidTr="00C60950">
        <w:trPr>
          <w:trHeight w:val="278"/>
          <w:tblHeader/>
          <w:jc w:val="center"/>
        </w:trPr>
        <w:tc>
          <w:tcPr>
            <w:tcW w:w="4399" w:type="dxa"/>
            <w:vMerge/>
            <w:shd w:val="clear" w:color="auto" w:fill="auto"/>
            <w:vAlign w:val="center"/>
          </w:tcPr>
          <w:p w14:paraId="56896BA3" w14:textId="77777777" w:rsidR="0052513E" w:rsidRPr="000D0E32" w:rsidRDefault="0052513E" w:rsidP="0052513E">
            <w:pPr>
              <w:spacing w:before="0" w:after="0"/>
              <w:rPr>
                <w:b/>
                <w:color w:val="000000"/>
                <w:sz w:val="20"/>
                <w:szCs w:val="20"/>
              </w:rPr>
            </w:pPr>
          </w:p>
        </w:tc>
        <w:tc>
          <w:tcPr>
            <w:tcW w:w="1276" w:type="dxa"/>
            <w:shd w:val="clear" w:color="auto" w:fill="auto"/>
            <w:vAlign w:val="center"/>
          </w:tcPr>
          <w:p w14:paraId="70F32155" w14:textId="77777777" w:rsidR="0052513E" w:rsidRPr="000D0E32" w:rsidRDefault="0052513E" w:rsidP="0052513E">
            <w:pPr>
              <w:spacing w:before="0" w:after="0"/>
              <w:jc w:val="center"/>
              <w:rPr>
                <w:b/>
                <w:color w:val="000000"/>
                <w:sz w:val="20"/>
                <w:szCs w:val="20"/>
              </w:rPr>
            </w:pPr>
            <w:r w:rsidRPr="000D0E32">
              <w:rPr>
                <w:b/>
                <w:color w:val="000000"/>
                <w:sz w:val="20"/>
                <w:szCs w:val="20"/>
              </w:rPr>
              <w:t>4</w:t>
            </w:r>
          </w:p>
        </w:tc>
        <w:tc>
          <w:tcPr>
            <w:tcW w:w="1276" w:type="dxa"/>
            <w:shd w:val="clear" w:color="auto" w:fill="auto"/>
            <w:vAlign w:val="center"/>
          </w:tcPr>
          <w:p w14:paraId="3A52A0E8" w14:textId="77777777" w:rsidR="0052513E" w:rsidRPr="000D0E32" w:rsidRDefault="0052513E" w:rsidP="0052513E">
            <w:pPr>
              <w:spacing w:before="0" w:after="0"/>
              <w:jc w:val="center"/>
              <w:rPr>
                <w:b/>
                <w:color w:val="000000"/>
                <w:sz w:val="20"/>
                <w:szCs w:val="20"/>
              </w:rPr>
            </w:pPr>
            <w:r w:rsidRPr="000D0E32">
              <w:rPr>
                <w:b/>
                <w:color w:val="000000"/>
                <w:sz w:val="20"/>
                <w:szCs w:val="20"/>
              </w:rPr>
              <w:t>3</w:t>
            </w:r>
          </w:p>
        </w:tc>
        <w:tc>
          <w:tcPr>
            <w:tcW w:w="1417" w:type="dxa"/>
            <w:shd w:val="clear" w:color="auto" w:fill="auto"/>
            <w:vAlign w:val="center"/>
          </w:tcPr>
          <w:p w14:paraId="0EF3B4D5" w14:textId="77777777" w:rsidR="0052513E" w:rsidRPr="000D0E32" w:rsidRDefault="0052513E" w:rsidP="0052513E">
            <w:pPr>
              <w:spacing w:before="0" w:after="0"/>
              <w:jc w:val="center"/>
              <w:rPr>
                <w:b/>
                <w:color w:val="000000"/>
                <w:sz w:val="20"/>
                <w:szCs w:val="20"/>
              </w:rPr>
            </w:pPr>
            <w:r w:rsidRPr="000D0E32">
              <w:rPr>
                <w:b/>
                <w:color w:val="000000"/>
                <w:sz w:val="20"/>
                <w:szCs w:val="20"/>
              </w:rPr>
              <w:t>2</w:t>
            </w:r>
          </w:p>
        </w:tc>
        <w:tc>
          <w:tcPr>
            <w:tcW w:w="1372" w:type="dxa"/>
            <w:shd w:val="clear" w:color="auto" w:fill="auto"/>
            <w:vAlign w:val="center"/>
          </w:tcPr>
          <w:p w14:paraId="366D0CF9" w14:textId="77777777" w:rsidR="0052513E" w:rsidRPr="000D0E32" w:rsidRDefault="0052513E" w:rsidP="0052513E">
            <w:pPr>
              <w:spacing w:before="0" w:after="0"/>
              <w:jc w:val="center"/>
              <w:rPr>
                <w:b/>
                <w:color w:val="000000"/>
                <w:sz w:val="20"/>
                <w:szCs w:val="20"/>
              </w:rPr>
            </w:pPr>
            <w:r w:rsidRPr="000D0E32">
              <w:rPr>
                <w:b/>
                <w:color w:val="000000"/>
                <w:sz w:val="20"/>
                <w:szCs w:val="20"/>
              </w:rPr>
              <w:t>1</w:t>
            </w:r>
          </w:p>
        </w:tc>
      </w:tr>
      <w:tr w:rsidR="00C60950" w:rsidRPr="000D0E32" w14:paraId="671402C5" w14:textId="77777777" w:rsidTr="00C60950">
        <w:trPr>
          <w:trHeight w:val="352"/>
          <w:jc w:val="center"/>
        </w:trPr>
        <w:tc>
          <w:tcPr>
            <w:tcW w:w="4399" w:type="dxa"/>
            <w:shd w:val="clear" w:color="auto" w:fill="auto"/>
            <w:vAlign w:val="center"/>
          </w:tcPr>
          <w:p w14:paraId="1C0E5111" w14:textId="73BB2FA4" w:rsidR="00C60950" w:rsidRPr="000D0E32" w:rsidRDefault="00C60950" w:rsidP="00C60950">
            <w:pPr>
              <w:spacing w:before="0" w:after="0"/>
              <w:rPr>
                <w:color w:val="000000"/>
                <w:sz w:val="20"/>
                <w:szCs w:val="20"/>
              </w:rPr>
            </w:pPr>
            <w:r w:rsidRPr="00C60950">
              <w:rPr>
                <w:color w:val="000000"/>
                <w:sz w:val="20"/>
                <w:szCs w:val="20"/>
              </w:rPr>
              <w:t>Stožer civilne zaštite Općine</w:t>
            </w:r>
            <w:r w:rsidR="004135C6">
              <w:rPr>
                <w:color w:val="000000"/>
                <w:sz w:val="20"/>
                <w:szCs w:val="20"/>
              </w:rPr>
              <w:t xml:space="preserve"> Lišane Ostrovičke</w:t>
            </w:r>
            <w:r w:rsidRPr="00C60950">
              <w:rPr>
                <w:color w:val="000000"/>
                <w:sz w:val="20"/>
                <w:szCs w:val="20"/>
              </w:rPr>
              <w:t xml:space="preserve"> </w:t>
            </w:r>
          </w:p>
        </w:tc>
        <w:tc>
          <w:tcPr>
            <w:tcW w:w="1276" w:type="dxa"/>
            <w:shd w:val="clear" w:color="auto" w:fill="auto"/>
            <w:vAlign w:val="center"/>
          </w:tcPr>
          <w:p w14:paraId="6C48AD40" w14:textId="77777777" w:rsidR="00C60950" w:rsidRPr="000D0E32" w:rsidRDefault="00C60950" w:rsidP="00C60950">
            <w:pPr>
              <w:spacing w:before="0"/>
              <w:jc w:val="center"/>
              <w:rPr>
                <w:b/>
                <w:color w:val="000000"/>
                <w:sz w:val="20"/>
                <w:szCs w:val="20"/>
              </w:rPr>
            </w:pPr>
          </w:p>
        </w:tc>
        <w:tc>
          <w:tcPr>
            <w:tcW w:w="1276" w:type="dxa"/>
            <w:shd w:val="clear" w:color="auto" w:fill="auto"/>
            <w:vAlign w:val="center"/>
          </w:tcPr>
          <w:p w14:paraId="3B2B534E" w14:textId="68F10BD5" w:rsidR="00C60950" w:rsidRPr="000D0E32" w:rsidRDefault="00C60950" w:rsidP="00C60950">
            <w:pPr>
              <w:spacing w:before="0"/>
              <w:jc w:val="center"/>
              <w:rPr>
                <w:b/>
                <w:color w:val="000000"/>
                <w:sz w:val="20"/>
                <w:szCs w:val="20"/>
              </w:rPr>
            </w:pPr>
            <w:r>
              <w:rPr>
                <w:b/>
                <w:color w:val="000000"/>
                <w:sz w:val="20"/>
                <w:szCs w:val="20"/>
              </w:rPr>
              <w:t>x</w:t>
            </w:r>
          </w:p>
        </w:tc>
        <w:tc>
          <w:tcPr>
            <w:tcW w:w="1417" w:type="dxa"/>
            <w:shd w:val="clear" w:color="auto" w:fill="auto"/>
            <w:vAlign w:val="center"/>
          </w:tcPr>
          <w:p w14:paraId="0827B646" w14:textId="15F6328A" w:rsidR="00C60950" w:rsidRPr="000D0E32" w:rsidRDefault="00C60950" w:rsidP="00C60950">
            <w:pPr>
              <w:spacing w:before="0" w:after="0"/>
              <w:jc w:val="center"/>
              <w:rPr>
                <w:b/>
                <w:color w:val="000000"/>
                <w:sz w:val="20"/>
                <w:szCs w:val="20"/>
              </w:rPr>
            </w:pPr>
          </w:p>
        </w:tc>
        <w:tc>
          <w:tcPr>
            <w:tcW w:w="1372" w:type="dxa"/>
            <w:shd w:val="clear" w:color="auto" w:fill="auto"/>
            <w:vAlign w:val="center"/>
          </w:tcPr>
          <w:p w14:paraId="76885439" w14:textId="77777777" w:rsidR="00C60950" w:rsidRPr="000D0E32" w:rsidRDefault="00C60950" w:rsidP="00C60950">
            <w:pPr>
              <w:spacing w:before="0"/>
              <w:rPr>
                <w:b/>
                <w:color w:val="000000"/>
                <w:sz w:val="20"/>
                <w:szCs w:val="20"/>
              </w:rPr>
            </w:pPr>
          </w:p>
        </w:tc>
      </w:tr>
      <w:tr w:rsidR="00C60950" w:rsidRPr="000D0E32" w14:paraId="477DE0C6" w14:textId="77777777" w:rsidTr="00C60950">
        <w:trPr>
          <w:trHeight w:val="352"/>
          <w:jc w:val="center"/>
        </w:trPr>
        <w:tc>
          <w:tcPr>
            <w:tcW w:w="4399" w:type="dxa"/>
            <w:shd w:val="clear" w:color="auto" w:fill="auto"/>
            <w:vAlign w:val="center"/>
          </w:tcPr>
          <w:p w14:paraId="05BB2759" w14:textId="072ABFF3" w:rsidR="00C60950" w:rsidRPr="000D0E32" w:rsidRDefault="00C60950" w:rsidP="00C60950">
            <w:pPr>
              <w:spacing w:before="0" w:after="0"/>
              <w:rPr>
                <w:color w:val="000000"/>
                <w:sz w:val="20"/>
                <w:szCs w:val="20"/>
              </w:rPr>
            </w:pPr>
            <w:r w:rsidRPr="00C60950">
              <w:rPr>
                <w:color w:val="000000"/>
                <w:sz w:val="20"/>
                <w:szCs w:val="20"/>
              </w:rPr>
              <w:t xml:space="preserve">Povjerenici i zamjenici povjerenika civilne zaštite Općine </w:t>
            </w:r>
            <w:r w:rsidR="004135C6">
              <w:rPr>
                <w:color w:val="000000"/>
                <w:sz w:val="20"/>
                <w:szCs w:val="20"/>
              </w:rPr>
              <w:t>Lišane Ostrovičke</w:t>
            </w:r>
          </w:p>
        </w:tc>
        <w:tc>
          <w:tcPr>
            <w:tcW w:w="1276" w:type="dxa"/>
            <w:shd w:val="clear" w:color="auto" w:fill="auto"/>
            <w:vAlign w:val="center"/>
          </w:tcPr>
          <w:p w14:paraId="77E12465" w14:textId="77777777" w:rsidR="00C60950" w:rsidRPr="000D0E32" w:rsidRDefault="00C60950" w:rsidP="00C60950">
            <w:pPr>
              <w:spacing w:before="0"/>
              <w:jc w:val="center"/>
              <w:rPr>
                <w:b/>
                <w:color w:val="000000"/>
                <w:sz w:val="20"/>
                <w:szCs w:val="20"/>
              </w:rPr>
            </w:pPr>
          </w:p>
        </w:tc>
        <w:tc>
          <w:tcPr>
            <w:tcW w:w="1276" w:type="dxa"/>
            <w:shd w:val="clear" w:color="auto" w:fill="auto"/>
            <w:vAlign w:val="center"/>
          </w:tcPr>
          <w:p w14:paraId="133E3732" w14:textId="025FC665" w:rsidR="00C60950" w:rsidRPr="000D0E32" w:rsidRDefault="00C60950" w:rsidP="00C60950">
            <w:pPr>
              <w:spacing w:before="0"/>
              <w:jc w:val="center"/>
              <w:rPr>
                <w:b/>
                <w:color w:val="000000"/>
                <w:sz w:val="20"/>
                <w:szCs w:val="20"/>
              </w:rPr>
            </w:pPr>
            <w:r w:rsidRPr="000D0E32">
              <w:rPr>
                <w:b/>
                <w:color w:val="000000"/>
                <w:sz w:val="20"/>
                <w:szCs w:val="20"/>
              </w:rPr>
              <w:t>x</w:t>
            </w:r>
          </w:p>
        </w:tc>
        <w:tc>
          <w:tcPr>
            <w:tcW w:w="1417" w:type="dxa"/>
            <w:shd w:val="clear" w:color="auto" w:fill="auto"/>
            <w:vAlign w:val="center"/>
          </w:tcPr>
          <w:p w14:paraId="54D8406C" w14:textId="77777777" w:rsidR="00C60950" w:rsidRPr="000D0E32" w:rsidRDefault="00C60950" w:rsidP="00C60950">
            <w:pPr>
              <w:spacing w:before="0" w:after="0"/>
              <w:jc w:val="center"/>
              <w:rPr>
                <w:b/>
                <w:color w:val="000000"/>
                <w:sz w:val="20"/>
                <w:szCs w:val="20"/>
              </w:rPr>
            </w:pPr>
          </w:p>
        </w:tc>
        <w:tc>
          <w:tcPr>
            <w:tcW w:w="1372" w:type="dxa"/>
            <w:shd w:val="clear" w:color="auto" w:fill="auto"/>
            <w:vAlign w:val="center"/>
          </w:tcPr>
          <w:p w14:paraId="072C3F1D" w14:textId="77777777" w:rsidR="00C60950" w:rsidRPr="000D0E32" w:rsidRDefault="00C60950" w:rsidP="00C60950">
            <w:pPr>
              <w:spacing w:before="0"/>
              <w:rPr>
                <w:b/>
                <w:color w:val="000000"/>
                <w:sz w:val="20"/>
                <w:szCs w:val="20"/>
              </w:rPr>
            </w:pPr>
          </w:p>
        </w:tc>
      </w:tr>
      <w:tr w:rsidR="00C60950" w:rsidRPr="000D0E32" w14:paraId="0D0705FA" w14:textId="77777777" w:rsidTr="00C60950">
        <w:trPr>
          <w:trHeight w:val="352"/>
          <w:jc w:val="center"/>
        </w:trPr>
        <w:tc>
          <w:tcPr>
            <w:tcW w:w="4399" w:type="dxa"/>
            <w:shd w:val="clear" w:color="auto" w:fill="auto"/>
            <w:vAlign w:val="center"/>
          </w:tcPr>
          <w:p w14:paraId="4324F055" w14:textId="26511761" w:rsidR="00C60950" w:rsidRPr="000D0E32" w:rsidRDefault="00C60950" w:rsidP="00C60950">
            <w:pPr>
              <w:spacing w:before="0" w:after="0"/>
              <w:rPr>
                <w:color w:val="000000"/>
                <w:sz w:val="20"/>
                <w:szCs w:val="20"/>
              </w:rPr>
            </w:pPr>
            <w:r w:rsidRPr="00C60950">
              <w:rPr>
                <w:color w:val="000000"/>
                <w:sz w:val="20"/>
                <w:szCs w:val="20"/>
              </w:rPr>
              <w:t xml:space="preserve">Vatrogasne snage Općine </w:t>
            </w:r>
            <w:r w:rsidR="004135C6">
              <w:rPr>
                <w:color w:val="000000"/>
                <w:sz w:val="20"/>
                <w:szCs w:val="20"/>
              </w:rPr>
              <w:t>Lišane Ostrovičke</w:t>
            </w:r>
          </w:p>
        </w:tc>
        <w:tc>
          <w:tcPr>
            <w:tcW w:w="1276" w:type="dxa"/>
            <w:shd w:val="clear" w:color="auto" w:fill="auto"/>
            <w:vAlign w:val="center"/>
          </w:tcPr>
          <w:p w14:paraId="7B24D600" w14:textId="77777777" w:rsidR="00C60950" w:rsidRPr="000D0E32" w:rsidRDefault="00C60950" w:rsidP="00C60950">
            <w:pPr>
              <w:spacing w:before="0"/>
              <w:rPr>
                <w:b/>
                <w:color w:val="000000"/>
                <w:sz w:val="20"/>
                <w:szCs w:val="20"/>
              </w:rPr>
            </w:pPr>
          </w:p>
        </w:tc>
        <w:tc>
          <w:tcPr>
            <w:tcW w:w="1276" w:type="dxa"/>
            <w:shd w:val="clear" w:color="auto" w:fill="auto"/>
            <w:vAlign w:val="center"/>
          </w:tcPr>
          <w:p w14:paraId="4F32B822" w14:textId="2F4AC644" w:rsidR="00C60950" w:rsidRPr="000D0E32" w:rsidRDefault="00C60950" w:rsidP="00C60950">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67CECD30" w14:textId="3A298E1C" w:rsidR="00C60950" w:rsidRPr="000D0E32" w:rsidRDefault="00C60950" w:rsidP="00C60950">
            <w:pPr>
              <w:spacing w:before="0" w:after="0"/>
              <w:jc w:val="center"/>
              <w:rPr>
                <w:b/>
                <w:color w:val="000000"/>
                <w:sz w:val="20"/>
                <w:szCs w:val="20"/>
              </w:rPr>
            </w:pPr>
          </w:p>
        </w:tc>
        <w:tc>
          <w:tcPr>
            <w:tcW w:w="1372" w:type="dxa"/>
            <w:shd w:val="clear" w:color="auto" w:fill="auto"/>
            <w:vAlign w:val="center"/>
          </w:tcPr>
          <w:p w14:paraId="03A2864E" w14:textId="77777777" w:rsidR="00C60950" w:rsidRPr="000D0E32" w:rsidRDefault="00C60950" w:rsidP="00C60950">
            <w:pPr>
              <w:spacing w:before="0"/>
              <w:rPr>
                <w:b/>
                <w:color w:val="000000"/>
                <w:sz w:val="20"/>
                <w:szCs w:val="20"/>
              </w:rPr>
            </w:pPr>
          </w:p>
        </w:tc>
      </w:tr>
      <w:tr w:rsidR="00C60950" w:rsidRPr="000D0E32" w14:paraId="57A59840" w14:textId="77777777" w:rsidTr="00C60950">
        <w:trPr>
          <w:trHeight w:val="352"/>
          <w:jc w:val="center"/>
        </w:trPr>
        <w:tc>
          <w:tcPr>
            <w:tcW w:w="4399" w:type="dxa"/>
            <w:shd w:val="clear" w:color="auto" w:fill="auto"/>
            <w:vAlign w:val="center"/>
          </w:tcPr>
          <w:p w14:paraId="0056E8B2" w14:textId="18EBECBA" w:rsidR="00C60950" w:rsidRPr="000D0E32" w:rsidRDefault="00C60950" w:rsidP="00C60950">
            <w:pPr>
              <w:spacing w:before="0" w:after="0"/>
              <w:rPr>
                <w:color w:val="000000"/>
                <w:sz w:val="20"/>
                <w:szCs w:val="20"/>
              </w:rPr>
            </w:pPr>
            <w:r>
              <w:rPr>
                <w:color w:val="000000"/>
                <w:sz w:val="20"/>
                <w:szCs w:val="20"/>
              </w:rPr>
              <w:t>Postrojba civilne zaštite opće namjene</w:t>
            </w:r>
          </w:p>
        </w:tc>
        <w:tc>
          <w:tcPr>
            <w:tcW w:w="1276" w:type="dxa"/>
            <w:shd w:val="clear" w:color="auto" w:fill="auto"/>
            <w:vAlign w:val="center"/>
          </w:tcPr>
          <w:p w14:paraId="2129B5C7" w14:textId="77777777" w:rsidR="00C60950" w:rsidRPr="000D0E32" w:rsidRDefault="00C60950" w:rsidP="00C60950">
            <w:pPr>
              <w:spacing w:before="0"/>
              <w:rPr>
                <w:b/>
                <w:color w:val="000000"/>
                <w:sz w:val="20"/>
                <w:szCs w:val="20"/>
              </w:rPr>
            </w:pPr>
          </w:p>
        </w:tc>
        <w:tc>
          <w:tcPr>
            <w:tcW w:w="1276" w:type="dxa"/>
            <w:shd w:val="clear" w:color="auto" w:fill="auto"/>
            <w:vAlign w:val="center"/>
          </w:tcPr>
          <w:p w14:paraId="582F6737" w14:textId="62A4F3AC" w:rsidR="00C60950" w:rsidRPr="000D0E32" w:rsidRDefault="00C60950" w:rsidP="00C60950">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2D977BA1" w14:textId="77777777" w:rsidR="00C60950" w:rsidRPr="000D0E32" w:rsidRDefault="00C60950" w:rsidP="00C60950">
            <w:pPr>
              <w:spacing w:before="0" w:after="0"/>
              <w:jc w:val="center"/>
              <w:rPr>
                <w:b/>
                <w:color w:val="000000"/>
                <w:sz w:val="20"/>
                <w:szCs w:val="20"/>
              </w:rPr>
            </w:pPr>
          </w:p>
        </w:tc>
        <w:tc>
          <w:tcPr>
            <w:tcW w:w="1372" w:type="dxa"/>
            <w:shd w:val="clear" w:color="auto" w:fill="auto"/>
            <w:vAlign w:val="center"/>
          </w:tcPr>
          <w:p w14:paraId="276E9061" w14:textId="77777777" w:rsidR="00C60950" w:rsidRPr="000D0E32" w:rsidRDefault="00C60950" w:rsidP="00C60950">
            <w:pPr>
              <w:spacing w:before="0"/>
              <w:rPr>
                <w:b/>
                <w:color w:val="000000"/>
                <w:sz w:val="20"/>
                <w:szCs w:val="20"/>
              </w:rPr>
            </w:pPr>
          </w:p>
        </w:tc>
      </w:tr>
      <w:tr w:rsidR="00C60950" w:rsidRPr="000D0E32" w14:paraId="3A3E4428" w14:textId="77777777" w:rsidTr="00C60950">
        <w:trPr>
          <w:trHeight w:val="362"/>
          <w:jc w:val="center"/>
        </w:trPr>
        <w:tc>
          <w:tcPr>
            <w:tcW w:w="4399" w:type="dxa"/>
            <w:shd w:val="clear" w:color="auto" w:fill="auto"/>
            <w:vAlign w:val="center"/>
          </w:tcPr>
          <w:p w14:paraId="617CFEAB" w14:textId="3E939AE5" w:rsidR="00C60950" w:rsidRPr="000D0E32" w:rsidRDefault="00C60950" w:rsidP="00C60950">
            <w:pPr>
              <w:spacing w:before="0" w:after="0"/>
              <w:rPr>
                <w:color w:val="000000"/>
                <w:sz w:val="20"/>
                <w:szCs w:val="20"/>
                <w:u w:val="single"/>
              </w:rPr>
            </w:pPr>
            <w:r w:rsidRPr="00C60950">
              <w:rPr>
                <w:color w:val="000000"/>
                <w:sz w:val="20"/>
                <w:szCs w:val="20"/>
              </w:rPr>
              <w:t xml:space="preserve">GDCK </w:t>
            </w:r>
            <w:r w:rsidR="004135C6">
              <w:rPr>
                <w:color w:val="000000"/>
                <w:sz w:val="20"/>
                <w:szCs w:val="20"/>
              </w:rPr>
              <w:t>Benkovac</w:t>
            </w:r>
          </w:p>
        </w:tc>
        <w:tc>
          <w:tcPr>
            <w:tcW w:w="1276" w:type="dxa"/>
            <w:shd w:val="clear" w:color="auto" w:fill="auto"/>
            <w:vAlign w:val="center"/>
          </w:tcPr>
          <w:p w14:paraId="1342BE77" w14:textId="77777777" w:rsidR="00C60950" w:rsidRPr="000D0E32" w:rsidRDefault="00C60950" w:rsidP="00C60950">
            <w:pPr>
              <w:spacing w:before="0" w:after="0"/>
              <w:jc w:val="center"/>
              <w:rPr>
                <w:b/>
                <w:color w:val="000000"/>
                <w:sz w:val="20"/>
                <w:szCs w:val="20"/>
              </w:rPr>
            </w:pPr>
          </w:p>
        </w:tc>
        <w:tc>
          <w:tcPr>
            <w:tcW w:w="1276" w:type="dxa"/>
            <w:shd w:val="clear" w:color="auto" w:fill="auto"/>
            <w:vAlign w:val="center"/>
          </w:tcPr>
          <w:p w14:paraId="029194A1" w14:textId="6D24FD93" w:rsidR="00C60950" w:rsidRPr="000D0E32" w:rsidRDefault="00C60950" w:rsidP="00C60950">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25FF9D36" w14:textId="673DAD9F" w:rsidR="00C60950" w:rsidRPr="000D0E32" w:rsidRDefault="00C60950" w:rsidP="00C60950">
            <w:pPr>
              <w:spacing w:before="0" w:after="0"/>
              <w:jc w:val="center"/>
              <w:rPr>
                <w:b/>
                <w:color w:val="000000"/>
                <w:sz w:val="20"/>
                <w:szCs w:val="20"/>
              </w:rPr>
            </w:pPr>
          </w:p>
        </w:tc>
        <w:tc>
          <w:tcPr>
            <w:tcW w:w="1372" w:type="dxa"/>
            <w:shd w:val="clear" w:color="auto" w:fill="auto"/>
            <w:vAlign w:val="center"/>
          </w:tcPr>
          <w:p w14:paraId="5A3EE75A" w14:textId="77777777" w:rsidR="00C60950" w:rsidRPr="000D0E32" w:rsidRDefault="00C60950" w:rsidP="00C60950">
            <w:pPr>
              <w:spacing w:before="0" w:after="0"/>
              <w:rPr>
                <w:b/>
                <w:color w:val="000000"/>
                <w:sz w:val="20"/>
                <w:szCs w:val="20"/>
              </w:rPr>
            </w:pPr>
          </w:p>
        </w:tc>
      </w:tr>
      <w:tr w:rsidR="00C60950" w:rsidRPr="000D0E32" w14:paraId="3B9DE069" w14:textId="77777777" w:rsidTr="00C60950">
        <w:trPr>
          <w:trHeight w:val="362"/>
          <w:jc w:val="center"/>
        </w:trPr>
        <w:tc>
          <w:tcPr>
            <w:tcW w:w="4399" w:type="dxa"/>
            <w:shd w:val="clear" w:color="auto" w:fill="auto"/>
            <w:vAlign w:val="center"/>
          </w:tcPr>
          <w:p w14:paraId="01C991EB" w14:textId="621C7B1C" w:rsidR="00C60950" w:rsidRPr="000D0E32" w:rsidRDefault="00C60950" w:rsidP="00C60950">
            <w:pPr>
              <w:spacing w:before="0" w:after="0"/>
              <w:rPr>
                <w:color w:val="000000"/>
                <w:sz w:val="20"/>
                <w:szCs w:val="20"/>
                <w:u w:val="single"/>
              </w:rPr>
            </w:pPr>
            <w:r w:rsidRPr="00C60950">
              <w:rPr>
                <w:color w:val="000000"/>
                <w:sz w:val="20"/>
                <w:szCs w:val="20"/>
              </w:rPr>
              <w:t xml:space="preserve">HGSS-Stanica </w:t>
            </w:r>
            <w:r>
              <w:rPr>
                <w:color w:val="000000"/>
                <w:sz w:val="20"/>
                <w:szCs w:val="20"/>
              </w:rPr>
              <w:t>Zadar</w:t>
            </w:r>
          </w:p>
        </w:tc>
        <w:tc>
          <w:tcPr>
            <w:tcW w:w="1276" w:type="dxa"/>
            <w:shd w:val="clear" w:color="auto" w:fill="auto"/>
            <w:vAlign w:val="center"/>
          </w:tcPr>
          <w:p w14:paraId="2CEFA09D" w14:textId="77777777" w:rsidR="00C60950" w:rsidRPr="000D0E32" w:rsidRDefault="00C60950" w:rsidP="00C60950">
            <w:pPr>
              <w:spacing w:before="0" w:after="0"/>
              <w:jc w:val="center"/>
              <w:rPr>
                <w:b/>
                <w:color w:val="000000"/>
                <w:sz w:val="20"/>
                <w:szCs w:val="20"/>
              </w:rPr>
            </w:pPr>
          </w:p>
        </w:tc>
        <w:tc>
          <w:tcPr>
            <w:tcW w:w="1276" w:type="dxa"/>
            <w:shd w:val="clear" w:color="auto" w:fill="auto"/>
            <w:vAlign w:val="center"/>
          </w:tcPr>
          <w:p w14:paraId="7FF1825F" w14:textId="3F20E66A" w:rsidR="00C60950" w:rsidRPr="000D0E32" w:rsidRDefault="00C60950" w:rsidP="00C60950">
            <w:pPr>
              <w:spacing w:before="0" w:after="0"/>
              <w:jc w:val="center"/>
              <w:rPr>
                <w:b/>
                <w:color w:val="000000"/>
                <w:sz w:val="20"/>
                <w:szCs w:val="20"/>
              </w:rPr>
            </w:pPr>
            <w:r w:rsidRPr="000D0E32">
              <w:rPr>
                <w:b/>
                <w:color w:val="000000"/>
                <w:sz w:val="20"/>
                <w:szCs w:val="20"/>
              </w:rPr>
              <w:t>x</w:t>
            </w:r>
          </w:p>
        </w:tc>
        <w:tc>
          <w:tcPr>
            <w:tcW w:w="1417" w:type="dxa"/>
            <w:shd w:val="clear" w:color="auto" w:fill="auto"/>
            <w:vAlign w:val="center"/>
          </w:tcPr>
          <w:p w14:paraId="6F237776" w14:textId="443AAAB7" w:rsidR="00C60950" w:rsidRPr="000D0E32" w:rsidRDefault="00C60950" w:rsidP="00C60950">
            <w:pPr>
              <w:spacing w:before="0" w:after="0"/>
              <w:jc w:val="center"/>
              <w:rPr>
                <w:b/>
                <w:color w:val="000000"/>
                <w:sz w:val="20"/>
                <w:szCs w:val="20"/>
              </w:rPr>
            </w:pPr>
          </w:p>
        </w:tc>
        <w:tc>
          <w:tcPr>
            <w:tcW w:w="1372" w:type="dxa"/>
            <w:shd w:val="clear" w:color="auto" w:fill="auto"/>
            <w:vAlign w:val="center"/>
          </w:tcPr>
          <w:p w14:paraId="3EAADAEF" w14:textId="77777777" w:rsidR="00C60950" w:rsidRPr="000D0E32" w:rsidRDefault="00C60950" w:rsidP="00C60950">
            <w:pPr>
              <w:spacing w:before="0" w:after="0"/>
              <w:rPr>
                <w:b/>
                <w:color w:val="000000"/>
                <w:sz w:val="20"/>
                <w:szCs w:val="20"/>
              </w:rPr>
            </w:pPr>
          </w:p>
        </w:tc>
      </w:tr>
      <w:tr w:rsidR="00C60950" w:rsidRPr="000D0E32" w14:paraId="67E73C91" w14:textId="77777777" w:rsidTr="00C60950">
        <w:trPr>
          <w:trHeight w:val="352"/>
          <w:jc w:val="center"/>
        </w:trPr>
        <w:tc>
          <w:tcPr>
            <w:tcW w:w="4399" w:type="dxa"/>
            <w:shd w:val="clear" w:color="auto" w:fill="auto"/>
            <w:vAlign w:val="center"/>
          </w:tcPr>
          <w:p w14:paraId="32B6F0F7" w14:textId="7B2A8C5E" w:rsidR="00C60950" w:rsidRPr="000D0E32" w:rsidRDefault="00C60950" w:rsidP="00C60950">
            <w:pPr>
              <w:spacing w:before="0" w:after="0"/>
              <w:rPr>
                <w:color w:val="000000"/>
                <w:sz w:val="20"/>
                <w:szCs w:val="20"/>
              </w:rPr>
            </w:pPr>
            <w:r w:rsidRPr="00C60950">
              <w:rPr>
                <w:color w:val="000000"/>
                <w:sz w:val="20"/>
                <w:szCs w:val="20"/>
              </w:rPr>
              <w:t xml:space="preserve">Pravne osobe i udruge od interesa za sustav civilne zaštite Općine </w:t>
            </w:r>
            <w:r w:rsidR="004135C6">
              <w:rPr>
                <w:color w:val="000000"/>
                <w:sz w:val="20"/>
                <w:szCs w:val="20"/>
              </w:rPr>
              <w:t>Lišane Ostrovičke</w:t>
            </w:r>
          </w:p>
        </w:tc>
        <w:tc>
          <w:tcPr>
            <w:tcW w:w="1276" w:type="dxa"/>
            <w:shd w:val="clear" w:color="auto" w:fill="auto"/>
            <w:vAlign w:val="center"/>
          </w:tcPr>
          <w:p w14:paraId="2F46FEE3" w14:textId="77777777" w:rsidR="00C60950" w:rsidRPr="000D0E32" w:rsidRDefault="00C60950" w:rsidP="00C60950">
            <w:pPr>
              <w:spacing w:before="0" w:after="0"/>
              <w:rPr>
                <w:b/>
                <w:color w:val="000000"/>
                <w:sz w:val="20"/>
                <w:szCs w:val="20"/>
              </w:rPr>
            </w:pPr>
          </w:p>
        </w:tc>
        <w:tc>
          <w:tcPr>
            <w:tcW w:w="1276" w:type="dxa"/>
            <w:shd w:val="clear" w:color="auto" w:fill="auto"/>
            <w:vAlign w:val="center"/>
          </w:tcPr>
          <w:p w14:paraId="51AD050F" w14:textId="6C344DA4" w:rsidR="00C60950" w:rsidRPr="000D0E32" w:rsidRDefault="00C60950" w:rsidP="00C60950">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75A7EBEF" w14:textId="77777777" w:rsidR="00C60950" w:rsidRPr="000D0E32" w:rsidRDefault="00C60950" w:rsidP="00C60950">
            <w:pPr>
              <w:spacing w:before="0" w:after="0"/>
              <w:jc w:val="center"/>
              <w:rPr>
                <w:b/>
                <w:color w:val="000000"/>
                <w:sz w:val="20"/>
                <w:szCs w:val="20"/>
              </w:rPr>
            </w:pPr>
          </w:p>
        </w:tc>
        <w:tc>
          <w:tcPr>
            <w:tcW w:w="1372" w:type="dxa"/>
            <w:shd w:val="clear" w:color="auto" w:fill="auto"/>
            <w:vAlign w:val="center"/>
          </w:tcPr>
          <w:p w14:paraId="461327B6" w14:textId="77777777" w:rsidR="00C60950" w:rsidRPr="000D0E32" w:rsidRDefault="00C60950" w:rsidP="00C60950">
            <w:pPr>
              <w:spacing w:before="0" w:after="0"/>
              <w:rPr>
                <w:b/>
                <w:color w:val="000000"/>
                <w:sz w:val="20"/>
                <w:szCs w:val="20"/>
              </w:rPr>
            </w:pPr>
          </w:p>
        </w:tc>
      </w:tr>
      <w:tr w:rsidR="00C60950" w:rsidRPr="000D0E32" w14:paraId="1C094C85" w14:textId="77777777" w:rsidTr="00C60950">
        <w:trPr>
          <w:trHeight w:val="362"/>
          <w:jc w:val="center"/>
        </w:trPr>
        <w:tc>
          <w:tcPr>
            <w:tcW w:w="4399" w:type="dxa"/>
            <w:shd w:val="clear" w:color="auto" w:fill="auto"/>
            <w:vAlign w:val="center"/>
          </w:tcPr>
          <w:p w14:paraId="2D0B8382" w14:textId="2549A972" w:rsidR="00C60950" w:rsidRPr="000D0E32" w:rsidRDefault="00C60950" w:rsidP="00C60950">
            <w:pPr>
              <w:spacing w:before="0" w:after="0"/>
              <w:rPr>
                <w:color w:val="000000"/>
                <w:sz w:val="20"/>
                <w:szCs w:val="20"/>
              </w:rPr>
            </w:pPr>
            <w:r w:rsidRPr="00C60950">
              <w:rPr>
                <w:color w:val="000000"/>
                <w:sz w:val="20"/>
                <w:szCs w:val="20"/>
                <w:u w:val="single"/>
              </w:rPr>
              <w:t>Područje reagiranja - zbirno</w:t>
            </w:r>
          </w:p>
        </w:tc>
        <w:tc>
          <w:tcPr>
            <w:tcW w:w="1276" w:type="dxa"/>
            <w:shd w:val="clear" w:color="auto" w:fill="auto"/>
            <w:vAlign w:val="center"/>
          </w:tcPr>
          <w:p w14:paraId="2DC0DD3B" w14:textId="77777777" w:rsidR="00C60950" w:rsidRPr="000D0E32" w:rsidRDefault="00C60950" w:rsidP="00C60950">
            <w:pPr>
              <w:spacing w:before="0" w:after="0"/>
              <w:rPr>
                <w:b/>
                <w:color w:val="000000"/>
                <w:sz w:val="20"/>
                <w:szCs w:val="20"/>
              </w:rPr>
            </w:pPr>
          </w:p>
        </w:tc>
        <w:tc>
          <w:tcPr>
            <w:tcW w:w="1276" w:type="dxa"/>
            <w:shd w:val="clear" w:color="auto" w:fill="auto"/>
            <w:vAlign w:val="center"/>
          </w:tcPr>
          <w:p w14:paraId="5AF3F374" w14:textId="2D938451" w:rsidR="00C60950" w:rsidRPr="000D0E32" w:rsidRDefault="00C60950" w:rsidP="00C60950">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5BCF8CDE" w14:textId="2CA14D17" w:rsidR="00C60950" w:rsidRPr="000D0E32" w:rsidRDefault="00C60950" w:rsidP="00C60950">
            <w:pPr>
              <w:spacing w:before="0" w:after="0"/>
              <w:jc w:val="center"/>
              <w:rPr>
                <w:b/>
                <w:color w:val="000000"/>
                <w:sz w:val="20"/>
                <w:szCs w:val="20"/>
              </w:rPr>
            </w:pPr>
          </w:p>
        </w:tc>
        <w:tc>
          <w:tcPr>
            <w:tcW w:w="1372" w:type="dxa"/>
            <w:shd w:val="clear" w:color="auto" w:fill="auto"/>
            <w:vAlign w:val="center"/>
          </w:tcPr>
          <w:p w14:paraId="445C17C9" w14:textId="77777777" w:rsidR="00C60950" w:rsidRPr="000D0E32" w:rsidRDefault="00C60950" w:rsidP="00C60950">
            <w:pPr>
              <w:spacing w:before="0" w:after="0"/>
              <w:rPr>
                <w:b/>
                <w:color w:val="000000"/>
                <w:sz w:val="20"/>
                <w:szCs w:val="20"/>
              </w:rPr>
            </w:pPr>
          </w:p>
        </w:tc>
      </w:tr>
    </w:tbl>
    <w:p w14:paraId="2BC93D45" w14:textId="77777777" w:rsidR="006A5647" w:rsidRDefault="006A5647" w:rsidP="006A5647">
      <w:pPr>
        <w:spacing w:before="0" w:after="0"/>
      </w:pPr>
    </w:p>
    <w:p w14:paraId="1DFA2F75" w14:textId="001C1845" w:rsidR="000D0E32" w:rsidRPr="000D0E32" w:rsidRDefault="000D0E32" w:rsidP="000D0E32">
      <w:pPr>
        <w:rPr>
          <w:lang w:bidi="en-US"/>
        </w:rPr>
      </w:pPr>
      <w:r w:rsidRPr="000D0E32">
        <w:rPr>
          <w:lang w:bidi="en-US"/>
        </w:rPr>
        <w:t xml:space="preserve">Raspoložive snage civilne zaštite </w:t>
      </w:r>
      <w:r w:rsidR="0052513E">
        <w:rPr>
          <w:lang w:bidi="en-US"/>
        </w:rPr>
        <w:t xml:space="preserve">Općine </w:t>
      </w:r>
      <w:r w:rsidR="004135C6">
        <w:rPr>
          <w:lang w:bidi="en-US"/>
        </w:rPr>
        <w:t>Lišane Ostrovičke</w:t>
      </w:r>
      <w:r w:rsidRPr="000D0E32">
        <w:rPr>
          <w:lang w:bidi="en-US"/>
        </w:rPr>
        <w:t xml:space="preserve"> neće biti dostatne za saniranje šteta nastalih kao posljedica potresa VII° MCS, postojećim snagama civilne zaštite </w:t>
      </w:r>
      <w:r w:rsidR="0052513E">
        <w:rPr>
          <w:lang w:bidi="en-US"/>
        </w:rPr>
        <w:t xml:space="preserve">Općine </w:t>
      </w:r>
      <w:r w:rsidR="004135C6">
        <w:rPr>
          <w:lang w:bidi="en-US"/>
        </w:rPr>
        <w:t>Lišane Ostrovičke</w:t>
      </w:r>
      <w:r w:rsidRPr="000D0E32">
        <w:rPr>
          <w:lang w:bidi="en-US"/>
        </w:rPr>
        <w:t xml:space="preserve"> biti će potrebna pomoć sa županijske razine.</w:t>
      </w:r>
    </w:p>
    <w:p w14:paraId="407F2B74" w14:textId="3A96E2AB" w:rsidR="000D0E32" w:rsidRPr="000D0E32" w:rsidRDefault="000D0E32" w:rsidP="000D0E32">
      <w:pPr>
        <w:spacing w:before="0"/>
        <w:jc w:val="center"/>
        <w:rPr>
          <w:rFonts w:eastAsia="Calibri"/>
          <w:bCs/>
          <w:color w:val="54883D"/>
          <w:sz w:val="20"/>
          <w:szCs w:val="18"/>
          <w:lang w:bidi="en-US"/>
        </w:rPr>
      </w:pPr>
      <w:bookmarkStart w:id="319" w:name="_Hlk127870329"/>
      <w:r w:rsidRPr="000D0E32">
        <w:rPr>
          <w:rFonts w:eastAsia="Calibri"/>
          <w:bCs/>
          <w:color w:val="54883D"/>
          <w:sz w:val="20"/>
          <w:szCs w:val="18"/>
          <w:lang w:bidi="en-US"/>
        </w:rPr>
        <w:lastRenderedPageBreak/>
        <w:t xml:space="preserve">Tablica </w:t>
      </w:r>
      <w:r w:rsidR="003670C2" w:rsidRPr="000D0E32">
        <w:rPr>
          <w:rFonts w:eastAsia="Calibri"/>
          <w:bCs/>
          <w:color w:val="54883D"/>
          <w:sz w:val="20"/>
          <w:szCs w:val="18"/>
          <w:lang w:bidi="en-US"/>
        </w:rPr>
        <w:fldChar w:fldCharType="begin"/>
      </w:r>
      <w:r w:rsidRPr="000D0E32">
        <w:rPr>
          <w:rFonts w:eastAsia="Calibri"/>
          <w:bCs/>
          <w:color w:val="54883D"/>
          <w:sz w:val="20"/>
          <w:szCs w:val="18"/>
          <w:lang w:bidi="en-US"/>
        </w:rPr>
        <w:instrText xml:space="preserve"> SEQ Tabela \* ARABIC </w:instrText>
      </w:r>
      <w:r w:rsidR="003670C2" w:rsidRPr="000D0E32">
        <w:rPr>
          <w:rFonts w:eastAsia="Calibri"/>
          <w:bCs/>
          <w:color w:val="54883D"/>
          <w:sz w:val="20"/>
          <w:szCs w:val="18"/>
          <w:lang w:bidi="en-US"/>
        </w:rPr>
        <w:fldChar w:fldCharType="separate"/>
      </w:r>
      <w:r w:rsidR="00DD0006">
        <w:rPr>
          <w:rFonts w:eastAsia="Calibri"/>
          <w:bCs/>
          <w:noProof/>
          <w:color w:val="54883D"/>
          <w:sz w:val="20"/>
          <w:szCs w:val="18"/>
          <w:lang w:bidi="en-US"/>
        </w:rPr>
        <w:t>78</w:t>
      </w:r>
      <w:r w:rsidR="003670C2" w:rsidRPr="000D0E32">
        <w:rPr>
          <w:rFonts w:eastAsia="Calibri"/>
          <w:bCs/>
          <w:noProof/>
          <w:color w:val="54883D"/>
          <w:sz w:val="20"/>
          <w:szCs w:val="18"/>
          <w:lang w:bidi="en-US"/>
        </w:rPr>
        <w:fldChar w:fldCharType="end"/>
      </w:r>
      <w:r w:rsidRPr="000D0E32">
        <w:rPr>
          <w:rFonts w:eastAsia="Calibri"/>
          <w:bCs/>
          <w:color w:val="54883D"/>
          <w:sz w:val="20"/>
          <w:szCs w:val="18"/>
          <w:lang w:bidi="en-US"/>
        </w:rPr>
        <w:t xml:space="preserve">. Spremnost operativnih snaga u slučaju pojave </w:t>
      </w:r>
      <w:r w:rsidR="00A44681">
        <w:rPr>
          <w:rFonts w:eastAsia="Calibri"/>
          <w:bCs/>
          <w:color w:val="54883D"/>
          <w:sz w:val="20"/>
          <w:szCs w:val="18"/>
          <w:lang w:bidi="en-US"/>
        </w:rPr>
        <w:t>olujnog vjetra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52513E" w:rsidRPr="000D0E32" w14:paraId="6D4DA9EA" w14:textId="77777777" w:rsidTr="0052513E">
        <w:trPr>
          <w:trHeight w:val="352"/>
          <w:tblHeader/>
        </w:trPr>
        <w:tc>
          <w:tcPr>
            <w:tcW w:w="4399" w:type="dxa"/>
            <w:vMerge w:val="restart"/>
            <w:shd w:val="clear" w:color="auto" w:fill="auto"/>
            <w:vAlign w:val="center"/>
          </w:tcPr>
          <w:p w14:paraId="69B2C686" w14:textId="11E9AC3E" w:rsidR="0052513E" w:rsidRPr="000D0E32" w:rsidRDefault="00C60950" w:rsidP="0052513E">
            <w:pPr>
              <w:spacing w:before="0" w:after="0"/>
              <w:jc w:val="center"/>
              <w:rPr>
                <w:b/>
                <w:color w:val="000000"/>
                <w:sz w:val="20"/>
                <w:szCs w:val="20"/>
              </w:rPr>
            </w:pPr>
            <w:r>
              <w:rPr>
                <w:b/>
                <w:color w:val="000000"/>
                <w:sz w:val="20"/>
                <w:szCs w:val="20"/>
              </w:rPr>
              <w:t>EKSTREMNE TEMPERATURE</w:t>
            </w:r>
            <w:r w:rsidR="002B5BE5">
              <w:rPr>
                <w:b/>
                <w:color w:val="000000"/>
                <w:sz w:val="20"/>
                <w:szCs w:val="20"/>
              </w:rPr>
              <w:t xml:space="preserve"> - VJETAR</w:t>
            </w:r>
          </w:p>
        </w:tc>
        <w:tc>
          <w:tcPr>
            <w:tcW w:w="1276" w:type="dxa"/>
            <w:shd w:val="clear" w:color="auto" w:fill="FF0000"/>
            <w:vAlign w:val="center"/>
          </w:tcPr>
          <w:p w14:paraId="0A76E42A" w14:textId="77777777" w:rsidR="0052513E" w:rsidRPr="000D0E32" w:rsidRDefault="0052513E" w:rsidP="0052513E">
            <w:pPr>
              <w:spacing w:before="0" w:after="0" w:line="240" w:lineRule="auto"/>
              <w:jc w:val="center"/>
              <w:rPr>
                <w:b/>
                <w:color w:val="000000"/>
                <w:sz w:val="20"/>
                <w:szCs w:val="20"/>
              </w:rPr>
            </w:pPr>
            <w:r w:rsidRPr="000D0E32">
              <w:rPr>
                <w:b/>
                <w:color w:val="000000"/>
                <w:sz w:val="20"/>
                <w:szCs w:val="20"/>
              </w:rPr>
              <w:t>Vrlo niska spremnost</w:t>
            </w:r>
          </w:p>
        </w:tc>
        <w:tc>
          <w:tcPr>
            <w:tcW w:w="1276" w:type="dxa"/>
            <w:shd w:val="clear" w:color="auto" w:fill="FFC000"/>
            <w:vAlign w:val="center"/>
          </w:tcPr>
          <w:p w14:paraId="0E1BDECD" w14:textId="77777777" w:rsidR="0052513E" w:rsidRPr="000D0E32" w:rsidRDefault="0052513E" w:rsidP="0052513E">
            <w:pPr>
              <w:spacing w:before="0" w:after="0"/>
              <w:jc w:val="center"/>
              <w:rPr>
                <w:b/>
                <w:color w:val="000000"/>
                <w:sz w:val="20"/>
                <w:szCs w:val="20"/>
              </w:rPr>
            </w:pPr>
            <w:r w:rsidRPr="000D0E32">
              <w:rPr>
                <w:b/>
                <w:color w:val="000000"/>
                <w:sz w:val="20"/>
                <w:szCs w:val="20"/>
              </w:rPr>
              <w:t>Niska spremnost</w:t>
            </w:r>
          </w:p>
        </w:tc>
        <w:tc>
          <w:tcPr>
            <w:tcW w:w="1417" w:type="dxa"/>
            <w:shd w:val="clear" w:color="auto" w:fill="FFFF00"/>
            <w:vAlign w:val="center"/>
          </w:tcPr>
          <w:p w14:paraId="5E3F1325" w14:textId="77777777" w:rsidR="0052513E" w:rsidRPr="000D0E32" w:rsidRDefault="0052513E" w:rsidP="0052513E">
            <w:pPr>
              <w:spacing w:before="0" w:after="0"/>
              <w:jc w:val="center"/>
              <w:rPr>
                <w:b/>
                <w:color w:val="000000"/>
                <w:sz w:val="20"/>
                <w:szCs w:val="20"/>
              </w:rPr>
            </w:pPr>
            <w:r w:rsidRPr="000D0E32">
              <w:rPr>
                <w:b/>
                <w:color w:val="000000"/>
                <w:sz w:val="20"/>
                <w:szCs w:val="20"/>
              </w:rPr>
              <w:t>Visoka spremnost</w:t>
            </w:r>
          </w:p>
        </w:tc>
        <w:tc>
          <w:tcPr>
            <w:tcW w:w="1372" w:type="dxa"/>
            <w:shd w:val="clear" w:color="auto" w:fill="92D050"/>
            <w:vAlign w:val="center"/>
          </w:tcPr>
          <w:p w14:paraId="34CE66E2" w14:textId="77777777" w:rsidR="0052513E" w:rsidRPr="000D0E32" w:rsidRDefault="0052513E" w:rsidP="0052513E">
            <w:pPr>
              <w:spacing w:before="0" w:after="0"/>
              <w:jc w:val="center"/>
              <w:rPr>
                <w:b/>
                <w:color w:val="000000"/>
                <w:sz w:val="20"/>
                <w:szCs w:val="20"/>
              </w:rPr>
            </w:pPr>
            <w:r w:rsidRPr="000D0E32">
              <w:rPr>
                <w:b/>
                <w:color w:val="000000"/>
                <w:sz w:val="20"/>
                <w:szCs w:val="20"/>
              </w:rPr>
              <w:t>Vrlo visoka spremnost</w:t>
            </w:r>
          </w:p>
        </w:tc>
      </w:tr>
      <w:tr w:rsidR="0052513E" w:rsidRPr="000D0E32" w14:paraId="1B237304" w14:textId="77777777" w:rsidTr="0052513E">
        <w:trPr>
          <w:trHeight w:val="278"/>
          <w:tblHeader/>
        </w:trPr>
        <w:tc>
          <w:tcPr>
            <w:tcW w:w="4399" w:type="dxa"/>
            <w:vMerge/>
            <w:shd w:val="clear" w:color="auto" w:fill="auto"/>
            <w:vAlign w:val="center"/>
          </w:tcPr>
          <w:p w14:paraId="577C7097" w14:textId="77777777" w:rsidR="0052513E" w:rsidRPr="000D0E32" w:rsidRDefault="0052513E" w:rsidP="0052513E">
            <w:pPr>
              <w:spacing w:before="0" w:after="0"/>
              <w:rPr>
                <w:b/>
                <w:color w:val="000000"/>
                <w:sz w:val="20"/>
                <w:szCs w:val="20"/>
              </w:rPr>
            </w:pPr>
          </w:p>
        </w:tc>
        <w:tc>
          <w:tcPr>
            <w:tcW w:w="1276" w:type="dxa"/>
            <w:shd w:val="clear" w:color="auto" w:fill="auto"/>
            <w:vAlign w:val="center"/>
          </w:tcPr>
          <w:p w14:paraId="5BF830FD" w14:textId="77777777" w:rsidR="0052513E" w:rsidRPr="000D0E32" w:rsidRDefault="0052513E" w:rsidP="0052513E">
            <w:pPr>
              <w:spacing w:before="0" w:after="0"/>
              <w:jc w:val="center"/>
              <w:rPr>
                <w:b/>
                <w:color w:val="000000"/>
                <w:sz w:val="20"/>
                <w:szCs w:val="20"/>
              </w:rPr>
            </w:pPr>
            <w:r w:rsidRPr="000D0E32">
              <w:rPr>
                <w:b/>
                <w:color w:val="000000"/>
                <w:sz w:val="20"/>
                <w:szCs w:val="20"/>
              </w:rPr>
              <w:t>4</w:t>
            </w:r>
          </w:p>
        </w:tc>
        <w:tc>
          <w:tcPr>
            <w:tcW w:w="1276" w:type="dxa"/>
            <w:shd w:val="clear" w:color="auto" w:fill="auto"/>
            <w:vAlign w:val="center"/>
          </w:tcPr>
          <w:p w14:paraId="5B7C3579" w14:textId="77777777" w:rsidR="0052513E" w:rsidRPr="000D0E32" w:rsidRDefault="0052513E" w:rsidP="0052513E">
            <w:pPr>
              <w:spacing w:before="0" w:after="0"/>
              <w:jc w:val="center"/>
              <w:rPr>
                <w:b/>
                <w:color w:val="000000"/>
                <w:sz w:val="20"/>
                <w:szCs w:val="20"/>
              </w:rPr>
            </w:pPr>
            <w:r w:rsidRPr="000D0E32">
              <w:rPr>
                <w:b/>
                <w:color w:val="000000"/>
                <w:sz w:val="20"/>
                <w:szCs w:val="20"/>
              </w:rPr>
              <w:t>3</w:t>
            </w:r>
          </w:p>
        </w:tc>
        <w:tc>
          <w:tcPr>
            <w:tcW w:w="1417" w:type="dxa"/>
            <w:shd w:val="clear" w:color="auto" w:fill="auto"/>
            <w:vAlign w:val="center"/>
          </w:tcPr>
          <w:p w14:paraId="471C3B72" w14:textId="77777777" w:rsidR="0052513E" w:rsidRPr="000D0E32" w:rsidRDefault="0052513E" w:rsidP="0052513E">
            <w:pPr>
              <w:spacing w:before="0" w:after="0"/>
              <w:jc w:val="center"/>
              <w:rPr>
                <w:b/>
                <w:color w:val="000000"/>
                <w:sz w:val="20"/>
                <w:szCs w:val="20"/>
              </w:rPr>
            </w:pPr>
            <w:r w:rsidRPr="000D0E32">
              <w:rPr>
                <w:b/>
                <w:color w:val="000000"/>
                <w:sz w:val="20"/>
                <w:szCs w:val="20"/>
              </w:rPr>
              <w:t>2</w:t>
            </w:r>
          </w:p>
        </w:tc>
        <w:tc>
          <w:tcPr>
            <w:tcW w:w="1372" w:type="dxa"/>
            <w:shd w:val="clear" w:color="auto" w:fill="auto"/>
            <w:vAlign w:val="center"/>
          </w:tcPr>
          <w:p w14:paraId="2121721C" w14:textId="77777777" w:rsidR="0052513E" w:rsidRPr="000D0E32" w:rsidRDefault="0052513E" w:rsidP="0052513E">
            <w:pPr>
              <w:spacing w:before="0" w:after="0"/>
              <w:jc w:val="center"/>
              <w:rPr>
                <w:b/>
                <w:color w:val="000000"/>
                <w:sz w:val="20"/>
                <w:szCs w:val="20"/>
              </w:rPr>
            </w:pPr>
            <w:r w:rsidRPr="000D0E32">
              <w:rPr>
                <w:b/>
                <w:color w:val="000000"/>
                <w:sz w:val="20"/>
                <w:szCs w:val="20"/>
              </w:rPr>
              <w:t>1</w:t>
            </w:r>
          </w:p>
        </w:tc>
      </w:tr>
      <w:tr w:rsidR="00C60950" w:rsidRPr="000D0E32" w14:paraId="1A7FD83C" w14:textId="77777777" w:rsidTr="0052513E">
        <w:trPr>
          <w:trHeight w:val="352"/>
        </w:trPr>
        <w:tc>
          <w:tcPr>
            <w:tcW w:w="4399" w:type="dxa"/>
            <w:shd w:val="clear" w:color="auto" w:fill="auto"/>
            <w:vAlign w:val="center"/>
          </w:tcPr>
          <w:p w14:paraId="3A0027EF" w14:textId="3EC8FD67" w:rsidR="00C60950" w:rsidRPr="000D0E32" w:rsidRDefault="00C60950" w:rsidP="00C60950">
            <w:pPr>
              <w:spacing w:before="0" w:after="0"/>
              <w:rPr>
                <w:color w:val="000000"/>
                <w:sz w:val="20"/>
                <w:szCs w:val="20"/>
              </w:rPr>
            </w:pPr>
            <w:r w:rsidRPr="00C60950">
              <w:rPr>
                <w:color w:val="000000"/>
                <w:sz w:val="20"/>
                <w:szCs w:val="20"/>
              </w:rPr>
              <w:t xml:space="preserve">Stožer civilne zaštite Općine </w:t>
            </w:r>
            <w:r w:rsidR="004135C6">
              <w:rPr>
                <w:color w:val="000000"/>
                <w:sz w:val="20"/>
                <w:szCs w:val="20"/>
              </w:rPr>
              <w:t>Lišane Ostrovičke</w:t>
            </w:r>
          </w:p>
        </w:tc>
        <w:tc>
          <w:tcPr>
            <w:tcW w:w="1276" w:type="dxa"/>
            <w:shd w:val="clear" w:color="auto" w:fill="auto"/>
            <w:vAlign w:val="center"/>
          </w:tcPr>
          <w:p w14:paraId="3308E09B" w14:textId="77777777" w:rsidR="00C60950" w:rsidRPr="000D0E32" w:rsidRDefault="00C60950" w:rsidP="00C60950">
            <w:pPr>
              <w:spacing w:before="0"/>
              <w:jc w:val="center"/>
              <w:rPr>
                <w:b/>
                <w:color w:val="000000"/>
                <w:sz w:val="20"/>
                <w:szCs w:val="20"/>
              </w:rPr>
            </w:pPr>
          </w:p>
        </w:tc>
        <w:tc>
          <w:tcPr>
            <w:tcW w:w="1276" w:type="dxa"/>
            <w:shd w:val="clear" w:color="auto" w:fill="auto"/>
            <w:vAlign w:val="center"/>
          </w:tcPr>
          <w:p w14:paraId="769D598C" w14:textId="77777777" w:rsidR="00C60950" w:rsidRPr="000D0E32" w:rsidRDefault="00C60950" w:rsidP="00C60950">
            <w:pPr>
              <w:spacing w:before="0"/>
              <w:jc w:val="center"/>
              <w:rPr>
                <w:b/>
                <w:color w:val="000000"/>
                <w:sz w:val="20"/>
                <w:szCs w:val="20"/>
              </w:rPr>
            </w:pPr>
          </w:p>
        </w:tc>
        <w:tc>
          <w:tcPr>
            <w:tcW w:w="1417" w:type="dxa"/>
            <w:shd w:val="clear" w:color="auto" w:fill="auto"/>
            <w:vAlign w:val="center"/>
          </w:tcPr>
          <w:p w14:paraId="0D813564" w14:textId="77777777" w:rsidR="00C60950" w:rsidRPr="000D0E32" w:rsidRDefault="00C60950" w:rsidP="00C60950">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30E9F59A" w14:textId="77777777" w:rsidR="00C60950" w:rsidRPr="000D0E32" w:rsidRDefault="00C60950" w:rsidP="00C60950">
            <w:pPr>
              <w:spacing w:before="0"/>
              <w:rPr>
                <w:b/>
                <w:color w:val="000000"/>
                <w:sz w:val="20"/>
                <w:szCs w:val="20"/>
              </w:rPr>
            </w:pPr>
          </w:p>
        </w:tc>
      </w:tr>
      <w:tr w:rsidR="00C60950" w:rsidRPr="000D0E32" w14:paraId="375BBB62" w14:textId="77777777" w:rsidTr="0052513E">
        <w:trPr>
          <w:trHeight w:val="352"/>
        </w:trPr>
        <w:tc>
          <w:tcPr>
            <w:tcW w:w="4399" w:type="dxa"/>
            <w:shd w:val="clear" w:color="auto" w:fill="auto"/>
            <w:vAlign w:val="center"/>
          </w:tcPr>
          <w:p w14:paraId="35972D9F" w14:textId="2C834F13" w:rsidR="00C60950" w:rsidRPr="000D0E32" w:rsidRDefault="00C60950" w:rsidP="00C60950">
            <w:pPr>
              <w:spacing w:before="0" w:after="0"/>
              <w:rPr>
                <w:color w:val="000000"/>
                <w:sz w:val="20"/>
                <w:szCs w:val="20"/>
              </w:rPr>
            </w:pPr>
            <w:r w:rsidRPr="00C60950">
              <w:rPr>
                <w:color w:val="000000"/>
                <w:sz w:val="20"/>
                <w:szCs w:val="20"/>
              </w:rPr>
              <w:t xml:space="preserve">Povjerenici i zamjenici povjerenika civilne zaštite Općine </w:t>
            </w:r>
            <w:r w:rsidR="004135C6">
              <w:rPr>
                <w:color w:val="000000"/>
                <w:sz w:val="20"/>
                <w:szCs w:val="20"/>
              </w:rPr>
              <w:t>Lišane Ostrovičke</w:t>
            </w:r>
          </w:p>
        </w:tc>
        <w:tc>
          <w:tcPr>
            <w:tcW w:w="1276" w:type="dxa"/>
            <w:shd w:val="clear" w:color="auto" w:fill="auto"/>
            <w:vAlign w:val="center"/>
          </w:tcPr>
          <w:p w14:paraId="03BDEC9B" w14:textId="77777777" w:rsidR="00C60950" w:rsidRPr="000D0E32" w:rsidRDefault="00C60950" w:rsidP="00C60950">
            <w:pPr>
              <w:spacing w:before="0"/>
              <w:jc w:val="center"/>
              <w:rPr>
                <w:b/>
                <w:color w:val="000000"/>
                <w:sz w:val="20"/>
                <w:szCs w:val="20"/>
              </w:rPr>
            </w:pPr>
          </w:p>
        </w:tc>
        <w:tc>
          <w:tcPr>
            <w:tcW w:w="1276" w:type="dxa"/>
            <w:shd w:val="clear" w:color="auto" w:fill="auto"/>
            <w:vAlign w:val="center"/>
          </w:tcPr>
          <w:p w14:paraId="282AA07F" w14:textId="77777777" w:rsidR="00C60950" w:rsidRPr="000D0E32" w:rsidRDefault="00C60950" w:rsidP="00C60950">
            <w:pPr>
              <w:spacing w:before="0"/>
              <w:jc w:val="center"/>
              <w:rPr>
                <w:b/>
                <w:color w:val="000000"/>
                <w:sz w:val="20"/>
                <w:szCs w:val="20"/>
              </w:rPr>
            </w:pPr>
            <w:r>
              <w:rPr>
                <w:b/>
                <w:color w:val="000000"/>
                <w:sz w:val="20"/>
                <w:szCs w:val="20"/>
              </w:rPr>
              <w:t>x</w:t>
            </w:r>
          </w:p>
        </w:tc>
        <w:tc>
          <w:tcPr>
            <w:tcW w:w="1417" w:type="dxa"/>
            <w:shd w:val="clear" w:color="auto" w:fill="auto"/>
            <w:vAlign w:val="center"/>
          </w:tcPr>
          <w:p w14:paraId="065BE5BB" w14:textId="77777777" w:rsidR="00C60950" w:rsidRPr="000D0E32" w:rsidRDefault="00C60950" w:rsidP="00C60950">
            <w:pPr>
              <w:spacing w:before="0" w:after="0"/>
              <w:jc w:val="center"/>
              <w:rPr>
                <w:b/>
                <w:color w:val="000000"/>
                <w:sz w:val="20"/>
                <w:szCs w:val="20"/>
              </w:rPr>
            </w:pPr>
          </w:p>
        </w:tc>
        <w:tc>
          <w:tcPr>
            <w:tcW w:w="1372" w:type="dxa"/>
            <w:shd w:val="clear" w:color="auto" w:fill="auto"/>
            <w:vAlign w:val="center"/>
          </w:tcPr>
          <w:p w14:paraId="0E88F640" w14:textId="77777777" w:rsidR="00C60950" w:rsidRPr="000D0E32" w:rsidRDefault="00C60950" w:rsidP="00C60950">
            <w:pPr>
              <w:spacing w:before="0"/>
              <w:rPr>
                <w:b/>
                <w:color w:val="000000"/>
                <w:sz w:val="20"/>
                <w:szCs w:val="20"/>
              </w:rPr>
            </w:pPr>
          </w:p>
        </w:tc>
      </w:tr>
      <w:tr w:rsidR="00C60950" w:rsidRPr="000D0E32" w14:paraId="24AE88DF" w14:textId="77777777" w:rsidTr="0052513E">
        <w:trPr>
          <w:trHeight w:val="352"/>
        </w:trPr>
        <w:tc>
          <w:tcPr>
            <w:tcW w:w="4399" w:type="dxa"/>
            <w:shd w:val="clear" w:color="auto" w:fill="auto"/>
            <w:vAlign w:val="center"/>
          </w:tcPr>
          <w:p w14:paraId="5530790A" w14:textId="5D33AA66" w:rsidR="00C60950" w:rsidRPr="000D0E32" w:rsidRDefault="00C60950" w:rsidP="00C60950">
            <w:pPr>
              <w:spacing w:before="0" w:after="0"/>
              <w:rPr>
                <w:color w:val="000000"/>
                <w:sz w:val="20"/>
                <w:szCs w:val="20"/>
              </w:rPr>
            </w:pPr>
            <w:r w:rsidRPr="00C60950">
              <w:rPr>
                <w:color w:val="000000"/>
                <w:sz w:val="20"/>
                <w:szCs w:val="20"/>
              </w:rPr>
              <w:t xml:space="preserve">Vatrogasne snage Općine </w:t>
            </w:r>
            <w:r w:rsidR="004135C6">
              <w:rPr>
                <w:color w:val="000000"/>
                <w:sz w:val="20"/>
                <w:szCs w:val="20"/>
              </w:rPr>
              <w:t>Lišane Ostrovičke</w:t>
            </w:r>
          </w:p>
        </w:tc>
        <w:tc>
          <w:tcPr>
            <w:tcW w:w="1276" w:type="dxa"/>
            <w:shd w:val="clear" w:color="auto" w:fill="auto"/>
            <w:vAlign w:val="center"/>
          </w:tcPr>
          <w:p w14:paraId="3FA057B0" w14:textId="77777777" w:rsidR="00C60950" w:rsidRPr="000D0E32" w:rsidRDefault="00C60950" w:rsidP="00C60950">
            <w:pPr>
              <w:spacing w:before="0"/>
              <w:rPr>
                <w:b/>
                <w:color w:val="000000"/>
                <w:sz w:val="20"/>
                <w:szCs w:val="20"/>
              </w:rPr>
            </w:pPr>
          </w:p>
        </w:tc>
        <w:tc>
          <w:tcPr>
            <w:tcW w:w="1276" w:type="dxa"/>
            <w:shd w:val="clear" w:color="auto" w:fill="auto"/>
            <w:vAlign w:val="center"/>
          </w:tcPr>
          <w:p w14:paraId="0550D9BA" w14:textId="77777777" w:rsidR="00C60950" w:rsidRPr="000D0E32" w:rsidRDefault="00C60950" w:rsidP="00C60950">
            <w:pPr>
              <w:spacing w:before="0" w:after="0"/>
              <w:jc w:val="center"/>
              <w:rPr>
                <w:b/>
                <w:color w:val="000000"/>
                <w:sz w:val="20"/>
                <w:szCs w:val="20"/>
              </w:rPr>
            </w:pPr>
          </w:p>
        </w:tc>
        <w:tc>
          <w:tcPr>
            <w:tcW w:w="1417" w:type="dxa"/>
            <w:shd w:val="clear" w:color="auto" w:fill="auto"/>
            <w:vAlign w:val="center"/>
          </w:tcPr>
          <w:p w14:paraId="09BD5F6F" w14:textId="7D7E5425" w:rsidR="00C60950" w:rsidRPr="000D0E32" w:rsidRDefault="00A44681" w:rsidP="00C60950">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4102D4E7" w14:textId="7ACBF4E1" w:rsidR="00C60950" w:rsidRPr="000D0E32" w:rsidRDefault="00C60950" w:rsidP="001B1BF6">
            <w:pPr>
              <w:spacing w:before="0" w:after="0"/>
              <w:jc w:val="center"/>
              <w:rPr>
                <w:b/>
                <w:color w:val="000000"/>
                <w:sz w:val="20"/>
                <w:szCs w:val="20"/>
              </w:rPr>
            </w:pPr>
          </w:p>
        </w:tc>
      </w:tr>
      <w:tr w:rsidR="00C60950" w:rsidRPr="000D0E32" w14:paraId="71245873" w14:textId="77777777" w:rsidTr="0052513E">
        <w:trPr>
          <w:trHeight w:val="352"/>
        </w:trPr>
        <w:tc>
          <w:tcPr>
            <w:tcW w:w="4399" w:type="dxa"/>
            <w:shd w:val="clear" w:color="auto" w:fill="auto"/>
            <w:vAlign w:val="center"/>
          </w:tcPr>
          <w:p w14:paraId="3047DF94" w14:textId="526BFD55" w:rsidR="00C60950" w:rsidRPr="000D0E32" w:rsidRDefault="00C60950" w:rsidP="00C60950">
            <w:pPr>
              <w:spacing w:before="0" w:after="0"/>
              <w:rPr>
                <w:color w:val="000000"/>
                <w:sz w:val="20"/>
                <w:szCs w:val="20"/>
              </w:rPr>
            </w:pPr>
            <w:r>
              <w:rPr>
                <w:color w:val="000000"/>
                <w:sz w:val="20"/>
                <w:szCs w:val="20"/>
              </w:rPr>
              <w:t>Postrojba civilne zaštite opće namjene</w:t>
            </w:r>
          </w:p>
        </w:tc>
        <w:tc>
          <w:tcPr>
            <w:tcW w:w="1276" w:type="dxa"/>
            <w:shd w:val="clear" w:color="auto" w:fill="auto"/>
            <w:vAlign w:val="center"/>
          </w:tcPr>
          <w:p w14:paraId="50590339" w14:textId="77777777" w:rsidR="00C60950" w:rsidRPr="000D0E32" w:rsidRDefault="00C60950" w:rsidP="00C60950">
            <w:pPr>
              <w:spacing w:before="0"/>
              <w:rPr>
                <w:b/>
                <w:color w:val="000000"/>
                <w:sz w:val="20"/>
                <w:szCs w:val="20"/>
              </w:rPr>
            </w:pPr>
          </w:p>
        </w:tc>
        <w:tc>
          <w:tcPr>
            <w:tcW w:w="1276" w:type="dxa"/>
            <w:shd w:val="clear" w:color="auto" w:fill="auto"/>
            <w:vAlign w:val="center"/>
          </w:tcPr>
          <w:p w14:paraId="01DD8AB9" w14:textId="096151F3" w:rsidR="00C60950" w:rsidRPr="000D0E32" w:rsidRDefault="001B1BF6" w:rsidP="00C60950">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2B1F914F" w14:textId="77777777" w:rsidR="00C60950" w:rsidRDefault="00C60950" w:rsidP="00C60950">
            <w:pPr>
              <w:spacing w:before="0" w:after="0"/>
              <w:jc w:val="center"/>
              <w:rPr>
                <w:b/>
                <w:color w:val="000000"/>
                <w:sz w:val="20"/>
                <w:szCs w:val="20"/>
              </w:rPr>
            </w:pPr>
          </w:p>
        </w:tc>
        <w:tc>
          <w:tcPr>
            <w:tcW w:w="1372" w:type="dxa"/>
            <w:shd w:val="clear" w:color="auto" w:fill="auto"/>
            <w:vAlign w:val="center"/>
          </w:tcPr>
          <w:p w14:paraId="75163CB8" w14:textId="77777777" w:rsidR="00C60950" w:rsidRPr="000D0E32" w:rsidRDefault="00C60950" w:rsidP="00C60950">
            <w:pPr>
              <w:spacing w:before="0"/>
              <w:rPr>
                <w:b/>
                <w:color w:val="000000"/>
                <w:sz w:val="20"/>
                <w:szCs w:val="20"/>
              </w:rPr>
            </w:pPr>
          </w:p>
        </w:tc>
      </w:tr>
      <w:tr w:rsidR="00C60950" w:rsidRPr="000D0E32" w14:paraId="7AAA831C" w14:textId="77777777" w:rsidTr="0052513E">
        <w:trPr>
          <w:trHeight w:val="362"/>
        </w:trPr>
        <w:tc>
          <w:tcPr>
            <w:tcW w:w="4399" w:type="dxa"/>
            <w:shd w:val="clear" w:color="auto" w:fill="auto"/>
            <w:vAlign w:val="center"/>
          </w:tcPr>
          <w:p w14:paraId="56C59C84" w14:textId="2DE8B98E" w:rsidR="00C60950" w:rsidRPr="000D0E32" w:rsidRDefault="00C60950" w:rsidP="00C60950">
            <w:pPr>
              <w:spacing w:before="0" w:after="0"/>
              <w:rPr>
                <w:color w:val="000000"/>
                <w:sz w:val="20"/>
                <w:szCs w:val="20"/>
                <w:u w:val="single"/>
              </w:rPr>
            </w:pPr>
            <w:r w:rsidRPr="00C60950">
              <w:rPr>
                <w:color w:val="000000"/>
                <w:sz w:val="20"/>
                <w:szCs w:val="20"/>
              </w:rPr>
              <w:t xml:space="preserve">GDCK </w:t>
            </w:r>
            <w:r w:rsidR="004135C6">
              <w:rPr>
                <w:color w:val="000000"/>
                <w:sz w:val="20"/>
                <w:szCs w:val="20"/>
              </w:rPr>
              <w:t>Benkovac</w:t>
            </w:r>
          </w:p>
        </w:tc>
        <w:tc>
          <w:tcPr>
            <w:tcW w:w="1276" w:type="dxa"/>
            <w:shd w:val="clear" w:color="auto" w:fill="auto"/>
            <w:vAlign w:val="center"/>
          </w:tcPr>
          <w:p w14:paraId="7612550F" w14:textId="77777777" w:rsidR="00C60950" w:rsidRPr="000D0E32" w:rsidRDefault="00C60950" w:rsidP="00C60950">
            <w:pPr>
              <w:spacing w:before="0" w:after="0"/>
              <w:jc w:val="center"/>
              <w:rPr>
                <w:b/>
                <w:color w:val="000000"/>
                <w:sz w:val="20"/>
                <w:szCs w:val="20"/>
              </w:rPr>
            </w:pPr>
          </w:p>
        </w:tc>
        <w:tc>
          <w:tcPr>
            <w:tcW w:w="1276" w:type="dxa"/>
            <w:shd w:val="clear" w:color="auto" w:fill="auto"/>
            <w:vAlign w:val="center"/>
          </w:tcPr>
          <w:p w14:paraId="385609E0" w14:textId="77777777" w:rsidR="00C60950" w:rsidRPr="000D0E32" w:rsidRDefault="00C60950" w:rsidP="00C60950">
            <w:pPr>
              <w:spacing w:before="0" w:after="0"/>
              <w:jc w:val="center"/>
              <w:rPr>
                <w:b/>
                <w:color w:val="000000"/>
                <w:sz w:val="20"/>
                <w:szCs w:val="20"/>
              </w:rPr>
            </w:pPr>
          </w:p>
        </w:tc>
        <w:tc>
          <w:tcPr>
            <w:tcW w:w="1417" w:type="dxa"/>
            <w:shd w:val="clear" w:color="auto" w:fill="auto"/>
            <w:vAlign w:val="center"/>
          </w:tcPr>
          <w:p w14:paraId="57C59FBB" w14:textId="77777777" w:rsidR="00C60950" w:rsidRPr="000D0E32" w:rsidRDefault="00C60950" w:rsidP="00C60950">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538D9C1A" w14:textId="77777777" w:rsidR="00C60950" w:rsidRPr="000D0E32" w:rsidRDefault="00C60950" w:rsidP="00C60950">
            <w:pPr>
              <w:spacing w:before="0" w:after="0"/>
              <w:rPr>
                <w:b/>
                <w:color w:val="000000"/>
                <w:sz w:val="20"/>
                <w:szCs w:val="20"/>
              </w:rPr>
            </w:pPr>
          </w:p>
        </w:tc>
      </w:tr>
      <w:tr w:rsidR="00C60950" w:rsidRPr="000D0E32" w14:paraId="5BE93DBC" w14:textId="77777777" w:rsidTr="0052513E">
        <w:trPr>
          <w:trHeight w:val="362"/>
        </w:trPr>
        <w:tc>
          <w:tcPr>
            <w:tcW w:w="4399" w:type="dxa"/>
            <w:shd w:val="clear" w:color="auto" w:fill="auto"/>
            <w:vAlign w:val="center"/>
          </w:tcPr>
          <w:p w14:paraId="7A74B810" w14:textId="6B15EFAB" w:rsidR="00C60950" w:rsidRPr="000D0E32" w:rsidRDefault="00C60950" w:rsidP="00C60950">
            <w:pPr>
              <w:spacing w:before="0" w:after="0"/>
              <w:rPr>
                <w:color w:val="000000"/>
                <w:sz w:val="20"/>
                <w:szCs w:val="20"/>
                <w:u w:val="single"/>
              </w:rPr>
            </w:pPr>
            <w:r w:rsidRPr="00C60950">
              <w:rPr>
                <w:color w:val="000000"/>
                <w:sz w:val="20"/>
                <w:szCs w:val="20"/>
              </w:rPr>
              <w:t xml:space="preserve">HGSS-Stanica </w:t>
            </w:r>
            <w:r>
              <w:rPr>
                <w:color w:val="000000"/>
                <w:sz w:val="20"/>
                <w:szCs w:val="20"/>
              </w:rPr>
              <w:t>Zadar</w:t>
            </w:r>
          </w:p>
        </w:tc>
        <w:tc>
          <w:tcPr>
            <w:tcW w:w="1276" w:type="dxa"/>
            <w:shd w:val="clear" w:color="auto" w:fill="auto"/>
            <w:vAlign w:val="center"/>
          </w:tcPr>
          <w:p w14:paraId="6AC6376B" w14:textId="77777777" w:rsidR="00C60950" w:rsidRPr="000D0E32" w:rsidRDefault="00C60950" w:rsidP="00C60950">
            <w:pPr>
              <w:spacing w:before="0" w:after="0"/>
              <w:jc w:val="center"/>
              <w:rPr>
                <w:b/>
                <w:color w:val="000000"/>
                <w:sz w:val="20"/>
                <w:szCs w:val="20"/>
              </w:rPr>
            </w:pPr>
          </w:p>
        </w:tc>
        <w:tc>
          <w:tcPr>
            <w:tcW w:w="1276" w:type="dxa"/>
            <w:shd w:val="clear" w:color="auto" w:fill="auto"/>
            <w:vAlign w:val="center"/>
          </w:tcPr>
          <w:p w14:paraId="5148FC94" w14:textId="77777777" w:rsidR="00C60950" w:rsidRPr="000D0E32" w:rsidRDefault="00C60950" w:rsidP="00C60950">
            <w:pPr>
              <w:spacing w:before="0" w:after="0"/>
              <w:jc w:val="center"/>
              <w:rPr>
                <w:b/>
                <w:color w:val="000000"/>
                <w:sz w:val="20"/>
                <w:szCs w:val="20"/>
              </w:rPr>
            </w:pPr>
          </w:p>
        </w:tc>
        <w:tc>
          <w:tcPr>
            <w:tcW w:w="1417" w:type="dxa"/>
            <w:shd w:val="clear" w:color="auto" w:fill="auto"/>
            <w:vAlign w:val="center"/>
          </w:tcPr>
          <w:p w14:paraId="780EAB94" w14:textId="77777777" w:rsidR="00C60950" w:rsidRPr="000D0E32" w:rsidRDefault="00C60950" w:rsidP="00C60950">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65D94998" w14:textId="77777777" w:rsidR="00C60950" w:rsidRPr="000D0E32" w:rsidRDefault="00C60950" w:rsidP="00C60950">
            <w:pPr>
              <w:spacing w:before="0" w:after="0"/>
              <w:rPr>
                <w:b/>
                <w:color w:val="000000"/>
                <w:sz w:val="20"/>
                <w:szCs w:val="20"/>
              </w:rPr>
            </w:pPr>
          </w:p>
        </w:tc>
      </w:tr>
      <w:tr w:rsidR="00C60950" w:rsidRPr="000D0E32" w14:paraId="3BEF0064" w14:textId="77777777" w:rsidTr="0052513E">
        <w:trPr>
          <w:trHeight w:val="352"/>
        </w:trPr>
        <w:tc>
          <w:tcPr>
            <w:tcW w:w="4399" w:type="dxa"/>
            <w:shd w:val="clear" w:color="auto" w:fill="auto"/>
            <w:vAlign w:val="center"/>
          </w:tcPr>
          <w:p w14:paraId="1DF23642" w14:textId="78678C9E" w:rsidR="00C60950" w:rsidRPr="000D0E32" w:rsidRDefault="00C60950" w:rsidP="00C60950">
            <w:pPr>
              <w:spacing w:before="0" w:after="0"/>
              <w:rPr>
                <w:color w:val="000000"/>
                <w:sz w:val="20"/>
                <w:szCs w:val="20"/>
              </w:rPr>
            </w:pPr>
            <w:r w:rsidRPr="00C60950">
              <w:rPr>
                <w:color w:val="000000"/>
                <w:sz w:val="20"/>
                <w:szCs w:val="20"/>
              </w:rPr>
              <w:t xml:space="preserve">Pravne osobe i udruge od interesa za sustav civilne zaštite Općine </w:t>
            </w:r>
            <w:r w:rsidR="004135C6">
              <w:rPr>
                <w:color w:val="000000"/>
                <w:sz w:val="20"/>
                <w:szCs w:val="20"/>
              </w:rPr>
              <w:t>Lišane Ostrovičke</w:t>
            </w:r>
          </w:p>
        </w:tc>
        <w:tc>
          <w:tcPr>
            <w:tcW w:w="1276" w:type="dxa"/>
            <w:shd w:val="clear" w:color="auto" w:fill="auto"/>
            <w:vAlign w:val="center"/>
          </w:tcPr>
          <w:p w14:paraId="70183719" w14:textId="77777777" w:rsidR="00C60950" w:rsidRPr="000D0E32" w:rsidRDefault="00C60950" w:rsidP="00C60950">
            <w:pPr>
              <w:spacing w:before="0" w:after="0"/>
              <w:rPr>
                <w:b/>
                <w:color w:val="000000"/>
                <w:sz w:val="20"/>
                <w:szCs w:val="20"/>
              </w:rPr>
            </w:pPr>
          </w:p>
        </w:tc>
        <w:tc>
          <w:tcPr>
            <w:tcW w:w="1276" w:type="dxa"/>
            <w:shd w:val="clear" w:color="auto" w:fill="auto"/>
            <w:vAlign w:val="center"/>
          </w:tcPr>
          <w:p w14:paraId="6C06B1F7" w14:textId="77777777" w:rsidR="00C60950" w:rsidRPr="000D0E32" w:rsidRDefault="00C60950" w:rsidP="00C60950">
            <w:pPr>
              <w:spacing w:before="0" w:after="0"/>
              <w:jc w:val="center"/>
              <w:rPr>
                <w:b/>
                <w:color w:val="000000"/>
                <w:sz w:val="20"/>
                <w:szCs w:val="20"/>
              </w:rPr>
            </w:pPr>
          </w:p>
        </w:tc>
        <w:tc>
          <w:tcPr>
            <w:tcW w:w="1417" w:type="dxa"/>
            <w:shd w:val="clear" w:color="auto" w:fill="auto"/>
            <w:vAlign w:val="center"/>
          </w:tcPr>
          <w:p w14:paraId="57E6428C" w14:textId="77777777" w:rsidR="00C60950" w:rsidRPr="000D0E32" w:rsidRDefault="00C60950" w:rsidP="00C60950">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3793CB67" w14:textId="77777777" w:rsidR="00C60950" w:rsidRPr="000D0E32" w:rsidRDefault="00C60950" w:rsidP="00C60950">
            <w:pPr>
              <w:spacing w:before="0" w:after="0"/>
              <w:rPr>
                <w:b/>
                <w:color w:val="000000"/>
                <w:sz w:val="20"/>
                <w:szCs w:val="20"/>
              </w:rPr>
            </w:pPr>
          </w:p>
        </w:tc>
      </w:tr>
      <w:tr w:rsidR="00C60950" w:rsidRPr="000D0E32" w14:paraId="23A7A67A" w14:textId="77777777" w:rsidTr="0052513E">
        <w:trPr>
          <w:trHeight w:val="362"/>
        </w:trPr>
        <w:tc>
          <w:tcPr>
            <w:tcW w:w="4399" w:type="dxa"/>
            <w:shd w:val="clear" w:color="auto" w:fill="auto"/>
            <w:vAlign w:val="center"/>
          </w:tcPr>
          <w:p w14:paraId="5AEECB3A" w14:textId="7C228034" w:rsidR="00C60950" w:rsidRPr="000D0E32" w:rsidRDefault="00C60950" w:rsidP="00C60950">
            <w:pPr>
              <w:spacing w:before="0" w:after="0"/>
              <w:rPr>
                <w:color w:val="000000"/>
                <w:sz w:val="20"/>
                <w:szCs w:val="20"/>
              </w:rPr>
            </w:pPr>
            <w:r w:rsidRPr="00C60950">
              <w:rPr>
                <w:color w:val="000000"/>
                <w:sz w:val="20"/>
                <w:szCs w:val="20"/>
                <w:u w:val="single"/>
              </w:rPr>
              <w:t>Područje reagiranja - zbirno</w:t>
            </w:r>
          </w:p>
        </w:tc>
        <w:tc>
          <w:tcPr>
            <w:tcW w:w="1276" w:type="dxa"/>
            <w:shd w:val="clear" w:color="auto" w:fill="auto"/>
            <w:vAlign w:val="center"/>
          </w:tcPr>
          <w:p w14:paraId="15F7542D" w14:textId="77777777" w:rsidR="00C60950" w:rsidRPr="000D0E32" w:rsidRDefault="00C60950" w:rsidP="00C60950">
            <w:pPr>
              <w:spacing w:before="0" w:after="0"/>
              <w:rPr>
                <w:b/>
                <w:color w:val="000000"/>
                <w:sz w:val="20"/>
                <w:szCs w:val="20"/>
              </w:rPr>
            </w:pPr>
          </w:p>
        </w:tc>
        <w:tc>
          <w:tcPr>
            <w:tcW w:w="1276" w:type="dxa"/>
            <w:shd w:val="clear" w:color="auto" w:fill="auto"/>
            <w:vAlign w:val="center"/>
          </w:tcPr>
          <w:p w14:paraId="4C650F99" w14:textId="77777777" w:rsidR="00C60950" w:rsidRPr="000D0E32" w:rsidRDefault="00C60950" w:rsidP="00C60950">
            <w:pPr>
              <w:spacing w:before="0" w:after="0"/>
              <w:jc w:val="center"/>
              <w:rPr>
                <w:b/>
                <w:color w:val="000000"/>
                <w:sz w:val="20"/>
                <w:szCs w:val="20"/>
              </w:rPr>
            </w:pPr>
          </w:p>
        </w:tc>
        <w:tc>
          <w:tcPr>
            <w:tcW w:w="1417" w:type="dxa"/>
            <w:shd w:val="clear" w:color="auto" w:fill="auto"/>
            <w:vAlign w:val="center"/>
          </w:tcPr>
          <w:p w14:paraId="5C1444D6" w14:textId="77777777" w:rsidR="00C60950" w:rsidRPr="000D0E32" w:rsidRDefault="00C60950" w:rsidP="00C60950">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10A1A0EF" w14:textId="77777777" w:rsidR="00C60950" w:rsidRPr="000D0E32" w:rsidRDefault="00C60950" w:rsidP="00C60950">
            <w:pPr>
              <w:spacing w:before="0" w:after="0"/>
              <w:rPr>
                <w:b/>
                <w:color w:val="000000"/>
                <w:sz w:val="20"/>
                <w:szCs w:val="20"/>
              </w:rPr>
            </w:pPr>
          </w:p>
        </w:tc>
      </w:tr>
    </w:tbl>
    <w:p w14:paraId="71AA4BE4" w14:textId="77777777" w:rsidR="006A5647" w:rsidRDefault="006A5647" w:rsidP="006A5647">
      <w:pPr>
        <w:spacing w:before="0" w:after="0"/>
      </w:pPr>
    </w:p>
    <w:p w14:paraId="6DFA6376" w14:textId="2BF9F3E5" w:rsidR="001B1BF6" w:rsidRPr="000D0E32" w:rsidRDefault="001B1BF6" w:rsidP="001B1BF6">
      <w:r w:rsidRPr="000D0E32">
        <w:t xml:space="preserve">Raspoložive snage civilne zaštite </w:t>
      </w:r>
      <w:r>
        <w:t xml:space="preserve">Općine </w:t>
      </w:r>
      <w:r w:rsidR="004135C6">
        <w:t>Lišane Ostrovičke</w:t>
      </w:r>
      <w:r w:rsidRPr="000D0E32">
        <w:t xml:space="preserve"> biti će dostatne za saniranje šteta nastalih kao posljedica </w:t>
      </w:r>
      <w:r w:rsidR="00A44681">
        <w:t>olujnog vjetra</w:t>
      </w:r>
      <w:r w:rsidRPr="000D0E32">
        <w:t>.</w:t>
      </w:r>
    </w:p>
    <w:bookmarkEnd w:id="319"/>
    <w:p w14:paraId="57AA9201" w14:textId="1855CA68" w:rsidR="000D0E32" w:rsidRPr="000D0E32" w:rsidRDefault="000D0E32" w:rsidP="000D0E32">
      <w:pPr>
        <w:spacing w:before="0"/>
        <w:jc w:val="center"/>
        <w:rPr>
          <w:rFonts w:eastAsia="Calibri"/>
          <w:bCs/>
          <w:color w:val="54883D"/>
          <w:sz w:val="20"/>
          <w:szCs w:val="18"/>
          <w:lang w:bidi="en-US"/>
        </w:rPr>
      </w:pPr>
      <w:r w:rsidRPr="000D0E32">
        <w:rPr>
          <w:rFonts w:eastAsia="Calibri"/>
          <w:bCs/>
          <w:color w:val="54883D"/>
          <w:sz w:val="20"/>
          <w:szCs w:val="18"/>
          <w:lang w:bidi="en-US"/>
        </w:rPr>
        <w:t xml:space="preserve">Tablica </w:t>
      </w:r>
      <w:r w:rsidR="003670C2" w:rsidRPr="000D0E32">
        <w:rPr>
          <w:rFonts w:eastAsia="Calibri"/>
          <w:bCs/>
          <w:color w:val="54883D"/>
          <w:sz w:val="20"/>
          <w:szCs w:val="18"/>
          <w:lang w:bidi="en-US"/>
        </w:rPr>
        <w:fldChar w:fldCharType="begin"/>
      </w:r>
      <w:r w:rsidRPr="000D0E32">
        <w:rPr>
          <w:rFonts w:eastAsia="Calibri"/>
          <w:bCs/>
          <w:color w:val="54883D"/>
          <w:sz w:val="20"/>
          <w:szCs w:val="18"/>
          <w:lang w:bidi="en-US"/>
        </w:rPr>
        <w:instrText xml:space="preserve"> SEQ Tabela \* ARABIC </w:instrText>
      </w:r>
      <w:r w:rsidR="003670C2" w:rsidRPr="000D0E32">
        <w:rPr>
          <w:rFonts w:eastAsia="Calibri"/>
          <w:bCs/>
          <w:color w:val="54883D"/>
          <w:sz w:val="20"/>
          <w:szCs w:val="18"/>
          <w:lang w:bidi="en-US"/>
        </w:rPr>
        <w:fldChar w:fldCharType="separate"/>
      </w:r>
      <w:r w:rsidR="00DD0006">
        <w:rPr>
          <w:rFonts w:eastAsia="Calibri"/>
          <w:bCs/>
          <w:noProof/>
          <w:color w:val="54883D"/>
          <w:sz w:val="20"/>
          <w:szCs w:val="18"/>
          <w:lang w:bidi="en-US"/>
        </w:rPr>
        <w:t>79</w:t>
      </w:r>
      <w:r w:rsidR="003670C2" w:rsidRPr="000D0E32">
        <w:rPr>
          <w:rFonts w:eastAsia="Calibri"/>
          <w:bCs/>
          <w:noProof/>
          <w:color w:val="54883D"/>
          <w:sz w:val="20"/>
          <w:szCs w:val="18"/>
          <w:lang w:bidi="en-US"/>
        </w:rPr>
        <w:fldChar w:fldCharType="end"/>
      </w:r>
      <w:r w:rsidRPr="000D0E32">
        <w:rPr>
          <w:rFonts w:eastAsia="Calibri"/>
          <w:bCs/>
          <w:color w:val="54883D"/>
          <w:sz w:val="20"/>
          <w:szCs w:val="18"/>
          <w:lang w:bidi="en-US"/>
        </w:rPr>
        <w:t xml:space="preserve">. Spremnost operativnih snaga u slučaju pojave </w:t>
      </w:r>
      <w:r w:rsidR="001B1BF6">
        <w:rPr>
          <w:rFonts w:eastAsia="Calibri"/>
          <w:bCs/>
          <w:color w:val="54883D"/>
          <w:sz w:val="20"/>
          <w:szCs w:val="18"/>
          <w:lang w:bidi="en-US"/>
        </w:rPr>
        <w:t>epidemija i pandemija</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52513E" w:rsidRPr="000D0E32" w14:paraId="3D033472" w14:textId="77777777" w:rsidTr="0052513E">
        <w:trPr>
          <w:trHeight w:val="352"/>
          <w:tblHeader/>
        </w:trPr>
        <w:tc>
          <w:tcPr>
            <w:tcW w:w="4399" w:type="dxa"/>
            <w:vMerge w:val="restart"/>
            <w:shd w:val="clear" w:color="auto" w:fill="auto"/>
            <w:vAlign w:val="center"/>
          </w:tcPr>
          <w:p w14:paraId="45B0045C" w14:textId="749AF87B" w:rsidR="0052513E" w:rsidRPr="000D0E32" w:rsidRDefault="004135C6" w:rsidP="0052513E">
            <w:pPr>
              <w:spacing w:before="0" w:after="0"/>
              <w:jc w:val="center"/>
              <w:rPr>
                <w:b/>
                <w:color w:val="000000"/>
                <w:sz w:val="20"/>
                <w:szCs w:val="20"/>
              </w:rPr>
            </w:pPr>
            <w:r>
              <w:rPr>
                <w:b/>
                <w:color w:val="000000"/>
                <w:sz w:val="20"/>
                <w:szCs w:val="20"/>
              </w:rPr>
              <w:t>EPIDEMIJA I PANDEMIJA</w:t>
            </w:r>
          </w:p>
        </w:tc>
        <w:tc>
          <w:tcPr>
            <w:tcW w:w="1276" w:type="dxa"/>
            <w:shd w:val="clear" w:color="auto" w:fill="FF0000"/>
            <w:vAlign w:val="center"/>
          </w:tcPr>
          <w:p w14:paraId="0CA408A7" w14:textId="77777777" w:rsidR="0052513E" w:rsidRPr="000D0E32" w:rsidRDefault="0052513E" w:rsidP="0052513E">
            <w:pPr>
              <w:spacing w:before="0" w:after="0" w:line="240" w:lineRule="auto"/>
              <w:jc w:val="center"/>
              <w:rPr>
                <w:b/>
                <w:color w:val="000000"/>
                <w:sz w:val="20"/>
                <w:szCs w:val="20"/>
              </w:rPr>
            </w:pPr>
            <w:r w:rsidRPr="000D0E32">
              <w:rPr>
                <w:b/>
                <w:color w:val="000000"/>
                <w:sz w:val="20"/>
                <w:szCs w:val="20"/>
              </w:rPr>
              <w:t>Vrlo niska spremnost</w:t>
            </w:r>
          </w:p>
        </w:tc>
        <w:tc>
          <w:tcPr>
            <w:tcW w:w="1276" w:type="dxa"/>
            <w:shd w:val="clear" w:color="auto" w:fill="FFC000"/>
            <w:vAlign w:val="center"/>
          </w:tcPr>
          <w:p w14:paraId="0BECB03C" w14:textId="77777777" w:rsidR="0052513E" w:rsidRPr="000D0E32" w:rsidRDefault="0052513E" w:rsidP="0052513E">
            <w:pPr>
              <w:spacing w:before="0" w:after="0"/>
              <w:jc w:val="center"/>
              <w:rPr>
                <w:b/>
                <w:color w:val="000000"/>
                <w:sz w:val="20"/>
                <w:szCs w:val="20"/>
              </w:rPr>
            </w:pPr>
            <w:r w:rsidRPr="000D0E32">
              <w:rPr>
                <w:b/>
                <w:color w:val="000000"/>
                <w:sz w:val="20"/>
                <w:szCs w:val="20"/>
              </w:rPr>
              <w:t>Niska spremnost</w:t>
            </w:r>
          </w:p>
        </w:tc>
        <w:tc>
          <w:tcPr>
            <w:tcW w:w="1417" w:type="dxa"/>
            <w:shd w:val="clear" w:color="auto" w:fill="FFFF00"/>
            <w:vAlign w:val="center"/>
          </w:tcPr>
          <w:p w14:paraId="12319ECE" w14:textId="77777777" w:rsidR="0052513E" w:rsidRPr="000D0E32" w:rsidRDefault="0052513E" w:rsidP="0052513E">
            <w:pPr>
              <w:spacing w:before="0" w:after="0"/>
              <w:jc w:val="center"/>
              <w:rPr>
                <w:b/>
                <w:color w:val="000000"/>
                <w:sz w:val="20"/>
                <w:szCs w:val="20"/>
              </w:rPr>
            </w:pPr>
            <w:r w:rsidRPr="000D0E32">
              <w:rPr>
                <w:b/>
                <w:color w:val="000000"/>
                <w:sz w:val="20"/>
                <w:szCs w:val="20"/>
              </w:rPr>
              <w:t>Visoka spremnost</w:t>
            </w:r>
          </w:p>
        </w:tc>
        <w:tc>
          <w:tcPr>
            <w:tcW w:w="1372" w:type="dxa"/>
            <w:shd w:val="clear" w:color="auto" w:fill="92D050"/>
            <w:vAlign w:val="center"/>
          </w:tcPr>
          <w:p w14:paraId="14A5F05F" w14:textId="77777777" w:rsidR="0052513E" w:rsidRPr="000D0E32" w:rsidRDefault="0052513E" w:rsidP="0052513E">
            <w:pPr>
              <w:spacing w:before="0" w:after="0"/>
              <w:jc w:val="center"/>
              <w:rPr>
                <w:b/>
                <w:color w:val="000000"/>
                <w:sz w:val="20"/>
                <w:szCs w:val="20"/>
              </w:rPr>
            </w:pPr>
            <w:r w:rsidRPr="000D0E32">
              <w:rPr>
                <w:b/>
                <w:color w:val="000000"/>
                <w:sz w:val="20"/>
                <w:szCs w:val="20"/>
              </w:rPr>
              <w:t>Vrlo visoka spremnost</w:t>
            </w:r>
          </w:p>
        </w:tc>
      </w:tr>
      <w:tr w:rsidR="0052513E" w:rsidRPr="000D0E32" w14:paraId="14F70C03" w14:textId="77777777" w:rsidTr="0052513E">
        <w:trPr>
          <w:trHeight w:val="278"/>
          <w:tblHeader/>
        </w:trPr>
        <w:tc>
          <w:tcPr>
            <w:tcW w:w="4399" w:type="dxa"/>
            <w:vMerge/>
            <w:shd w:val="clear" w:color="auto" w:fill="auto"/>
            <w:vAlign w:val="center"/>
          </w:tcPr>
          <w:p w14:paraId="3EFFBB47" w14:textId="77777777" w:rsidR="0052513E" w:rsidRPr="000D0E32" w:rsidRDefault="0052513E" w:rsidP="0052513E">
            <w:pPr>
              <w:spacing w:before="0" w:after="0"/>
              <w:rPr>
                <w:b/>
                <w:color w:val="000000"/>
                <w:sz w:val="20"/>
                <w:szCs w:val="20"/>
              </w:rPr>
            </w:pPr>
          </w:p>
        </w:tc>
        <w:tc>
          <w:tcPr>
            <w:tcW w:w="1276" w:type="dxa"/>
            <w:shd w:val="clear" w:color="auto" w:fill="auto"/>
            <w:vAlign w:val="center"/>
          </w:tcPr>
          <w:p w14:paraId="73C05FAB" w14:textId="77777777" w:rsidR="0052513E" w:rsidRPr="000D0E32" w:rsidRDefault="0052513E" w:rsidP="0052513E">
            <w:pPr>
              <w:spacing w:before="0" w:after="0"/>
              <w:jc w:val="center"/>
              <w:rPr>
                <w:b/>
                <w:color w:val="000000"/>
                <w:sz w:val="20"/>
                <w:szCs w:val="20"/>
              </w:rPr>
            </w:pPr>
            <w:r w:rsidRPr="000D0E32">
              <w:rPr>
                <w:b/>
                <w:color w:val="000000"/>
                <w:sz w:val="20"/>
                <w:szCs w:val="20"/>
              </w:rPr>
              <w:t>4</w:t>
            </w:r>
          </w:p>
        </w:tc>
        <w:tc>
          <w:tcPr>
            <w:tcW w:w="1276" w:type="dxa"/>
            <w:shd w:val="clear" w:color="auto" w:fill="auto"/>
            <w:vAlign w:val="center"/>
          </w:tcPr>
          <w:p w14:paraId="36230AE6" w14:textId="77777777" w:rsidR="0052513E" w:rsidRPr="000D0E32" w:rsidRDefault="0052513E" w:rsidP="0052513E">
            <w:pPr>
              <w:spacing w:before="0" w:after="0"/>
              <w:jc w:val="center"/>
              <w:rPr>
                <w:b/>
                <w:color w:val="000000"/>
                <w:sz w:val="20"/>
                <w:szCs w:val="20"/>
              </w:rPr>
            </w:pPr>
            <w:r w:rsidRPr="000D0E32">
              <w:rPr>
                <w:b/>
                <w:color w:val="000000"/>
                <w:sz w:val="20"/>
                <w:szCs w:val="20"/>
              </w:rPr>
              <w:t>3</w:t>
            </w:r>
          </w:p>
        </w:tc>
        <w:tc>
          <w:tcPr>
            <w:tcW w:w="1417" w:type="dxa"/>
            <w:shd w:val="clear" w:color="auto" w:fill="auto"/>
            <w:vAlign w:val="center"/>
          </w:tcPr>
          <w:p w14:paraId="7965E30E" w14:textId="77777777" w:rsidR="0052513E" w:rsidRPr="000D0E32" w:rsidRDefault="0052513E" w:rsidP="0052513E">
            <w:pPr>
              <w:spacing w:before="0" w:after="0"/>
              <w:jc w:val="center"/>
              <w:rPr>
                <w:b/>
                <w:color w:val="000000"/>
                <w:sz w:val="20"/>
                <w:szCs w:val="20"/>
              </w:rPr>
            </w:pPr>
            <w:r w:rsidRPr="000D0E32">
              <w:rPr>
                <w:b/>
                <w:color w:val="000000"/>
                <w:sz w:val="20"/>
                <w:szCs w:val="20"/>
              </w:rPr>
              <w:t>2</w:t>
            </w:r>
          </w:p>
        </w:tc>
        <w:tc>
          <w:tcPr>
            <w:tcW w:w="1372" w:type="dxa"/>
            <w:shd w:val="clear" w:color="auto" w:fill="auto"/>
            <w:vAlign w:val="center"/>
          </w:tcPr>
          <w:p w14:paraId="54C4978E" w14:textId="77777777" w:rsidR="0052513E" w:rsidRPr="000D0E32" w:rsidRDefault="0052513E" w:rsidP="0052513E">
            <w:pPr>
              <w:spacing w:before="0" w:after="0"/>
              <w:jc w:val="center"/>
              <w:rPr>
                <w:b/>
                <w:color w:val="000000"/>
                <w:sz w:val="20"/>
                <w:szCs w:val="20"/>
              </w:rPr>
            </w:pPr>
            <w:r w:rsidRPr="000D0E32">
              <w:rPr>
                <w:b/>
                <w:color w:val="000000"/>
                <w:sz w:val="20"/>
                <w:szCs w:val="20"/>
              </w:rPr>
              <w:t>1</w:t>
            </w:r>
          </w:p>
        </w:tc>
      </w:tr>
      <w:tr w:rsidR="001B1BF6" w:rsidRPr="000D0E32" w14:paraId="66875F2A" w14:textId="77777777" w:rsidTr="0052513E">
        <w:trPr>
          <w:trHeight w:val="352"/>
        </w:trPr>
        <w:tc>
          <w:tcPr>
            <w:tcW w:w="4399" w:type="dxa"/>
            <w:shd w:val="clear" w:color="auto" w:fill="auto"/>
            <w:vAlign w:val="center"/>
          </w:tcPr>
          <w:p w14:paraId="6494985E" w14:textId="7A991202" w:rsidR="001B1BF6" w:rsidRPr="000D0E32" w:rsidRDefault="001B1BF6" w:rsidP="001B1BF6">
            <w:pPr>
              <w:spacing w:before="0" w:after="0"/>
              <w:rPr>
                <w:color w:val="000000"/>
                <w:sz w:val="20"/>
                <w:szCs w:val="20"/>
              </w:rPr>
            </w:pPr>
            <w:r w:rsidRPr="00C60950">
              <w:rPr>
                <w:color w:val="000000"/>
                <w:sz w:val="20"/>
                <w:szCs w:val="20"/>
              </w:rPr>
              <w:t xml:space="preserve">Stožer civilne zaštite Općine </w:t>
            </w:r>
            <w:r w:rsidR="004135C6">
              <w:rPr>
                <w:color w:val="000000"/>
                <w:sz w:val="20"/>
                <w:szCs w:val="20"/>
              </w:rPr>
              <w:t>Lišane Ostrovičke</w:t>
            </w:r>
          </w:p>
        </w:tc>
        <w:tc>
          <w:tcPr>
            <w:tcW w:w="1276" w:type="dxa"/>
            <w:shd w:val="clear" w:color="auto" w:fill="auto"/>
            <w:vAlign w:val="center"/>
          </w:tcPr>
          <w:p w14:paraId="33A640B7" w14:textId="77777777" w:rsidR="001B1BF6" w:rsidRPr="000D0E32" w:rsidRDefault="001B1BF6" w:rsidP="001B1BF6">
            <w:pPr>
              <w:spacing w:before="0"/>
              <w:jc w:val="center"/>
              <w:rPr>
                <w:b/>
                <w:color w:val="000000"/>
                <w:sz w:val="20"/>
                <w:szCs w:val="20"/>
              </w:rPr>
            </w:pPr>
          </w:p>
        </w:tc>
        <w:tc>
          <w:tcPr>
            <w:tcW w:w="1276" w:type="dxa"/>
            <w:shd w:val="clear" w:color="auto" w:fill="auto"/>
            <w:vAlign w:val="center"/>
          </w:tcPr>
          <w:p w14:paraId="0C0D7BE8" w14:textId="77777777" w:rsidR="001B1BF6" w:rsidRPr="000D0E32" w:rsidRDefault="001B1BF6" w:rsidP="001B1BF6">
            <w:pPr>
              <w:spacing w:before="0"/>
              <w:jc w:val="center"/>
              <w:rPr>
                <w:b/>
                <w:color w:val="000000"/>
                <w:sz w:val="20"/>
                <w:szCs w:val="20"/>
              </w:rPr>
            </w:pPr>
          </w:p>
        </w:tc>
        <w:tc>
          <w:tcPr>
            <w:tcW w:w="1417" w:type="dxa"/>
            <w:shd w:val="clear" w:color="auto" w:fill="auto"/>
            <w:vAlign w:val="center"/>
          </w:tcPr>
          <w:p w14:paraId="7C573B6F" w14:textId="77777777" w:rsidR="001B1BF6" w:rsidRPr="000D0E32" w:rsidRDefault="001B1BF6" w:rsidP="001B1BF6">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39900E75" w14:textId="77777777" w:rsidR="001B1BF6" w:rsidRPr="000D0E32" w:rsidRDefault="001B1BF6" w:rsidP="001B1BF6">
            <w:pPr>
              <w:spacing w:before="0"/>
              <w:rPr>
                <w:b/>
                <w:color w:val="000000"/>
                <w:sz w:val="20"/>
                <w:szCs w:val="20"/>
              </w:rPr>
            </w:pPr>
          </w:p>
        </w:tc>
      </w:tr>
      <w:tr w:rsidR="001B1BF6" w:rsidRPr="000D0E32" w14:paraId="5E9D6525" w14:textId="77777777" w:rsidTr="0052513E">
        <w:trPr>
          <w:trHeight w:val="352"/>
        </w:trPr>
        <w:tc>
          <w:tcPr>
            <w:tcW w:w="4399" w:type="dxa"/>
            <w:shd w:val="clear" w:color="auto" w:fill="auto"/>
            <w:vAlign w:val="center"/>
          </w:tcPr>
          <w:p w14:paraId="725AC517" w14:textId="14233C50" w:rsidR="001B1BF6" w:rsidRPr="000D0E32" w:rsidRDefault="001B1BF6" w:rsidP="001B1BF6">
            <w:pPr>
              <w:spacing w:before="0" w:after="0"/>
              <w:rPr>
                <w:color w:val="000000"/>
                <w:sz w:val="20"/>
                <w:szCs w:val="20"/>
              </w:rPr>
            </w:pPr>
            <w:r w:rsidRPr="00C60950">
              <w:rPr>
                <w:color w:val="000000"/>
                <w:sz w:val="20"/>
                <w:szCs w:val="20"/>
              </w:rPr>
              <w:t xml:space="preserve">Povjerenici i zamjenici povjerenika civilne zaštite Općine </w:t>
            </w:r>
            <w:r w:rsidR="004135C6">
              <w:rPr>
                <w:color w:val="000000"/>
                <w:sz w:val="20"/>
                <w:szCs w:val="20"/>
              </w:rPr>
              <w:t>Lišane Ostrovičke</w:t>
            </w:r>
          </w:p>
        </w:tc>
        <w:tc>
          <w:tcPr>
            <w:tcW w:w="1276" w:type="dxa"/>
            <w:shd w:val="clear" w:color="auto" w:fill="auto"/>
            <w:vAlign w:val="center"/>
          </w:tcPr>
          <w:p w14:paraId="1F4806B5" w14:textId="77777777" w:rsidR="001B1BF6" w:rsidRPr="000D0E32" w:rsidRDefault="001B1BF6" w:rsidP="001B1BF6">
            <w:pPr>
              <w:spacing w:before="0"/>
              <w:jc w:val="center"/>
              <w:rPr>
                <w:b/>
                <w:color w:val="000000"/>
                <w:sz w:val="20"/>
                <w:szCs w:val="20"/>
              </w:rPr>
            </w:pPr>
          </w:p>
        </w:tc>
        <w:tc>
          <w:tcPr>
            <w:tcW w:w="1276" w:type="dxa"/>
            <w:shd w:val="clear" w:color="auto" w:fill="auto"/>
            <w:vAlign w:val="center"/>
          </w:tcPr>
          <w:p w14:paraId="29361144" w14:textId="77777777" w:rsidR="001B1BF6" w:rsidRPr="000D0E32" w:rsidRDefault="001B1BF6" w:rsidP="001B1BF6">
            <w:pPr>
              <w:spacing w:before="0"/>
              <w:jc w:val="center"/>
              <w:rPr>
                <w:b/>
                <w:color w:val="000000"/>
                <w:sz w:val="20"/>
                <w:szCs w:val="20"/>
              </w:rPr>
            </w:pPr>
            <w:r>
              <w:rPr>
                <w:b/>
                <w:color w:val="000000"/>
                <w:sz w:val="20"/>
                <w:szCs w:val="20"/>
              </w:rPr>
              <w:t>x</w:t>
            </w:r>
          </w:p>
        </w:tc>
        <w:tc>
          <w:tcPr>
            <w:tcW w:w="1417" w:type="dxa"/>
            <w:shd w:val="clear" w:color="auto" w:fill="auto"/>
            <w:vAlign w:val="center"/>
          </w:tcPr>
          <w:p w14:paraId="1A412A6F" w14:textId="77777777" w:rsidR="001B1BF6" w:rsidRPr="000D0E32" w:rsidRDefault="001B1BF6" w:rsidP="001B1BF6">
            <w:pPr>
              <w:spacing w:before="0" w:after="0"/>
              <w:jc w:val="center"/>
              <w:rPr>
                <w:b/>
                <w:color w:val="000000"/>
                <w:sz w:val="20"/>
                <w:szCs w:val="20"/>
              </w:rPr>
            </w:pPr>
          </w:p>
        </w:tc>
        <w:tc>
          <w:tcPr>
            <w:tcW w:w="1372" w:type="dxa"/>
            <w:shd w:val="clear" w:color="auto" w:fill="auto"/>
            <w:vAlign w:val="center"/>
          </w:tcPr>
          <w:p w14:paraId="510597CD" w14:textId="77777777" w:rsidR="001B1BF6" w:rsidRPr="000D0E32" w:rsidRDefault="001B1BF6" w:rsidP="001B1BF6">
            <w:pPr>
              <w:spacing w:before="0"/>
              <w:rPr>
                <w:b/>
                <w:color w:val="000000"/>
                <w:sz w:val="20"/>
                <w:szCs w:val="20"/>
              </w:rPr>
            </w:pPr>
          </w:p>
        </w:tc>
      </w:tr>
      <w:tr w:rsidR="001B1BF6" w:rsidRPr="000D0E32" w14:paraId="74BDE438" w14:textId="77777777" w:rsidTr="0052513E">
        <w:trPr>
          <w:trHeight w:val="352"/>
        </w:trPr>
        <w:tc>
          <w:tcPr>
            <w:tcW w:w="4399" w:type="dxa"/>
            <w:shd w:val="clear" w:color="auto" w:fill="auto"/>
            <w:vAlign w:val="center"/>
          </w:tcPr>
          <w:p w14:paraId="573E15D4" w14:textId="3BF57E0D" w:rsidR="001B1BF6" w:rsidRPr="000D0E32" w:rsidRDefault="001B1BF6" w:rsidP="001B1BF6">
            <w:pPr>
              <w:spacing w:before="0" w:after="0"/>
              <w:rPr>
                <w:color w:val="000000"/>
                <w:sz w:val="20"/>
                <w:szCs w:val="20"/>
              </w:rPr>
            </w:pPr>
            <w:r w:rsidRPr="00C60950">
              <w:rPr>
                <w:color w:val="000000"/>
                <w:sz w:val="20"/>
                <w:szCs w:val="20"/>
              </w:rPr>
              <w:t xml:space="preserve">Vatrogasne snage Općine </w:t>
            </w:r>
            <w:r w:rsidR="004135C6">
              <w:rPr>
                <w:color w:val="000000"/>
                <w:sz w:val="20"/>
                <w:szCs w:val="20"/>
              </w:rPr>
              <w:t>Lišane Ostrovičke</w:t>
            </w:r>
          </w:p>
        </w:tc>
        <w:tc>
          <w:tcPr>
            <w:tcW w:w="1276" w:type="dxa"/>
            <w:shd w:val="clear" w:color="auto" w:fill="auto"/>
            <w:vAlign w:val="center"/>
          </w:tcPr>
          <w:p w14:paraId="03D85A9C" w14:textId="77777777" w:rsidR="001B1BF6" w:rsidRPr="000D0E32" w:rsidRDefault="001B1BF6" w:rsidP="001B1BF6">
            <w:pPr>
              <w:spacing w:before="0"/>
              <w:rPr>
                <w:b/>
                <w:color w:val="000000"/>
                <w:sz w:val="20"/>
                <w:szCs w:val="20"/>
              </w:rPr>
            </w:pPr>
          </w:p>
        </w:tc>
        <w:tc>
          <w:tcPr>
            <w:tcW w:w="1276" w:type="dxa"/>
            <w:shd w:val="clear" w:color="auto" w:fill="auto"/>
            <w:vAlign w:val="center"/>
          </w:tcPr>
          <w:p w14:paraId="1E18B810" w14:textId="77777777" w:rsidR="001B1BF6" w:rsidRPr="000D0E32" w:rsidRDefault="001B1BF6" w:rsidP="001B1BF6">
            <w:pPr>
              <w:spacing w:before="0" w:after="0"/>
              <w:jc w:val="center"/>
              <w:rPr>
                <w:b/>
                <w:color w:val="000000"/>
                <w:sz w:val="20"/>
                <w:szCs w:val="20"/>
              </w:rPr>
            </w:pPr>
          </w:p>
        </w:tc>
        <w:tc>
          <w:tcPr>
            <w:tcW w:w="1417" w:type="dxa"/>
            <w:shd w:val="clear" w:color="auto" w:fill="auto"/>
            <w:vAlign w:val="center"/>
          </w:tcPr>
          <w:p w14:paraId="355A09CA" w14:textId="77777777" w:rsidR="001B1BF6" w:rsidRPr="000D0E32" w:rsidRDefault="001B1BF6" w:rsidP="001B1BF6">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5A366B44" w14:textId="77777777" w:rsidR="001B1BF6" w:rsidRPr="000D0E32" w:rsidRDefault="001B1BF6" w:rsidP="001B1BF6">
            <w:pPr>
              <w:spacing w:before="0"/>
              <w:rPr>
                <w:b/>
                <w:color w:val="000000"/>
                <w:sz w:val="20"/>
                <w:szCs w:val="20"/>
              </w:rPr>
            </w:pPr>
          </w:p>
        </w:tc>
      </w:tr>
      <w:tr w:rsidR="001B1BF6" w:rsidRPr="000D0E32" w14:paraId="5D365339" w14:textId="77777777" w:rsidTr="0052513E">
        <w:trPr>
          <w:trHeight w:val="362"/>
        </w:trPr>
        <w:tc>
          <w:tcPr>
            <w:tcW w:w="4399" w:type="dxa"/>
            <w:shd w:val="clear" w:color="auto" w:fill="auto"/>
            <w:vAlign w:val="center"/>
          </w:tcPr>
          <w:p w14:paraId="33E9345A" w14:textId="36A9DFD0" w:rsidR="001B1BF6" w:rsidRPr="000D0E32" w:rsidRDefault="001B1BF6" w:rsidP="001B1BF6">
            <w:pPr>
              <w:spacing w:before="0" w:after="0"/>
              <w:rPr>
                <w:color w:val="000000"/>
                <w:sz w:val="20"/>
                <w:szCs w:val="20"/>
                <w:u w:val="single"/>
              </w:rPr>
            </w:pPr>
            <w:r>
              <w:rPr>
                <w:color w:val="000000"/>
                <w:sz w:val="20"/>
                <w:szCs w:val="20"/>
              </w:rPr>
              <w:t>Postrojba civilne zaštite opće namjene</w:t>
            </w:r>
          </w:p>
        </w:tc>
        <w:tc>
          <w:tcPr>
            <w:tcW w:w="1276" w:type="dxa"/>
            <w:shd w:val="clear" w:color="auto" w:fill="auto"/>
            <w:vAlign w:val="center"/>
          </w:tcPr>
          <w:p w14:paraId="148A2BDA" w14:textId="77777777" w:rsidR="001B1BF6" w:rsidRPr="000D0E32" w:rsidRDefault="001B1BF6" w:rsidP="001B1BF6">
            <w:pPr>
              <w:spacing w:before="0" w:after="0"/>
              <w:jc w:val="center"/>
              <w:rPr>
                <w:b/>
                <w:color w:val="000000"/>
                <w:sz w:val="20"/>
                <w:szCs w:val="20"/>
              </w:rPr>
            </w:pPr>
          </w:p>
        </w:tc>
        <w:tc>
          <w:tcPr>
            <w:tcW w:w="1276" w:type="dxa"/>
            <w:shd w:val="clear" w:color="auto" w:fill="auto"/>
            <w:vAlign w:val="center"/>
          </w:tcPr>
          <w:p w14:paraId="13C104CB" w14:textId="3A59710A" w:rsidR="001B1BF6" w:rsidRPr="000D0E32" w:rsidRDefault="00A44681" w:rsidP="001B1BF6">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6EE194DE" w14:textId="598586DA" w:rsidR="001B1BF6" w:rsidRPr="000D0E32" w:rsidRDefault="001B1BF6" w:rsidP="001B1BF6">
            <w:pPr>
              <w:spacing w:before="0" w:after="0"/>
              <w:jc w:val="center"/>
              <w:rPr>
                <w:b/>
                <w:color w:val="000000"/>
                <w:sz w:val="20"/>
                <w:szCs w:val="20"/>
              </w:rPr>
            </w:pPr>
          </w:p>
        </w:tc>
        <w:tc>
          <w:tcPr>
            <w:tcW w:w="1372" w:type="dxa"/>
            <w:shd w:val="clear" w:color="auto" w:fill="auto"/>
            <w:vAlign w:val="center"/>
          </w:tcPr>
          <w:p w14:paraId="5F190088" w14:textId="77777777" w:rsidR="001B1BF6" w:rsidRPr="000D0E32" w:rsidRDefault="001B1BF6" w:rsidP="001B1BF6">
            <w:pPr>
              <w:spacing w:before="0" w:after="0"/>
              <w:rPr>
                <w:b/>
                <w:color w:val="000000"/>
                <w:sz w:val="20"/>
                <w:szCs w:val="20"/>
              </w:rPr>
            </w:pPr>
          </w:p>
        </w:tc>
      </w:tr>
      <w:tr w:rsidR="001B1BF6" w:rsidRPr="000D0E32" w14:paraId="02A268FB" w14:textId="77777777" w:rsidTr="0052513E">
        <w:trPr>
          <w:trHeight w:val="362"/>
        </w:trPr>
        <w:tc>
          <w:tcPr>
            <w:tcW w:w="4399" w:type="dxa"/>
            <w:shd w:val="clear" w:color="auto" w:fill="auto"/>
            <w:vAlign w:val="center"/>
          </w:tcPr>
          <w:p w14:paraId="26282C37" w14:textId="2597E15C" w:rsidR="001B1BF6" w:rsidRDefault="001B1BF6" w:rsidP="001B1BF6">
            <w:pPr>
              <w:spacing w:before="0" w:after="0"/>
              <w:rPr>
                <w:color w:val="000000"/>
                <w:sz w:val="20"/>
                <w:szCs w:val="20"/>
              </w:rPr>
            </w:pPr>
            <w:r w:rsidRPr="00C60950">
              <w:rPr>
                <w:color w:val="000000"/>
                <w:sz w:val="20"/>
                <w:szCs w:val="20"/>
              </w:rPr>
              <w:t xml:space="preserve">GDCK </w:t>
            </w:r>
            <w:r w:rsidR="004135C6">
              <w:rPr>
                <w:color w:val="000000"/>
                <w:sz w:val="20"/>
                <w:szCs w:val="20"/>
              </w:rPr>
              <w:t>Benkovac</w:t>
            </w:r>
          </w:p>
        </w:tc>
        <w:tc>
          <w:tcPr>
            <w:tcW w:w="1276" w:type="dxa"/>
            <w:shd w:val="clear" w:color="auto" w:fill="auto"/>
            <w:vAlign w:val="center"/>
          </w:tcPr>
          <w:p w14:paraId="6E350CEC" w14:textId="77777777" w:rsidR="001B1BF6" w:rsidRPr="000D0E32" w:rsidRDefault="001B1BF6" w:rsidP="001B1BF6">
            <w:pPr>
              <w:spacing w:before="0" w:after="0"/>
              <w:jc w:val="center"/>
              <w:rPr>
                <w:b/>
                <w:color w:val="000000"/>
                <w:sz w:val="20"/>
                <w:szCs w:val="20"/>
              </w:rPr>
            </w:pPr>
          </w:p>
        </w:tc>
        <w:tc>
          <w:tcPr>
            <w:tcW w:w="1276" w:type="dxa"/>
            <w:shd w:val="clear" w:color="auto" w:fill="auto"/>
            <w:vAlign w:val="center"/>
          </w:tcPr>
          <w:p w14:paraId="043DBCDD" w14:textId="77777777" w:rsidR="001B1BF6" w:rsidRPr="000D0E32" w:rsidRDefault="001B1BF6" w:rsidP="001B1BF6">
            <w:pPr>
              <w:spacing w:before="0" w:after="0"/>
              <w:jc w:val="center"/>
              <w:rPr>
                <w:b/>
                <w:color w:val="000000"/>
                <w:sz w:val="20"/>
                <w:szCs w:val="20"/>
              </w:rPr>
            </w:pPr>
          </w:p>
        </w:tc>
        <w:tc>
          <w:tcPr>
            <w:tcW w:w="1417" w:type="dxa"/>
            <w:shd w:val="clear" w:color="auto" w:fill="auto"/>
            <w:vAlign w:val="center"/>
          </w:tcPr>
          <w:p w14:paraId="4F8318F7" w14:textId="1FF618BC" w:rsidR="001B1BF6" w:rsidRDefault="001B1BF6" w:rsidP="001B1BF6">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73619BC9" w14:textId="77777777" w:rsidR="001B1BF6" w:rsidRPr="000D0E32" w:rsidRDefault="001B1BF6" w:rsidP="001B1BF6">
            <w:pPr>
              <w:spacing w:before="0" w:after="0"/>
              <w:rPr>
                <w:b/>
                <w:color w:val="000000"/>
                <w:sz w:val="20"/>
                <w:szCs w:val="20"/>
              </w:rPr>
            </w:pPr>
          </w:p>
        </w:tc>
      </w:tr>
      <w:tr w:rsidR="001B1BF6" w:rsidRPr="000D0E32" w14:paraId="2BF012B2" w14:textId="77777777" w:rsidTr="0052513E">
        <w:trPr>
          <w:trHeight w:val="362"/>
        </w:trPr>
        <w:tc>
          <w:tcPr>
            <w:tcW w:w="4399" w:type="dxa"/>
            <w:shd w:val="clear" w:color="auto" w:fill="auto"/>
            <w:vAlign w:val="center"/>
          </w:tcPr>
          <w:p w14:paraId="0823882E" w14:textId="6476AE6E" w:rsidR="001B1BF6" w:rsidRPr="000D0E32" w:rsidRDefault="001B1BF6" w:rsidP="001B1BF6">
            <w:pPr>
              <w:spacing w:before="0" w:after="0"/>
              <w:rPr>
                <w:color w:val="000000"/>
                <w:sz w:val="20"/>
                <w:szCs w:val="20"/>
                <w:u w:val="single"/>
              </w:rPr>
            </w:pPr>
            <w:r w:rsidRPr="00C60950">
              <w:rPr>
                <w:color w:val="000000"/>
                <w:sz w:val="20"/>
                <w:szCs w:val="20"/>
              </w:rPr>
              <w:t xml:space="preserve">HGSS-Stanica </w:t>
            </w:r>
            <w:r>
              <w:rPr>
                <w:color w:val="000000"/>
                <w:sz w:val="20"/>
                <w:szCs w:val="20"/>
              </w:rPr>
              <w:t>Zadar</w:t>
            </w:r>
          </w:p>
        </w:tc>
        <w:tc>
          <w:tcPr>
            <w:tcW w:w="1276" w:type="dxa"/>
            <w:shd w:val="clear" w:color="auto" w:fill="auto"/>
            <w:vAlign w:val="center"/>
          </w:tcPr>
          <w:p w14:paraId="562BF15A" w14:textId="77777777" w:rsidR="001B1BF6" w:rsidRPr="000D0E32" w:rsidRDefault="001B1BF6" w:rsidP="001B1BF6">
            <w:pPr>
              <w:spacing w:before="0" w:after="0"/>
              <w:jc w:val="center"/>
              <w:rPr>
                <w:b/>
                <w:color w:val="000000"/>
                <w:sz w:val="20"/>
                <w:szCs w:val="20"/>
              </w:rPr>
            </w:pPr>
          </w:p>
        </w:tc>
        <w:tc>
          <w:tcPr>
            <w:tcW w:w="1276" w:type="dxa"/>
            <w:shd w:val="clear" w:color="auto" w:fill="auto"/>
            <w:vAlign w:val="center"/>
          </w:tcPr>
          <w:p w14:paraId="6ED6DCB7" w14:textId="77777777" w:rsidR="001B1BF6" w:rsidRPr="000D0E32" w:rsidRDefault="001B1BF6" w:rsidP="001B1BF6">
            <w:pPr>
              <w:spacing w:before="0" w:after="0"/>
              <w:jc w:val="center"/>
              <w:rPr>
                <w:b/>
                <w:color w:val="000000"/>
                <w:sz w:val="20"/>
                <w:szCs w:val="20"/>
              </w:rPr>
            </w:pPr>
          </w:p>
        </w:tc>
        <w:tc>
          <w:tcPr>
            <w:tcW w:w="1417" w:type="dxa"/>
            <w:shd w:val="clear" w:color="auto" w:fill="auto"/>
            <w:vAlign w:val="center"/>
          </w:tcPr>
          <w:p w14:paraId="43DE3C36" w14:textId="77777777" w:rsidR="001B1BF6" w:rsidRPr="000D0E32" w:rsidRDefault="001B1BF6" w:rsidP="001B1BF6">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3FB8B477" w14:textId="77777777" w:rsidR="001B1BF6" w:rsidRPr="000D0E32" w:rsidRDefault="001B1BF6" w:rsidP="001B1BF6">
            <w:pPr>
              <w:spacing w:before="0" w:after="0"/>
              <w:rPr>
                <w:b/>
                <w:color w:val="000000"/>
                <w:sz w:val="20"/>
                <w:szCs w:val="20"/>
              </w:rPr>
            </w:pPr>
          </w:p>
        </w:tc>
      </w:tr>
      <w:tr w:rsidR="001B1BF6" w:rsidRPr="000D0E32" w14:paraId="606D9071" w14:textId="77777777" w:rsidTr="0052513E">
        <w:trPr>
          <w:trHeight w:val="352"/>
        </w:trPr>
        <w:tc>
          <w:tcPr>
            <w:tcW w:w="4399" w:type="dxa"/>
            <w:shd w:val="clear" w:color="auto" w:fill="auto"/>
            <w:vAlign w:val="center"/>
          </w:tcPr>
          <w:p w14:paraId="340A0BDC" w14:textId="53CDCFC7" w:rsidR="001B1BF6" w:rsidRPr="000D0E32" w:rsidRDefault="001B1BF6" w:rsidP="001B1BF6">
            <w:pPr>
              <w:spacing w:before="0" w:after="0"/>
              <w:rPr>
                <w:color w:val="000000"/>
                <w:sz w:val="20"/>
                <w:szCs w:val="20"/>
              </w:rPr>
            </w:pPr>
            <w:r w:rsidRPr="00C60950">
              <w:rPr>
                <w:color w:val="000000"/>
                <w:sz w:val="20"/>
                <w:szCs w:val="20"/>
              </w:rPr>
              <w:t xml:space="preserve">Pravne osobe i udruge od interesa za sustav civilne zaštite Općine </w:t>
            </w:r>
            <w:r w:rsidR="004135C6">
              <w:rPr>
                <w:color w:val="000000"/>
                <w:sz w:val="20"/>
                <w:szCs w:val="20"/>
              </w:rPr>
              <w:t>Lišane Ostrovičke</w:t>
            </w:r>
          </w:p>
        </w:tc>
        <w:tc>
          <w:tcPr>
            <w:tcW w:w="1276" w:type="dxa"/>
            <w:shd w:val="clear" w:color="auto" w:fill="auto"/>
            <w:vAlign w:val="center"/>
          </w:tcPr>
          <w:p w14:paraId="0075BE8F" w14:textId="77777777" w:rsidR="001B1BF6" w:rsidRPr="000D0E32" w:rsidRDefault="001B1BF6" w:rsidP="001B1BF6">
            <w:pPr>
              <w:spacing w:before="0" w:after="0"/>
              <w:rPr>
                <w:b/>
                <w:color w:val="000000"/>
                <w:sz w:val="20"/>
                <w:szCs w:val="20"/>
              </w:rPr>
            </w:pPr>
          </w:p>
        </w:tc>
        <w:tc>
          <w:tcPr>
            <w:tcW w:w="1276" w:type="dxa"/>
            <w:shd w:val="clear" w:color="auto" w:fill="auto"/>
            <w:vAlign w:val="center"/>
          </w:tcPr>
          <w:p w14:paraId="401C19F0" w14:textId="77777777" w:rsidR="001B1BF6" w:rsidRPr="000D0E32" w:rsidRDefault="001B1BF6" w:rsidP="001B1BF6">
            <w:pPr>
              <w:spacing w:before="0" w:after="0"/>
              <w:jc w:val="center"/>
              <w:rPr>
                <w:b/>
                <w:color w:val="000000"/>
                <w:sz w:val="20"/>
                <w:szCs w:val="20"/>
              </w:rPr>
            </w:pPr>
          </w:p>
        </w:tc>
        <w:tc>
          <w:tcPr>
            <w:tcW w:w="1417" w:type="dxa"/>
            <w:shd w:val="clear" w:color="auto" w:fill="auto"/>
            <w:vAlign w:val="center"/>
          </w:tcPr>
          <w:p w14:paraId="111BE98D" w14:textId="77777777" w:rsidR="001B1BF6" w:rsidRPr="000D0E32" w:rsidRDefault="001B1BF6" w:rsidP="001B1BF6">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76DB9199" w14:textId="77777777" w:rsidR="001B1BF6" w:rsidRPr="000D0E32" w:rsidRDefault="001B1BF6" w:rsidP="001B1BF6">
            <w:pPr>
              <w:spacing w:before="0" w:after="0"/>
              <w:rPr>
                <w:b/>
                <w:color w:val="000000"/>
                <w:sz w:val="20"/>
                <w:szCs w:val="20"/>
              </w:rPr>
            </w:pPr>
          </w:p>
        </w:tc>
      </w:tr>
      <w:tr w:rsidR="001B1BF6" w:rsidRPr="000D0E32" w14:paraId="18349B25" w14:textId="77777777" w:rsidTr="0052513E">
        <w:trPr>
          <w:trHeight w:val="362"/>
        </w:trPr>
        <w:tc>
          <w:tcPr>
            <w:tcW w:w="4399" w:type="dxa"/>
            <w:shd w:val="clear" w:color="auto" w:fill="auto"/>
            <w:vAlign w:val="center"/>
          </w:tcPr>
          <w:p w14:paraId="664B349C" w14:textId="618F8245" w:rsidR="001B1BF6" w:rsidRPr="000D0E32" w:rsidRDefault="001B1BF6" w:rsidP="001B1BF6">
            <w:pPr>
              <w:spacing w:before="0" w:after="0"/>
              <w:rPr>
                <w:color w:val="000000"/>
                <w:sz w:val="20"/>
                <w:szCs w:val="20"/>
              </w:rPr>
            </w:pPr>
            <w:r w:rsidRPr="00C60950">
              <w:rPr>
                <w:color w:val="000000"/>
                <w:sz w:val="20"/>
                <w:szCs w:val="20"/>
                <w:u w:val="single"/>
              </w:rPr>
              <w:t>Područje reagiranja - zbirno</w:t>
            </w:r>
          </w:p>
        </w:tc>
        <w:tc>
          <w:tcPr>
            <w:tcW w:w="1276" w:type="dxa"/>
            <w:shd w:val="clear" w:color="auto" w:fill="auto"/>
            <w:vAlign w:val="center"/>
          </w:tcPr>
          <w:p w14:paraId="6E2E44A6" w14:textId="77777777" w:rsidR="001B1BF6" w:rsidRPr="000D0E32" w:rsidRDefault="001B1BF6" w:rsidP="001B1BF6">
            <w:pPr>
              <w:spacing w:before="0" w:after="0"/>
              <w:rPr>
                <w:b/>
                <w:color w:val="000000"/>
                <w:sz w:val="20"/>
                <w:szCs w:val="20"/>
              </w:rPr>
            </w:pPr>
          </w:p>
        </w:tc>
        <w:tc>
          <w:tcPr>
            <w:tcW w:w="1276" w:type="dxa"/>
            <w:shd w:val="clear" w:color="auto" w:fill="auto"/>
            <w:vAlign w:val="center"/>
          </w:tcPr>
          <w:p w14:paraId="000C7770" w14:textId="77777777" w:rsidR="001B1BF6" w:rsidRPr="000D0E32" w:rsidRDefault="001B1BF6" w:rsidP="001B1BF6">
            <w:pPr>
              <w:spacing w:before="0" w:after="0"/>
              <w:jc w:val="center"/>
              <w:rPr>
                <w:b/>
                <w:color w:val="000000"/>
                <w:sz w:val="20"/>
                <w:szCs w:val="20"/>
              </w:rPr>
            </w:pPr>
          </w:p>
        </w:tc>
        <w:tc>
          <w:tcPr>
            <w:tcW w:w="1417" w:type="dxa"/>
            <w:shd w:val="clear" w:color="auto" w:fill="auto"/>
            <w:vAlign w:val="center"/>
          </w:tcPr>
          <w:p w14:paraId="794EC326" w14:textId="77777777" w:rsidR="001B1BF6" w:rsidRPr="000D0E32" w:rsidRDefault="001B1BF6" w:rsidP="001B1BF6">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5DA1833D" w14:textId="77777777" w:rsidR="001B1BF6" w:rsidRPr="000D0E32" w:rsidRDefault="001B1BF6" w:rsidP="001B1BF6">
            <w:pPr>
              <w:spacing w:before="0" w:after="0"/>
              <w:rPr>
                <w:b/>
                <w:color w:val="000000"/>
                <w:sz w:val="20"/>
                <w:szCs w:val="20"/>
              </w:rPr>
            </w:pPr>
          </w:p>
        </w:tc>
      </w:tr>
    </w:tbl>
    <w:p w14:paraId="3530A811" w14:textId="77777777" w:rsidR="000D0E32" w:rsidRPr="000D0E32" w:rsidRDefault="000D0E32" w:rsidP="006A5647">
      <w:pPr>
        <w:spacing w:before="0" w:after="0"/>
        <w:rPr>
          <w:lang w:bidi="en-US"/>
        </w:rPr>
      </w:pPr>
    </w:p>
    <w:p w14:paraId="1F2C386C" w14:textId="4CFDF84F" w:rsidR="002B5BE5" w:rsidRDefault="000D0E32" w:rsidP="002B5BE5">
      <w:r w:rsidRPr="000D0E32">
        <w:t xml:space="preserve">Raspoložive snage civilne zaštite </w:t>
      </w:r>
      <w:r w:rsidR="0052513E">
        <w:t xml:space="preserve">Općine </w:t>
      </w:r>
      <w:r w:rsidR="004135C6">
        <w:t>Lišane Ostrovičke</w:t>
      </w:r>
      <w:r w:rsidRPr="000D0E32">
        <w:t xml:space="preserve"> biti će dostatne za saniranje šteta nastalih kao posljedica </w:t>
      </w:r>
      <w:r w:rsidR="004135C6">
        <w:t>epidemije i pandemije</w:t>
      </w:r>
      <w:r w:rsidRPr="000D0E32">
        <w:t>.</w:t>
      </w:r>
      <w:r w:rsidR="002B5BE5">
        <w:t xml:space="preserve"> Ukoliko bude bila</w:t>
      </w:r>
      <w:r w:rsidR="002B5BE5">
        <w:t xml:space="preserve"> potrebna pomoć</w:t>
      </w:r>
      <w:r w:rsidR="002B5BE5">
        <w:t xml:space="preserve">, zatražit će se </w:t>
      </w:r>
      <w:r w:rsidR="002B5BE5">
        <w:t>sa županijske razine.</w:t>
      </w:r>
    </w:p>
    <w:p w14:paraId="26AC74E9" w14:textId="462BCBD6" w:rsidR="000D0E32" w:rsidRDefault="000D0E32" w:rsidP="000D0E32"/>
    <w:p w14:paraId="1937A21E" w14:textId="0653166B" w:rsidR="002B5BE5" w:rsidRDefault="002B5BE5" w:rsidP="000D0E32"/>
    <w:p w14:paraId="3C8FBF38" w14:textId="71A79198" w:rsidR="002B5BE5" w:rsidRDefault="002B5BE5" w:rsidP="000D0E32"/>
    <w:p w14:paraId="448974A5" w14:textId="77777777" w:rsidR="002B5BE5" w:rsidRDefault="002B5BE5" w:rsidP="000D0E32"/>
    <w:p w14:paraId="49BBBBA9" w14:textId="18EE52F9" w:rsidR="004135C6" w:rsidRPr="000D0E32" w:rsidRDefault="004135C6" w:rsidP="004135C6">
      <w:pPr>
        <w:spacing w:before="0"/>
        <w:jc w:val="center"/>
        <w:rPr>
          <w:rFonts w:eastAsia="Calibri"/>
          <w:bCs/>
          <w:color w:val="54883D"/>
          <w:sz w:val="20"/>
          <w:szCs w:val="18"/>
          <w:lang w:bidi="en-US"/>
        </w:rPr>
      </w:pPr>
      <w:r w:rsidRPr="000D0E32">
        <w:rPr>
          <w:rFonts w:eastAsia="Calibri"/>
          <w:bCs/>
          <w:color w:val="54883D"/>
          <w:sz w:val="20"/>
          <w:szCs w:val="18"/>
          <w:lang w:bidi="en-US"/>
        </w:rPr>
        <w:lastRenderedPageBreak/>
        <w:t xml:space="preserve">Tablica </w:t>
      </w:r>
      <w:r w:rsidRPr="000D0E32">
        <w:rPr>
          <w:rFonts w:eastAsia="Calibri"/>
          <w:bCs/>
          <w:color w:val="54883D"/>
          <w:sz w:val="20"/>
          <w:szCs w:val="18"/>
          <w:lang w:bidi="en-US"/>
        </w:rPr>
        <w:fldChar w:fldCharType="begin"/>
      </w:r>
      <w:r w:rsidRPr="000D0E32">
        <w:rPr>
          <w:rFonts w:eastAsia="Calibri"/>
          <w:bCs/>
          <w:color w:val="54883D"/>
          <w:sz w:val="20"/>
          <w:szCs w:val="18"/>
          <w:lang w:bidi="en-US"/>
        </w:rPr>
        <w:instrText xml:space="preserve"> SEQ Tabela \* ARABIC </w:instrText>
      </w:r>
      <w:r w:rsidRPr="000D0E32">
        <w:rPr>
          <w:rFonts w:eastAsia="Calibri"/>
          <w:bCs/>
          <w:color w:val="54883D"/>
          <w:sz w:val="20"/>
          <w:szCs w:val="18"/>
          <w:lang w:bidi="en-US"/>
        </w:rPr>
        <w:fldChar w:fldCharType="separate"/>
      </w:r>
      <w:r w:rsidR="00DD0006">
        <w:rPr>
          <w:rFonts w:eastAsia="Calibri"/>
          <w:bCs/>
          <w:noProof/>
          <w:color w:val="54883D"/>
          <w:sz w:val="20"/>
          <w:szCs w:val="18"/>
          <w:lang w:bidi="en-US"/>
        </w:rPr>
        <w:t>80</w:t>
      </w:r>
      <w:r w:rsidRPr="000D0E32">
        <w:rPr>
          <w:rFonts w:eastAsia="Calibri"/>
          <w:bCs/>
          <w:noProof/>
          <w:color w:val="54883D"/>
          <w:sz w:val="20"/>
          <w:szCs w:val="18"/>
          <w:lang w:bidi="en-US"/>
        </w:rPr>
        <w:fldChar w:fldCharType="end"/>
      </w:r>
      <w:r w:rsidRPr="000D0E32">
        <w:rPr>
          <w:rFonts w:eastAsia="Calibri"/>
          <w:bCs/>
          <w:color w:val="54883D"/>
          <w:sz w:val="20"/>
          <w:szCs w:val="18"/>
          <w:lang w:bidi="en-US"/>
        </w:rPr>
        <w:t xml:space="preserve">. Spremnost operativnih snaga u slučaju pojave </w:t>
      </w:r>
      <w:r>
        <w:rPr>
          <w:rFonts w:eastAsia="Calibri"/>
          <w:bCs/>
          <w:color w:val="54883D"/>
          <w:sz w:val="20"/>
          <w:szCs w:val="18"/>
          <w:lang w:bidi="en-US"/>
        </w:rPr>
        <w:t>poplave</w:t>
      </w:r>
    </w:p>
    <w:tbl>
      <w:tblPr>
        <w:tblW w:w="9740" w:type="dxa"/>
        <w:tblInd w:w="-14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399"/>
        <w:gridCol w:w="1276"/>
        <w:gridCol w:w="1276"/>
        <w:gridCol w:w="1417"/>
        <w:gridCol w:w="1372"/>
      </w:tblGrid>
      <w:tr w:rsidR="004135C6" w:rsidRPr="000D0E32" w14:paraId="72C1858E" w14:textId="77777777" w:rsidTr="003418ED">
        <w:trPr>
          <w:trHeight w:val="352"/>
          <w:tblHeader/>
        </w:trPr>
        <w:tc>
          <w:tcPr>
            <w:tcW w:w="4399" w:type="dxa"/>
            <w:vMerge w:val="restart"/>
            <w:shd w:val="clear" w:color="auto" w:fill="auto"/>
            <w:vAlign w:val="center"/>
          </w:tcPr>
          <w:p w14:paraId="421B1EA2" w14:textId="78978F52" w:rsidR="004135C6" w:rsidRPr="000D0E32" w:rsidRDefault="002B5BE5" w:rsidP="003418ED">
            <w:pPr>
              <w:spacing w:before="0" w:after="0"/>
              <w:jc w:val="center"/>
              <w:rPr>
                <w:b/>
                <w:color w:val="000000"/>
                <w:sz w:val="20"/>
                <w:szCs w:val="20"/>
              </w:rPr>
            </w:pPr>
            <w:r>
              <w:rPr>
                <w:b/>
                <w:color w:val="000000"/>
                <w:sz w:val="20"/>
                <w:szCs w:val="20"/>
              </w:rPr>
              <w:t>POPLAVA</w:t>
            </w:r>
          </w:p>
        </w:tc>
        <w:tc>
          <w:tcPr>
            <w:tcW w:w="1276" w:type="dxa"/>
            <w:shd w:val="clear" w:color="auto" w:fill="FF0000"/>
            <w:vAlign w:val="center"/>
          </w:tcPr>
          <w:p w14:paraId="2572F755" w14:textId="77777777" w:rsidR="004135C6" w:rsidRPr="000D0E32" w:rsidRDefault="004135C6" w:rsidP="003418ED">
            <w:pPr>
              <w:spacing w:before="0" w:after="0" w:line="240" w:lineRule="auto"/>
              <w:jc w:val="center"/>
              <w:rPr>
                <w:b/>
                <w:color w:val="000000"/>
                <w:sz w:val="20"/>
                <w:szCs w:val="20"/>
              </w:rPr>
            </w:pPr>
            <w:r w:rsidRPr="000D0E32">
              <w:rPr>
                <w:b/>
                <w:color w:val="000000"/>
                <w:sz w:val="20"/>
                <w:szCs w:val="20"/>
              </w:rPr>
              <w:t>Vrlo niska spremnost</w:t>
            </w:r>
          </w:p>
        </w:tc>
        <w:tc>
          <w:tcPr>
            <w:tcW w:w="1276" w:type="dxa"/>
            <w:shd w:val="clear" w:color="auto" w:fill="FFC000"/>
            <w:vAlign w:val="center"/>
          </w:tcPr>
          <w:p w14:paraId="4687407C" w14:textId="77777777" w:rsidR="004135C6" w:rsidRPr="000D0E32" w:rsidRDefault="004135C6" w:rsidP="003418ED">
            <w:pPr>
              <w:spacing w:before="0" w:after="0"/>
              <w:jc w:val="center"/>
              <w:rPr>
                <w:b/>
                <w:color w:val="000000"/>
                <w:sz w:val="20"/>
                <w:szCs w:val="20"/>
              </w:rPr>
            </w:pPr>
            <w:r w:rsidRPr="000D0E32">
              <w:rPr>
                <w:b/>
                <w:color w:val="000000"/>
                <w:sz w:val="20"/>
                <w:szCs w:val="20"/>
              </w:rPr>
              <w:t>Niska spremnost</w:t>
            </w:r>
          </w:p>
        </w:tc>
        <w:tc>
          <w:tcPr>
            <w:tcW w:w="1417" w:type="dxa"/>
            <w:shd w:val="clear" w:color="auto" w:fill="FFFF00"/>
            <w:vAlign w:val="center"/>
          </w:tcPr>
          <w:p w14:paraId="4DC1AF43" w14:textId="77777777" w:rsidR="004135C6" w:rsidRPr="000D0E32" w:rsidRDefault="004135C6" w:rsidP="003418ED">
            <w:pPr>
              <w:spacing w:before="0" w:after="0"/>
              <w:jc w:val="center"/>
              <w:rPr>
                <w:b/>
                <w:color w:val="000000"/>
                <w:sz w:val="20"/>
                <w:szCs w:val="20"/>
              </w:rPr>
            </w:pPr>
            <w:r w:rsidRPr="000D0E32">
              <w:rPr>
                <w:b/>
                <w:color w:val="000000"/>
                <w:sz w:val="20"/>
                <w:szCs w:val="20"/>
              </w:rPr>
              <w:t>Visoka spremnost</w:t>
            </w:r>
          </w:p>
        </w:tc>
        <w:tc>
          <w:tcPr>
            <w:tcW w:w="1372" w:type="dxa"/>
            <w:shd w:val="clear" w:color="auto" w:fill="92D050"/>
            <w:vAlign w:val="center"/>
          </w:tcPr>
          <w:p w14:paraId="1A6D6B7E" w14:textId="77777777" w:rsidR="004135C6" w:rsidRPr="000D0E32" w:rsidRDefault="004135C6" w:rsidP="003418ED">
            <w:pPr>
              <w:spacing w:before="0" w:after="0"/>
              <w:jc w:val="center"/>
              <w:rPr>
                <w:b/>
                <w:color w:val="000000"/>
                <w:sz w:val="20"/>
                <w:szCs w:val="20"/>
              </w:rPr>
            </w:pPr>
            <w:r w:rsidRPr="000D0E32">
              <w:rPr>
                <w:b/>
                <w:color w:val="000000"/>
                <w:sz w:val="20"/>
                <w:szCs w:val="20"/>
              </w:rPr>
              <w:t>Vrlo visoka spremnost</w:t>
            </w:r>
          </w:p>
        </w:tc>
      </w:tr>
      <w:tr w:rsidR="004135C6" w:rsidRPr="000D0E32" w14:paraId="0AC5A903" w14:textId="77777777" w:rsidTr="003418ED">
        <w:trPr>
          <w:trHeight w:val="278"/>
          <w:tblHeader/>
        </w:trPr>
        <w:tc>
          <w:tcPr>
            <w:tcW w:w="4399" w:type="dxa"/>
            <w:vMerge/>
            <w:shd w:val="clear" w:color="auto" w:fill="auto"/>
            <w:vAlign w:val="center"/>
          </w:tcPr>
          <w:p w14:paraId="052D8F0D" w14:textId="77777777" w:rsidR="004135C6" w:rsidRPr="000D0E32" w:rsidRDefault="004135C6" w:rsidP="003418ED">
            <w:pPr>
              <w:spacing w:before="0" w:after="0"/>
              <w:rPr>
                <w:b/>
                <w:color w:val="000000"/>
                <w:sz w:val="20"/>
                <w:szCs w:val="20"/>
              </w:rPr>
            </w:pPr>
          </w:p>
        </w:tc>
        <w:tc>
          <w:tcPr>
            <w:tcW w:w="1276" w:type="dxa"/>
            <w:shd w:val="clear" w:color="auto" w:fill="auto"/>
            <w:vAlign w:val="center"/>
          </w:tcPr>
          <w:p w14:paraId="3FD59FF1" w14:textId="77777777" w:rsidR="004135C6" w:rsidRPr="000D0E32" w:rsidRDefault="004135C6" w:rsidP="003418ED">
            <w:pPr>
              <w:spacing w:before="0" w:after="0"/>
              <w:jc w:val="center"/>
              <w:rPr>
                <w:b/>
                <w:color w:val="000000"/>
                <w:sz w:val="20"/>
                <w:szCs w:val="20"/>
              </w:rPr>
            </w:pPr>
            <w:r w:rsidRPr="000D0E32">
              <w:rPr>
                <w:b/>
                <w:color w:val="000000"/>
                <w:sz w:val="20"/>
                <w:szCs w:val="20"/>
              </w:rPr>
              <w:t>4</w:t>
            </w:r>
          </w:p>
        </w:tc>
        <w:tc>
          <w:tcPr>
            <w:tcW w:w="1276" w:type="dxa"/>
            <w:shd w:val="clear" w:color="auto" w:fill="auto"/>
            <w:vAlign w:val="center"/>
          </w:tcPr>
          <w:p w14:paraId="0165BF90" w14:textId="77777777" w:rsidR="004135C6" w:rsidRPr="000D0E32" w:rsidRDefault="004135C6" w:rsidP="003418ED">
            <w:pPr>
              <w:spacing w:before="0" w:after="0"/>
              <w:jc w:val="center"/>
              <w:rPr>
                <w:b/>
                <w:color w:val="000000"/>
                <w:sz w:val="20"/>
                <w:szCs w:val="20"/>
              </w:rPr>
            </w:pPr>
            <w:r w:rsidRPr="000D0E32">
              <w:rPr>
                <w:b/>
                <w:color w:val="000000"/>
                <w:sz w:val="20"/>
                <w:szCs w:val="20"/>
              </w:rPr>
              <w:t>3</w:t>
            </w:r>
          </w:p>
        </w:tc>
        <w:tc>
          <w:tcPr>
            <w:tcW w:w="1417" w:type="dxa"/>
            <w:shd w:val="clear" w:color="auto" w:fill="auto"/>
            <w:vAlign w:val="center"/>
          </w:tcPr>
          <w:p w14:paraId="3772B714" w14:textId="77777777" w:rsidR="004135C6" w:rsidRPr="000D0E32" w:rsidRDefault="004135C6" w:rsidP="003418ED">
            <w:pPr>
              <w:spacing w:before="0" w:after="0"/>
              <w:jc w:val="center"/>
              <w:rPr>
                <w:b/>
                <w:color w:val="000000"/>
                <w:sz w:val="20"/>
                <w:szCs w:val="20"/>
              </w:rPr>
            </w:pPr>
            <w:r w:rsidRPr="000D0E32">
              <w:rPr>
                <w:b/>
                <w:color w:val="000000"/>
                <w:sz w:val="20"/>
                <w:szCs w:val="20"/>
              </w:rPr>
              <w:t>2</w:t>
            </w:r>
          </w:p>
        </w:tc>
        <w:tc>
          <w:tcPr>
            <w:tcW w:w="1372" w:type="dxa"/>
            <w:shd w:val="clear" w:color="auto" w:fill="auto"/>
            <w:vAlign w:val="center"/>
          </w:tcPr>
          <w:p w14:paraId="46E643D9" w14:textId="77777777" w:rsidR="004135C6" w:rsidRPr="000D0E32" w:rsidRDefault="004135C6" w:rsidP="003418ED">
            <w:pPr>
              <w:spacing w:before="0" w:after="0"/>
              <w:jc w:val="center"/>
              <w:rPr>
                <w:b/>
                <w:color w:val="000000"/>
                <w:sz w:val="20"/>
                <w:szCs w:val="20"/>
              </w:rPr>
            </w:pPr>
            <w:r w:rsidRPr="000D0E32">
              <w:rPr>
                <w:b/>
                <w:color w:val="000000"/>
                <w:sz w:val="20"/>
                <w:szCs w:val="20"/>
              </w:rPr>
              <w:t>1</w:t>
            </w:r>
          </w:p>
        </w:tc>
      </w:tr>
      <w:tr w:rsidR="004135C6" w:rsidRPr="000D0E32" w14:paraId="0E66ABF1" w14:textId="77777777" w:rsidTr="003418ED">
        <w:trPr>
          <w:trHeight w:val="352"/>
        </w:trPr>
        <w:tc>
          <w:tcPr>
            <w:tcW w:w="4399" w:type="dxa"/>
            <w:shd w:val="clear" w:color="auto" w:fill="auto"/>
            <w:vAlign w:val="center"/>
          </w:tcPr>
          <w:p w14:paraId="5BF18F03" w14:textId="77777777" w:rsidR="004135C6" w:rsidRPr="000D0E32" w:rsidRDefault="004135C6" w:rsidP="003418ED">
            <w:pPr>
              <w:spacing w:before="0" w:after="0"/>
              <w:rPr>
                <w:color w:val="000000"/>
                <w:sz w:val="20"/>
                <w:szCs w:val="20"/>
              </w:rPr>
            </w:pPr>
            <w:r w:rsidRPr="00C60950">
              <w:rPr>
                <w:color w:val="000000"/>
                <w:sz w:val="20"/>
                <w:szCs w:val="20"/>
              </w:rPr>
              <w:t xml:space="preserve">Stožer civilne zaštite Općine </w:t>
            </w:r>
            <w:r>
              <w:rPr>
                <w:color w:val="000000"/>
                <w:sz w:val="20"/>
                <w:szCs w:val="20"/>
              </w:rPr>
              <w:t>Lišane Ostrovičke</w:t>
            </w:r>
          </w:p>
        </w:tc>
        <w:tc>
          <w:tcPr>
            <w:tcW w:w="1276" w:type="dxa"/>
            <w:shd w:val="clear" w:color="auto" w:fill="auto"/>
            <w:vAlign w:val="center"/>
          </w:tcPr>
          <w:p w14:paraId="5D084566" w14:textId="77777777" w:rsidR="004135C6" w:rsidRPr="000D0E32" w:rsidRDefault="004135C6" w:rsidP="003418ED">
            <w:pPr>
              <w:spacing w:before="0"/>
              <w:jc w:val="center"/>
              <w:rPr>
                <w:b/>
                <w:color w:val="000000"/>
                <w:sz w:val="20"/>
                <w:szCs w:val="20"/>
              </w:rPr>
            </w:pPr>
          </w:p>
        </w:tc>
        <w:tc>
          <w:tcPr>
            <w:tcW w:w="1276" w:type="dxa"/>
            <w:shd w:val="clear" w:color="auto" w:fill="auto"/>
            <w:vAlign w:val="center"/>
          </w:tcPr>
          <w:p w14:paraId="215B35B2" w14:textId="77777777" w:rsidR="004135C6" w:rsidRPr="000D0E32" w:rsidRDefault="004135C6" w:rsidP="003418ED">
            <w:pPr>
              <w:spacing w:before="0"/>
              <w:jc w:val="center"/>
              <w:rPr>
                <w:b/>
                <w:color w:val="000000"/>
                <w:sz w:val="20"/>
                <w:szCs w:val="20"/>
              </w:rPr>
            </w:pPr>
          </w:p>
        </w:tc>
        <w:tc>
          <w:tcPr>
            <w:tcW w:w="1417" w:type="dxa"/>
            <w:shd w:val="clear" w:color="auto" w:fill="auto"/>
            <w:vAlign w:val="center"/>
          </w:tcPr>
          <w:p w14:paraId="4327A6C2" w14:textId="77777777" w:rsidR="004135C6" w:rsidRPr="000D0E32" w:rsidRDefault="004135C6" w:rsidP="003418ED">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63354A0C" w14:textId="77777777" w:rsidR="004135C6" w:rsidRPr="000D0E32" w:rsidRDefault="004135C6" w:rsidP="003418ED">
            <w:pPr>
              <w:spacing w:before="0"/>
              <w:rPr>
                <w:b/>
                <w:color w:val="000000"/>
                <w:sz w:val="20"/>
                <w:szCs w:val="20"/>
              </w:rPr>
            </w:pPr>
          </w:p>
        </w:tc>
      </w:tr>
      <w:tr w:rsidR="004135C6" w:rsidRPr="000D0E32" w14:paraId="0CEF38CC" w14:textId="77777777" w:rsidTr="003418ED">
        <w:trPr>
          <w:trHeight w:val="352"/>
        </w:trPr>
        <w:tc>
          <w:tcPr>
            <w:tcW w:w="4399" w:type="dxa"/>
            <w:shd w:val="clear" w:color="auto" w:fill="auto"/>
            <w:vAlign w:val="center"/>
          </w:tcPr>
          <w:p w14:paraId="13DF0084" w14:textId="77777777" w:rsidR="004135C6" w:rsidRPr="000D0E32" w:rsidRDefault="004135C6" w:rsidP="003418ED">
            <w:pPr>
              <w:spacing w:before="0" w:after="0"/>
              <w:rPr>
                <w:color w:val="000000"/>
                <w:sz w:val="20"/>
                <w:szCs w:val="20"/>
              </w:rPr>
            </w:pPr>
            <w:r w:rsidRPr="00C60950">
              <w:rPr>
                <w:color w:val="000000"/>
                <w:sz w:val="20"/>
                <w:szCs w:val="20"/>
              </w:rPr>
              <w:t xml:space="preserve">Povjerenici i zamjenici povjerenika civilne zaštite Općine </w:t>
            </w:r>
            <w:r>
              <w:rPr>
                <w:color w:val="000000"/>
                <w:sz w:val="20"/>
                <w:szCs w:val="20"/>
              </w:rPr>
              <w:t>Lišane Ostrovičke</w:t>
            </w:r>
          </w:p>
        </w:tc>
        <w:tc>
          <w:tcPr>
            <w:tcW w:w="1276" w:type="dxa"/>
            <w:shd w:val="clear" w:color="auto" w:fill="auto"/>
            <w:vAlign w:val="center"/>
          </w:tcPr>
          <w:p w14:paraId="6D2371C3" w14:textId="77777777" w:rsidR="004135C6" w:rsidRPr="000D0E32" w:rsidRDefault="004135C6" w:rsidP="003418ED">
            <w:pPr>
              <w:spacing w:before="0"/>
              <w:jc w:val="center"/>
              <w:rPr>
                <w:b/>
                <w:color w:val="000000"/>
                <w:sz w:val="20"/>
                <w:szCs w:val="20"/>
              </w:rPr>
            </w:pPr>
          </w:p>
        </w:tc>
        <w:tc>
          <w:tcPr>
            <w:tcW w:w="1276" w:type="dxa"/>
            <w:shd w:val="clear" w:color="auto" w:fill="auto"/>
            <w:vAlign w:val="center"/>
          </w:tcPr>
          <w:p w14:paraId="03D02D52" w14:textId="77777777" w:rsidR="004135C6" w:rsidRPr="000D0E32" w:rsidRDefault="004135C6" w:rsidP="003418ED">
            <w:pPr>
              <w:spacing w:before="0"/>
              <w:jc w:val="center"/>
              <w:rPr>
                <w:b/>
                <w:color w:val="000000"/>
                <w:sz w:val="20"/>
                <w:szCs w:val="20"/>
              </w:rPr>
            </w:pPr>
            <w:r>
              <w:rPr>
                <w:b/>
                <w:color w:val="000000"/>
                <w:sz w:val="20"/>
                <w:szCs w:val="20"/>
              </w:rPr>
              <w:t>x</w:t>
            </w:r>
          </w:p>
        </w:tc>
        <w:tc>
          <w:tcPr>
            <w:tcW w:w="1417" w:type="dxa"/>
            <w:shd w:val="clear" w:color="auto" w:fill="auto"/>
            <w:vAlign w:val="center"/>
          </w:tcPr>
          <w:p w14:paraId="6467506B" w14:textId="77777777" w:rsidR="004135C6" w:rsidRPr="000D0E32" w:rsidRDefault="004135C6" w:rsidP="003418ED">
            <w:pPr>
              <w:spacing w:before="0" w:after="0"/>
              <w:jc w:val="center"/>
              <w:rPr>
                <w:b/>
                <w:color w:val="000000"/>
                <w:sz w:val="20"/>
                <w:szCs w:val="20"/>
              </w:rPr>
            </w:pPr>
          </w:p>
        </w:tc>
        <w:tc>
          <w:tcPr>
            <w:tcW w:w="1372" w:type="dxa"/>
            <w:shd w:val="clear" w:color="auto" w:fill="auto"/>
            <w:vAlign w:val="center"/>
          </w:tcPr>
          <w:p w14:paraId="6A850A76" w14:textId="77777777" w:rsidR="004135C6" w:rsidRPr="000D0E32" w:rsidRDefault="004135C6" w:rsidP="003418ED">
            <w:pPr>
              <w:spacing w:before="0"/>
              <w:rPr>
                <w:b/>
                <w:color w:val="000000"/>
                <w:sz w:val="20"/>
                <w:szCs w:val="20"/>
              </w:rPr>
            </w:pPr>
          </w:p>
        </w:tc>
      </w:tr>
      <w:tr w:rsidR="004135C6" w:rsidRPr="000D0E32" w14:paraId="1127611D" w14:textId="77777777" w:rsidTr="003418ED">
        <w:trPr>
          <w:trHeight w:val="352"/>
        </w:trPr>
        <w:tc>
          <w:tcPr>
            <w:tcW w:w="4399" w:type="dxa"/>
            <w:shd w:val="clear" w:color="auto" w:fill="auto"/>
            <w:vAlign w:val="center"/>
          </w:tcPr>
          <w:p w14:paraId="50629B1D" w14:textId="77777777" w:rsidR="004135C6" w:rsidRPr="000D0E32" w:rsidRDefault="004135C6" w:rsidP="003418ED">
            <w:pPr>
              <w:spacing w:before="0" w:after="0"/>
              <w:rPr>
                <w:color w:val="000000"/>
                <w:sz w:val="20"/>
                <w:szCs w:val="20"/>
              </w:rPr>
            </w:pPr>
            <w:r w:rsidRPr="00C60950">
              <w:rPr>
                <w:color w:val="000000"/>
                <w:sz w:val="20"/>
                <w:szCs w:val="20"/>
              </w:rPr>
              <w:t xml:space="preserve">Vatrogasne snage Općine </w:t>
            </w:r>
            <w:r>
              <w:rPr>
                <w:color w:val="000000"/>
                <w:sz w:val="20"/>
                <w:szCs w:val="20"/>
              </w:rPr>
              <w:t>Lišane Ostrovičke</w:t>
            </w:r>
          </w:p>
        </w:tc>
        <w:tc>
          <w:tcPr>
            <w:tcW w:w="1276" w:type="dxa"/>
            <w:shd w:val="clear" w:color="auto" w:fill="auto"/>
            <w:vAlign w:val="center"/>
          </w:tcPr>
          <w:p w14:paraId="71E5796E" w14:textId="77777777" w:rsidR="004135C6" w:rsidRPr="000D0E32" w:rsidRDefault="004135C6" w:rsidP="003418ED">
            <w:pPr>
              <w:spacing w:before="0"/>
              <w:rPr>
                <w:b/>
                <w:color w:val="000000"/>
                <w:sz w:val="20"/>
                <w:szCs w:val="20"/>
              </w:rPr>
            </w:pPr>
          </w:p>
        </w:tc>
        <w:tc>
          <w:tcPr>
            <w:tcW w:w="1276" w:type="dxa"/>
            <w:shd w:val="clear" w:color="auto" w:fill="auto"/>
            <w:vAlign w:val="center"/>
          </w:tcPr>
          <w:p w14:paraId="0B705F42" w14:textId="77777777" w:rsidR="004135C6" w:rsidRPr="000D0E32" w:rsidRDefault="004135C6" w:rsidP="003418ED">
            <w:pPr>
              <w:spacing w:before="0" w:after="0"/>
              <w:jc w:val="center"/>
              <w:rPr>
                <w:b/>
                <w:color w:val="000000"/>
                <w:sz w:val="20"/>
                <w:szCs w:val="20"/>
              </w:rPr>
            </w:pPr>
          </w:p>
        </w:tc>
        <w:tc>
          <w:tcPr>
            <w:tcW w:w="1417" w:type="dxa"/>
            <w:shd w:val="clear" w:color="auto" w:fill="auto"/>
            <w:vAlign w:val="center"/>
          </w:tcPr>
          <w:p w14:paraId="710328D6" w14:textId="77777777" w:rsidR="004135C6" w:rsidRPr="000D0E32" w:rsidRDefault="004135C6" w:rsidP="003418ED">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21428CFC" w14:textId="77777777" w:rsidR="004135C6" w:rsidRPr="000D0E32" w:rsidRDefault="004135C6" w:rsidP="003418ED">
            <w:pPr>
              <w:spacing w:before="0" w:after="0"/>
              <w:jc w:val="center"/>
              <w:rPr>
                <w:b/>
                <w:color w:val="000000"/>
                <w:sz w:val="20"/>
                <w:szCs w:val="20"/>
              </w:rPr>
            </w:pPr>
          </w:p>
        </w:tc>
      </w:tr>
      <w:tr w:rsidR="004135C6" w:rsidRPr="000D0E32" w14:paraId="197A20DF" w14:textId="77777777" w:rsidTr="003418ED">
        <w:trPr>
          <w:trHeight w:val="352"/>
        </w:trPr>
        <w:tc>
          <w:tcPr>
            <w:tcW w:w="4399" w:type="dxa"/>
            <w:shd w:val="clear" w:color="auto" w:fill="auto"/>
            <w:vAlign w:val="center"/>
          </w:tcPr>
          <w:p w14:paraId="2EC5468A" w14:textId="77777777" w:rsidR="004135C6" w:rsidRPr="000D0E32" w:rsidRDefault="004135C6" w:rsidP="003418ED">
            <w:pPr>
              <w:spacing w:before="0" w:after="0"/>
              <w:rPr>
                <w:color w:val="000000"/>
                <w:sz w:val="20"/>
                <w:szCs w:val="20"/>
              </w:rPr>
            </w:pPr>
            <w:r>
              <w:rPr>
                <w:color w:val="000000"/>
                <w:sz w:val="20"/>
                <w:szCs w:val="20"/>
              </w:rPr>
              <w:t>Postrojba civilne zaštite opće namjene</w:t>
            </w:r>
          </w:p>
        </w:tc>
        <w:tc>
          <w:tcPr>
            <w:tcW w:w="1276" w:type="dxa"/>
            <w:shd w:val="clear" w:color="auto" w:fill="auto"/>
            <w:vAlign w:val="center"/>
          </w:tcPr>
          <w:p w14:paraId="612FEE07" w14:textId="77777777" w:rsidR="004135C6" w:rsidRPr="000D0E32" w:rsidRDefault="004135C6" w:rsidP="003418ED">
            <w:pPr>
              <w:spacing w:before="0"/>
              <w:rPr>
                <w:b/>
                <w:color w:val="000000"/>
                <w:sz w:val="20"/>
                <w:szCs w:val="20"/>
              </w:rPr>
            </w:pPr>
          </w:p>
        </w:tc>
        <w:tc>
          <w:tcPr>
            <w:tcW w:w="1276" w:type="dxa"/>
            <w:shd w:val="clear" w:color="auto" w:fill="auto"/>
            <w:vAlign w:val="center"/>
          </w:tcPr>
          <w:p w14:paraId="06CB70D7" w14:textId="77777777" w:rsidR="004135C6" w:rsidRPr="000D0E32" w:rsidRDefault="004135C6" w:rsidP="003418ED">
            <w:pPr>
              <w:spacing w:before="0" w:after="0"/>
              <w:jc w:val="center"/>
              <w:rPr>
                <w:b/>
                <w:color w:val="000000"/>
                <w:sz w:val="20"/>
                <w:szCs w:val="20"/>
              </w:rPr>
            </w:pPr>
            <w:r>
              <w:rPr>
                <w:b/>
                <w:color w:val="000000"/>
                <w:sz w:val="20"/>
                <w:szCs w:val="20"/>
              </w:rPr>
              <w:t>x</w:t>
            </w:r>
          </w:p>
        </w:tc>
        <w:tc>
          <w:tcPr>
            <w:tcW w:w="1417" w:type="dxa"/>
            <w:shd w:val="clear" w:color="auto" w:fill="auto"/>
            <w:vAlign w:val="center"/>
          </w:tcPr>
          <w:p w14:paraId="45B4A9F8" w14:textId="77777777" w:rsidR="004135C6" w:rsidRDefault="004135C6" w:rsidP="003418ED">
            <w:pPr>
              <w:spacing w:before="0" w:after="0"/>
              <w:jc w:val="center"/>
              <w:rPr>
                <w:b/>
                <w:color w:val="000000"/>
                <w:sz w:val="20"/>
                <w:szCs w:val="20"/>
              </w:rPr>
            </w:pPr>
          </w:p>
        </w:tc>
        <w:tc>
          <w:tcPr>
            <w:tcW w:w="1372" w:type="dxa"/>
            <w:shd w:val="clear" w:color="auto" w:fill="auto"/>
            <w:vAlign w:val="center"/>
          </w:tcPr>
          <w:p w14:paraId="3EE95BF8" w14:textId="77777777" w:rsidR="004135C6" w:rsidRPr="000D0E32" w:rsidRDefault="004135C6" w:rsidP="003418ED">
            <w:pPr>
              <w:spacing w:before="0"/>
              <w:rPr>
                <w:b/>
                <w:color w:val="000000"/>
                <w:sz w:val="20"/>
                <w:szCs w:val="20"/>
              </w:rPr>
            </w:pPr>
          </w:p>
        </w:tc>
      </w:tr>
      <w:tr w:rsidR="004135C6" w:rsidRPr="000D0E32" w14:paraId="12ABFE85" w14:textId="77777777" w:rsidTr="003418ED">
        <w:trPr>
          <w:trHeight w:val="362"/>
        </w:trPr>
        <w:tc>
          <w:tcPr>
            <w:tcW w:w="4399" w:type="dxa"/>
            <w:shd w:val="clear" w:color="auto" w:fill="auto"/>
            <w:vAlign w:val="center"/>
          </w:tcPr>
          <w:p w14:paraId="7D4BD470" w14:textId="77777777" w:rsidR="004135C6" w:rsidRPr="000D0E32" w:rsidRDefault="004135C6" w:rsidP="003418ED">
            <w:pPr>
              <w:spacing w:before="0" w:after="0"/>
              <w:rPr>
                <w:color w:val="000000"/>
                <w:sz w:val="20"/>
                <w:szCs w:val="20"/>
                <w:u w:val="single"/>
              </w:rPr>
            </w:pPr>
            <w:r w:rsidRPr="00C60950">
              <w:rPr>
                <w:color w:val="000000"/>
                <w:sz w:val="20"/>
                <w:szCs w:val="20"/>
              </w:rPr>
              <w:t xml:space="preserve">GDCK </w:t>
            </w:r>
            <w:r>
              <w:rPr>
                <w:color w:val="000000"/>
                <w:sz w:val="20"/>
                <w:szCs w:val="20"/>
              </w:rPr>
              <w:t>Benkovac</w:t>
            </w:r>
          </w:p>
        </w:tc>
        <w:tc>
          <w:tcPr>
            <w:tcW w:w="1276" w:type="dxa"/>
            <w:shd w:val="clear" w:color="auto" w:fill="auto"/>
            <w:vAlign w:val="center"/>
          </w:tcPr>
          <w:p w14:paraId="6121CD30" w14:textId="77777777" w:rsidR="004135C6" w:rsidRPr="000D0E32" w:rsidRDefault="004135C6" w:rsidP="003418ED">
            <w:pPr>
              <w:spacing w:before="0" w:after="0"/>
              <w:jc w:val="center"/>
              <w:rPr>
                <w:b/>
                <w:color w:val="000000"/>
                <w:sz w:val="20"/>
                <w:szCs w:val="20"/>
              </w:rPr>
            </w:pPr>
          </w:p>
        </w:tc>
        <w:tc>
          <w:tcPr>
            <w:tcW w:w="1276" w:type="dxa"/>
            <w:shd w:val="clear" w:color="auto" w:fill="auto"/>
            <w:vAlign w:val="center"/>
          </w:tcPr>
          <w:p w14:paraId="68C9980E" w14:textId="77777777" w:rsidR="004135C6" w:rsidRPr="000D0E32" w:rsidRDefault="004135C6" w:rsidP="003418ED">
            <w:pPr>
              <w:spacing w:before="0" w:after="0"/>
              <w:jc w:val="center"/>
              <w:rPr>
                <w:b/>
                <w:color w:val="000000"/>
                <w:sz w:val="20"/>
                <w:szCs w:val="20"/>
              </w:rPr>
            </w:pPr>
          </w:p>
        </w:tc>
        <w:tc>
          <w:tcPr>
            <w:tcW w:w="1417" w:type="dxa"/>
            <w:shd w:val="clear" w:color="auto" w:fill="auto"/>
            <w:vAlign w:val="center"/>
          </w:tcPr>
          <w:p w14:paraId="18DB4753" w14:textId="77777777" w:rsidR="004135C6" w:rsidRPr="000D0E32" w:rsidRDefault="004135C6" w:rsidP="003418ED">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2F4C06C2" w14:textId="77777777" w:rsidR="004135C6" w:rsidRPr="000D0E32" w:rsidRDefault="004135C6" w:rsidP="003418ED">
            <w:pPr>
              <w:spacing w:before="0" w:after="0"/>
              <w:rPr>
                <w:b/>
                <w:color w:val="000000"/>
                <w:sz w:val="20"/>
                <w:szCs w:val="20"/>
              </w:rPr>
            </w:pPr>
          </w:p>
        </w:tc>
      </w:tr>
      <w:tr w:rsidR="004135C6" w:rsidRPr="000D0E32" w14:paraId="21E4FB27" w14:textId="77777777" w:rsidTr="003418ED">
        <w:trPr>
          <w:trHeight w:val="362"/>
        </w:trPr>
        <w:tc>
          <w:tcPr>
            <w:tcW w:w="4399" w:type="dxa"/>
            <w:shd w:val="clear" w:color="auto" w:fill="auto"/>
            <w:vAlign w:val="center"/>
          </w:tcPr>
          <w:p w14:paraId="6B4FF713" w14:textId="77777777" w:rsidR="004135C6" w:rsidRPr="000D0E32" w:rsidRDefault="004135C6" w:rsidP="003418ED">
            <w:pPr>
              <w:spacing w:before="0" w:after="0"/>
              <w:rPr>
                <w:color w:val="000000"/>
                <w:sz w:val="20"/>
                <w:szCs w:val="20"/>
                <w:u w:val="single"/>
              </w:rPr>
            </w:pPr>
            <w:r w:rsidRPr="00C60950">
              <w:rPr>
                <w:color w:val="000000"/>
                <w:sz w:val="20"/>
                <w:szCs w:val="20"/>
              </w:rPr>
              <w:t xml:space="preserve">HGSS-Stanica </w:t>
            </w:r>
            <w:r>
              <w:rPr>
                <w:color w:val="000000"/>
                <w:sz w:val="20"/>
                <w:szCs w:val="20"/>
              </w:rPr>
              <w:t>Zadar</w:t>
            </w:r>
          </w:p>
        </w:tc>
        <w:tc>
          <w:tcPr>
            <w:tcW w:w="1276" w:type="dxa"/>
            <w:shd w:val="clear" w:color="auto" w:fill="auto"/>
            <w:vAlign w:val="center"/>
          </w:tcPr>
          <w:p w14:paraId="75C68E08" w14:textId="77777777" w:rsidR="004135C6" w:rsidRPr="000D0E32" w:rsidRDefault="004135C6" w:rsidP="003418ED">
            <w:pPr>
              <w:spacing w:before="0" w:after="0"/>
              <w:jc w:val="center"/>
              <w:rPr>
                <w:b/>
                <w:color w:val="000000"/>
                <w:sz w:val="20"/>
                <w:szCs w:val="20"/>
              </w:rPr>
            </w:pPr>
          </w:p>
        </w:tc>
        <w:tc>
          <w:tcPr>
            <w:tcW w:w="1276" w:type="dxa"/>
            <w:shd w:val="clear" w:color="auto" w:fill="auto"/>
            <w:vAlign w:val="center"/>
          </w:tcPr>
          <w:p w14:paraId="5D43CC1B" w14:textId="77777777" w:rsidR="004135C6" w:rsidRPr="000D0E32" w:rsidRDefault="004135C6" w:rsidP="003418ED">
            <w:pPr>
              <w:spacing w:before="0" w:after="0"/>
              <w:jc w:val="center"/>
              <w:rPr>
                <w:b/>
                <w:color w:val="000000"/>
                <w:sz w:val="20"/>
                <w:szCs w:val="20"/>
              </w:rPr>
            </w:pPr>
          </w:p>
        </w:tc>
        <w:tc>
          <w:tcPr>
            <w:tcW w:w="1417" w:type="dxa"/>
            <w:shd w:val="clear" w:color="auto" w:fill="auto"/>
            <w:vAlign w:val="center"/>
          </w:tcPr>
          <w:p w14:paraId="0CFA03C0" w14:textId="77777777" w:rsidR="004135C6" w:rsidRPr="000D0E32" w:rsidRDefault="004135C6" w:rsidP="003418ED">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6E6E8B5A" w14:textId="77777777" w:rsidR="004135C6" w:rsidRPr="000D0E32" w:rsidRDefault="004135C6" w:rsidP="003418ED">
            <w:pPr>
              <w:spacing w:before="0" w:after="0"/>
              <w:rPr>
                <w:b/>
                <w:color w:val="000000"/>
                <w:sz w:val="20"/>
                <w:szCs w:val="20"/>
              </w:rPr>
            </w:pPr>
          </w:p>
        </w:tc>
      </w:tr>
      <w:tr w:rsidR="004135C6" w:rsidRPr="000D0E32" w14:paraId="27EF4312" w14:textId="77777777" w:rsidTr="003418ED">
        <w:trPr>
          <w:trHeight w:val="352"/>
        </w:trPr>
        <w:tc>
          <w:tcPr>
            <w:tcW w:w="4399" w:type="dxa"/>
            <w:shd w:val="clear" w:color="auto" w:fill="auto"/>
            <w:vAlign w:val="center"/>
          </w:tcPr>
          <w:p w14:paraId="6883B998" w14:textId="77777777" w:rsidR="004135C6" w:rsidRPr="000D0E32" w:rsidRDefault="004135C6" w:rsidP="003418ED">
            <w:pPr>
              <w:spacing w:before="0" w:after="0"/>
              <w:rPr>
                <w:color w:val="000000"/>
                <w:sz w:val="20"/>
                <w:szCs w:val="20"/>
              </w:rPr>
            </w:pPr>
            <w:r w:rsidRPr="00C60950">
              <w:rPr>
                <w:color w:val="000000"/>
                <w:sz w:val="20"/>
                <w:szCs w:val="20"/>
              </w:rPr>
              <w:t xml:space="preserve">Pravne osobe i udruge od interesa za sustav civilne zaštite Općine </w:t>
            </w:r>
            <w:r>
              <w:rPr>
                <w:color w:val="000000"/>
                <w:sz w:val="20"/>
                <w:szCs w:val="20"/>
              </w:rPr>
              <w:t>Lišane Ostrovičke</w:t>
            </w:r>
          </w:p>
        </w:tc>
        <w:tc>
          <w:tcPr>
            <w:tcW w:w="1276" w:type="dxa"/>
            <w:shd w:val="clear" w:color="auto" w:fill="auto"/>
            <w:vAlign w:val="center"/>
          </w:tcPr>
          <w:p w14:paraId="2073DF6D" w14:textId="77777777" w:rsidR="004135C6" w:rsidRPr="000D0E32" w:rsidRDefault="004135C6" w:rsidP="003418ED">
            <w:pPr>
              <w:spacing w:before="0" w:after="0"/>
              <w:rPr>
                <w:b/>
                <w:color w:val="000000"/>
                <w:sz w:val="20"/>
                <w:szCs w:val="20"/>
              </w:rPr>
            </w:pPr>
          </w:p>
        </w:tc>
        <w:tc>
          <w:tcPr>
            <w:tcW w:w="1276" w:type="dxa"/>
            <w:shd w:val="clear" w:color="auto" w:fill="auto"/>
            <w:vAlign w:val="center"/>
          </w:tcPr>
          <w:p w14:paraId="184F1EF5" w14:textId="77777777" w:rsidR="004135C6" w:rsidRPr="000D0E32" w:rsidRDefault="004135C6" w:rsidP="003418ED">
            <w:pPr>
              <w:spacing w:before="0" w:after="0"/>
              <w:jc w:val="center"/>
              <w:rPr>
                <w:b/>
                <w:color w:val="000000"/>
                <w:sz w:val="20"/>
                <w:szCs w:val="20"/>
              </w:rPr>
            </w:pPr>
          </w:p>
        </w:tc>
        <w:tc>
          <w:tcPr>
            <w:tcW w:w="1417" w:type="dxa"/>
            <w:shd w:val="clear" w:color="auto" w:fill="auto"/>
            <w:vAlign w:val="center"/>
          </w:tcPr>
          <w:p w14:paraId="2E6365FC" w14:textId="77777777" w:rsidR="004135C6" w:rsidRPr="000D0E32" w:rsidRDefault="004135C6" w:rsidP="003418ED">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364C4B3D" w14:textId="77777777" w:rsidR="004135C6" w:rsidRPr="000D0E32" w:rsidRDefault="004135C6" w:rsidP="003418ED">
            <w:pPr>
              <w:spacing w:before="0" w:after="0"/>
              <w:rPr>
                <w:b/>
                <w:color w:val="000000"/>
                <w:sz w:val="20"/>
                <w:szCs w:val="20"/>
              </w:rPr>
            </w:pPr>
          </w:p>
        </w:tc>
      </w:tr>
      <w:tr w:rsidR="004135C6" w:rsidRPr="000D0E32" w14:paraId="1650C9C2" w14:textId="77777777" w:rsidTr="003418ED">
        <w:trPr>
          <w:trHeight w:val="362"/>
        </w:trPr>
        <w:tc>
          <w:tcPr>
            <w:tcW w:w="4399" w:type="dxa"/>
            <w:shd w:val="clear" w:color="auto" w:fill="auto"/>
            <w:vAlign w:val="center"/>
          </w:tcPr>
          <w:p w14:paraId="20ECD033" w14:textId="77777777" w:rsidR="004135C6" w:rsidRPr="000D0E32" w:rsidRDefault="004135C6" w:rsidP="003418ED">
            <w:pPr>
              <w:spacing w:before="0" w:after="0"/>
              <w:rPr>
                <w:color w:val="000000"/>
                <w:sz w:val="20"/>
                <w:szCs w:val="20"/>
              </w:rPr>
            </w:pPr>
            <w:r w:rsidRPr="00C60950">
              <w:rPr>
                <w:color w:val="000000"/>
                <w:sz w:val="20"/>
                <w:szCs w:val="20"/>
                <w:u w:val="single"/>
              </w:rPr>
              <w:t>Područje reagiranja - zbirno</w:t>
            </w:r>
          </w:p>
        </w:tc>
        <w:tc>
          <w:tcPr>
            <w:tcW w:w="1276" w:type="dxa"/>
            <w:shd w:val="clear" w:color="auto" w:fill="auto"/>
            <w:vAlign w:val="center"/>
          </w:tcPr>
          <w:p w14:paraId="37FBF305" w14:textId="77777777" w:rsidR="004135C6" w:rsidRPr="000D0E32" w:rsidRDefault="004135C6" w:rsidP="003418ED">
            <w:pPr>
              <w:spacing w:before="0" w:after="0"/>
              <w:rPr>
                <w:b/>
                <w:color w:val="000000"/>
                <w:sz w:val="20"/>
                <w:szCs w:val="20"/>
              </w:rPr>
            </w:pPr>
          </w:p>
        </w:tc>
        <w:tc>
          <w:tcPr>
            <w:tcW w:w="1276" w:type="dxa"/>
            <w:shd w:val="clear" w:color="auto" w:fill="auto"/>
            <w:vAlign w:val="center"/>
          </w:tcPr>
          <w:p w14:paraId="57A6CD06" w14:textId="77777777" w:rsidR="004135C6" w:rsidRPr="000D0E32" w:rsidRDefault="004135C6" w:rsidP="003418ED">
            <w:pPr>
              <w:spacing w:before="0" w:after="0"/>
              <w:jc w:val="center"/>
              <w:rPr>
                <w:b/>
                <w:color w:val="000000"/>
                <w:sz w:val="20"/>
                <w:szCs w:val="20"/>
              </w:rPr>
            </w:pPr>
          </w:p>
        </w:tc>
        <w:tc>
          <w:tcPr>
            <w:tcW w:w="1417" w:type="dxa"/>
            <w:shd w:val="clear" w:color="auto" w:fill="auto"/>
            <w:vAlign w:val="center"/>
          </w:tcPr>
          <w:p w14:paraId="35144096" w14:textId="77777777" w:rsidR="004135C6" w:rsidRPr="000D0E32" w:rsidRDefault="004135C6" w:rsidP="003418ED">
            <w:pPr>
              <w:spacing w:before="0" w:after="0"/>
              <w:jc w:val="center"/>
              <w:rPr>
                <w:b/>
                <w:color w:val="000000"/>
                <w:sz w:val="20"/>
                <w:szCs w:val="20"/>
              </w:rPr>
            </w:pPr>
            <w:r>
              <w:rPr>
                <w:b/>
                <w:color w:val="000000"/>
                <w:sz w:val="20"/>
                <w:szCs w:val="20"/>
              </w:rPr>
              <w:t>x</w:t>
            </w:r>
          </w:p>
        </w:tc>
        <w:tc>
          <w:tcPr>
            <w:tcW w:w="1372" w:type="dxa"/>
            <w:shd w:val="clear" w:color="auto" w:fill="auto"/>
            <w:vAlign w:val="center"/>
          </w:tcPr>
          <w:p w14:paraId="64FE996D" w14:textId="77777777" w:rsidR="004135C6" w:rsidRPr="000D0E32" w:rsidRDefault="004135C6" w:rsidP="003418ED">
            <w:pPr>
              <w:spacing w:before="0" w:after="0"/>
              <w:rPr>
                <w:b/>
                <w:color w:val="000000"/>
                <w:sz w:val="20"/>
                <w:szCs w:val="20"/>
              </w:rPr>
            </w:pPr>
          </w:p>
        </w:tc>
      </w:tr>
    </w:tbl>
    <w:p w14:paraId="3458E52E" w14:textId="77777777" w:rsidR="004135C6" w:rsidRDefault="004135C6" w:rsidP="004135C6">
      <w:pPr>
        <w:spacing w:before="0" w:after="0"/>
      </w:pPr>
    </w:p>
    <w:p w14:paraId="515CD70C" w14:textId="1CCE3052" w:rsidR="004135C6" w:rsidRPr="000D0E32" w:rsidRDefault="004135C6" w:rsidP="004135C6">
      <w:r w:rsidRPr="000D0E32">
        <w:t xml:space="preserve">Raspoložive snage civilne zaštite </w:t>
      </w:r>
      <w:r>
        <w:t>Općine Lišane Ostrovičke</w:t>
      </w:r>
      <w:r w:rsidRPr="000D0E32">
        <w:t xml:space="preserve"> biti će dostatne za saniranje šteta nastalih kao posljedica </w:t>
      </w:r>
      <w:r w:rsidR="002B5BE5">
        <w:t>poplave</w:t>
      </w:r>
      <w:r w:rsidRPr="000D0E32">
        <w:t>.</w:t>
      </w:r>
    </w:p>
    <w:p w14:paraId="63A0CFC6" w14:textId="732A983B" w:rsidR="004135C6" w:rsidRDefault="004135C6" w:rsidP="000D0E32"/>
    <w:p w14:paraId="441F08E4" w14:textId="77777777" w:rsidR="002B5BE5" w:rsidRDefault="002B5BE5" w:rsidP="000D0E32"/>
    <w:p w14:paraId="33B64966" w14:textId="77777777" w:rsidR="002B5BE5" w:rsidRDefault="000D0E32" w:rsidP="002B5BE5">
      <w:pPr>
        <w:rPr>
          <w:bCs/>
          <w:color w:val="54883D"/>
          <w:sz w:val="20"/>
          <w:szCs w:val="18"/>
        </w:rPr>
      </w:pPr>
      <w:r w:rsidRPr="000D0E32">
        <w:t xml:space="preserve">U nastavku se nalazi zbirna ocjena cjelokupnog sustava civilne zaštite </w:t>
      </w:r>
      <w:r w:rsidR="0052513E">
        <w:t xml:space="preserve">Općine </w:t>
      </w:r>
      <w:r w:rsidR="004135C6">
        <w:t>Lišane Ostrovičke</w:t>
      </w:r>
      <w:r w:rsidRPr="000D0E32">
        <w:t>.</w:t>
      </w:r>
    </w:p>
    <w:p w14:paraId="5A375455" w14:textId="4BBBA83C" w:rsidR="000D0E32" w:rsidRPr="002B5BE5" w:rsidRDefault="000D0E32" w:rsidP="002B5BE5">
      <w:pPr>
        <w:jc w:val="center"/>
      </w:pPr>
      <w:r w:rsidRPr="000D0E32">
        <w:rPr>
          <w:bCs/>
          <w:color w:val="54883D"/>
          <w:sz w:val="20"/>
          <w:szCs w:val="18"/>
        </w:rPr>
        <w:t xml:space="preserve">Tablica </w:t>
      </w:r>
      <w:r w:rsidR="003670C2" w:rsidRPr="000D0E32">
        <w:rPr>
          <w:bCs/>
          <w:color w:val="54883D"/>
          <w:sz w:val="20"/>
          <w:szCs w:val="18"/>
        </w:rPr>
        <w:fldChar w:fldCharType="begin"/>
      </w:r>
      <w:r w:rsidRPr="000D0E32">
        <w:rPr>
          <w:bCs/>
          <w:color w:val="54883D"/>
          <w:sz w:val="20"/>
          <w:szCs w:val="18"/>
        </w:rPr>
        <w:instrText xml:space="preserve"> SEQ Tabela \* ARABIC </w:instrText>
      </w:r>
      <w:r w:rsidR="003670C2" w:rsidRPr="000D0E32">
        <w:rPr>
          <w:bCs/>
          <w:color w:val="54883D"/>
          <w:sz w:val="20"/>
          <w:szCs w:val="18"/>
        </w:rPr>
        <w:fldChar w:fldCharType="separate"/>
      </w:r>
      <w:r w:rsidR="00DD0006">
        <w:rPr>
          <w:bCs/>
          <w:noProof/>
          <w:color w:val="54883D"/>
          <w:sz w:val="20"/>
          <w:szCs w:val="18"/>
        </w:rPr>
        <w:t>81</w:t>
      </w:r>
      <w:r w:rsidR="003670C2" w:rsidRPr="000D0E32">
        <w:rPr>
          <w:bCs/>
          <w:color w:val="54883D"/>
          <w:sz w:val="20"/>
          <w:szCs w:val="18"/>
        </w:rPr>
        <w:fldChar w:fldCharType="end"/>
      </w:r>
      <w:r w:rsidRPr="000D0E32">
        <w:rPr>
          <w:bCs/>
          <w:color w:val="54883D"/>
          <w:sz w:val="20"/>
          <w:szCs w:val="18"/>
        </w:rPr>
        <w:t>. Analiza sustava civilne zaštite – sustav civilne zaštite - zbirno</w:t>
      </w:r>
    </w:p>
    <w:tbl>
      <w:tblPr>
        <w:tblW w:w="924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805"/>
        <w:gridCol w:w="1644"/>
        <w:gridCol w:w="1547"/>
        <w:gridCol w:w="1702"/>
        <w:gridCol w:w="1547"/>
      </w:tblGrid>
      <w:tr w:rsidR="000D0E32" w:rsidRPr="000D0E32" w14:paraId="75CBE85D" w14:textId="77777777" w:rsidTr="000D0E32">
        <w:trPr>
          <w:trHeight w:val="340"/>
          <w:jc w:val="center"/>
        </w:trPr>
        <w:tc>
          <w:tcPr>
            <w:tcW w:w="2805" w:type="dxa"/>
            <w:vMerge w:val="restart"/>
            <w:shd w:val="clear" w:color="auto" w:fill="auto"/>
            <w:vAlign w:val="center"/>
          </w:tcPr>
          <w:p w14:paraId="17AB21EA" w14:textId="77777777" w:rsidR="000D0E32" w:rsidRPr="000D0E32" w:rsidRDefault="000D0E32" w:rsidP="000D0E32">
            <w:pPr>
              <w:spacing w:after="0"/>
              <w:jc w:val="center"/>
              <w:rPr>
                <w:b/>
                <w:sz w:val="20"/>
                <w:szCs w:val="20"/>
              </w:rPr>
            </w:pPr>
            <w:r w:rsidRPr="000D0E32">
              <w:rPr>
                <w:b/>
                <w:sz w:val="20"/>
                <w:szCs w:val="20"/>
              </w:rPr>
              <w:t>ANALIZA SUSTAVA CIVILNE ZAŠTITE</w:t>
            </w:r>
          </w:p>
        </w:tc>
        <w:tc>
          <w:tcPr>
            <w:tcW w:w="1644" w:type="dxa"/>
            <w:shd w:val="clear" w:color="auto" w:fill="FF0000"/>
          </w:tcPr>
          <w:p w14:paraId="1B40CA1A" w14:textId="77777777" w:rsidR="000D0E32" w:rsidRPr="000D0E32" w:rsidRDefault="000D0E32" w:rsidP="000D0E32">
            <w:pPr>
              <w:spacing w:after="0"/>
              <w:jc w:val="center"/>
              <w:rPr>
                <w:b/>
                <w:sz w:val="20"/>
                <w:szCs w:val="20"/>
              </w:rPr>
            </w:pPr>
            <w:r w:rsidRPr="000D0E32">
              <w:rPr>
                <w:b/>
                <w:sz w:val="20"/>
                <w:szCs w:val="20"/>
              </w:rPr>
              <w:t>Vrlo niska spremnost</w:t>
            </w:r>
          </w:p>
        </w:tc>
        <w:tc>
          <w:tcPr>
            <w:tcW w:w="1547" w:type="dxa"/>
            <w:shd w:val="clear" w:color="auto" w:fill="FFC000"/>
            <w:vAlign w:val="center"/>
          </w:tcPr>
          <w:p w14:paraId="1F9614D9" w14:textId="77777777" w:rsidR="000D0E32" w:rsidRPr="000D0E32" w:rsidRDefault="000D0E32" w:rsidP="000D0E32">
            <w:pPr>
              <w:spacing w:after="0"/>
              <w:jc w:val="center"/>
              <w:rPr>
                <w:b/>
                <w:sz w:val="20"/>
                <w:szCs w:val="20"/>
              </w:rPr>
            </w:pPr>
            <w:r w:rsidRPr="000D0E32">
              <w:rPr>
                <w:b/>
                <w:sz w:val="20"/>
                <w:szCs w:val="20"/>
              </w:rPr>
              <w:t>Niska spremnost</w:t>
            </w:r>
          </w:p>
        </w:tc>
        <w:tc>
          <w:tcPr>
            <w:tcW w:w="1702" w:type="dxa"/>
            <w:shd w:val="clear" w:color="auto" w:fill="FFFF00"/>
            <w:vAlign w:val="center"/>
          </w:tcPr>
          <w:p w14:paraId="5BAA94A8" w14:textId="77777777" w:rsidR="000D0E32" w:rsidRPr="000D0E32" w:rsidRDefault="000D0E32" w:rsidP="000D0E32">
            <w:pPr>
              <w:spacing w:after="0"/>
              <w:jc w:val="center"/>
              <w:rPr>
                <w:b/>
                <w:sz w:val="20"/>
                <w:szCs w:val="20"/>
              </w:rPr>
            </w:pPr>
            <w:r w:rsidRPr="000D0E32">
              <w:rPr>
                <w:b/>
                <w:sz w:val="20"/>
                <w:szCs w:val="20"/>
              </w:rPr>
              <w:t>Visoka spremnost</w:t>
            </w:r>
          </w:p>
        </w:tc>
        <w:tc>
          <w:tcPr>
            <w:tcW w:w="1547" w:type="dxa"/>
            <w:shd w:val="clear" w:color="auto" w:fill="92D050"/>
          </w:tcPr>
          <w:p w14:paraId="3A15EA57" w14:textId="77777777" w:rsidR="000D0E32" w:rsidRPr="000D0E32" w:rsidRDefault="000D0E32" w:rsidP="000D0E32">
            <w:pPr>
              <w:spacing w:after="0"/>
              <w:jc w:val="center"/>
              <w:rPr>
                <w:b/>
                <w:sz w:val="20"/>
                <w:szCs w:val="20"/>
              </w:rPr>
            </w:pPr>
            <w:r w:rsidRPr="000D0E32">
              <w:rPr>
                <w:b/>
                <w:sz w:val="20"/>
                <w:szCs w:val="20"/>
              </w:rPr>
              <w:t>Vrlo visoka spremnost</w:t>
            </w:r>
          </w:p>
        </w:tc>
      </w:tr>
      <w:tr w:rsidR="000D0E32" w:rsidRPr="000D0E32" w14:paraId="2A2D2DC6" w14:textId="77777777" w:rsidTr="000D0E32">
        <w:trPr>
          <w:trHeight w:val="268"/>
          <w:jc w:val="center"/>
        </w:trPr>
        <w:tc>
          <w:tcPr>
            <w:tcW w:w="2805" w:type="dxa"/>
            <w:vMerge/>
            <w:shd w:val="clear" w:color="auto" w:fill="auto"/>
          </w:tcPr>
          <w:p w14:paraId="2A9E330B" w14:textId="77777777" w:rsidR="000D0E32" w:rsidRPr="000D0E32" w:rsidRDefault="000D0E32" w:rsidP="000D0E32">
            <w:pPr>
              <w:spacing w:after="0"/>
              <w:jc w:val="center"/>
              <w:rPr>
                <w:b/>
                <w:sz w:val="20"/>
                <w:szCs w:val="20"/>
              </w:rPr>
            </w:pPr>
          </w:p>
        </w:tc>
        <w:tc>
          <w:tcPr>
            <w:tcW w:w="1644" w:type="dxa"/>
            <w:shd w:val="clear" w:color="auto" w:fill="auto"/>
          </w:tcPr>
          <w:p w14:paraId="1218FF32" w14:textId="77777777" w:rsidR="000D0E32" w:rsidRPr="000D0E32" w:rsidRDefault="000D0E32" w:rsidP="000D0E32">
            <w:pPr>
              <w:spacing w:after="0"/>
              <w:jc w:val="center"/>
              <w:rPr>
                <w:b/>
                <w:sz w:val="20"/>
                <w:szCs w:val="20"/>
              </w:rPr>
            </w:pPr>
            <w:r w:rsidRPr="000D0E32">
              <w:rPr>
                <w:b/>
                <w:sz w:val="20"/>
                <w:szCs w:val="20"/>
              </w:rPr>
              <w:t>4</w:t>
            </w:r>
          </w:p>
        </w:tc>
        <w:tc>
          <w:tcPr>
            <w:tcW w:w="1547" w:type="dxa"/>
            <w:shd w:val="clear" w:color="auto" w:fill="auto"/>
          </w:tcPr>
          <w:p w14:paraId="6402DE9A" w14:textId="77777777" w:rsidR="000D0E32" w:rsidRPr="000D0E32" w:rsidRDefault="000D0E32" w:rsidP="000D0E32">
            <w:pPr>
              <w:spacing w:after="0"/>
              <w:jc w:val="center"/>
              <w:rPr>
                <w:b/>
                <w:sz w:val="20"/>
                <w:szCs w:val="20"/>
              </w:rPr>
            </w:pPr>
            <w:r w:rsidRPr="000D0E32">
              <w:rPr>
                <w:b/>
                <w:sz w:val="20"/>
                <w:szCs w:val="20"/>
              </w:rPr>
              <w:t>3</w:t>
            </w:r>
          </w:p>
        </w:tc>
        <w:tc>
          <w:tcPr>
            <w:tcW w:w="1702" w:type="dxa"/>
            <w:shd w:val="clear" w:color="auto" w:fill="auto"/>
          </w:tcPr>
          <w:p w14:paraId="5D22B80C" w14:textId="77777777" w:rsidR="000D0E32" w:rsidRPr="000D0E32" w:rsidRDefault="000D0E32" w:rsidP="000D0E32">
            <w:pPr>
              <w:spacing w:after="0"/>
              <w:jc w:val="center"/>
              <w:rPr>
                <w:b/>
                <w:sz w:val="20"/>
                <w:szCs w:val="20"/>
              </w:rPr>
            </w:pPr>
            <w:r w:rsidRPr="000D0E32">
              <w:rPr>
                <w:b/>
                <w:sz w:val="20"/>
                <w:szCs w:val="20"/>
              </w:rPr>
              <w:t>2</w:t>
            </w:r>
          </w:p>
        </w:tc>
        <w:tc>
          <w:tcPr>
            <w:tcW w:w="1547" w:type="dxa"/>
            <w:shd w:val="clear" w:color="auto" w:fill="auto"/>
          </w:tcPr>
          <w:p w14:paraId="17FB991A" w14:textId="77777777" w:rsidR="000D0E32" w:rsidRPr="000D0E32" w:rsidRDefault="000D0E32" w:rsidP="000D0E32">
            <w:pPr>
              <w:spacing w:after="0"/>
              <w:jc w:val="center"/>
              <w:rPr>
                <w:b/>
                <w:sz w:val="20"/>
                <w:szCs w:val="20"/>
              </w:rPr>
            </w:pPr>
            <w:r w:rsidRPr="000D0E32">
              <w:rPr>
                <w:b/>
                <w:sz w:val="20"/>
                <w:szCs w:val="20"/>
              </w:rPr>
              <w:t>1</w:t>
            </w:r>
          </w:p>
        </w:tc>
      </w:tr>
      <w:tr w:rsidR="000D0E32" w:rsidRPr="000D0E32" w14:paraId="74FEC3FC" w14:textId="77777777" w:rsidTr="000D0E32">
        <w:trPr>
          <w:trHeight w:val="340"/>
          <w:jc w:val="center"/>
        </w:trPr>
        <w:tc>
          <w:tcPr>
            <w:tcW w:w="2805" w:type="dxa"/>
            <w:shd w:val="clear" w:color="auto" w:fill="auto"/>
          </w:tcPr>
          <w:p w14:paraId="2241C8AB" w14:textId="77777777" w:rsidR="000D0E32" w:rsidRPr="00A44681" w:rsidRDefault="000D0E32" w:rsidP="000D0E32">
            <w:pPr>
              <w:spacing w:after="0"/>
              <w:jc w:val="center"/>
              <w:rPr>
                <w:b/>
                <w:sz w:val="20"/>
                <w:szCs w:val="20"/>
              </w:rPr>
            </w:pPr>
            <w:r w:rsidRPr="00A44681">
              <w:rPr>
                <w:b/>
                <w:sz w:val="20"/>
                <w:szCs w:val="20"/>
              </w:rPr>
              <w:t>Područje preventive - ZBIRNO</w:t>
            </w:r>
          </w:p>
        </w:tc>
        <w:tc>
          <w:tcPr>
            <w:tcW w:w="1644" w:type="dxa"/>
            <w:shd w:val="clear" w:color="auto" w:fill="auto"/>
          </w:tcPr>
          <w:p w14:paraId="50BC0364" w14:textId="77777777" w:rsidR="000D0E32" w:rsidRPr="00A44681" w:rsidRDefault="000D0E32" w:rsidP="000D0E32">
            <w:pPr>
              <w:rPr>
                <w:b/>
                <w:sz w:val="20"/>
                <w:szCs w:val="20"/>
              </w:rPr>
            </w:pPr>
          </w:p>
        </w:tc>
        <w:tc>
          <w:tcPr>
            <w:tcW w:w="1547" w:type="dxa"/>
            <w:shd w:val="clear" w:color="auto" w:fill="auto"/>
          </w:tcPr>
          <w:p w14:paraId="57DAE0CE" w14:textId="14527250" w:rsidR="000D0E32" w:rsidRPr="00A44681" w:rsidRDefault="000D0E32" w:rsidP="000D0E32">
            <w:pPr>
              <w:jc w:val="center"/>
              <w:rPr>
                <w:b/>
                <w:sz w:val="20"/>
                <w:szCs w:val="20"/>
              </w:rPr>
            </w:pPr>
          </w:p>
        </w:tc>
        <w:tc>
          <w:tcPr>
            <w:tcW w:w="1702" w:type="dxa"/>
            <w:shd w:val="clear" w:color="auto" w:fill="auto"/>
            <w:vAlign w:val="center"/>
          </w:tcPr>
          <w:p w14:paraId="02EF11A3" w14:textId="39F82D32" w:rsidR="000D0E32" w:rsidRPr="00A44681" w:rsidRDefault="00A44681" w:rsidP="000D0E32">
            <w:pPr>
              <w:spacing w:after="0"/>
              <w:jc w:val="center"/>
              <w:rPr>
                <w:b/>
                <w:sz w:val="20"/>
                <w:szCs w:val="20"/>
              </w:rPr>
            </w:pPr>
            <w:r>
              <w:rPr>
                <w:b/>
                <w:sz w:val="20"/>
                <w:szCs w:val="20"/>
              </w:rPr>
              <w:t>x</w:t>
            </w:r>
          </w:p>
        </w:tc>
        <w:tc>
          <w:tcPr>
            <w:tcW w:w="1547" w:type="dxa"/>
            <w:shd w:val="clear" w:color="auto" w:fill="auto"/>
          </w:tcPr>
          <w:p w14:paraId="288442AE" w14:textId="77777777" w:rsidR="000D0E32" w:rsidRPr="00A44681" w:rsidRDefault="000D0E32" w:rsidP="000D0E32">
            <w:pPr>
              <w:rPr>
                <w:b/>
                <w:sz w:val="20"/>
                <w:szCs w:val="20"/>
              </w:rPr>
            </w:pPr>
          </w:p>
        </w:tc>
      </w:tr>
      <w:tr w:rsidR="000D0E32" w:rsidRPr="000D0E32" w14:paraId="6319ADF8" w14:textId="77777777" w:rsidTr="000D0E32">
        <w:trPr>
          <w:trHeight w:val="340"/>
          <w:jc w:val="center"/>
        </w:trPr>
        <w:tc>
          <w:tcPr>
            <w:tcW w:w="2805" w:type="dxa"/>
            <w:shd w:val="clear" w:color="auto" w:fill="auto"/>
          </w:tcPr>
          <w:p w14:paraId="6CB182EB" w14:textId="77777777" w:rsidR="000D0E32" w:rsidRPr="00A44681" w:rsidRDefault="000D0E32" w:rsidP="000D0E32">
            <w:pPr>
              <w:spacing w:after="0"/>
              <w:jc w:val="center"/>
              <w:rPr>
                <w:b/>
                <w:sz w:val="20"/>
                <w:szCs w:val="20"/>
              </w:rPr>
            </w:pPr>
            <w:r w:rsidRPr="00A44681">
              <w:rPr>
                <w:b/>
                <w:sz w:val="20"/>
                <w:szCs w:val="20"/>
              </w:rPr>
              <w:t>Područje reagiranja - ZBIRNO</w:t>
            </w:r>
          </w:p>
        </w:tc>
        <w:tc>
          <w:tcPr>
            <w:tcW w:w="1644" w:type="dxa"/>
            <w:shd w:val="clear" w:color="auto" w:fill="auto"/>
          </w:tcPr>
          <w:p w14:paraId="70F8729F" w14:textId="77777777" w:rsidR="000D0E32" w:rsidRPr="00A44681" w:rsidRDefault="000D0E32" w:rsidP="000D0E32">
            <w:pPr>
              <w:rPr>
                <w:b/>
                <w:sz w:val="20"/>
                <w:szCs w:val="20"/>
              </w:rPr>
            </w:pPr>
          </w:p>
        </w:tc>
        <w:tc>
          <w:tcPr>
            <w:tcW w:w="1547" w:type="dxa"/>
            <w:shd w:val="clear" w:color="auto" w:fill="auto"/>
          </w:tcPr>
          <w:p w14:paraId="06522458" w14:textId="77777777" w:rsidR="000D0E32" w:rsidRPr="00A44681" w:rsidRDefault="000D0E32" w:rsidP="000D0E32">
            <w:pPr>
              <w:jc w:val="center"/>
              <w:rPr>
                <w:b/>
                <w:sz w:val="20"/>
                <w:szCs w:val="20"/>
              </w:rPr>
            </w:pPr>
          </w:p>
        </w:tc>
        <w:tc>
          <w:tcPr>
            <w:tcW w:w="1702" w:type="dxa"/>
            <w:shd w:val="clear" w:color="auto" w:fill="auto"/>
            <w:vAlign w:val="center"/>
          </w:tcPr>
          <w:p w14:paraId="1848EAB6" w14:textId="77777777" w:rsidR="000D0E32" w:rsidRPr="00A44681" w:rsidRDefault="000D0E32" w:rsidP="000D0E32">
            <w:pPr>
              <w:spacing w:after="0"/>
              <w:jc w:val="center"/>
              <w:rPr>
                <w:b/>
                <w:sz w:val="20"/>
                <w:szCs w:val="20"/>
              </w:rPr>
            </w:pPr>
            <w:r w:rsidRPr="00A44681">
              <w:rPr>
                <w:b/>
                <w:sz w:val="20"/>
                <w:szCs w:val="20"/>
              </w:rPr>
              <w:t>x</w:t>
            </w:r>
          </w:p>
        </w:tc>
        <w:tc>
          <w:tcPr>
            <w:tcW w:w="1547" w:type="dxa"/>
            <w:shd w:val="clear" w:color="auto" w:fill="auto"/>
          </w:tcPr>
          <w:p w14:paraId="4060F812" w14:textId="77777777" w:rsidR="000D0E32" w:rsidRPr="00A44681" w:rsidRDefault="000D0E32" w:rsidP="000D0E32">
            <w:pPr>
              <w:rPr>
                <w:b/>
                <w:sz w:val="20"/>
                <w:szCs w:val="20"/>
              </w:rPr>
            </w:pPr>
          </w:p>
        </w:tc>
      </w:tr>
      <w:tr w:rsidR="000D0E32" w:rsidRPr="000D0E32" w14:paraId="6EF449C4" w14:textId="77777777" w:rsidTr="000D0E32">
        <w:trPr>
          <w:trHeight w:val="486"/>
          <w:jc w:val="center"/>
        </w:trPr>
        <w:tc>
          <w:tcPr>
            <w:tcW w:w="2805" w:type="dxa"/>
            <w:shd w:val="clear" w:color="auto" w:fill="auto"/>
          </w:tcPr>
          <w:p w14:paraId="6B33DE5B" w14:textId="77777777" w:rsidR="000D0E32" w:rsidRPr="00A44681" w:rsidRDefault="000D0E32" w:rsidP="000D0E32">
            <w:pPr>
              <w:spacing w:after="0"/>
              <w:jc w:val="center"/>
              <w:rPr>
                <w:b/>
                <w:sz w:val="20"/>
                <w:szCs w:val="20"/>
                <w:u w:val="single"/>
              </w:rPr>
            </w:pPr>
            <w:r w:rsidRPr="00A44681">
              <w:rPr>
                <w:b/>
                <w:sz w:val="20"/>
                <w:szCs w:val="20"/>
                <w:u w:val="single"/>
              </w:rPr>
              <w:t>Sustav civilne zaštite - ZBIRNO</w:t>
            </w:r>
          </w:p>
        </w:tc>
        <w:tc>
          <w:tcPr>
            <w:tcW w:w="1644" w:type="dxa"/>
            <w:shd w:val="clear" w:color="auto" w:fill="auto"/>
          </w:tcPr>
          <w:p w14:paraId="3FE62C0A" w14:textId="77777777" w:rsidR="000D0E32" w:rsidRPr="00A44681" w:rsidRDefault="000D0E32" w:rsidP="000D0E32">
            <w:pPr>
              <w:rPr>
                <w:b/>
                <w:sz w:val="20"/>
                <w:szCs w:val="20"/>
              </w:rPr>
            </w:pPr>
          </w:p>
        </w:tc>
        <w:tc>
          <w:tcPr>
            <w:tcW w:w="1547" w:type="dxa"/>
            <w:shd w:val="clear" w:color="auto" w:fill="auto"/>
          </w:tcPr>
          <w:p w14:paraId="7C345385" w14:textId="77777777" w:rsidR="000D0E32" w:rsidRPr="00A44681" w:rsidRDefault="000D0E32" w:rsidP="000D0E32">
            <w:pPr>
              <w:jc w:val="center"/>
              <w:rPr>
                <w:b/>
                <w:sz w:val="20"/>
                <w:szCs w:val="20"/>
              </w:rPr>
            </w:pPr>
          </w:p>
        </w:tc>
        <w:tc>
          <w:tcPr>
            <w:tcW w:w="1702" w:type="dxa"/>
            <w:shd w:val="clear" w:color="auto" w:fill="auto"/>
            <w:vAlign w:val="center"/>
          </w:tcPr>
          <w:p w14:paraId="7E7517FD" w14:textId="77777777" w:rsidR="000D0E32" w:rsidRPr="00A44681" w:rsidRDefault="000D0E32" w:rsidP="000D0E32">
            <w:pPr>
              <w:spacing w:after="0"/>
              <w:jc w:val="center"/>
              <w:rPr>
                <w:b/>
                <w:sz w:val="20"/>
                <w:szCs w:val="20"/>
              </w:rPr>
            </w:pPr>
            <w:r w:rsidRPr="00A44681">
              <w:rPr>
                <w:b/>
                <w:sz w:val="20"/>
                <w:szCs w:val="20"/>
              </w:rPr>
              <w:t>x</w:t>
            </w:r>
          </w:p>
        </w:tc>
        <w:tc>
          <w:tcPr>
            <w:tcW w:w="1547" w:type="dxa"/>
            <w:shd w:val="clear" w:color="auto" w:fill="auto"/>
          </w:tcPr>
          <w:p w14:paraId="6D263CB8" w14:textId="77777777" w:rsidR="000D0E32" w:rsidRPr="00A44681" w:rsidRDefault="000D0E32" w:rsidP="000D0E32">
            <w:pPr>
              <w:rPr>
                <w:b/>
                <w:sz w:val="20"/>
                <w:szCs w:val="20"/>
              </w:rPr>
            </w:pPr>
          </w:p>
        </w:tc>
      </w:tr>
    </w:tbl>
    <w:p w14:paraId="2CBEC5D6" w14:textId="77777777" w:rsidR="000D0E32" w:rsidRDefault="000D0E32" w:rsidP="000D0E32"/>
    <w:p w14:paraId="6E93699B" w14:textId="77777777" w:rsidR="00132E0E" w:rsidRDefault="00132E0E" w:rsidP="000D0E32"/>
    <w:p w14:paraId="284743A4" w14:textId="77777777" w:rsidR="00132E0E" w:rsidRDefault="00132E0E" w:rsidP="000D0E32"/>
    <w:p w14:paraId="50FAA672" w14:textId="77777777" w:rsidR="00132E0E" w:rsidRDefault="00132E0E" w:rsidP="000D0E32"/>
    <w:p w14:paraId="3AD04246" w14:textId="77777777" w:rsidR="00132E0E" w:rsidRDefault="00132E0E" w:rsidP="000D0E32"/>
    <w:p w14:paraId="628B4F9E" w14:textId="60AC2F54" w:rsidR="001B1BF6" w:rsidRDefault="001B1BF6">
      <w:pPr>
        <w:spacing w:before="0" w:after="200"/>
        <w:jc w:val="left"/>
      </w:pPr>
      <w:r>
        <w:br w:type="page"/>
      </w:r>
    </w:p>
    <w:p w14:paraId="2DB8704B" w14:textId="77777777" w:rsidR="007578CA" w:rsidRPr="000735D4" w:rsidRDefault="00634071" w:rsidP="00324335">
      <w:pPr>
        <w:pStyle w:val="Heading1"/>
      </w:pPr>
      <w:bookmarkStart w:id="320" w:name="_Toc492284994"/>
      <w:bookmarkStart w:id="321" w:name="_Toc496856141"/>
      <w:bookmarkStart w:id="322" w:name="_Toc9596677"/>
      <w:bookmarkStart w:id="323" w:name="_Toc127883008"/>
      <w:r>
        <w:lastRenderedPageBreak/>
        <w:t>VREDNOVNJE</w:t>
      </w:r>
      <w:r w:rsidR="007578CA" w:rsidRPr="000735D4">
        <w:t xml:space="preserve"> RIZIKA</w:t>
      </w:r>
      <w:bookmarkEnd w:id="320"/>
      <w:bookmarkEnd w:id="321"/>
      <w:bookmarkEnd w:id="322"/>
      <w:bookmarkEnd w:id="323"/>
    </w:p>
    <w:p w14:paraId="17B8C703" w14:textId="77777777" w:rsidR="007578CA" w:rsidRDefault="007578CA" w:rsidP="007578CA">
      <w:r w:rsidRPr="000735D4">
        <w:t xml:space="preserve">Vrednovanje rizika je proces uspoređivanja rezultata analize rizika s kriterijima i provodi se uz </w:t>
      </w:r>
      <w:r w:rsidRPr="00733E42">
        <w:t>primjenu ALARP načela (As Low As Reasonably Practicable). Rizici se svrstavaju u tri razreda: prihvatljivi, tolerirani i neprihvatljivi. Svrha vrednovanja rizika je određivanje važnosti pojedinog rizika tj. odlučivanje da li će se određeni rizik prihvatiti ili će se poduzimati mjere u cilju njegovog smanjenja.</w:t>
      </w:r>
      <w:r w:rsidRPr="000735D4">
        <w:t xml:space="preserve"> </w:t>
      </w:r>
    </w:p>
    <w:p w14:paraId="26B788CC" w14:textId="77777777" w:rsidR="00FB3A0B" w:rsidRDefault="00FB3A0B" w:rsidP="007578CA">
      <w:pPr>
        <w:rPr>
          <w:noProof/>
          <w:lang w:eastAsia="hr-HR"/>
        </w:rPr>
      </w:pPr>
    </w:p>
    <w:p w14:paraId="6A07B141" w14:textId="77777777" w:rsidR="007578CA" w:rsidRDefault="007578CA" w:rsidP="007578CA">
      <w:r>
        <w:rPr>
          <w:noProof/>
          <w:lang w:eastAsia="hr-HR"/>
        </w:rPr>
        <w:drawing>
          <wp:inline distT="0" distB="0" distL="0" distR="0" wp14:anchorId="29B5DA4A" wp14:editId="4084068D">
            <wp:extent cx="5759450" cy="52349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larp.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9450" cy="5234940"/>
                    </a:xfrm>
                    <a:prstGeom prst="rect">
                      <a:avLst/>
                    </a:prstGeom>
                  </pic:spPr>
                </pic:pic>
              </a:graphicData>
            </a:graphic>
          </wp:inline>
        </w:drawing>
      </w:r>
    </w:p>
    <w:p w14:paraId="4427FED4" w14:textId="66B3D536" w:rsidR="007578CA" w:rsidRPr="000735D4" w:rsidRDefault="00AF12C8" w:rsidP="00F3374A">
      <w:pPr>
        <w:pStyle w:val="Caption"/>
      </w:pPr>
      <w:r w:rsidRPr="00357402">
        <w:t xml:space="preserve">Slika </w:t>
      </w:r>
      <w:r w:rsidR="003670C2">
        <w:rPr>
          <w:noProof/>
        </w:rPr>
        <w:fldChar w:fldCharType="begin"/>
      </w:r>
      <w:r w:rsidR="006C333A">
        <w:rPr>
          <w:noProof/>
        </w:rPr>
        <w:instrText xml:space="preserve"> SEQ Slika \* ARABIC </w:instrText>
      </w:r>
      <w:r w:rsidR="003670C2">
        <w:rPr>
          <w:noProof/>
        </w:rPr>
        <w:fldChar w:fldCharType="separate"/>
      </w:r>
      <w:r w:rsidR="00DD0006">
        <w:rPr>
          <w:noProof/>
        </w:rPr>
        <w:t>14</w:t>
      </w:r>
      <w:r w:rsidR="003670C2">
        <w:rPr>
          <w:noProof/>
        </w:rPr>
        <w:fldChar w:fldCharType="end"/>
      </w:r>
      <w:r w:rsidRPr="00357402">
        <w:t xml:space="preserve">. </w:t>
      </w:r>
      <w:r w:rsidR="007578CA" w:rsidRPr="000735D4">
        <w:t>Vrednovanje rizika – ALARP NAČELA</w:t>
      </w:r>
    </w:p>
    <w:p w14:paraId="4D67DA4A" w14:textId="77777777" w:rsidR="0052513E" w:rsidRPr="0052513E" w:rsidRDefault="0052513E" w:rsidP="0052513E">
      <w:pPr>
        <w:spacing w:before="0" w:after="0" w:line="240" w:lineRule="auto"/>
        <w:jc w:val="center"/>
        <w:rPr>
          <w:rFonts w:eastAsiaTheme="minorHAnsi"/>
          <w:bCs/>
          <w:color w:val="54883D"/>
          <w:sz w:val="20"/>
          <w:szCs w:val="18"/>
          <w:lang w:bidi="en-US"/>
        </w:rPr>
      </w:pPr>
      <w:r w:rsidRPr="0052513E">
        <w:rPr>
          <w:rFonts w:eastAsiaTheme="minorHAnsi"/>
          <w:bCs/>
          <w:color w:val="54883D"/>
          <w:sz w:val="20"/>
          <w:szCs w:val="18"/>
          <w:lang w:bidi="en-US"/>
        </w:rPr>
        <w:t xml:space="preserve">Izvor: Kriteriji za izradu smjernica koje donose čelnici područne (regionalne) samouprave za potrebe izrade procjena rizika od velikih nesreća na razinama jedinica lokalnih i područnih (regionalnih) samouprava </w:t>
      </w:r>
    </w:p>
    <w:p w14:paraId="242E2978" w14:textId="77777777" w:rsidR="007578CA" w:rsidRDefault="007578CA" w:rsidP="007578CA"/>
    <w:p w14:paraId="19F9993E" w14:textId="77777777" w:rsidR="0052513E" w:rsidRDefault="0052513E" w:rsidP="007578CA"/>
    <w:p w14:paraId="17789F4A" w14:textId="77777777" w:rsidR="00FB3A0B" w:rsidRDefault="00FB3A0B" w:rsidP="007578CA"/>
    <w:p w14:paraId="0983A377" w14:textId="77777777" w:rsidR="007A7D8D" w:rsidRDefault="007A7D8D" w:rsidP="007578CA"/>
    <w:p w14:paraId="1A22CDF2" w14:textId="77777777" w:rsidR="00235E42" w:rsidRPr="00235E42" w:rsidRDefault="00235E42" w:rsidP="00235E42">
      <w:pPr>
        <w:spacing w:before="120" w:after="120"/>
        <w:rPr>
          <w:szCs w:val="22"/>
          <w:u w:val="single"/>
        </w:rPr>
      </w:pPr>
      <w:r w:rsidRPr="00235E42">
        <w:rPr>
          <w:szCs w:val="22"/>
          <w:u w:val="single"/>
        </w:rPr>
        <w:lastRenderedPageBreak/>
        <w:t>Rizici se razvrstavaju u tri razreda:</w:t>
      </w:r>
    </w:p>
    <w:p w14:paraId="44437BDB" w14:textId="77777777" w:rsidR="00235E42" w:rsidRPr="00235E42" w:rsidRDefault="00235E42" w:rsidP="001D0B8D">
      <w:pPr>
        <w:numPr>
          <w:ilvl w:val="0"/>
          <w:numId w:val="12"/>
        </w:numPr>
        <w:tabs>
          <w:tab w:val="left" w:pos="2445"/>
        </w:tabs>
        <w:spacing w:before="120" w:after="120" w:line="360" w:lineRule="auto"/>
        <w:contextualSpacing/>
        <w:rPr>
          <w:color w:val="auto"/>
          <w:szCs w:val="22"/>
        </w:rPr>
      </w:pPr>
      <w:r w:rsidRPr="00235E42">
        <w:rPr>
          <w:color w:val="auto"/>
          <w:szCs w:val="22"/>
        </w:rPr>
        <w:t>Prihvatljivi rizik – svi su niski za koje uz uobičajene nije potrebno planirati  poduzimanje dodatnih mjera.</w:t>
      </w:r>
    </w:p>
    <w:p w14:paraId="6BF34A36" w14:textId="77777777" w:rsidR="00235E42" w:rsidRPr="00235E42" w:rsidRDefault="00235E42" w:rsidP="001D0B8D">
      <w:pPr>
        <w:numPr>
          <w:ilvl w:val="0"/>
          <w:numId w:val="12"/>
        </w:numPr>
        <w:tabs>
          <w:tab w:val="left" w:pos="2445"/>
        </w:tabs>
        <w:spacing w:before="120" w:after="120" w:line="360" w:lineRule="auto"/>
        <w:contextualSpacing/>
        <w:rPr>
          <w:color w:val="auto"/>
          <w:szCs w:val="22"/>
        </w:rPr>
      </w:pPr>
      <w:r w:rsidRPr="00235E42">
        <w:rPr>
          <w:color w:val="auto"/>
          <w:szCs w:val="22"/>
        </w:rPr>
        <w:t>Tolerirani rizik - umjereni koji se mogu prihvatiti iz razloga što troškovi smanjenja rizika premašuju korist/dobit, i visoki koji se mogu prihvatiti iz razloga što je njihovo umanjivanje nepraktično ili troškovi uvelike premašuju korist/dobit.</w:t>
      </w:r>
    </w:p>
    <w:p w14:paraId="6F72E8A9" w14:textId="77777777" w:rsidR="00235E42" w:rsidRDefault="00235E42" w:rsidP="001D0B8D">
      <w:pPr>
        <w:numPr>
          <w:ilvl w:val="0"/>
          <w:numId w:val="12"/>
        </w:numPr>
        <w:tabs>
          <w:tab w:val="left" w:pos="2445"/>
        </w:tabs>
        <w:spacing w:before="120" w:after="120" w:line="360" w:lineRule="auto"/>
        <w:contextualSpacing/>
        <w:rPr>
          <w:color w:val="auto"/>
          <w:szCs w:val="22"/>
        </w:rPr>
      </w:pPr>
      <w:r w:rsidRPr="00235E42">
        <w:rPr>
          <w:color w:val="auto"/>
          <w:szCs w:val="22"/>
        </w:rPr>
        <w:t>Neprihvatljivi rizik - su svi vrlo visoki koji se ne mogu prihvatiti, izuzev u iznimnim situacijama.</w:t>
      </w:r>
    </w:p>
    <w:p w14:paraId="26547CBA" w14:textId="77777777" w:rsidR="00235E42" w:rsidRPr="00235E42" w:rsidRDefault="00235E42" w:rsidP="00235E42">
      <w:pPr>
        <w:tabs>
          <w:tab w:val="left" w:pos="2445"/>
        </w:tabs>
        <w:spacing w:before="120" w:after="120" w:line="360" w:lineRule="auto"/>
        <w:contextualSpacing/>
        <w:rPr>
          <w:color w:val="auto"/>
          <w:szCs w:val="22"/>
        </w:rPr>
      </w:pPr>
    </w:p>
    <w:p w14:paraId="1241C39D" w14:textId="77777777" w:rsidR="00235E42" w:rsidRPr="00235E42" w:rsidRDefault="00235E42" w:rsidP="00235E42">
      <w:pPr>
        <w:spacing w:before="120" w:after="120"/>
        <w:rPr>
          <w:szCs w:val="22"/>
        </w:rPr>
      </w:pPr>
      <w:r w:rsidRPr="00235E42">
        <w:rPr>
          <w:szCs w:val="22"/>
        </w:rPr>
        <w:t>Svrha vrednovanja rizika je priprema podloga za odlučivanje o važnosti pojedinih rizika, odnosno da li će se rizik prihvatiti ili će trebati poduzimati određene mjere kako bi se sukcesivno smanjio. U procesu odlučivanja o daljim aktivnostima po specifičnim rizicima koriste se analize rizika i scenariji koji su sastavni dio procjene.</w:t>
      </w:r>
    </w:p>
    <w:p w14:paraId="7FFA21EB" w14:textId="77777777" w:rsidR="00235E42" w:rsidRPr="00235E42" w:rsidRDefault="00235E42" w:rsidP="00235E42">
      <w:pPr>
        <w:spacing w:before="120" w:after="120"/>
        <w:rPr>
          <w:szCs w:val="22"/>
        </w:rPr>
      </w:pPr>
      <w:r w:rsidRPr="00235E42">
        <w:rPr>
          <w:szCs w:val="22"/>
        </w:rPr>
        <w:t>Kod vrednovanja treba,</w:t>
      </w:r>
      <w:r w:rsidRPr="00235E42">
        <w:t xml:space="preserve"> sukladno prethodnoj slici, podijeliti rizike u tri područja i unijeti ih u tablicu rizika, s tim da vrlo visok rizik najvjerojatnije ulazi u neprihvatljivo područje, a nizak rizik </w:t>
      </w:r>
      <w:r w:rsidRPr="00235E42">
        <w:rPr>
          <w:szCs w:val="22"/>
        </w:rPr>
        <w:t>u prihvatljivo. Mogućnost smanjenja rizika očituje se iz opisa scenarija i same analize.</w:t>
      </w:r>
    </w:p>
    <w:p w14:paraId="39F423F1" w14:textId="77777777" w:rsidR="00235E42" w:rsidRDefault="00235E42" w:rsidP="00F3374A">
      <w:pPr>
        <w:pStyle w:val="Caption"/>
      </w:pPr>
    </w:p>
    <w:p w14:paraId="661399DC" w14:textId="471E3B0E" w:rsidR="007578CA" w:rsidRPr="000735D4" w:rsidRDefault="00AF12C8" w:rsidP="00F3374A">
      <w:pPr>
        <w:pStyle w:val="Caption"/>
      </w:pPr>
      <w:r w:rsidRPr="007248CA">
        <w:t xml:space="preserve">Tablica </w:t>
      </w:r>
      <w:r w:rsidR="003670C2">
        <w:rPr>
          <w:noProof/>
        </w:rPr>
        <w:fldChar w:fldCharType="begin"/>
      </w:r>
      <w:r w:rsidR="006C333A">
        <w:rPr>
          <w:noProof/>
        </w:rPr>
        <w:instrText xml:space="preserve"> SEQ Tabela \* ARABIC </w:instrText>
      </w:r>
      <w:r w:rsidR="003670C2">
        <w:rPr>
          <w:noProof/>
        </w:rPr>
        <w:fldChar w:fldCharType="separate"/>
      </w:r>
      <w:r w:rsidR="00DD0006">
        <w:rPr>
          <w:noProof/>
        </w:rPr>
        <w:t>82</w:t>
      </w:r>
      <w:r w:rsidR="003670C2">
        <w:rPr>
          <w:noProof/>
        </w:rPr>
        <w:fldChar w:fldCharType="end"/>
      </w:r>
      <w:r>
        <w:t xml:space="preserve">. </w:t>
      </w:r>
      <w:r w:rsidR="007578CA" w:rsidRPr="000735D4">
        <w:t>Vrednovanje rizika</w:t>
      </w:r>
    </w:p>
    <w:tbl>
      <w:tblPr>
        <w:tblW w:w="3261"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3628"/>
        <w:gridCol w:w="2281"/>
      </w:tblGrid>
      <w:tr w:rsidR="00743939" w:rsidRPr="000735D4" w14:paraId="198BEBFF" w14:textId="77777777" w:rsidTr="009D5CEF">
        <w:trPr>
          <w:trHeight w:val="340"/>
          <w:tblHeader/>
          <w:jc w:val="center"/>
        </w:trPr>
        <w:tc>
          <w:tcPr>
            <w:tcW w:w="3070" w:type="pct"/>
            <w:shd w:val="clear" w:color="auto" w:fill="FFFFFF" w:themeFill="background1"/>
            <w:vAlign w:val="center"/>
          </w:tcPr>
          <w:p w14:paraId="19026770" w14:textId="77777777" w:rsidR="00743939" w:rsidRPr="00CD698A" w:rsidRDefault="00743939" w:rsidP="007578CA">
            <w:pPr>
              <w:jc w:val="center"/>
              <w:rPr>
                <w:b/>
                <w:sz w:val="20"/>
              </w:rPr>
            </w:pPr>
            <w:r w:rsidRPr="00CD698A">
              <w:rPr>
                <w:b/>
                <w:sz w:val="20"/>
              </w:rPr>
              <w:t>SCENARIJ</w:t>
            </w:r>
          </w:p>
        </w:tc>
        <w:tc>
          <w:tcPr>
            <w:tcW w:w="1930" w:type="pct"/>
            <w:shd w:val="clear" w:color="auto" w:fill="FFFFFF" w:themeFill="background1"/>
            <w:vAlign w:val="center"/>
          </w:tcPr>
          <w:p w14:paraId="0C46F75A" w14:textId="77777777" w:rsidR="00743939" w:rsidRPr="00CD698A" w:rsidRDefault="00743939" w:rsidP="007578CA">
            <w:pPr>
              <w:jc w:val="center"/>
              <w:rPr>
                <w:b/>
                <w:sz w:val="20"/>
              </w:rPr>
            </w:pPr>
            <w:r w:rsidRPr="00CD698A">
              <w:rPr>
                <w:b/>
                <w:sz w:val="20"/>
              </w:rPr>
              <w:t>VREDNOVANJE</w:t>
            </w:r>
          </w:p>
        </w:tc>
      </w:tr>
      <w:tr w:rsidR="00743939" w:rsidRPr="000735D4" w14:paraId="2F2EA5B1" w14:textId="77777777" w:rsidTr="001B1BF6">
        <w:trPr>
          <w:trHeight w:val="459"/>
          <w:jc w:val="center"/>
        </w:trPr>
        <w:tc>
          <w:tcPr>
            <w:tcW w:w="3070" w:type="pct"/>
            <w:vAlign w:val="center"/>
          </w:tcPr>
          <w:p w14:paraId="27E9673C" w14:textId="5C81EC47" w:rsidR="00743939" w:rsidRPr="00CD698A" w:rsidRDefault="001B1BF6" w:rsidP="007578CA">
            <w:pPr>
              <w:jc w:val="left"/>
              <w:rPr>
                <w:sz w:val="20"/>
              </w:rPr>
            </w:pPr>
            <w:r>
              <w:rPr>
                <w:sz w:val="20"/>
              </w:rPr>
              <w:t>Požari otvorenog prostora</w:t>
            </w:r>
          </w:p>
        </w:tc>
        <w:tc>
          <w:tcPr>
            <w:tcW w:w="1930" w:type="pct"/>
            <w:shd w:val="clear" w:color="auto" w:fill="FF0000"/>
            <w:vAlign w:val="center"/>
          </w:tcPr>
          <w:p w14:paraId="402A3B38" w14:textId="77777777" w:rsidR="00743939" w:rsidRPr="00743939" w:rsidRDefault="00743939" w:rsidP="007578CA">
            <w:pPr>
              <w:pStyle w:val="NoSpacing"/>
            </w:pPr>
          </w:p>
        </w:tc>
      </w:tr>
      <w:tr w:rsidR="003E706E" w:rsidRPr="000735D4" w14:paraId="7E0EE711" w14:textId="77777777" w:rsidTr="001B1BF6">
        <w:trPr>
          <w:trHeight w:val="459"/>
          <w:jc w:val="center"/>
        </w:trPr>
        <w:tc>
          <w:tcPr>
            <w:tcW w:w="3070" w:type="pct"/>
            <w:vAlign w:val="center"/>
          </w:tcPr>
          <w:p w14:paraId="0D7916BF" w14:textId="657CBB97" w:rsidR="003E706E" w:rsidRDefault="003E706E" w:rsidP="007578CA">
            <w:pPr>
              <w:jc w:val="left"/>
              <w:rPr>
                <w:sz w:val="20"/>
              </w:rPr>
            </w:pPr>
            <w:r>
              <w:rPr>
                <w:sz w:val="20"/>
              </w:rPr>
              <w:t>Poplava</w:t>
            </w:r>
          </w:p>
        </w:tc>
        <w:tc>
          <w:tcPr>
            <w:tcW w:w="1930" w:type="pct"/>
            <w:shd w:val="clear" w:color="auto" w:fill="FF0000"/>
            <w:vAlign w:val="center"/>
          </w:tcPr>
          <w:p w14:paraId="796A4CBD" w14:textId="77777777" w:rsidR="003E706E" w:rsidRPr="00743939" w:rsidRDefault="003E706E" w:rsidP="007578CA">
            <w:pPr>
              <w:pStyle w:val="NoSpacing"/>
            </w:pPr>
          </w:p>
        </w:tc>
      </w:tr>
      <w:tr w:rsidR="00743939" w:rsidRPr="000735D4" w14:paraId="6151013D" w14:textId="77777777" w:rsidTr="001D70C5">
        <w:trPr>
          <w:trHeight w:val="459"/>
          <w:jc w:val="center"/>
        </w:trPr>
        <w:tc>
          <w:tcPr>
            <w:tcW w:w="3070" w:type="pct"/>
            <w:vAlign w:val="center"/>
          </w:tcPr>
          <w:p w14:paraId="2B9742AE" w14:textId="5CEF2721" w:rsidR="00743939" w:rsidRPr="00CD698A" w:rsidRDefault="001B1BF6" w:rsidP="00743939">
            <w:pPr>
              <w:jc w:val="left"/>
              <w:rPr>
                <w:sz w:val="20"/>
              </w:rPr>
            </w:pPr>
            <w:r>
              <w:rPr>
                <w:sz w:val="20"/>
              </w:rPr>
              <w:t xml:space="preserve">Potres </w:t>
            </w:r>
          </w:p>
        </w:tc>
        <w:tc>
          <w:tcPr>
            <w:tcW w:w="1930" w:type="pct"/>
            <w:shd w:val="clear" w:color="auto" w:fill="FFFF00"/>
            <w:vAlign w:val="center"/>
          </w:tcPr>
          <w:p w14:paraId="64E5DCB5" w14:textId="77777777" w:rsidR="00743939" w:rsidRPr="00743939" w:rsidRDefault="00743939" w:rsidP="00743939">
            <w:pPr>
              <w:pStyle w:val="NoSpacing"/>
            </w:pPr>
          </w:p>
        </w:tc>
      </w:tr>
      <w:tr w:rsidR="00AF12C8" w:rsidRPr="000735D4" w14:paraId="3EBE8D91" w14:textId="77777777" w:rsidTr="001B1BF6">
        <w:trPr>
          <w:trHeight w:val="459"/>
          <w:jc w:val="center"/>
        </w:trPr>
        <w:tc>
          <w:tcPr>
            <w:tcW w:w="3070" w:type="pct"/>
            <w:vAlign w:val="center"/>
          </w:tcPr>
          <w:p w14:paraId="6C9C16B1" w14:textId="38F4F5BB" w:rsidR="00AF12C8" w:rsidRDefault="001B1BF6" w:rsidP="00743939">
            <w:pPr>
              <w:jc w:val="left"/>
              <w:rPr>
                <w:sz w:val="20"/>
              </w:rPr>
            </w:pPr>
            <w:r>
              <w:rPr>
                <w:sz w:val="20"/>
              </w:rPr>
              <w:t>Epidemija i pandemija</w:t>
            </w:r>
          </w:p>
        </w:tc>
        <w:tc>
          <w:tcPr>
            <w:tcW w:w="1930" w:type="pct"/>
            <w:shd w:val="clear" w:color="auto" w:fill="FFC000"/>
            <w:vAlign w:val="center"/>
          </w:tcPr>
          <w:p w14:paraId="3B1F66FB" w14:textId="77777777" w:rsidR="00AF12C8" w:rsidRPr="00743939" w:rsidRDefault="00AF12C8" w:rsidP="00743939">
            <w:pPr>
              <w:pStyle w:val="NoSpacing"/>
            </w:pPr>
          </w:p>
        </w:tc>
      </w:tr>
      <w:tr w:rsidR="003E706E" w:rsidRPr="000735D4" w14:paraId="63C50BE0" w14:textId="77777777" w:rsidTr="001B1BF6">
        <w:trPr>
          <w:trHeight w:val="459"/>
          <w:jc w:val="center"/>
        </w:trPr>
        <w:tc>
          <w:tcPr>
            <w:tcW w:w="3070" w:type="pct"/>
            <w:vAlign w:val="center"/>
          </w:tcPr>
          <w:p w14:paraId="5B13941D" w14:textId="5C63FB4A" w:rsidR="003E706E" w:rsidRDefault="003E706E" w:rsidP="00743939">
            <w:pPr>
              <w:jc w:val="left"/>
              <w:rPr>
                <w:sz w:val="20"/>
              </w:rPr>
            </w:pPr>
            <w:r>
              <w:rPr>
                <w:sz w:val="20"/>
              </w:rPr>
              <w:t>Vjetar</w:t>
            </w:r>
          </w:p>
        </w:tc>
        <w:tc>
          <w:tcPr>
            <w:tcW w:w="1930" w:type="pct"/>
            <w:shd w:val="clear" w:color="auto" w:fill="FFC000"/>
            <w:vAlign w:val="center"/>
          </w:tcPr>
          <w:p w14:paraId="19260CC8" w14:textId="77777777" w:rsidR="003E706E" w:rsidRPr="00743939" w:rsidRDefault="003E706E" w:rsidP="00743939">
            <w:pPr>
              <w:pStyle w:val="NoSpacing"/>
            </w:pPr>
          </w:p>
        </w:tc>
      </w:tr>
    </w:tbl>
    <w:p w14:paraId="28C43AAA" w14:textId="77777777" w:rsidR="00B14E06" w:rsidRDefault="00B14E06" w:rsidP="00486C2C">
      <w:pPr>
        <w:spacing w:after="0"/>
        <w:rPr>
          <w:szCs w:val="22"/>
        </w:rPr>
      </w:pPr>
    </w:p>
    <w:p w14:paraId="768DD226" w14:textId="77777777" w:rsidR="007578CA" w:rsidRPr="00F57998" w:rsidRDefault="007578CA" w:rsidP="00B14E06">
      <w:pPr>
        <w:rPr>
          <w:szCs w:val="22"/>
        </w:rPr>
      </w:pPr>
      <w:r w:rsidRPr="00F57998">
        <w:rPr>
          <w:szCs w:val="22"/>
        </w:rPr>
        <w:t xml:space="preserve">Tolerirani </w:t>
      </w:r>
      <w:r w:rsidR="00612821">
        <w:rPr>
          <w:szCs w:val="22"/>
        </w:rPr>
        <w:t>rizici</w:t>
      </w:r>
      <w:r w:rsidRPr="00F57998">
        <w:rPr>
          <w:szCs w:val="22"/>
        </w:rPr>
        <w:t xml:space="preserve">: </w:t>
      </w:r>
    </w:p>
    <w:p w14:paraId="39C3E6CE" w14:textId="17D852F0" w:rsidR="00743939" w:rsidRPr="002C0B3E" w:rsidRDefault="00743939" w:rsidP="00100221">
      <w:pPr>
        <w:pStyle w:val="ListParagraph"/>
      </w:pPr>
      <w:r w:rsidRPr="002C0B3E">
        <w:t>Potres</w:t>
      </w:r>
      <w:r w:rsidR="00AF4601" w:rsidRPr="002C0B3E">
        <w:t xml:space="preserve"> </w:t>
      </w:r>
      <w:r w:rsidR="001D70C5" w:rsidRPr="001D70C5">
        <w:t>je u pravilu netolerantan rizik, no zbog vrlo male vjerojatnosti nastanka  velike nesreće uzrokovane VII° MSC svrstavamo ga u tolerantne rizike.</w:t>
      </w:r>
      <w:r w:rsidR="008F215D" w:rsidRPr="002C0B3E">
        <w:t xml:space="preserve"> </w:t>
      </w:r>
      <w:r w:rsidR="00AF4601" w:rsidRPr="002C0B3E">
        <w:t>Propisane su tehničke mjere za osiguranje otpornosti građevina na potres.</w:t>
      </w:r>
    </w:p>
    <w:p w14:paraId="2B7A2F00" w14:textId="7B67F409" w:rsidR="009E6969" w:rsidRDefault="00A44681" w:rsidP="00100221">
      <w:pPr>
        <w:pStyle w:val="ListParagraph"/>
      </w:pPr>
      <w:r>
        <w:t>Vjetar</w:t>
      </w:r>
      <w:r w:rsidR="009E6969" w:rsidRPr="009E6969">
        <w:t xml:space="preserve"> – </w:t>
      </w:r>
      <w:r w:rsidR="00A55374" w:rsidRPr="00A55374">
        <w:t>rizik je tolerantan pošto je ugroženo cijelo područje Općine</w:t>
      </w:r>
      <w:r w:rsidR="00100221">
        <w:t xml:space="preserve"> te zbog brzog razvoja vremenske nepogode</w:t>
      </w:r>
      <w:r w:rsidR="00100221" w:rsidRPr="00100221">
        <w:t xml:space="preserve"> mjere </w:t>
      </w:r>
      <w:r w:rsidR="00100221">
        <w:t xml:space="preserve">reagiranja neće biti učinkovite. </w:t>
      </w:r>
      <w:r w:rsidR="00A55374" w:rsidRPr="00A55374">
        <w:t xml:space="preserve">Izdaju se </w:t>
      </w:r>
      <w:r w:rsidR="00100221">
        <w:t>u</w:t>
      </w:r>
      <w:r w:rsidR="00A55374" w:rsidRPr="00A55374">
        <w:t>pozorenja stanovništvu od strane DHMZ-a.</w:t>
      </w:r>
    </w:p>
    <w:p w14:paraId="7A77BAF8" w14:textId="77777777" w:rsidR="00A55374" w:rsidRPr="00A55374" w:rsidRDefault="00A55374" w:rsidP="00100221">
      <w:pPr>
        <w:pStyle w:val="ListParagraph"/>
      </w:pPr>
      <w:r w:rsidRPr="00A55374">
        <w:t>Epidemija i pandemija – rizik je tolerantan pošto je ugroženo je cijelo područje Republike Hrvatske, mjere prevencije i intervencije nisu na razini Općine pa je područje tolerantno. Izdaju se upozorenja stanovništvu od strane Zavoda za javno zdravstvo.</w:t>
      </w:r>
    </w:p>
    <w:p w14:paraId="6AA80970" w14:textId="77777777" w:rsidR="00A55374" w:rsidRPr="000F22E7" w:rsidRDefault="00A55374" w:rsidP="006D5B2F"/>
    <w:p w14:paraId="6BF2C71B" w14:textId="77777777" w:rsidR="00A55374" w:rsidRPr="00A55374" w:rsidRDefault="00A55374" w:rsidP="00A55374">
      <w:pPr>
        <w:tabs>
          <w:tab w:val="left" w:pos="2445"/>
        </w:tabs>
        <w:spacing w:beforeLines="30" w:before="72" w:afterLines="30" w:after="72"/>
        <w:ind w:left="720" w:hanging="360"/>
        <w:contextualSpacing/>
        <w:rPr>
          <w:szCs w:val="22"/>
          <w:lang w:eastAsia="hr-HR"/>
        </w:rPr>
      </w:pPr>
      <w:r w:rsidRPr="00A55374">
        <w:rPr>
          <w:szCs w:val="22"/>
          <w:lang w:eastAsia="hr-HR"/>
        </w:rPr>
        <w:lastRenderedPageBreak/>
        <w:t>Neprihvatljivi rizici:</w:t>
      </w:r>
    </w:p>
    <w:p w14:paraId="5BCD372A" w14:textId="77777777" w:rsidR="00A55374" w:rsidRPr="00A55374" w:rsidRDefault="00A55374" w:rsidP="00A55374">
      <w:pPr>
        <w:tabs>
          <w:tab w:val="left" w:pos="2445"/>
        </w:tabs>
        <w:spacing w:beforeLines="30" w:before="72" w:afterLines="30" w:after="72"/>
        <w:ind w:left="720" w:hanging="360"/>
        <w:contextualSpacing/>
        <w:rPr>
          <w:szCs w:val="22"/>
          <w:lang w:eastAsia="hr-HR"/>
        </w:rPr>
      </w:pPr>
    </w:p>
    <w:p w14:paraId="6ACA36DF" w14:textId="79F4DF97" w:rsidR="00A55374" w:rsidRPr="003E706E" w:rsidRDefault="00A55374" w:rsidP="001D0B8D">
      <w:pPr>
        <w:numPr>
          <w:ilvl w:val="0"/>
          <w:numId w:val="18"/>
        </w:numPr>
        <w:tabs>
          <w:tab w:val="left" w:pos="2445"/>
        </w:tabs>
        <w:spacing w:beforeLines="30" w:before="72" w:afterLines="30" w:after="72"/>
        <w:ind w:left="1080"/>
        <w:contextualSpacing/>
        <w:rPr>
          <w:color w:val="auto"/>
          <w:szCs w:val="22"/>
          <w:lang w:eastAsia="hr-HR"/>
        </w:rPr>
      </w:pPr>
      <w:r w:rsidRPr="00A55374">
        <w:rPr>
          <w:color w:val="auto"/>
          <w:szCs w:val="22"/>
          <w:lang w:eastAsia="hr-HR"/>
        </w:rPr>
        <w:t xml:space="preserve">Požari </w:t>
      </w:r>
      <w:r w:rsidRPr="00A55374">
        <w:rPr>
          <w:szCs w:val="22"/>
          <w:lang w:eastAsia="hr-HR"/>
        </w:rPr>
        <w:t xml:space="preserve">otvorenog prostora -  rizik je neprihvatljiv zbog nedostatka ljudstva i materijalno-tehničkih sredstava. Potrebno je dodatno opremiti </w:t>
      </w:r>
      <w:r>
        <w:rPr>
          <w:szCs w:val="22"/>
          <w:lang w:eastAsia="hr-HR"/>
        </w:rPr>
        <w:t>vatrogasne snage</w:t>
      </w:r>
      <w:r w:rsidRPr="00A55374">
        <w:rPr>
          <w:szCs w:val="22"/>
          <w:lang w:eastAsia="hr-HR"/>
        </w:rPr>
        <w:t xml:space="preserve"> sa materijalno-tehničkim sredstvima te educirati stanovništvo o mogućim opasnostima od požara otvorenog tipa.</w:t>
      </w:r>
    </w:p>
    <w:p w14:paraId="4232AE2C" w14:textId="5A1C7213" w:rsidR="003E706E" w:rsidRPr="00A55374" w:rsidRDefault="003E706E" w:rsidP="001D0B8D">
      <w:pPr>
        <w:numPr>
          <w:ilvl w:val="0"/>
          <w:numId w:val="18"/>
        </w:numPr>
        <w:tabs>
          <w:tab w:val="left" w:pos="2445"/>
        </w:tabs>
        <w:spacing w:beforeLines="30" w:before="72" w:afterLines="30" w:after="72"/>
        <w:ind w:left="1080"/>
        <w:contextualSpacing/>
        <w:rPr>
          <w:color w:val="auto"/>
          <w:szCs w:val="22"/>
          <w:lang w:eastAsia="hr-HR"/>
        </w:rPr>
      </w:pPr>
      <w:r>
        <w:rPr>
          <w:color w:val="auto"/>
          <w:szCs w:val="22"/>
          <w:lang w:eastAsia="hr-HR"/>
        </w:rPr>
        <w:t>Poplava</w:t>
      </w:r>
      <w:r w:rsidR="00946333">
        <w:rPr>
          <w:color w:val="auto"/>
          <w:szCs w:val="22"/>
          <w:lang w:eastAsia="hr-HR"/>
        </w:rPr>
        <w:t xml:space="preserve"> - </w:t>
      </w:r>
      <w:r w:rsidR="00946333">
        <w:rPr>
          <w:szCs w:val="22"/>
        </w:rPr>
        <w:t>u</w:t>
      </w:r>
      <w:r w:rsidR="00946333" w:rsidRPr="00F87D64">
        <w:rPr>
          <w:szCs w:val="22"/>
        </w:rPr>
        <w:t xml:space="preserve">slijed učestalih i dugotrajnih kiša, kada je tlo zasićeno od dugotrajnih padalina, </w:t>
      </w:r>
      <w:r w:rsidR="00946333" w:rsidRPr="00B85FE8">
        <w:rPr>
          <w:szCs w:val="22"/>
        </w:rPr>
        <w:t>gdje isto ne može upiti veliku količinu vode, javljaju se poplave i stvaraju se umjetna jezera.</w:t>
      </w:r>
    </w:p>
    <w:p w14:paraId="012BC4E9" w14:textId="77777777" w:rsidR="000F22E7" w:rsidRPr="00CC1820" w:rsidRDefault="000F22E7" w:rsidP="000F22E7"/>
    <w:p w14:paraId="072DC456" w14:textId="469FC27C" w:rsidR="007578CA" w:rsidRDefault="009E6969" w:rsidP="007578CA">
      <w:r w:rsidRPr="00CC1820">
        <w:t>Konačnu odluku doni</w:t>
      </w:r>
      <w:r w:rsidR="001D70C5" w:rsidRPr="00CC1820">
        <w:t>jela</w:t>
      </w:r>
      <w:r w:rsidR="00BD7E35" w:rsidRPr="00CC1820">
        <w:t xml:space="preserve"> je samostalno </w:t>
      </w:r>
      <w:r w:rsidR="001D70C5" w:rsidRPr="00CC1820">
        <w:t xml:space="preserve">Općina </w:t>
      </w:r>
      <w:r w:rsidR="003E706E">
        <w:t>Lišane Ostrovičke</w:t>
      </w:r>
      <w:r w:rsidR="00BD7E35" w:rsidRPr="00CC1820">
        <w:t xml:space="preserve"> u sklopu prihvaćanja Procjene</w:t>
      </w:r>
      <w:r w:rsidR="001D70C5" w:rsidRPr="00CC1820">
        <w:t xml:space="preserve"> rizika od velikih nesreća</w:t>
      </w:r>
      <w:r w:rsidR="00BD7E35" w:rsidRPr="00CC1820">
        <w:t xml:space="preserve"> te </w:t>
      </w:r>
      <w:r w:rsidR="00B14E06" w:rsidRPr="00CC1820">
        <w:t>na taj način samostalno odluči</w:t>
      </w:r>
      <w:r w:rsidR="001D70C5" w:rsidRPr="00CC1820">
        <w:t>la</w:t>
      </w:r>
      <w:r w:rsidR="00BD7E35" w:rsidRPr="00CC1820">
        <w:t xml:space="preserve"> koje će rizike prihvatiti, a za koje će</w:t>
      </w:r>
      <w:r w:rsidR="001D70C5" w:rsidRPr="00CC1820">
        <w:t xml:space="preserve"> </w:t>
      </w:r>
      <w:r w:rsidR="00BD7E35" w:rsidRPr="00CC1820">
        <w:t>prioritetno primijeniti mjere smanjenja, odnosno koje će podvrgnuti pojačanom nadzoru.</w:t>
      </w:r>
    </w:p>
    <w:p w14:paraId="01D1D8BC" w14:textId="77777777" w:rsidR="007578CA" w:rsidRDefault="007578CA" w:rsidP="007578CA"/>
    <w:p w14:paraId="6A7459D5" w14:textId="77777777" w:rsidR="002572E7" w:rsidRDefault="002572E7" w:rsidP="007578CA"/>
    <w:p w14:paraId="0CA7250D" w14:textId="77777777" w:rsidR="002572E7" w:rsidRDefault="002572E7" w:rsidP="007578CA"/>
    <w:p w14:paraId="03451C4C" w14:textId="77777777" w:rsidR="002572E7" w:rsidRDefault="002572E7" w:rsidP="007578CA"/>
    <w:p w14:paraId="0D5B4869" w14:textId="77777777" w:rsidR="002572E7" w:rsidRDefault="002572E7" w:rsidP="007578CA"/>
    <w:p w14:paraId="01F58B7D" w14:textId="77777777" w:rsidR="009E6969" w:rsidRDefault="009E6969" w:rsidP="007578CA"/>
    <w:p w14:paraId="43F4EC63" w14:textId="77777777" w:rsidR="009E6969" w:rsidRDefault="009E6969" w:rsidP="007578CA"/>
    <w:p w14:paraId="261D71BA" w14:textId="77777777" w:rsidR="009E6969" w:rsidRDefault="009E6969" w:rsidP="007578CA"/>
    <w:p w14:paraId="52A0BC4B" w14:textId="77777777" w:rsidR="009E6969" w:rsidRDefault="009E6969" w:rsidP="007578CA"/>
    <w:p w14:paraId="7B646D46" w14:textId="77777777" w:rsidR="009E6969" w:rsidRDefault="009E6969" w:rsidP="007578CA"/>
    <w:p w14:paraId="56C10313" w14:textId="77777777" w:rsidR="009E6969" w:rsidRDefault="009E6969" w:rsidP="007578CA"/>
    <w:p w14:paraId="459FD86D" w14:textId="77777777" w:rsidR="009E6969" w:rsidRDefault="009E6969" w:rsidP="007578CA"/>
    <w:p w14:paraId="203EB65A" w14:textId="77777777" w:rsidR="009E6969" w:rsidRDefault="009E6969" w:rsidP="007578CA"/>
    <w:p w14:paraId="20E64BA0" w14:textId="77777777" w:rsidR="001D70C5" w:rsidRDefault="001D70C5" w:rsidP="007578CA"/>
    <w:p w14:paraId="3DF0040E" w14:textId="77777777" w:rsidR="001D70C5" w:rsidRDefault="001D70C5" w:rsidP="007578CA"/>
    <w:p w14:paraId="3BD85924" w14:textId="77777777" w:rsidR="001D70C5" w:rsidRDefault="001D70C5" w:rsidP="007578CA"/>
    <w:p w14:paraId="75E07B90" w14:textId="77777777" w:rsidR="001D70C5" w:rsidRDefault="001D70C5" w:rsidP="007578CA"/>
    <w:p w14:paraId="3FF13A13" w14:textId="77777777" w:rsidR="001D70C5" w:rsidRDefault="001D70C5" w:rsidP="007578CA"/>
    <w:p w14:paraId="244DC0FF" w14:textId="77777777" w:rsidR="001D70C5" w:rsidRDefault="001D70C5" w:rsidP="007578CA"/>
    <w:p w14:paraId="55F1C529" w14:textId="77777777" w:rsidR="001D70C5" w:rsidRDefault="001D70C5" w:rsidP="007578CA"/>
    <w:p w14:paraId="3918D92C" w14:textId="77777777" w:rsidR="00BB3581" w:rsidRDefault="00BB3581" w:rsidP="007578CA"/>
    <w:p w14:paraId="09504F5E" w14:textId="77777777" w:rsidR="007578CA" w:rsidRPr="000735D4" w:rsidRDefault="007578CA" w:rsidP="00324335">
      <w:pPr>
        <w:pStyle w:val="Heading1"/>
      </w:pPr>
      <w:bookmarkStart w:id="324" w:name="_Toc492284995"/>
      <w:bookmarkStart w:id="325" w:name="_Toc496856142"/>
      <w:bookmarkStart w:id="326" w:name="_Toc9596678"/>
      <w:bookmarkStart w:id="327" w:name="_Toc127883009"/>
      <w:r w:rsidRPr="000735D4">
        <w:lastRenderedPageBreak/>
        <w:t>POPIS SUDIONIKA U IZRADI PROCJENE RIZIKA</w:t>
      </w:r>
      <w:bookmarkEnd w:id="324"/>
      <w:bookmarkEnd w:id="325"/>
      <w:bookmarkEnd w:id="326"/>
      <w:bookmarkEnd w:id="327"/>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2572E7" w:rsidRPr="002572E7" w14:paraId="7BEE1713" w14:textId="77777777" w:rsidTr="001D70C5">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69018F94" w14:textId="77777777" w:rsidR="002572E7" w:rsidRPr="002572E7" w:rsidRDefault="002572E7" w:rsidP="002572E7">
            <w:pPr>
              <w:spacing w:after="0"/>
              <w:rPr>
                <w:b w:val="0"/>
                <w:bCs w:val="0"/>
              </w:rPr>
            </w:pPr>
            <w:r w:rsidRPr="002572E7">
              <w:rPr>
                <w:b w:val="0"/>
                <w:bCs w:val="0"/>
              </w:rPr>
              <w:t>RIZIK: Požari otvorenog tipa</w:t>
            </w:r>
          </w:p>
        </w:tc>
      </w:tr>
      <w:tr w:rsidR="00100221" w:rsidRPr="002572E7" w14:paraId="06DCEE2E" w14:textId="77777777" w:rsidTr="0025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7F82CD5" w14:textId="7B019713" w:rsidR="00100221" w:rsidRPr="00A267B8" w:rsidRDefault="00A267B8" w:rsidP="00A267B8">
            <w:pPr>
              <w:spacing w:after="0"/>
            </w:pPr>
            <w:r>
              <w:t>Zvonimir Mijić</w:t>
            </w:r>
          </w:p>
        </w:tc>
      </w:tr>
      <w:tr w:rsidR="00100221" w:rsidRPr="002572E7" w14:paraId="69A1A81C" w14:textId="77777777" w:rsidTr="002572E7">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4AA057E" w14:textId="15AF991B" w:rsidR="00100221" w:rsidRPr="002572E7" w:rsidRDefault="00A267B8" w:rsidP="00100221">
            <w:pPr>
              <w:spacing w:after="0"/>
            </w:pPr>
            <w:r>
              <w:t>Anita Perica</w:t>
            </w:r>
          </w:p>
        </w:tc>
      </w:tr>
      <w:tr w:rsidR="00100221" w:rsidRPr="002572E7" w14:paraId="1B90AB05" w14:textId="77777777" w:rsidTr="0025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9BB253E" w14:textId="2A7C6223" w:rsidR="00100221" w:rsidRPr="002572E7" w:rsidRDefault="00A267B8" w:rsidP="00100221">
            <w:pPr>
              <w:spacing w:after="0"/>
            </w:pPr>
            <w:r>
              <w:t>Karlo Martin Kalcina</w:t>
            </w:r>
          </w:p>
        </w:tc>
      </w:tr>
      <w:tr w:rsidR="00100221" w:rsidRPr="002572E7" w14:paraId="7780064B" w14:textId="77777777" w:rsidTr="002572E7">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7FD9D16" w14:textId="5400BCD1" w:rsidR="00100221" w:rsidRPr="002572E7" w:rsidRDefault="00A267B8" w:rsidP="00100221">
            <w:pPr>
              <w:spacing w:after="0"/>
            </w:pPr>
            <w:r>
              <w:t>Zdravko Nimac</w:t>
            </w:r>
          </w:p>
        </w:tc>
      </w:tr>
    </w:tbl>
    <w:p w14:paraId="6D90EFEF" w14:textId="77777777" w:rsidR="002572E7" w:rsidRPr="002572E7" w:rsidRDefault="002572E7" w:rsidP="002572E7">
      <w:pPr>
        <w:rPr>
          <w:color w:val="FF0000"/>
          <w:szCs w:val="22"/>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2572E7" w:rsidRPr="002572E7" w14:paraId="20D90C80" w14:textId="77777777" w:rsidTr="001D7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6C33F8B4" w14:textId="77777777" w:rsidR="002572E7" w:rsidRPr="002572E7" w:rsidRDefault="002572E7" w:rsidP="002572E7">
            <w:pPr>
              <w:spacing w:after="0"/>
              <w:rPr>
                <w:b w:val="0"/>
                <w:bCs w:val="0"/>
              </w:rPr>
            </w:pPr>
            <w:r w:rsidRPr="002572E7">
              <w:rPr>
                <w:b w:val="0"/>
                <w:bCs w:val="0"/>
              </w:rPr>
              <w:t>RIZIK: Potres</w:t>
            </w:r>
          </w:p>
        </w:tc>
      </w:tr>
      <w:tr w:rsidR="00A267B8" w:rsidRPr="002572E7" w14:paraId="2FF75486" w14:textId="77777777" w:rsidTr="0025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41C14EC3" w14:textId="6397DC7D" w:rsidR="00A267B8" w:rsidRPr="002572E7" w:rsidRDefault="00A267B8" w:rsidP="00A267B8">
            <w:pPr>
              <w:spacing w:after="0"/>
              <w:rPr>
                <w:b w:val="0"/>
                <w:bCs w:val="0"/>
              </w:rPr>
            </w:pPr>
            <w:r>
              <w:t>Zvonimir Mijić</w:t>
            </w:r>
          </w:p>
        </w:tc>
      </w:tr>
      <w:tr w:rsidR="00A267B8" w:rsidRPr="002572E7" w14:paraId="4732EEE7" w14:textId="77777777" w:rsidTr="002572E7">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E726FAC" w14:textId="53F29E2C" w:rsidR="00A267B8" w:rsidRPr="002572E7" w:rsidRDefault="00A267B8" w:rsidP="00A267B8">
            <w:pPr>
              <w:spacing w:after="0"/>
            </w:pPr>
            <w:r>
              <w:t>Anita Perica</w:t>
            </w:r>
          </w:p>
        </w:tc>
      </w:tr>
      <w:tr w:rsidR="00A267B8" w:rsidRPr="002572E7" w14:paraId="1A2C787F" w14:textId="77777777" w:rsidTr="0025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803F075" w14:textId="1DAAD401" w:rsidR="00A267B8" w:rsidRPr="002572E7" w:rsidRDefault="00A267B8" w:rsidP="00A267B8">
            <w:pPr>
              <w:spacing w:after="0"/>
            </w:pPr>
            <w:r>
              <w:t>Karlo Martin Kalcina</w:t>
            </w:r>
          </w:p>
        </w:tc>
      </w:tr>
      <w:tr w:rsidR="00A267B8" w:rsidRPr="002572E7" w14:paraId="15A1B7B1" w14:textId="77777777" w:rsidTr="002572E7">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7175842" w14:textId="3D93F1EC" w:rsidR="00A267B8" w:rsidRPr="002572E7" w:rsidRDefault="00A267B8" w:rsidP="00A267B8">
            <w:pPr>
              <w:spacing w:after="0"/>
            </w:pPr>
            <w:r>
              <w:t>Zdravko Nimac</w:t>
            </w:r>
          </w:p>
        </w:tc>
      </w:tr>
    </w:tbl>
    <w:p w14:paraId="7810C15D" w14:textId="77777777" w:rsidR="002572E7" w:rsidRPr="002572E7" w:rsidRDefault="002572E7" w:rsidP="002572E7">
      <w:pPr>
        <w:rPr>
          <w:color w:val="FF0000"/>
          <w:szCs w:val="22"/>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2572E7" w:rsidRPr="002572E7" w14:paraId="1217E5E8" w14:textId="77777777" w:rsidTr="001D7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35D6F23D" w14:textId="67521533" w:rsidR="002572E7" w:rsidRPr="002572E7" w:rsidRDefault="002572E7" w:rsidP="00100221">
            <w:pPr>
              <w:spacing w:after="0"/>
              <w:rPr>
                <w:b w:val="0"/>
                <w:bCs w:val="0"/>
              </w:rPr>
            </w:pPr>
            <w:r w:rsidRPr="002572E7">
              <w:rPr>
                <w:b w:val="0"/>
                <w:bCs w:val="0"/>
              </w:rPr>
              <w:t xml:space="preserve">RIZIK: </w:t>
            </w:r>
            <w:r w:rsidR="00100221">
              <w:rPr>
                <w:b w:val="0"/>
                <w:bCs w:val="0"/>
              </w:rPr>
              <w:t>Vjetar</w:t>
            </w:r>
          </w:p>
        </w:tc>
      </w:tr>
      <w:tr w:rsidR="00A267B8" w:rsidRPr="002572E7" w14:paraId="392E1FF0" w14:textId="77777777" w:rsidTr="0025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9DB9D4B" w14:textId="52383BDF" w:rsidR="00A267B8" w:rsidRPr="002572E7" w:rsidRDefault="00A267B8" w:rsidP="00A267B8">
            <w:pPr>
              <w:spacing w:after="0"/>
              <w:rPr>
                <w:b w:val="0"/>
                <w:bCs w:val="0"/>
              </w:rPr>
            </w:pPr>
            <w:r>
              <w:t>Zvonimir Mijić</w:t>
            </w:r>
          </w:p>
        </w:tc>
      </w:tr>
      <w:tr w:rsidR="00A267B8" w:rsidRPr="002572E7" w14:paraId="4A99285E" w14:textId="77777777" w:rsidTr="002572E7">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98BFDEC" w14:textId="525DB6C6" w:rsidR="00A267B8" w:rsidRPr="002572E7" w:rsidRDefault="00A267B8" w:rsidP="00A267B8">
            <w:pPr>
              <w:spacing w:after="0"/>
              <w:rPr>
                <w:b w:val="0"/>
                <w:bCs w:val="0"/>
              </w:rPr>
            </w:pPr>
            <w:r>
              <w:t>Anita Perica</w:t>
            </w:r>
          </w:p>
        </w:tc>
      </w:tr>
      <w:tr w:rsidR="00A267B8" w:rsidRPr="002572E7" w14:paraId="6E63ABEB" w14:textId="77777777" w:rsidTr="0025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0AE6B9F" w14:textId="70399ED2" w:rsidR="00A267B8" w:rsidRPr="002572E7" w:rsidRDefault="00A267B8" w:rsidP="00A267B8">
            <w:pPr>
              <w:spacing w:after="0"/>
            </w:pPr>
            <w:r>
              <w:t>Karlo Martin Kalcina</w:t>
            </w:r>
          </w:p>
        </w:tc>
      </w:tr>
      <w:tr w:rsidR="00A267B8" w:rsidRPr="002572E7" w14:paraId="78AD6A07" w14:textId="77777777" w:rsidTr="002572E7">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0C74BA3" w14:textId="6D8ED6C5" w:rsidR="00A267B8" w:rsidRPr="002572E7" w:rsidRDefault="00A267B8" w:rsidP="00A267B8">
            <w:pPr>
              <w:spacing w:after="0"/>
            </w:pPr>
            <w:r>
              <w:t>Zdravko Nimac</w:t>
            </w:r>
          </w:p>
        </w:tc>
      </w:tr>
    </w:tbl>
    <w:p w14:paraId="2FC98921" w14:textId="77777777" w:rsidR="002572E7" w:rsidRPr="002572E7" w:rsidRDefault="002572E7" w:rsidP="002572E7">
      <w:pPr>
        <w:rPr>
          <w:color w:val="FF0000"/>
          <w:szCs w:val="22"/>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2572E7" w:rsidRPr="002572E7" w14:paraId="18134A20" w14:textId="77777777" w:rsidTr="001D7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619E7C4C" w14:textId="6DB24FB8" w:rsidR="002572E7" w:rsidRPr="002572E7" w:rsidRDefault="002572E7" w:rsidP="00A55374">
            <w:pPr>
              <w:spacing w:after="0"/>
              <w:rPr>
                <w:b w:val="0"/>
                <w:bCs w:val="0"/>
              </w:rPr>
            </w:pPr>
            <w:r w:rsidRPr="002572E7">
              <w:rPr>
                <w:b w:val="0"/>
                <w:bCs w:val="0"/>
              </w:rPr>
              <w:t xml:space="preserve">RIZIK: </w:t>
            </w:r>
            <w:r w:rsidR="00A55374">
              <w:rPr>
                <w:b w:val="0"/>
                <w:bCs w:val="0"/>
              </w:rPr>
              <w:t>Epidemija i pandemija</w:t>
            </w:r>
          </w:p>
        </w:tc>
      </w:tr>
      <w:tr w:rsidR="00A267B8" w:rsidRPr="002572E7" w14:paraId="6679D82E" w14:textId="77777777" w:rsidTr="0025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370F7149" w14:textId="6B52B60A" w:rsidR="00A267B8" w:rsidRPr="002572E7" w:rsidRDefault="00A267B8" w:rsidP="00A267B8">
            <w:pPr>
              <w:spacing w:after="0"/>
              <w:rPr>
                <w:b w:val="0"/>
                <w:bCs w:val="0"/>
              </w:rPr>
            </w:pPr>
            <w:r>
              <w:t>Zvonimir Mijić</w:t>
            </w:r>
          </w:p>
        </w:tc>
      </w:tr>
      <w:tr w:rsidR="00A267B8" w:rsidRPr="002572E7" w14:paraId="76281CE7" w14:textId="77777777" w:rsidTr="002572E7">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6B6754AB" w14:textId="5F1E9CDC" w:rsidR="00A267B8" w:rsidRPr="002572E7" w:rsidRDefault="00A267B8" w:rsidP="00A267B8">
            <w:pPr>
              <w:spacing w:after="0"/>
              <w:rPr>
                <w:b w:val="0"/>
                <w:bCs w:val="0"/>
              </w:rPr>
            </w:pPr>
            <w:r>
              <w:t>Anita Perica</w:t>
            </w:r>
          </w:p>
        </w:tc>
      </w:tr>
      <w:tr w:rsidR="00A267B8" w:rsidRPr="002572E7" w14:paraId="51DC65F1" w14:textId="77777777" w:rsidTr="00257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7BE9C2A0" w14:textId="34748E3F" w:rsidR="00A267B8" w:rsidRPr="002572E7" w:rsidRDefault="00A267B8" w:rsidP="00A267B8">
            <w:pPr>
              <w:spacing w:after="0"/>
            </w:pPr>
            <w:r>
              <w:t>Karlo Martin Kalcina</w:t>
            </w:r>
          </w:p>
        </w:tc>
      </w:tr>
      <w:tr w:rsidR="00A267B8" w:rsidRPr="002572E7" w14:paraId="17AD5BB1" w14:textId="77777777" w:rsidTr="002572E7">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0F3FA519" w14:textId="7681D70F" w:rsidR="00A267B8" w:rsidRPr="002572E7" w:rsidRDefault="00A267B8" w:rsidP="00A267B8">
            <w:pPr>
              <w:spacing w:after="0"/>
            </w:pPr>
            <w:r>
              <w:t>Zdravko Nimac</w:t>
            </w:r>
          </w:p>
        </w:tc>
      </w:tr>
    </w:tbl>
    <w:p w14:paraId="70A36433" w14:textId="540E3B0B" w:rsidR="00A55374" w:rsidRDefault="00A55374" w:rsidP="002572E7">
      <w:pPr>
        <w:rPr>
          <w:color w:val="FF0000"/>
          <w:szCs w:val="22"/>
        </w:rPr>
      </w:pPr>
    </w:p>
    <w:tbl>
      <w:tblPr>
        <w:tblStyle w:val="ivopisnatablicareetke6-isticanje38"/>
        <w:tblW w:w="0" w:type="auto"/>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shd w:val="clear" w:color="auto" w:fill="FFFFFF" w:themeFill="background1"/>
        <w:tblLook w:val="04A0" w:firstRow="1" w:lastRow="0" w:firstColumn="1" w:lastColumn="0" w:noHBand="0" w:noVBand="1"/>
      </w:tblPr>
      <w:tblGrid>
        <w:gridCol w:w="9060"/>
      </w:tblGrid>
      <w:tr w:rsidR="00A267B8" w:rsidRPr="002572E7" w14:paraId="55DD1B53" w14:textId="77777777" w:rsidTr="00084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FFFFFF" w:themeFill="background1"/>
          </w:tcPr>
          <w:p w14:paraId="1E08E244" w14:textId="3E4728E6" w:rsidR="00A267B8" w:rsidRPr="002572E7" w:rsidRDefault="00A267B8" w:rsidP="00084ADB">
            <w:pPr>
              <w:spacing w:after="0"/>
              <w:rPr>
                <w:b w:val="0"/>
                <w:bCs w:val="0"/>
              </w:rPr>
            </w:pPr>
            <w:r w:rsidRPr="002572E7">
              <w:rPr>
                <w:b w:val="0"/>
                <w:bCs w:val="0"/>
              </w:rPr>
              <w:t>RIZIK: Po</w:t>
            </w:r>
            <w:r>
              <w:rPr>
                <w:b w:val="0"/>
                <w:bCs w:val="0"/>
              </w:rPr>
              <w:t>plava</w:t>
            </w:r>
          </w:p>
        </w:tc>
      </w:tr>
      <w:tr w:rsidR="00A267B8" w:rsidRPr="002572E7" w14:paraId="0350FC77" w14:textId="77777777" w:rsidTr="00084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E6E2A14" w14:textId="77777777" w:rsidR="00A267B8" w:rsidRPr="002572E7" w:rsidRDefault="00A267B8" w:rsidP="00084ADB">
            <w:pPr>
              <w:spacing w:after="0"/>
              <w:rPr>
                <w:b w:val="0"/>
                <w:bCs w:val="0"/>
              </w:rPr>
            </w:pPr>
            <w:r>
              <w:t>Zvonimir Mijić</w:t>
            </w:r>
          </w:p>
        </w:tc>
      </w:tr>
      <w:tr w:rsidR="00A267B8" w:rsidRPr="002572E7" w14:paraId="632B96CB" w14:textId="77777777" w:rsidTr="00084ADB">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4F20160" w14:textId="77777777" w:rsidR="00A267B8" w:rsidRPr="002572E7" w:rsidRDefault="00A267B8" w:rsidP="00084ADB">
            <w:pPr>
              <w:spacing w:after="0"/>
            </w:pPr>
            <w:r>
              <w:t>Anita Perica</w:t>
            </w:r>
          </w:p>
        </w:tc>
      </w:tr>
      <w:tr w:rsidR="00A267B8" w:rsidRPr="002572E7" w14:paraId="5CCDAF1E" w14:textId="77777777" w:rsidTr="00084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1A44CF34" w14:textId="77777777" w:rsidR="00A267B8" w:rsidRPr="002572E7" w:rsidRDefault="00A267B8" w:rsidP="00084ADB">
            <w:pPr>
              <w:spacing w:after="0"/>
            </w:pPr>
            <w:r>
              <w:t>Karlo Martin Kalcina</w:t>
            </w:r>
          </w:p>
        </w:tc>
      </w:tr>
      <w:tr w:rsidR="00A267B8" w:rsidRPr="002572E7" w14:paraId="4E28CCF5" w14:textId="77777777" w:rsidTr="00084ADB">
        <w:tc>
          <w:tcPr>
            <w:cnfStyle w:val="001000000000" w:firstRow="0" w:lastRow="0" w:firstColumn="1" w:lastColumn="0" w:oddVBand="0" w:evenVBand="0" w:oddHBand="0" w:evenHBand="0" w:firstRowFirstColumn="0" w:firstRowLastColumn="0" w:lastRowFirstColumn="0" w:lastRowLastColumn="0"/>
            <w:tcW w:w="9060" w:type="dxa"/>
            <w:shd w:val="clear" w:color="auto" w:fill="auto"/>
          </w:tcPr>
          <w:p w14:paraId="59C3F8B3" w14:textId="77777777" w:rsidR="00A267B8" w:rsidRPr="002572E7" w:rsidRDefault="00A267B8" w:rsidP="00084ADB">
            <w:pPr>
              <w:spacing w:after="0"/>
            </w:pPr>
            <w:r>
              <w:t>Zdravko Nimac</w:t>
            </w:r>
          </w:p>
        </w:tc>
      </w:tr>
    </w:tbl>
    <w:p w14:paraId="40FBFC3F" w14:textId="77777777" w:rsidR="00A267B8" w:rsidRDefault="00A267B8" w:rsidP="002572E7">
      <w:pPr>
        <w:rPr>
          <w:color w:val="FF0000"/>
          <w:szCs w:val="22"/>
        </w:rPr>
      </w:pPr>
    </w:p>
    <w:p w14:paraId="66F79DCF" w14:textId="77777777" w:rsidR="00A55374" w:rsidRDefault="00A55374">
      <w:pPr>
        <w:spacing w:before="0" w:after="200"/>
        <w:jc w:val="left"/>
        <w:rPr>
          <w:color w:val="FF0000"/>
          <w:szCs w:val="22"/>
        </w:rPr>
      </w:pPr>
      <w:r>
        <w:rPr>
          <w:color w:val="FF0000"/>
          <w:szCs w:val="22"/>
        </w:rPr>
        <w:br w:type="page"/>
      </w:r>
    </w:p>
    <w:p w14:paraId="2AE8001B" w14:textId="77777777" w:rsidR="00743939" w:rsidRDefault="00743939" w:rsidP="00324335">
      <w:pPr>
        <w:pStyle w:val="Heading1"/>
      </w:pPr>
      <w:bookmarkStart w:id="328" w:name="_Toc9596679"/>
      <w:bookmarkStart w:id="329" w:name="_Toc127883010"/>
      <w:r>
        <w:lastRenderedPageBreak/>
        <w:t>PRILOZI</w:t>
      </w:r>
      <w:bookmarkEnd w:id="328"/>
      <w:bookmarkEnd w:id="329"/>
    </w:p>
    <w:p w14:paraId="782EE3E8" w14:textId="39EA24B5" w:rsidR="002D28E7" w:rsidRPr="002D28E7" w:rsidRDefault="00100221" w:rsidP="002D28E7">
      <w:pPr>
        <w:pStyle w:val="Heading2"/>
      </w:pPr>
      <w:bookmarkStart w:id="330" w:name="_Toc9596684"/>
      <w:bookmarkStart w:id="331" w:name="_Toc127883011"/>
      <w:r>
        <w:t>11.1 PRILOG 1</w:t>
      </w:r>
      <w:r w:rsidR="005314D3">
        <w:t>. Odluka o</w:t>
      </w:r>
      <w:r w:rsidR="005C08C5">
        <w:t xml:space="preserve"> </w:t>
      </w:r>
      <w:r>
        <w:t>izradi</w:t>
      </w:r>
      <w:r w:rsidR="005314D3">
        <w:t xml:space="preserve"> </w:t>
      </w:r>
      <w:r w:rsidR="002E40CF">
        <w:t>P</w:t>
      </w:r>
      <w:r w:rsidR="005314D3">
        <w:t xml:space="preserve">rocjene rizika od velikih nesreća na području </w:t>
      </w:r>
      <w:r w:rsidR="005C08C5">
        <w:t xml:space="preserve">Općine </w:t>
      </w:r>
      <w:bookmarkEnd w:id="330"/>
      <w:r w:rsidR="00214090">
        <w:t>Lišane Ostrovičke</w:t>
      </w:r>
      <w:bookmarkEnd w:id="331"/>
    </w:p>
    <w:p w14:paraId="669FA0EE" w14:textId="5B9858BD" w:rsidR="005A6FB4" w:rsidRDefault="00214090" w:rsidP="00E67B5E">
      <w:pPr>
        <w:jc w:val="center"/>
      </w:pPr>
      <w:r w:rsidRPr="00214090">
        <w:rPr>
          <w:noProof/>
        </w:rPr>
        <w:drawing>
          <wp:inline distT="0" distB="0" distL="0" distR="0" wp14:anchorId="7E913774" wp14:editId="19828B79">
            <wp:extent cx="4606290" cy="63779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08970" cy="6381651"/>
                    </a:xfrm>
                    <a:prstGeom prst="rect">
                      <a:avLst/>
                    </a:prstGeom>
                  </pic:spPr>
                </pic:pic>
              </a:graphicData>
            </a:graphic>
          </wp:inline>
        </w:drawing>
      </w:r>
    </w:p>
    <w:p w14:paraId="1690EE58" w14:textId="77777777" w:rsidR="002D28E7" w:rsidRDefault="002D28E7" w:rsidP="00E67B5E">
      <w:pPr>
        <w:jc w:val="center"/>
      </w:pPr>
    </w:p>
    <w:p w14:paraId="184A52F7" w14:textId="77777777" w:rsidR="002D28E7" w:rsidRDefault="002D28E7" w:rsidP="00E67B5E">
      <w:pPr>
        <w:jc w:val="center"/>
      </w:pPr>
    </w:p>
    <w:p w14:paraId="7B35AB4E" w14:textId="77777777" w:rsidR="002D28E7" w:rsidRDefault="002D28E7" w:rsidP="00E67B5E">
      <w:pPr>
        <w:jc w:val="center"/>
      </w:pPr>
    </w:p>
    <w:p w14:paraId="1C4989CA" w14:textId="77777777" w:rsidR="002D28E7" w:rsidRDefault="002D28E7" w:rsidP="00E67B5E">
      <w:pPr>
        <w:jc w:val="center"/>
      </w:pPr>
    </w:p>
    <w:p w14:paraId="3324A936" w14:textId="77777777" w:rsidR="002D28E7" w:rsidRDefault="002D28E7" w:rsidP="00E67B5E">
      <w:pPr>
        <w:jc w:val="center"/>
      </w:pPr>
    </w:p>
    <w:p w14:paraId="3A65EC0A" w14:textId="1308E602" w:rsidR="002D28E7" w:rsidRDefault="00214090" w:rsidP="002D28E7">
      <w:pPr>
        <w:jc w:val="center"/>
      </w:pPr>
      <w:r>
        <w:rPr>
          <w:noProof/>
        </w:rPr>
        <w:lastRenderedPageBreak/>
        <w:drawing>
          <wp:inline distT="0" distB="0" distL="0" distR="0" wp14:anchorId="61035E7C" wp14:editId="099B5DAD">
            <wp:extent cx="4802966" cy="594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7926" cy="5949739"/>
                    </a:xfrm>
                    <a:prstGeom prst="rect">
                      <a:avLst/>
                    </a:prstGeom>
                    <a:noFill/>
                  </pic:spPr>
                </pic:pic>
              </a:graphicData>
            </a:graphic>
          </wp:inline>
        </w:drawing>
      </w:r>
    </w:p>
    <w:p w14:paraId="576C94F2" w14:textId="2814D4F1" w:rsidR="002D28E7" w:rsidRDefault="002D28E7" w:rsidP="002D28E7"/>
    <w:p w14:paraId="4239EA3C" w14:textId="7D177445" w:rsidR="002D28E7" w:rsidRDefault="002D28E7" w:rsidP="002D28E7"/>
    <w:p w14:paraId="07D46BEA" w14:textId="0BF12651" w:rsidR="002D28E7" w:rsidRDefault="002D28E7" w:rsidP="002D28E7"/>
    <w:p w14:paraId="3D579E88" w14:textId="27C64AE1" w:rsidR="002D28E7" w:rsidRDefault="002D28E7" w:rsidP="002D28E7"/>
    <w:p w14:paraId="7D335DEB" w14:textId="745272C2" w:rsidR="002D28E7" w:rsidRDefault="002D28E7" w:rsidP="002D28E7"/>
    <w:p w14:paraId="1A097EC8" w14:textId="77CDCAB7" w:rsidR="002D28E7" w:rsidRDefault="002D28E7" w:rsidP="002D28E7"/>
    <w:p w14:paraId="2CE6B908" w14:textId="39CB4633" w:rsidR="002D28E7" w:rsidRDefault="002D28E7" w:rsidP="002D28E7"/>
    <w:p w14:paraId="4650F356" w14:textId="5A9E6C4B" w:rsidR="002D28E7" w:rsidRDefault="002D28E7" w:rsidP="002D28E7"/>
    <w:p w14:paraId="0AAD56C3" w14:textId="193664F8" w:rsidR="002D28E7" w:rsidRDefault="002D28E7" w:rsidP="002D28E7"/>
    <w:p w14:paraId="56CC36BD" w14:textId="25CBE198" w:rsidR="002D28E7" w:rsidRDefault="002D28E7" w:rsidP="002D28E7"/>
    <w:p w14:paraId="199A5119" w14:textId="644DD0DF" w:rsidR="002D28E7" w:rsidRDefault="002D28E7" w:rsidP="002D28E7">
      <w:pPr>
        <w:pStyle w:val="Heading2"/>
      </w:pPr>
      <w:bookmarkStart w:id="332" w:name="_Toc127883012"/>
      <w:r>
        <w:lastRenderedPageBreak/>
        <w:t>11.2 PRILOG 2. Karta opasnosti od poplava – po vjerojatnosti pojavljivanja</w:t>
      </w:r>
      <w:bookmarkEnd w:id="332"/>
    </w:p>
    <w:p w14:paraId="5131D360" w14:textId="7F86E249" w:rsidR="002D28E7" w:rsidRDefault="002D28E7" w:rsidP="002D28E7"/>
    <w:p w14:paraId="74A4179B" w14:textId="6DCC25D9" w:rsidR="002D28E7" w:rsidRDefault="002D28E7" w:rsidP="002D28E7"/>
    <w:p w14:paraId="4BD4EC4B" w14:textId="287DC14F" w:rsidR="002D28E7" w:rsidRDefault="002D28E7" w:rsidP="002D28E7"/>
    <w:p w14:paraId="7B6DBD47" w14:textId="1CF6F32B" w:rsidR="002D28E7" w:rsidRDefault="002D28E7" w:rsidP="002D28E7"/>
    <w:p w14:paraId="48DB7D2E" w14:textId="637C4E51" w:rsidR="002D28E7" w:rsidRDefault="002D28E7" w:rsidP="002D28E7"/>
    <w:p w14:paraId="32D56E3D" w14:textId="71C1C4EC" w:rsidR="002D28E7" w:rsidRDefault="002D28E7" w:rsidP="002D28E7"/>
    <w:p w14:paraId="31AC820E" w14:textId="1852F419" w:rsidR="002D28E7" w:rsidRDefault="002D28E7" w:rsidP="002D28E7"/>
    <w:p w14:paraId="416B2AF0" w14:textId="475B1A72" w:rsidR="002D28E7" w:rsidRDefault="002D28E7" w:rsidP="002D28E7"/>
    <w:p w14:paraId="0D12586A" w14:textId="22E9F1F2" w:rsidR="002D28E7" w:rsidRDefault="002D28E7" w:rsidP="002D28E7"/>
    <w:p w14:paraId="03F3963A" w14:textId="08BB81D1" w:rsidR="002D28E7" w:rsidRDefault="002D28E7" w:rsidP="002D28E7"/>
    <w:p w14:paraId="1C6FDA50" w14:textId="57F049B6" w:rsidR="002D28E7" w:rsidRDefault="002D28E7" w:rsidP="002D28E7"/>
    <w:p w14:paraId="3848B9F0" w14:textId="3DDE9529" w:rsidR="002D28E7" w:rsidRDefault="002D28E7" w:rsidP="002D28E7"/>
    <w:p w14:paraId="1F0D1D0A" w14:textId="337272F9" w:rsidR="002D28E7" w:rsidRDefault="002D28E7" w:rsidP="002D28E7"/>
    <w:p w14:paraId="48B191E6" w14:textId="5E9A7A98" w:rsidR="002D28E7" w:rsidRDefault="002D28E7" w:rsidP="002D28E7"/>
    <w:p w14:paraId="675E08EF" w14:textId="0D4F2E1B" w:rsidR="002D28E7" w:rsidRDefault="002D28E7" w:rsidP="002D28E7"/>
    <w:p w14:paraId="31A86EB1" w14:textId="5F07FC2E" w:rsidR="002D28E7" w:rsidRDefault="002D28E7" w:rsidP="002D28E7"/>
    <w:p w14:paraId="506265D3" w14:textId="710FE229" w:rsidR="002D28E7" w:rsidRDefault="002D28E7" w:rsidP="002D28E7"/>
    <w:p w14:paraId="09642121" w14:textId="4B1217DF" w:rsidR="002D28E7" w:rsidRDefault="002D28E7" w:rsidP="002D28E7"/>
    <w:p w14:paraId="102AADCA" w14:textId="5204F092" w:rsidR="002D28E7" w:rsidRDefault="002D28E7" w:rsidP="002D28E7"/>
    <w:p w14:paraId="228E004F" w14:textId="352733FD" w:rsidR="002D28E7" w:rsidRDefault="002D28E7" w:rsidP="002D28E7"/>
    <w:p w14:paraId="3C0232EC" w14:textId="501310DF" w:rsidR="002D28E7" w:rsidRDefault="002D28E7" w:rsidP="002D28E7"/>
    <w:p w14:paraId="067B0E1C" w14:textId="5DB8C19C" w:rsidR="002D28E7" w:rsidRDefault="002D28E7" w:rsidP="002D28E7"/>
    <w:p w14:paraId="13E85378" w14:textId="50F55E35" w:rsidR="002D28E7" w:rsidRDefault="002D28E7" w:rsidP="002D28E7"/>
    <w:p w14:paraId="702C07B8" w14:textId="16324E4F" w:rsidR="002D28E7" w:rsidRDefault="002D28E7" w:rsidP="002D28E7"/>
    <w:p w14:paraId="22F2DCBB" w14:textId="0D6F5B28" w:rsidR="002D28E7" w:rsidRDefault="002D28E7" w:rsidP="002D28E7"/>
    <w:p w14:paraId="0408BB77" w14:textId="79B961A2" w:rsidR="002D28E7" w:rsidRDefault="002D28E7" w:rsidP="002D28E7"/>
    <w:p w14:paraId="57E36E06" w14:textId="70F60E26" w:rsidR="002D28E7" w:rsidRDefault="002D28E7" w:rsidP="002D28E7"/>
    <w:p w14:paraId="2A89B9EC" w14:textId="43013769" w:rsidR="002D28E7" w:rsidRDefault="002D28E7" w:rsidP="002D28E7"/>
    <w:p w14:paraId="20B798A1" w14:textId="0323E535" w:rsidR="002D28E7" w:rsidRDefault="002D28E7" w:rsidP="002D28E7"/>
    <w:p w14:paraId="131CE013" w14:textId="580476B7" w:rsidR="002D28E7" w:rsidRDefault="002D28E7" w:rsidP="002D28E7">
      <w:pPr>
        <w:pStyle w:val="Heading2"/>
      </w:pPr>
      <w:bookmarkStart w:id="333" w:name="_Toc127883013"/>
      <w:r>
        <w:lastRenderedPageBreak/>
        <w:t>11.3 PRILOG 3. Karta rizika – mala vjerojatnost pojavljivanja</w:t>
      </w:r>
      <w:bookmarkEnd w:id="333"/>
    </w:p>
    <w:p w14:paraId="3E4B334E" w14:textId="65FC1598" w:rsidR="002D28E7" w:rsidRDefault="002D28E7" w:rsidP="002D28E7"/>
    <w:p w14:paraId="12D55564" w14:textId="49391235" w:rsidR="002D28E7" w:rsidRDefault="002D28E7" w:rsidP="002D28E7"/>
    <w:p w14:paraId="2D7C5325" w14:textId="491D7FCC" w:rsidR="002D28E7" w:rsidRDefault="002D28E7" w:rsidP="002D28E7"/>
    <w:p w14:paraId="0BBC8FB4" w14:textId="37CE0060" w:rsidR="002D28E7" w:rsidRDefault="002D28E7" w:rsidP="002D28E7"/>
    <w:p w14:paraId="74F131EC" w14:textId="5A4005B7" w:rsidR="002D28E7" w:rsidRDefault="002D28E7" w:rsidP="002D28E7"/>
    <w:p w14:paraId="65282FBF" w14:textId="65F1E24D" w:rsidR="002D28E7" w:rsidRDefault="002D28E7" w:rsidP="002D28E7"/>
    <w:p w14:paraId="0B8398F0" w14:textId="77777777" w:rsidR="002D28E7" w:rsidRPr="002D28E7" w:rsidRDefault="002D28E7" w:rsidP="002D28E7"/>
    <w:p w14:paraId="007399B8" w14:textId="4A4B0979" w:rsidR="00E67B5E" w:rsidRDefault="00100221" w:rsidP="002E40CF">
      <w:pPr>
        <w:pStyle w:val="Heading2"/>
      </w:pPr>
      <w:bookmarkStart w:id="334" w:name="_Toc9596685"/>
      <w:bookmarkStart w:id="335" w:name="_Toc127883014"/>
      <w:r>
        <w:lastRenderedPageBreak/>
        <w:t>11.</w:t>
      </w:r>
      <w:r w:rsidR="002D28E7">
        <w:t>4</w:t>
      </w:r>
      <w:r>
        <w:t xml:space="preserve"> PRILOG </w:t>
      </w:r>
      <w:r w:rsidR="002D28E7">
        <w:t>4</w:t>
      </w:r>
      <w:r w:rsidR="001704B5">
        <w:t xml:space="preserve">. </w:t>
      </w:r>
      <w:r w:rsidR="00E67B5E">
        <w:t>Ovlaštenje</w:t>
      </w:r>
      <w:bookmarkEnd w:id="334"/>
      <w:bookmarkEnd w:id="335"/>
    </w:p>
    <w:p w14:paraId="6DDCE2BC" w14:textId="455E7938" w:rsidR="00E67B5E" w:rsidRDefault="00214090" w:rsidP="00E67B5E">
      <w:pPr>
        <w:jc w:val="center"/>
      </w:pPr>
      <w:r>
        <w:rPr>
          <w:noProof/>
        </w:rPr>
        <w:drawing>
          <wp:inline distT="0" distB="0" distL="0" distR="0" wp14:anchorId="545D264B" wp14:editId="57180585">
            <wp:extent cx="4784511" cy="66446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1">
                      <a:extLst>
                        <a:ext uri="{28A0092B-C50C-407E-A947-70E740481C1C}">
                          <a14:useLocalDpi xmlns:a14="http://schemas.microsoft.com/office/drawing/2010/main" val="0"/>
                        </a:ext>
                      </a:extLst>
                    </a:blip>
                    <a:stretch>
                      <a:fillRect/>
                    </a:stretch>
                  </pic:blipFill>
                  <pic:spPr>
                    <a:xfrm>
                      <a:off x="0" y="0"/>
                      <a:ext cx="4792604" cy="6655879"/>
                    </a:xfrm>
                    <a:prstGeom prst="rect">
                      <a:avLst/>
                    </a:prstGeom>
                  </pic:spPr>
                </pic:pic>
              </a:graphicData>
            </a:graphic>
          </wp:inline>
        </w:drawing>
      </w:r>
    </w:p>
    <w:p w14:paraId="4DF33DA9" w14:textId="77777777" w:rsidR="00E67B5E" w:rsidRDefault="00E67B5E" w:rsidP="00E67B5E">
      <w:pPr>
        <w:jc w:val="center"/>
      </w:pPr>
    </w:p>
    <w:p w14:paraId="0791490D" w14:textId="77777777" w:rsidR="00E67B5E" w:rsidRDefault="00E67B5E" w:rsidP="00E67B5E">
      <w:pPr>
        <w:jc w:val="center"/>
      </w:pPr>
    </w:p>
    <w:p w14:paraId="6BAC243A" w14:textId="77777777" w:rsidR="00E67B5E" w:rsidRDefault="00E67B5E" w:rsidP="00E67B5E">
      <w:pPr>
        <w:jc w:val="center"/>
      </w:pPr>
    </w:p>
    <w:p w14:paraId="45F6C13A" w14:textId="74AA9FB8" w:rsidR="00E67B5E" w:rsidRDefault="00214090" w:rsidP="00E67B5E">
      <w:pPr>
        <w:jc w:val="center"/>
      </w:pPr>
      <w:r>
        <w:rPr>
          <w:noProof/>
        </w:rPr>
        <w:lastRenderedPageBreak/>
        <w:drawing>
          <wp:inline distT="0" distB="0" distL="0" distR="0" wp14:anchorId="50BE5286" wp14:editId="70BFF926">
            <wp:extent cx="5062515" cy="6926580"/>
            <wp:effectExtent l="0" t="0" r="508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2">
                      <a:extLst>
                        <a:ext uri="{28A0092B-C50C-407E-A947-70E740481C1C}">
                          <a14:useLocalDpi xmlns:a14="http://schemas.microsoft.com/office/drawing/2010/main" val="0"/>
                        </a:ext>
                      </a:extLst>
                    </a:blip>
                    <a:stretch>
                      <a:fillRect/>
                    </a:stretch>
                  </pic:blipFill>
                  <pic:spPr>
                    <a:xfrm>
                      <a:off x="0" y="0"/>
                      <a:ext cx="5069443" cy="6936060"/>
                    </a:xfrm>
                    <a:prstGeom prst="rect">
                      <a:avLst/>
                    </a:prstGeom>
                  </pic:spPr>
                </pic:pic>
              </a:graphicData>
            </a:graphic>
          </wp:inline>
        </w:drawing>
      </w:r>
    </w:p>
    <w:p w14:paraId="265FA729" w14:textId="77777777" w:rsidR="00E67B5E" w:rsidRPr="00E67B5E" w:rsidRDefault="00E67B5E" w:rsidP="00E67B5E">
      <w:pPr>
        <w:jc w:val="center"/>
      </w:pPr>
    </w:p>
    <w:sectPr w:rsidR="00E67B5E" w:rsidRPr="00E67B5E" w:rsidSect="00885544">
      <w:headerReference w:type="first" r:id="rId63"/>
      <w:footerReference w:type="first" r:id="rId64"/>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719A8" w14:textId="77777777" w:rsidR="00CA083C" w:rsidRDefault="00CA083C" w:rsidP="00D917CA">
      <w:r>
        <w:separator/>
      </w:r>
    </w:p>
  </w:endnote>
  <w:endnote w:type="continuationSeparator" w:id="0">
    <w:p w14:paraId="27CED2AB" w14:textId="77777777" w:rsidR="00CA083C" w:rsidRDefault="00CA083C"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Times New Roman"/>
    <w:charset w:val="00"/>
    <w:family w:val="auto"/>
    <w:pitch w:val="variable"/>
    <w:sig w:usb0="00000007" w:usb1="00000000" w:usb2="00000000" w:usb3="00000000" w:csb0="00000003" w:csb1="00000000"/>
  </w:font>
  <w:font w:name="CRO_Korinna">
    <w:altName w:val="Arial"/>
    <w:charset w:val="00"/>
    <w:family w:val="swiss"/>
    <w:pitch w:val="variable"/>
    <w:sig w:usb0="00000007" w:usb1="00000000" w:usb2="00000000" w:usb3="00000000" w:csb0="00000013" w:csb1="00000000"/>
  </w:font>
  <w:font w:name="Aldine401 BT">
    <w:altName w:val="Times New Roman"/>
    <w:charset w:val="00"/>
    <w:family w:val="roman"/>
    <w:pitch w:val="variable"/>
    <w:sig w:usb0="00000001" w:usb1="00000000" w:usb2="00000000" w:usb3="00000000" w:csb0="0000001B"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ArialMT">
    <w:altName w:val="Arial"/>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AE3F" w14:textId="37670B28" w:rsidR="009D2055" w:rsidRDefault="009D2055">
    <w:pPr>
      <w:pStyle w:val="Footer"/>
    </w:pPr>
    <w:r>
      <w:rPr>
        <w:noProof/>
        <w:lang w:eastAsia="hr-HR"/>
      </w:rPr>
      <mc:AlternateContent>
        <mc:Choice Requires="wpg">
          <w:drawing>
            <wp:anchor distT="0" distB="0" distL="114300" distR="114300" simplePos="0" relativeHeight="251674624" behindDoc="0" locked="0" layoutInCell="1" allowOverlap="1" wp14:anchorId="00C8C626" wp14:editId="5AFD02F3">
              <wp:simplePos x="0" y="0"/>
              <wp:positionH relativeFrom="page">
                <wp:posOffset>914400</wp:posOffset>
              </wp:positionH>
              <wp:positionV relativeFrom="bottomMargin">
                <wp:posOffset>57785</wp:posOffset>
              </wp:positionV>
              <wp:extent cx="5727700" cy="532765"/>
              <wp:effectExtent l="0" t="0" r="0" b="635"/>
              <wp:wrapTopAndBottom/>
              <wp:docPr id="23"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532765"/>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F5EEB61" w14:textId="77777777" w:rsidR="009D2055" w:rsidRPr="001F1D2A" w:rsidRDefault="009D2055">
                            <w:pPr>
                              <w:rPr>
                                <w:color w:val="7F7F7F" w:themeColor="text1" w:themeTint="80"/>
                                <w:sz w:val="14"/>
                                <w:szCs w:val="16"/>
                              </w:rPr>
                            </w:pPr>
                            <w:r w:rsidRPr="001F1D2A">
                              <w:rPr>
                                <w:color w:val="7F7F7F" w:themeColor="text1" w:themeTint="80"/>
                                <w:sz w:val="14"/>
                                <w:szCs w:val="16"/>
                              </w:rPr>
                              <w:t xml:space="preserve">d.o.o. </w:t>
                            </w:r>
                            <w:r w:rsidRPr="001F1D2A">
                              <w:rPr>
                                <w:color w:val="7F7F7F" w:themeColor="text1" w:themeTint="80"/>
                                <w:sz w:val="14"/>
                                <w:szCs w:val="16"/>
                              </w:rPr>
                              <w:t xml:space="preserve">HR-51000 Rijeka, Spinčićeva 2, Tel: +385 51 633 400, Fax: +385 51 633 013 Email: </w:t>
                            </w:r>
                            <w:hyperlink r:id="rId1"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30"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65575EC3" w14:textId="77777777" w:rsidR="009D2055" w:rsidRPr="00E03BF5" w:rsidRDefault="009D2055" w:rsidP="00A73407">
                                    <w:pPr>
                                      <w:pStyle w:val="Footer"/>
                                    </w:pPr>
                                    <w:r w:rsidRPr="00E03BF5">
                                      <w:t xml:space="preserve"> </w:t>
                                    </w:r>
                                    <w:sdt>
                                      <w:sdtPr>
                                        <w:id w:val="-1006671321"/>
                                      </w:sdtPr>
                                      <w:sdtEndPr/>
                                      <w:sdtContent>
                                        <w:r>
                                          <w:rPr>
                                            <w:noProof/>
                                          </w:rPr>
                                          <w:fldChar w:fldCharType="begin"/>
                                        </w:r>
                                        <w:r>
                                          <w:rPr>
                                            <w:noProof/>
                                          </w:rPr>
                                          <w:instrText xml:space="preserve"> PAGE </w:instrText>
                                        </w:r>
                                        <w:r>
                                          <w:rPr>
                                            <w:noProof/>
                                          </w:rPr>
                                          <w:fldChar w:fldCharType="separate"/>
                                        </w:r>
                                        <w:r w:rsidR="00BE3053">
                                          <w:rPr>
                                            <w:noProof/>
                                          </w:rPr>
                                          <w:t>80</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BE3053">
                                          <w:rPr>
                                            <w:noProof/>
                                          </w:rPr>
                                          <w:t>116</w:t>
                                        </w:r>
                                        <w:r>
                                          <w:rPr>
                                            <w:noProof/>
                                          </w:rPr>
                                          <w:fldChar w:fldCharType="end"/>
                                        </w:r>
                                      </w:sdtContent>
                                    </w:sdt>
                                  </w:p>
                                </w:sdtContent>
                              </w:sdt>
                            </w:sdtContent>
                          </w:sdt>
                          <w:p w14:paraId="63DB542D" w14:textId="77777777" w:rsidR="009D2055" w:rsidRDefault="009D2055"/>
                        </w:txbxContent>
                      </wps:txbx>
                      <wps:bodyPr rot="0" vert="horz" wrap="square" lIns="91440" tIns="45720" rIns="91440" bIns="45720" anchor="t" anchorCtr="0">
                        <a:noAutofit/>
                      </wps:bodyPr>
                    </wps:wsp>
                    <pic:pic xmlns:pic="http://schemas.openxmlformats.org/drawingml/2006/picture">
                      <pic:nvPicPr>
                        <pic:cNvPr id="455"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465"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C8C626" id="Grupa 15" o:spid="_x0000_s1041"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">
              <v:shapetype id="_x0000_t202" coordsize="21600,21600" o:spt="202" path="m,l,21600r21600,l21600,xe">
                <v:stroke joinstyle="miter"/>
                <v:path gradientshapeok="t" o:connecttype="rect"/>
              </v:shapetype>
              <v:shape id="Tekstni okvir 2" o:spid="_x0000_s1042"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F5EEB61" w14:textId="77777777" w:rsidR="009D2055" w:rsidRPr="001F1D2A" w:rsidRDefault="009D2055">
                      <w:pPr>
                        <w:rPr>
                          <w:color w:val="7F7F7F" w:themeColor="text1" w:themeTint="80"/>
                          <w:sz w:val="14"/>
                          <w:szCs w:val="16"/>
                        </w:rPr>
                      </w:pPr>
                      <w:r w:rsidRPr="001F1D2A">
                        <w:rPr>
                          <w:color w:val="7F7F7F" w:themeColor="text1" w:themeTint="80"/>
                          <w:sz w:val="14"/>
                          <w:szCs w:val="16"/>
                        </w:rPr>
                        <w:t xml:space="preserve">d.o.o. </w:t>
                      </w:r>
                      <w:r w:rsidRPr="001F1D2A">
                        <w:rPr>
                          <w:color w:val="7F7F7F" w:themeColor="text1" w:themeTint="80"/>
                          <w:sz w:val="14"/>
                          <w:szCs w:val="16"/>
                        </w:rPr>
                        <w:t xml:space="preserve">HR-51000 Rijeka, Spinčićeva 2, Tel: +385 51 633 400, Fax: +385 51 633 013 Email: </w:t>
                      </w:r>
                      <w:hyperlink r:id="rId4"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yperlink"/>
                            <w:color w:val="7F7F7F" w:themeColor="text1" w:themeTint="80"/>
                            <w:sz w:val="14"/>
                            <w:szCs w:val="16"/>
                            <w:u w:val="none"/>
                          </w:rPr>
                          <w:t>info.ozo@dls.hr</w:t>
                        </w:r>
                      </w:hyperlink>
                      <w:r w:rsidRPr="001F1D2A">
                        <w:rPr>
                          <w:color w:val="7F7F7F" w:themeColor="text1" w:themeTint="80"/>
                          <w:sz w:val="14"/>
                          <w:szCs w:val="16"/>
                        </w:rPr>
                        <w:t xml:space="preserve"> </w:t>
                      </w:r>
                    </w:p>
                  </w:txbxContent>
                </v:textbox>
              </v:shape>
              <v:shape id="_x0000_s1043"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65575EC3" w14:textId="77777777" w:rsidR="009D2055" w:rsidRPr="00E03BF5" w:rsidRDefault="009D2055" w:rsidP="00A73407">
                              <w:pPr>
                                <w:pStyle w:val="Footer"/>
                              </w:pPr>
                              <w:r w:rsidRPr="00E03BF5">
                                <w:t xml:space="preserve"> </w:t>
                              </w:r>
                              <w:sdt>
                                <w:sdtPr>
                                  <w:id w:val="-1006671321"/>
                                </w:sdtPr>
                                <w:sdtEndPr/>
                                <w:sdtContent>
                                  <w:r>
                                    <w:rPr>
                                      <w:noProof/>
                                    </w:rPr>
                                    <w:fldChar w:fldCharType="begin"/>
                                  </w:r>
                                  <w:r>
                                    <w:rPr>
                                      <w:noProof/>
                                    </w:rPr>
                                    <w:instrText xml:space="preserve"> PAGE </w:instrText>
                                  </w:r>
                                  <w:r>
                                    <w:rPr>
                                      <w:noProof/>
                                    </w:rPr>
                                    <w:fldChar w:fldCharType="separate"/>
                                  </w:r>
                                  <w:r w:rsidR="00BE3053">
                                    <w:rPr>
                                      <w:noProof/>
                                    </w:rPr>
                                    <w:t>80</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BE3053">
                                    <w:rPr>
                                      <w:noProof/>
                                    </w:rPr>
                                    <w:t>116</w:t>
                                  </w:r>
                                  <w:r>
                                    <w:rPr>
                                      <w:noProof/>
                                    </w:rPr>
                                    <w:fldChar w:fldCharType="end"/>
                                  </w:r>
                                </w:sdtContent>
                              </w:sdt>
                            </w:p>
                          </w:sdtContent>
                        </w:sdt>
                      </w:sdtContent>
                    </w:sdt>
                    <w:p w14:paraId="63DB542D" w14:textId="77777777" w:rsidR="009D2055" w:rsidRDefault="009D205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44"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">
                <v:imagedata r:id="rId6" o:title=""/>
              </v:shape>
              <v:line id="Ravni poveznik 14" o:spid="_x0000_s1045"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E963" w14:textId="78FB2D56" w:rsidR="009D2055" w:rsidRDefault="009D2055">
    <w:pPr>
      <w:pStyle w:val="Footer"/>
    </w:pPr>
    <w:r>
      <w:rPr>
        <w:noProof/>
        <w:lang w:eastAsia="hr-HR"/>
      </w:rPr>
      <mc:AlternateContent>
        <mc:Choice Requires="wpg">
          <w:drawing>
            <wp:anchor distT="0" distB="0" distL="114300" distR="114300" simplePos="0" relativeHeight="251685888" behindDoc="0" locked="0" layoutInCell="1" allowOverlap="1" wp14:anchorId="6F2E6AC0" wp14:editId="381E2EEE">
              <wp:simplePos x="0" y="0"/>
              <wp:positionH relativeFrom="page">
                <wp:align>center</wp:align>
              </wp:positionH>
              <wp:positionV relativeFrom="bottomMargin">
                <wp:posOffset>107950</wp:posOffset>
              </wp:positionV>
              <wp:extent cx="5727700" cy="1598295"/>
              <wp:effectExtent l="4445" t="0" r="1905" b="3175"/>
              <wp:wrapNone/>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598295"/>
                        <a:chOff x="0" y="0"/>
                        <a:chExt cx="57264" cy="15989"/>
                      </a:xfrm>
                    </wpg:grpSpPr>
                    <wps:wsp>
                      <wps:cNvPr id="7" name="Tekstni okvir 2"/>
                      <wps:cNvSpPr txBox="1">
                        <a:spLocks noChangeArrowheads="1"/>
                      </wps:cNvSpPr>
                      <wps:spPr bwMode="auto">
                        <a:xfrm>
                          <a:off x="6096" y="2476"/>
                          <a:ext cx="50760" cy="13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A9A8" w14:textId="77777777" w:rsidR="009D2055" w:rsidRPr="000B09C8" w:rsidRDefault="009D2055" w:rsidP="006B2D4B">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upright="1">
                        <a:noAutofit/>
                      </wps:bodyPr>
                    </wps:wsp>
                    <wps:wsp>
                      <wps:cNvPr id="8" name="Text Box 15"/>
                      <wps:cNvSpPr txBox="1">
                        <a:spLocks noChangeArrowheads="1"/>
                      </wps:cNvSpPr>
                      <wps:spPr bwMode="auto">
                        <a:xfrm>
                          <a:off x="47244" y="0"/>
                          <a:ext cx="10020"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717932351"/>
                              <w:docPartObj>
                                <w:docPartGallery w:val="Page Numbers (Bottom of Page)"/>
                                <w:docPartUnique/>
                              </w:docPartObj>
                            </w:sdtPr>
                            <w:sdtEndPr/>
                            <w:sdtContent>
                              <w:p w14:paraId="24476476" w14:textId="77777777" w:rsidR="009D2055" w:rsidRPr="00E03BF5" w:rsidRDefault="00505EC6" w:rsidP="006B2D4B">
                                <w:pPr>
                                  <w:pStyle w:val="Footer"/>
                                </w:pPr>
                                <w:sdt>
                                  <w:sdtPr>
                                    <w:id w:val="-1917855459"/>
                                  </w:sdtPr>
                                  <w:sdtEndPr/>
                                  <w:sdtContent>
                                    <w:r w:rsidR="009D2055">
                                      <w:rPr>
                                        <w:noProof/>
                                      </w:rPr>
                                      <w:fldChar w:fldCharType="begin"/>
                                    </w:r>
                                    <w:r w:rsidR="009D2055">
                                      <w:rPr>
                                        <w:noProof/>
                                      </w:rPr>
                                      <w:instrText xml:space="preserve"> PAGE </w:instrText>
                                    </w:r>
                                    <w:r w:rsidR="009D2055">
                                      <w:rPr>
                                        <w:noProof/>
                                      </w:rPr>
                                      <w:fldChar w:fldCharType="separate"/>
                                    </w:r>
                                    <w:r w:rsidR="00BE3053">
                                      <w:rPr>
                                        <w:noProof/>
                                      </w:rPr>
                                      <w:t>28</w:t>
                                    </w:r>
                                    <w:r w:rsidR="009D2055">
                                      <w:rPr>
                                        <w:noProof/>
                                      </w:rPr>
                                      <w:fldChar w:fldCharType="end"/>
                                    </w:r>
                                    <w:r w:rsidR="009D2055" w:rsidRPr="00E03BF5">
                                      <w:t xml:space="preserve"> </w:t>
                                    </w:r>
                                    <w:r w:rsidR="009D2055">
                                      <w:t>od</w:t>
                                    </w:r>
                                    <w:r w:rsidR="009D2055" w:rsidRPr="00E03BF5">
                                      <w:t xml:space="preserve"> </w:t>
                                    </w:r>
                                    <w:r w:rsidR="009D2055">
                                      <w:rPr>
                                        <w:noProof/>
                                      </w:rPr>
                                      <w:fldChar w:fldCharType="begin"/>
                                    </w:r>
                                    <w:r w:rsidR="009D2055">
                                      <w:rPr>
                                        <w:noProof/>
                                      </w:rPr>
                                      <w:instrText xml:space="preserve"> NUMPAGES  </w:instrText>
                                    </w:r>
                                    <w:r w:rsidR="009D2055">
                                      <w:rPr>
                                        <w:noProof/>
                                      </w:rPr>
                                      <w:fldChar w:fldCharType="separate"/>
                                    </w:r>
                                    <w:r w:rsidR="00BE3053">
                                      <w:rPr>
                                        <w:noProof/>
                                      </w:rPr>
                                      <w:t>116</w:t>
                                    </w:r>
                                    <w:r w:rsidR="009D2055">
                                      <w:rPr>
                                        <w:noProof/>
                                      </w:rPr>
                                      <w:fldChar w:fldCharType="end"/>
                                    </w:r>
                                  </w:sdtContent>
                                </w:sdt>
                                <w:sdt>
                                  <w:sdtPr>
                                    <w:id w:val="-1918242259"/>
                                    <w:docPartObj>
                                      <w:docPartGallery w:val="Page Numbers (Top of Page)"/>
                                      <w:docPartUnique/>
                                    </w:docPartObj>
                                  </w:sdtPr>
                                  <w:sdtEndPr/>
                                  <w:sdtContent>
                                    <w:sdt>
                                      <w:sdtPr>
                                        <w:id w:val="288867647"/>
                                      </w:sdtPr>
                                      <w:sdtEndPr/>
                                      <w:sdtContent/>
                                    </w:sdt>
                                  </w:sdtContent>
                                </w:sdt>
                              </w:p>
                            </w:sdtContent>
                          </w:sdt>
                          <w:p w14:paraId="61E5DA3B" w14:textId="77777777" w:rsidR="009D2055" w:rsidRDefault="009D2055" w:rsidP="006B2D4B"/>
                        </w:txbxContent>
                      </wps:txbx>
                      <wps:bodyPr rot="0" vert="horz" wrap="square" lIns="91440" tIns="45720" rIns="91440" bIns="45720" anchor="t" anchorCtr="0" upright="1">
                        <a:noAutofit/>
                      </wps:bodyPr>
                    </wps:wsp>
                    <pic:pic xmlns:pic="http://schemas.openxmlformats.org/drawingml/2006/picture">
                      <pic:nvPicPr>
                        <pic:cNvPr id="9" name="Slika 1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14"/>
                          <a:ext cx="6477" cy="3620"/>
                        </a:xfrm>
                        <a:prstGeom prst="rect">
                          <a:avLst/>
                        </a:prstGeom>
                        <a:noFill/>
                        <a:extLst>
                          <a:ext uri="{909E8E84-426E-40DD-AFC4-6F175D3DCCD1}">
                            <a14:hiddenFill xmlns:a14="http://schemas.microsoft.com/office/drawing/2010/main">
                              <a:solidFill>
                                <a:srgbClr val="FFFFFF"/>
                              </a:solidFill>
                            </a14:hiddenFill>
                          </a:ext>
                        </a:extLst>
                      </pic:spPr>
                    </pic:pic>
                    <wps:wsp>
                      <wps:cNvPr id="12" name="Ravni poveznik 14"/>
                      <wps:cNvCnPr>
                        <a:cxnSpLocks noChangeShapeType="1"/>
                      </wps:cNvCnPr>
                      <wps:spPr bwMode="auto">
                        <a:xfrm>
                          <a:off x="7239" y="3238"/>
                          <a:ext cx="49339"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F2E6AC0" id="Group 12" o:spid="_x0000_s1052" style="position:absolute;left:0;text-align:left;margin-left:0;margin-top:8.5pt;width:451pt;height:125.85pt;z-index:251685888;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">
              <v:shapetype id="_x0000_t202" coordsize="21600,21600" o:spt="202" path="m,l,21600r21600,l21600,xe">
                <v:stroke joinstyle="miter"/>
                <v:path gradientshapeok="t" o:connecttype="rect"/>
              </v:shapetype>
              <v:shape id="Tekstni okvir 2" o:spid="_x0000_s1053"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667A9A8" w14:textId="77777777" w:rsidR="009D2055" w:rsidRPr="000B09C8" w:rsidRDefault="009D2055" w:rsidP="006B2D4B">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Text Box 15" o:spid="_x0000_s1054"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sdt>
                      <w:sdtPr>
                        <w:id w:val="1717932351"/>
                        <w:docPartObj>
                          <w:docPartGallery w:val="Page Numbers (Bottom of Page)"/>
                          <w:docPartUnique/>
                        </w:docPartObj>
                      </w:sdtPr>
                      <w:sdtEndPr/>
                      <w:sdtContent>
                        <w:p w14:paraId="24476476" w14:textId="77777777" w:rsidR="009D2055" w:rsidRPr="00E03BF5" w:rsidRDefault="00505EC6" w:rsidP="006B2D4B">
                          <w:pPr>
                            <w:pStyle w:val="Footer"/>
                          </w:pPr>
                          <w:sdt>
                            <w:sdtPr>
                              <w:id w:val="-1917855459"/>
                            </w:sdtPr>
                            <w:sdtEndPr/>
                            <w:sdtContent>
                              <w:r w:rsidR="009D2055">
                                <w:rPr>
                                  <w:noProof/>
                                </w:rPr>
                                <w:fldChar w:fldCharType="begin"/>
                              </w:r>
                              <w:r w:rsidR="009D2055">
                                <w:rPr>
                                  <w:noProof/>
                                </w:rPr>
                                <w:instrText xml:space="preserve"> PAGE </w:instrText>
                              </w:r>
                              <w:r w:rsidR="009D2055">
                                <w:rPr>
                                  <w:noProof/>
                                </w:rPr>
                                <w:fldChar w:fldCharType="separate"/>
                              </w:r>
                              <w:r w:rsidR="00BE3053">
                                <w:rPr>
                                  <w:noProof/>
                                </w:rPr>
                                <w:t>28</w:t>
                              </w:r>
                              <w:r w:rsidR="009D2055">
                                <w:rPr>
                                  <w:noProof/>
                                </w:rPr>
                                <w:fldChar w:fldCharType="end"/>
                              </w:r>
                              <w:r w:rsidR="009D2055" w:rsidRPr="00E03BF5">
                                <w:t xml:space="preserve"> </w:t>
                              </w:r>
                              <w:r w:rsidR="009D2055">
                                <w:t>od</w:t>
                              </w:r>
                              <w:r w:rsidR="009D2055" w:rsidRPr="00E03BF5">
                                <w:t xml:space="preserve"> </w:t>
                              </w:r>
                              <w:r w:rsidR="009D2055">
                                <w:rPr>
                                  <w:noProof/>
                                </w:rPr>
                                <w:fldChar w:fldCharType="begin"/>
                              </w:r>
                              <w:r w:rsidR="009D2055">
                                <w:rPr>
                                  <w:noProof/>
                                </w:rPr>
                                <w:instrText xml:space="preserve"> NUMPAGES  </w:instrText>
                              </w:r>
                              <w:r w:rsidR="009D2055">
                                <w:rPr>
                                  <w:noProof/>
                                </w:rPr>
                                <w:fldChar w:fldCharType="separate"/>
                              </w:r>
                              <w:r w:rsidR="00BE3053">
                                <w:rPr>
                                  <w:noProof/>
                                </w:rPr>
                                <w:t>116</w:t>
                              </w:r>
                              <w:r w:rsidR="009D2055">
                                <w:rPr>
                                  <w:noProof/>
                                </w:rPr>
                                <w:fldChar w:fldCharType="end"/>
                              </w:r>
                            </w:sdtContent>
                          </w:sdt>
                          <w:sdt>
                            <w:sdtPr>
                              <w:id w:val="-1918242259"/>
                              <w:docPartObj>
                                <w:docPartGallery w:val="Page Numbers (Top of Page)"/>
                                <w:docPartUnique/>
                              </w:docPartObj>
                            </w:sdtPr>
                            <w:sdtEndPr/>
                            <w:sdtContent>
                              <w:sdt>
                                <w:sdtPr>
                                  <w:id w:val="288867647"/>
                                </w:sdtPr>
                                <w:sdtEndPr/>
                                <w:sdtContent/>
                              </w:sdt>
                            </w:sdtContent>
                          </w:sdt>
                        </w:p>
                      </w:sdtContent>
                    </w:sdt>
                    <w:p w14:paraId="61E5DA3B" w14:textId="77777777" w:rsidR="009D2055" w:rsidRDefault="009D2055"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55"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">
                <v:imagedata r:id="rId6" o:title=""/>
              </v:shape>
              <v:line id="Ravni poveznik 14" o:spid="_x0000_s1056"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" strokecolor="#00b050" strokeweight="1.5pt"/>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3739" w14:textId="1D219967" w:rsidR="009D2055" w:rsidRDefault="009D2055">
    <w:pPr>
      <w:pStyle w:val="Footer"/>
    </w:pPr>
    <w:r>
      <w:rPr>
        <w:noProof/>
        <w:lang w:eastAsia="hr-HR"/>
      </w:rPr>
      <mc:AlternateContent>
        <mc:Choice Requires="wpg">
          <w:drawing>
            <wp:anchor distT="0" distB="0" distL="114300" distR="114300" simplePos="0" relativeHeight="251679744" behindDoc="0" locked="0" layoutInCell="1" allowOverlap="1" wp14:anchorId="518036B3" wp14:editId="060F89AE">
              <wp:simplePos x="0" y="0"/>
              <wp:positionH relativeFrom="page">
                <wp:align>center</wp:align>
              </wp:positionH>
              <wp:positionV relativeFrom="bottomMargin">
                <wp:posOffset>107950</wp:posOffset>
              </wp:positionV>
              <wp:extent cx="5727700" cy="1598295"/>
              <wp:effectExtent l="0" t="0" r="0" b="1905"/>
              <wp:wrapNone/>
              <wp:docPr id="5"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1598295"/>
                        <a:chOff x="0" y="0"/>
                        <a:chExt cx="5726430" cy="1598930"/>
                      </a:xfrm>
                    </wpg:grpSpPr>
                    <wps:wsp>
                      <wps:cNvPr id="258"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7B61D8CA" w14:textId="77777777" w:rsidR="009D2055" w:rsidRPr="000B09C8" w:rsidRDefault="009D2055" w:rsidP="006B2D4B">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1"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59"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859865345"/>
                              <w:docPartObj>
                                <w:docPartGallery w:val="Page Numbers (Bottom of Page)"/>
                                <w:docPartUnique/>
                              </w:docPartObj>
                            </w:sdtPr>
                            <w:sdtEndPr/>
                            <w:sdtContent>
                              <w:sdt>
                                <w:sdtPr>
                                  <w:id w:val="1906172169"/>
                                  <w:docPartObj>
                                    <w:docPartGallery w:val="Page Numbers (Top of Page)"/>
                                    <w:docPartUnique/>
                                  </w:docPartObj>
                                </w:sdtPr>
                                <w:sdtEndPr/>
                                <w:sdtContent>
                                  <w:p w14:paraId="27983585" w14:textId="77777777" w:rsidR="009D2055" w:rsidRPr="00E03BF5" w:rsidRDefault="009D2055" w:rsidP="006B2D4B">
                                    <w:pPr>
                                      <w:pStyle w:val="Footer"/>
                                    </w:pPr>
                                    <w:r w:rsidRPr="00E03BF5">
                                      <w:t xml:space="preserve"> </w:t>
                                    </w:r>
                                    <w:sdt>
                                      <w:sdtPr>
                                        <w:id w:val="-1894658109"/>
                                      </w:sdtPr>
                                      <w:sdtEndPr/>
                                      <w:sdtContent>
                                        <w:r>
                                          <w:rPr>
                                            <w:noProof/>
                                          </w:rPr>
                                          <w:fldChar w:fldCharType="begin"/>
                                        </w:r>
                                        <w:r>
                                          <w:rPr>
                                            <w:noProof/>
                                          </w:rPr>
                                          <w:instrText xml:space="preserve"> PAGE </w:instrText>
                                        </w:r>
                                        <w:r>
                                          <w:rPr>
                                            <w:noProof/>
                                          </w:rPr>
                                          <w:fldChar w:fldCharType="separate"/>
                                        </w:r>
                                        <w:r w:rsidR="00BE3053">
                                          <w:rPr>
                                            <w:noProof/>
                                          </w:rPr>
                                          <w:t>30</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BE3053">
                                          <w:rPr>
                                            <w:noProof/>
                                          </w:rPr>
                                          <w:t>116</w:t>
                                        </w:r>
                                        <w:r>
                                          <w:rPr>
                                            <w:noProof/>
                                          </w:rPr>
                                          <w:fldChar w:fldCharType="end"/>
                                        </w:r>
                                      </w:sdtContent>
                                    </w:sdt>
                                  </w:p>
                                </w:sdtContent>
                              </w:sdt>
                            </w:sdtContent>
                          </w:sdt>
                          <w:p w14:paraId="1549E6B1" w14:textId="77777777" w:rsidR="009D2055" w:rsidRDefault="009D2055" w:rsidP="006B2D4B"/>
                        </w:txbxContent>
                      </wps:txbx>
                      <wps:bodyPr rot="0" vert="horz" wrap="square" lIns="91440" tIns="45720" rIns="91440" bIns="45720" anchor="t" anchorCtr="0">
                        <a:noAutofit/>
                      </wps:bodyPr>
                    </wps:wsp>
                    <pic:pic xmlns:pic="http://schemas.openxmlformats.org/drawingml/2006/picture">
                      <pic:nvPicPr>
                        <pic:cNvPr id="275"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76"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8036B3" id="_x0000_s1063" style="position:absolute;left:0;text-align:left;margin-left:0;margin-top:8.5pt;width:451pt;height:125.85pt;z-index:251679744;mso-position-horizontal:center;mso-position-horizontal-relative:page;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">
              <v:shapetype id="_x0000_t202" coordsize="21600,21600" o:spt="202" path="m,l,21600r21600,l21600,xe">
                <v:stroke joinstyle="miter"/>
                <v:path gradientshapeok="t" o:connecttype="rect"/>
              </v:shapetype>
              <v:shape id="Tekstni okvir 2" o:spid="_x0000_s1064"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7B61D8CA" w14:textId="77777777" w:rsidR="009D2055" w:rsidRPr="000B09C8" w:rsidRDefault="009D2055" w:rsidP="006B2D4B">
                      <w:pPr>
                        <w:rPr>
                          <w:color w:val="7F7F7F" w:themeColor="text1" w:themeTint="80"/>
                          <w:sz w:val="14"/>
                          <w:szCs w:val="16"/>
                        </w:rPr>
                      </w:pPr>
                      <w:r w:rsidRPr="000B09C8">
                        <w:rPr>
                          <w:color w:val="7F7F7F" w:themeColor="text1" w:themeTint="80"/>
                          <w:sz w:val="14"/>
                          <w:szCs w:val="16"/>
                        </w:rPr>
                        <w:t xml:space="preserve">d.o.o. </w:t>
                      </w:r>
                      <w:r w:rsidRPr="000B09C8">
                        <w:rPr>
                          <w:color w:val="7F7F7F" w:themeColor="text1" w:themeTint="80"/>
                          <w:sz w:val="14"/>
                          <w:szCs w:val="16"/>
                        </w:rPr>
                        <w:t xml:space="preserve">HR-51000 Rijeka, Spinčićeva 2. Tel: +385 51 633 400, Fax: +385 51 633 013 Email: </w:t>
                      </w:r>
                      <w:hyperlink r:id="rId4" w:history="1">
                        <w:r w:rsidRPr="000B09C8">
                          <w:rPr>
                            <w:rStyle w:val="Hyperlink"/>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yperlink"/>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065"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sdt>
                      <w:sdtPr>
                        <w:id w:val="859865345"/>
                        <w:docPartObj>
                          <w:docPartGallery w:val="Page Numbers (Bottom of Page)"/>
                          <w:docPartUnique/>
                        </w:docPartObj>
                      </w:sdtPr>
                      <w:sdtEndPr/>
                      <w:sdtContent>
                        <w:sdt>
                          <w:sdtPr>
                            <w:id w:val="1906172169"/>
                            <w:docPartObj>
                              <w:docPartGallery w:val="Page Numbers (Top of Page)"/>
                              <w:docPartUnique/>
                            </w:docPartObj>
                          </w:sdtPr>
                          <w:sdtEndPr/>
                          <w:sdtContent>
                            <w:p w14:paraId="27983585" w14:textId="77777777" w:rsidR="009D2055" w:rsidRPr="00E03BF5" w:rsidRDefault="009D2055" w:rsidP="006B2D4B">
                              <w:pPr>
                                <w:pStyle w:val="Footer"/>
                              </w:pPr>
                              <w:r w:rsidRPr="00E03BF5">
                                <w:t xml:space="preserve"> </w:t>
                              </w:r>
                              <w:sdt>
                                <w:sdtPr>
                                  <w:id w:val="-1894658109"/>
                                </w:sdtPr>
                                <w:sdtEndPr/>
                                <w:sdtContent>
                                  <w:r>
                                    <w:rPr>
                                      <w:noProof/>
                                    </w:rPr>
                                    <w:fldChar w:fldCharType="begin"/>
                                  </w:r>
                                  <w:r>
                                    <w:rPr>
                                      <w:noProof/>
                                    </w:rPr>
                                    <w:instrText xml:space="preserve"> PAGE </w:instrText>
                                  </w:r>
                                  <w:r>
                                    <w:rPr>
                                      <w:noProof/>
                                    </w:rPr>
                                    <w:fldChar w:fldCharType="separate"/>
                                  </w:r>
                                  <w:r w:rsidR="00BE3053">
                                    <w:rPr>
                                      <w:noProof/>
                                    </w:rPr>
                                    <w:t>30</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BE3053">
                                    <w:rPr>
                                      <w:noProof/>
                                    </w:rPr>
                                    <w:t>116</w:t>
                                  </w:r>
                                  <w:r>
                                    <w:rPr>
                                      <w:noProof/>
                                    </w:rPr>
                                    <w:fldChar w:fldCharType="end"/>
                                  </w:r>
                                </w:sdtContent>
                              </w:sdt>
                            </w:p>
                          </w:sdtContent>
                        </w:sdt>
                      </w:sdtContent>
                    </w:sdt>
                    <w:p w14:paraId="1549E6B1" w14:textId="77777777" w:rsidR="009D2055" w:rsidRDefault="009D2055"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66"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">
                <v:imagedata r:id="rId6" o:title=""/>
              </v:shape>
              <v:line id="Ravni poveznik 14" o:spid="_x0000_s1067"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E29B6" w14:textId="77777777" w:rsidR="00CA083C" w:rsidRDefault="00CA083C" w:rsidP="00D917CA">
      <w:r>
        <w:separator/>
      </w:r>
    </w:p>
  </w:footnote>
  <w:footnote w:type="continuationSeparator" w:id="0">
    <w:p w14:paraId="58C3BA2D" w14:textId="77777777" w:rsidR="00CA083C" w:rsidRDefault="00CA083C" w:rsidP="00D917CA">
      <w:r>
        <w:continuationSeparator/>
      </w:r>
    </w:p>
  </w:footnote>
  <w:footnote w:id="1">
    <w:p w14:paraId="48E74C35" w14:textId="0B1C7A9E" w:rsidR="000C5965" w:rsidRDefault="000C5965">
      <w:pPr>
        <w:pStyle w:val="FootnoteText"/>
      </w:pPr>
      <w:r>
        <w:rPr>
          <w:rStyle w:val="FootnoteReference"/>
        </w:rPr>
        <w:footnoteRef/>
      </w:r>
      <w:r>
        <w:t xml:space="preserve"> Izvor: </w:t>
      </w:r>
      <w:bookmarkStart w:id="12" w:name="_Hlk127449315"/>
      <w:r>
        <w:t xml:space="preserve">Strateški razvojni program Općine Lišane Ostrovičke 2015.-2020., </w:t>
      </w:r>
      <w:bookmarkEnd w:id="12"/>
      <w:r>
        <w:t>rujan 2015.</w:t>
      </w:r>
    </w:p>
  </w:footnote>
  <w:footnote w:id="2">
    <w:p w14:paraId="4B1B1EA8" w14:textId="31E09C22" w:rsidR="009D2055" w:rsidRDefault="009D2055">
      <w:pPr>
        <w:pStyle w:val="FootnoteText"/>
      </w:pPr>
      <w:r>
        <w:rPr>
          <w:rStyle w:val="FootnoteReference"/>
        </w:rPr>
        <w:footnoteRef/>
      </w:r>
      <w:r>
        <w:t xml:space="preserve"> </w:t>
      </w:r>
      <w:r w:rsidRPr="005026BC">
        <w:t xml:space="preserve">Izvor: </w:t>
      </w:r>
      <w:r w:rsidR="004C2531" w:rsidRPr="004C2531">
        <w:t>Strateški razvojni program Općine Lišane Ostrovičke 2015.-2020.,</w:t>
      </w:r>
    </w:p>
  </w:footnote>
  <w:footnote w:id="3">
    <w:p w14:paraId="6A73F689" w14:textId="2E89627B" w:rsidR="009D2055" w:rsidRDefault="009D2055">
      <w:pPr>
        <w:pStyle w:val="FootnoteText"/>
      </w:pPr>
    </w:p>
  </w:footnote>
  <w:footnote w:id="4">
    <w:p w14:paraId="590D8F97" w14:textId="435BCBB3" w:rsidR="009D2055" w:rsidRDefault="009D2055">
      <w:pPr>
        <w:pStyle w:val="FootnoteText"/>
      </w:pPr>
      <w:r>
        <w:rPr>
          <w:rStyle w:val="FootnoteReference"/>
        </w:rPr>
        <w:footnoteRef/>
      </w:r>
      <w:r>
        <w:t xml:space="preserve"> Izvor: </w:t>
      </w:r>
      <w:r>
        <w:t xml:space="preserve">Plan gospodarenja otpadom Općine </w:t>
      </w:r>
      <w:r w:rsidR="0075722E">
        <w:t>Lišane Ostrovičke</w:t>
      </w:r>
      <w:r>
        <w:t xml:space="preserve"> od 20</w:t>
      </w:r>
      <w:r w:rsidR="0075722E">
        <w:t>20</w:t>
      </w:r>
      <w:r>
        <w:t>. do 202</w:t>
      </w:r>
      <w:r w:rsidR="0075722E">
        <w:t>6</w:t>
      </w:r>
      <w:r>
        <w:t>. godine</w:t>
      </w:r>
    </w:p>
  </w:footnote>
  <w:footnote w:id="5">
    <w:p w14:paraId="7DC5C7FF" w14:textId="157D54AF" w:rsidR="009D2055" w:rsidRDefault="009D2055" w:rsidP="0042797E">
      <w:pPr>
        <w:pStyle w:val="FootnoteText"/>
      </w:pPr>
      <w:r>
        <w:rPr>
          <w:rStyle w:val="FootnoteReference"/>
        </w:rPr>
        <w:footnoteRef/>
      </w:r>
      <w:r>
        <w:t xml:space="preserve">  U </w:t>
      </w:r>
      <w:r>
        <w:t xml:space="preserve">ovu kategoriju ulaze posljedice prema kojima je stradala ili ugrožena minimalno jedna osoba do 0,001% stanovnika Općine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D003" w14:textId="5638C41D" w:rsidR="009D2055" w:rsidRDefault="009D2055" w:rsidP="00FF235E">
    <w:pPr>
      <w:pStyle w:val="Header"/>
    </w:pPr>
    <w:r>
      <w:rPr>
        <w:noProof/>
        <w:lang w:eastAsia="hr-HR"/>
      </w:rPr>
      <mc:AlternateContent>
        <mc:Choice Requires="wpg">
          <w:drawing>
            <wp:anchor distT="0" distB="0" distL="114300" distR="114300" simplePos="0" relativeHeight="251682816" behindDoc="0" locked="0" layoutInCell="1" allowOverlap="1" wp14:anchorId="54634E89" wp14:editId="6FBA3965">
              <wp:simplePos x="0" y="0"/>
              <wp:positionH relativeFrom="page">
                <wp:align>center</wp:align>
              </wp:positionH>
              <wp:positionV relativeFrom="page">
                <wp:posOffset>180340</wp:posOffset>
              </wp:positionV>
              <wp:extent cx="5821045" cy="493395"/>
              <wp:effectExtent l="0" t="0" r="27305" b="1905"/>
              <wp:wrapNone/>
              <wp:docPr id="42"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045" cy="493395"/>
                        <a:chOff x="0" y="0"/>
                        <a:chExt cx="5821680" cy="494030"/>
                      </a:xfrm>
                    </wpg:grpSpPr>
                    <wps:wsp>
                      <wps:cNvPr id="43"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1A688" w14:textId="77777777" w:rsidR="009D2055" w:rsidRDefault="009D2055" w:rsidP="00705D03">
                            <w:r>
                              <w:rPr>
                                <w:sz w:val="20"/>
                              </w:rPr>
                              <w:t>Procjena rizika od velikih nesreća</w:t>
                            </w:r>
                          </w:p>
                          <w:p w14:paraId="5DAE923D" w14:textId="77777777" w:rsidR="009D2055" w:rsidRPr="000B54BF" w:rsidRDefault="009D2055" w:rsidP="00705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2"/>
                      <wps:cNvSpPr txBox="1">
                        <a:spLocks noChangeArrowheads="1"/>
                      </wps:cNvSpPr>
                      <wps:spPr bwMode="auto">
                        <a:xfrm>
                          <a:off x="4067175" y="0"/>
                          <a:ext cx="1423200" cy="493200"/>
                        </a:xfrm>
                        <a:prstGeom prst="rect">
                          <a:avLst/>
                        </a:prstGeom>
                        <a:noFill/>
                        <a:ln w="9525">
                          <a:noFill/>
                          <a:miter lim="800000"/>
                          <a:headEnd/>
                          <a:tailEnd/>
                        </a:ln>
                      </wps:spPr>
                      <wps:txbx>
                        <w:txbxContent>
                          <w:p w14:paraId="14A6ED85" w14:textId="66ED8BB2" w:rsidR="009D2055" w:rsidRPr="00705D03" w:rsidRDefault="009D2055" w:rsidP="00AC379A">
                            <w:pPr>
                              <w:jc w:val="left"/>
                              <w:rPr>
                                <w:sz w:val="20"/>
                              </w:rPr>
                            </w:pPr>
                            <w:r>
                              <w:rPr>
                                <w:sz w:val="20"/>
                              </w:rPr>
                              <w:t xml:space="preserve">Općina </w:t>
                            </w:r>
                            <w:r w:rsidR="00AC379A">
                              <w:rPr>
                                <w:sz w:val="20"/>
                              </w:rPr>
                              <w:t>Lišane Ostrovičke</w:t>
                            </w:r>
                          </w:p>
                          <w:p w14:paraId="62F2B698" w14:textId="77777777" w:rsidR="009D2055" w:rsidRPr="00B86918" w:rsidRDefault="009D2055" w:rsidP="00705D03"/>
                        </w:txbxContent>
                      </wps:txbx>
                      <wps:bodyPr rot="0" vert="horz" wrap="square" lIns="91440" tIns="45720" rIns="91440" bIns="45720" anchor="t" anchorCtr="0">
                        <a:noAutofit/>
                      </wps:bodyPr>
                    </wps:wsp>
                    <pic:pic xmlns:pic="http://schemas.openxmlformats.org/drawingml/2006/picture">
                      <pic:nvPicPr>
                        <pic:cNvPr id="45"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6"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 name="Ravni poveznik 8"/>
                      <wps:cNvCnPr/>
                      <wps:spPr>
                        <a:xfrm>
                          <a:off x="4000500"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634E89" id="Grupa 9" o:spid="_x0000_s1035" style="position:absolute;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">
              <v:shapetype id="_x0000_t202" coordsize="21600,21600" o:spt="202" path="m,l,21600r21600,l21600,xe">
                <v:stroke joinstyle="miter"/>
                <v:path gradientshapeok="t" o:connecttype="rect"/>
              </v:shapetype>
              <v:shape id="Text Box 19" o:spid="_x0000_s1036"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B91A688" w14:textId="77777777" w:rsidR="009D2055" w:rsidRDefault="009D2055" w:rsidP="00705D03">
                      <w:r>
                        <w:rPr>
                          <w:sz w:val="20"/>
                        </w:rPr>
                        <w:t>Procjena rizika od velikih nesreća</w:t>
                      </w:r>
                    </w:p>
                    <w:p w14:paraId="5DAE923D" w14:textId="77777777" w:rsidR="009D2055" w:rsidRPr="000B54BF" w:rsidRDefault="009D2055" w:rsidP="00705D03"/>
                  </w:txbxContent>
                </v:textbox>
              </v:shape>
              <v:shape id="_x0000_s1037"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4A6ED85" w14:textId="66ED8BB2" w:rsidR="009D2055" w:rsidRPr="00705D03" w:rsidRDefault="009D2055" w:rsidP="00AC379A">
                      <w:pPr>
                        <w:jc w:val="left"/>
                        <w:rPr>
                          <w:sz w:val="20"/>
                        </w:rPr>
                      </w:pPr>
                      <w:r>
                        <w:rPr>
                          <w:sz w:val="20"/>
                        </w:rPr>
                        <w:t xml:space="preserve">Općina </w:t>
                      </w:r>
                      <w:r w:rsidR="00AC379A">
                        <w:rPr>
                          <w:sz w:val="20"/>
                        </w:rPr>
                        <w:t>Lišane Ostrovičke</w:t>
                      </w:r>
                    </w:p>
                    <w:p w14:paraId="62F2B698" w14:textId="77777777" w:rsidR="009D2055" w:rsidRPr="00B86918" w:rsidRDefault="009D2055" w:rsidP="00705D0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38"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">
                <v:imagedata r:id="rId2" o:title=""/>
              </v:shape>
              <v:line id="Ravni poveznik 4" o:spid="_x0000_s1039"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" strokecolor="#00b050" strokeweight="1.5pt"/>
              <v:line id="Ravni poveznik 8" o:spid="_x0000_s1040"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" strokecolor="#00b050" strokeweight="1.5pt"/>
              <w10:wrap anchorx="page" anchory="page"/>
            </v:group>
          </w:pict>
        </mc:Fallback>
      </mc:AlternateContent>
    </w:r>
  </w:p>
  <w:p w14:paraId="3DEFB0B9" w14:textId="77777777" w:rsidR="009D2055" w:rsidRPr="00705D03" w:rsidRDefault="009D2055" w:rsidP="00FF23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134B" w14:textId="77777777" w:rsidR="009D2055" w:rsidRDefault="009D2055" w:rsidP="00FF235E">
    <w:pPr>
      <w:pStyle w:val="Header"/>
    </w:pPr>
    <w:r>
      <w:rPr>
        <w:noProof/>
        <w:lang w:eastAsia="hr-HR"/>
      </w:rPr>
      <w:drawing>
        <wp:anchor distT="0" distB="0" distL="114300" distR="114300" simplePos="0" relativeHeight="251680768" behindDoc="1" locked="1" layoutInCell="1" allowOverlap="1" wp14:anchorId="31665441" wp14:editId="3DBB2126">
          <wp:simplePos x="0" y="0"/>
          <wp:positionH relativeFrom="page">
            <wp:align>center</wp:align>
          </wp:positionH>
          <wp:positionV relativeFrom="page">
            <wp:align>center</wp:align>
          </wp:positionV>
          <wp:extent cx="7534800" cy="10656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4205B" w14:textId="204893AE" w:rsidR="009D2055" w:rsidRDefault="009D2055" w:rsidP="00FF235E">
    <w:pPr>
      <w:pStyle w:val="Header"/>
    </w:pPr>
    <w:r>
      <w:rPr>
        <w:noProof/>
        <w:lang w:eastAsia="hr-HR"/>
      </w:rPr>
      <mc:AlternateContent>
        <mc:Choice Requires="wpg">
          <w:drawing>
            <wp:anchor distT="0" distB="0" distL="114300" distR="114300" simplePos="0" relativeHeight="251684864" behindDoc="0" locked="0" layoutInCell="1" allowOverlap="1" wp14:anchorId="4EF3847C" wp14:editId="1598C19E">
              <wp:simplePos x="0" y="0"/>
              <wp:positionH relativeFrom="page">
                <wp:align>center</wp:align>
              </wp:positionH>
              <wp:positionV relativeFrom="page">
                <wp:posOffset>180340</wp:posOffset>
              </wp:positionV>
              <wp:extent cx="5821045" cy="493395"/>
              <wp:effectExtent l="12700" t="0" r="14605" b="2540"/>
              <wp:wrapNone/>
              <wp:docPr id="1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045" cy="493395"/>
                        <a:chOff x="0" y="0"/>
                        <a:chExt cx="58216" cy="4940"/>
                      </a:xfrm>
                    </wpg:grpSpPr>
                    <wps:wsp>
                      <wps:cNvPr id="14" name="Text Box 10"/>
                      <wps:cNvSpPr txBox="1">
                        <a:spLocks noChangeArrowheads="1"/>
                      </wps:cNvSpPr>
                      <wps:spPr bwMode="auto">
                        <a:xfrm>
                          <a:off x="95" y="0"/>
                          <a:ext cx="33191"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0515D" w14:textId="77777777" w:rsidR="009D2055" w:rsidRDefault="009D2055" w:rsidP="006B2D4B">
                            <w:r>
                              <w:rPr>
                                <w:sz w:val="20"/>
                              </w:rPr>
                              <w:t>Procjena rizika od velikih nesreća</w:t>
                            </w:r>
                          </w:p>
                          <w:p w14:paraId="278E416A" w14:textId="77777777" w:rsidR="009D2055" w:rsidRPr="000B54BF" w:rsidRDefault="009D2055" w:rsidP="006B2D4B"/>
                        </w:txbxContent>
                      </wps:txbx>
                      <wps:bodyPr rot="0" vert="horz" wrap="square" lIns="91440" tIns="45720" rIns="91440" bIns="45720" anchor="t" anchorCtr="0" upright="1">
                        <a:noAutofit/>
                      </wps:bodyPr>
                    </wps:wsp>
                    <wps:wsp>
                      <wps:cNvPr id="15" name="Text Box 21"/>
                      <wps:cNvSpPr txBox="1">
                        <a:spLocks noChangeArrowheads="1"/>
                      </wps:cNvSpPr>
                      <wps:spPr bwMode="auto">
                        <a:xfrm>
                          <a:off x="40671" y="0"/>
                          <a:ext cx="14232" cy="4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D20C1" w14:textId="201D60D2" w:rsidR="009D2055" w:rsidRPr="00705D03" w:rsidRDefault="009D2055" w:rsidP="00AC379A">
                            <w:pPr>
                              <w:jc w:val="left"/>
                              <w:rPr>
                                <w:sz w:val="20"/>
                              </w:rPr>
                            </w:pPr>
                            <w:r>
                              <w:rPr>
                                <w:sz w:val="20"/>
                              </w:rPr>
                              <w:t xml:space="preserve">Općina </w:t>
                            </w:r>
                            <w:r w:rsidR="00AC379A">
                              <w:rPr>
                                <w:sz w:val="20"/>
                              </w:rPr>
                              <w:t>Lišane Ostrovičke</w:t>
                            </w:r>
                          </w:p>
                          <w:p w14:paraId="176E69ED" w14:textId="77777777" w:rsidR="009D2055" w:rsidRPr="00B86918" w:rsidRDefault="009D2055" w:rsidP="006B2D4B"/>
                        </w:txbxContent>
                      </wps:txbx>
                      <wps:bodyPr rot="0" vert="horz" wrap="square" lIns="91440" tIns="45720" rIns="91440" bIns="45720" anchor="t" anchorCtr="0" upright="1">
                        <a:noAutofit/>
                      </wps:bodyPr>
                    </wps:wsp>
                    <pic:pic xmlns:pic="http://schemas.openxmlformats.org/drawingml/2006/picture">
                      <pic:nvPicPr>
                        <pic:cNvPr id="19" name="Slika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959" y="762"/>
                          <a:ext cx="2857" cy="2857"/>
                        </a:xfrm>
                        <a:prstGeom prst="rect">
                          <a:avLst/>
                        </a:prstGeom>
                        <a:noFill/>
                        <a:extLst>
                          <a:ext uri="{909E8E84-426E-40DD-AFC4-6F175D3DCCD1}">
                            <a14:hiddenFill xmlns:a14="http://schemas.microsoft.com/office/drawing/2010/main">
                              <a:solidFill>
                                <a:srgbClr val="FFFFFF"/>
                              </a:solidFill>
                            </a14:hiddenFill>
                          </a:ext>
                        </a:extLst>
                      </pic:spPr>
                    </pic:pic>
                    <wps:wsp>
                      <wps:cNvPr id="1" name="Ravni poveznik 4"/>
                      <wps:cNvCnPr>
                        <a:cxnSpLocks noChangeShapeType="1"/>
                      </wps:cNvCnPr>
                      <wps:spPr bwMode="auto">
                        <a:xfrm>
                          <a:off x="0" y="4762"/>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21" name="Ravni poveznik 8"/>
                      <wps:cNvCnPr>
                        <a:cxnSpLocks noChangeShapeType="1"/>
                      </wps:cNvCnPr>
                      <wps:spPr bwMode="auto">
                        <a:xfrm>
                          <a:off x="40005" y="476"/>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EF3847C" id="Group 17" o:spid="_x0000_s1046" style="position:absolute;margin-left:0;margin-top:14.2pt;width:458.35pt;height:38.85pt;z-index:251684864;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">
              <v:shapetype id="_x0000_t202" coordsize="21600,21600" o:spt="202" path="m,l,21600r21600,l21600,xe">
                <v:stroke joinstyle="miter"/>
                <v:path gradientshapeok="t" o:connecttype="rect"/>
              </v:shapetype>
              <v:shape id="Text Box 10" o:spid="_x0000_s1047"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C90515D" w14:textId="77777777" w:rsidR="009D2055" w:rsidRDefault="009D2055" w:rsidP="006B2D4B">
                      <w:r>
                        <w:rPr>
                          <w:sz w:val="20"/>
                        </w:rPr>
                        <w:t>Procjena rizika od velikih nesreća</w:t>
                      </w:r>
                    </w:p>
                    <w:p w14:paraId="278E416A" w14:textId="77777777" w:rsidR="009D2055" w:rsidRPr="000B54BF" w:rsidRDefault="009D2055" w:rsidP="006B2D4B"/>
                  </w:txbxContent>
                </v:textbox>
              </v:shape>
              <v:shape id="Text Box 21" o:spid="_x0000_s1048"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BCD20C1" w14:textId="201D60D2" w:rsidR="009D2055" w:rsidRPr="00705D03" w:rsidRDefault="009D2055" w:rsidP="00AC379A">
                      <w:pPr>
                        <w:jc w:val="left"/>
                        <w:rPr>
                          <w:sz w:val="20"/>
                        </w:rPr>
                      </w:pPr>
                      <w:r>
                        <w:rPr>
                          <w:sz w:val="20"/>
                        </w:rPr>
                        <w:t xml:space="preserve">Općina </w:t>
                      </w:r>
                      <w:r w:rsidR="00AC379A">
                        <w:rPr>
                          <w:sz w:val="20"/>
                        </w:rPr>
                        <w:t>Lišane Ostrovičke</w:t>
                      </w:r>
                    </w:p>
                    <w:p w14:paraId="176E69ED" w14:textId="77777777" w:rsidR="009D2055" w:rsidRPr="00B86918" w:rsidRDefault="009D2055" w:rsidP="006B2D4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49"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">
                <v:imagedata r:id="rId2" o:title=""/>
              </v:shape>
              <v:line id="Ravni poveznik 4" o:spid="_x0000_s1050"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" strokecolor="#00b050" strokeweight="1.5pt"/>
              <v:line id="Ravni poveznik 8" o:spid="_x0000_s1051"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B0D4" w14:textId="5ABC3AB1" w:rsidR="009D2055" w:rsidRDefault="009D2055" w:rsidP="00FF235E">
    <w:pPr>
      <w:pStyle w:val="Header"/>
    </w:pPr>
    <w:r>
      <w:rPr>
        <w:noProof/>
        <w:lang w:eastAsia="hr-HR"/>
      </w:rPr>
      <mc:AlternateContent>
        <mc:Choice Requires="wpg">
          <w:drawing>
            <wp:anchor distT="0" distB="0" distL="114300" distR="114300" simplePos="0" relativeHeight="251677696" behindDoc="0" locked="0" layoutInCell="1" allowOverlap="1" wp14:anchorId="62C2428E" wp14:editId="72E51DFC">
              <wp:simplePos x="0" y="0"/>
              <wp:positionH relativeFrom="page">
                <wp:align>center</wp:align>
              </wp:positionH>
              <wp:positionV relativeFrom="page">
                <wp:posOffset>180340</wp:posOffset>
              </wp:positionV>
              <wp:extent cx="5821045" cy="493395"/>
              <wp:effectExtent l="0" t="0" r="27305" b="1905"/>
              <wp:wrapNone/>
              <wp:docPr id="18"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045" cy="493395"/>
                        <a:chOff x="0" y="0"/>
                        <a:chExt cx="5821680" cy="494030"/>
                      </a:xfrm>
                    </wpg:grpSpPr>
                    <wps:wsp>
                      <wps:cNvPr id="24"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7D198" w14:textId="77777777" w:rsidR="009D2055" w:rsidRDefault="009D2055" w:rsidP="006B2D4B">
                            <w:r>
                              <w:rPr>
                                <w:sz w:val="20"/>
                              </w:rPr>
                              <w:t>Procjena rizika od velikih nesreća</w:t>
                            </w:r>
                          </w:p>
                          <w:p w14:paraId="4C709C72" w14:textId="77777777" w:rsidR="009D2055" w:rsidRPr="000B54BF" w:rsidRDefault="009D2055"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
                      <wps:cNvSpPr txBox="1">
                        <a:spLocks noChangeArrowheads="1"/>
                      </wps:cNvSpPr>
                      <wps:spPr bwMode="auto">
                        <a:xfrm>
                          <a:off x="4067175" y="0"/>
                          <a:ext cx="1423200" cy="493200"/>
                        </a:xfrm>
                        <a:prstGeom prst="rect">
                          <a:avLst/>
                        </a:prstGeom>
                        <a:noFill/>
                        <a:ln w="9525">
                          <a:noFill/>
                          <a:miter lim="800000"/>
                          <a:headEnd/>
                          <a:tailEnd/>
                        </a:ln>
                      </wps:spPr>
                      <wps:txbx>
                        <w:txbxContent>
                          <w:p w14:paraId="701594A8" w14:textId="290EB765" w:rsidR="009D2055" w:rsidRPr="00B86918" w:rsidRDefault="009D2055" w:rsidP="00FF235E">
                            <w:pPr>
                              <w:jc w:val="left"/>
                            </w:pPr>
                            <w:r>
                              <w:rPr>
                                <w:sz w:val="20"/>
                              </w:rPr>
                              <w:t xml:space="preserve">Općina </w:t>
                            </w:r>
                            <w:r w:rsidR="00FF235E">
                              <w:rPr>
                                <w:sz w:val="20"/>
                              </w:rPr>
                              <w:t>Lišane Ostrovičke</w:t>
                            </w:r>
                          </w:p>
                        </w:txbxContent>
                      </wps:txbx>
                      <wps:bodyPr rot="0" vert="horz" wrap="square" lIns="91440" tIns="45720" rIns="91440" bIns="45720" anchor="t" anchorCtr="0">
                        <a:noAutofit/>
                      </wps:bodyPr>
                    </wps:wsp>
                    <pic:pic xmlns:pic="http://schemas.openxmlformats.org/drawingml/2006/picture">
                      <pic:nvPicPr>
                        <pic:cNvPr id="49"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50"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51" name="Ravni poveznik 8"/>
                      <wps:cNvCnPr/>
                      <wps:spPr>
                        <a:xfrm>
                          <a:off x="4000500"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C2428E" id="_x0000_s1057" style="position:absolute;margin-left:0;margin-top:14.2pt;width:458.35pt;height:38.85pt;z-index:25167769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">
              <v:shapetype id="_x0000_t202" coordsize="21600,21600" o:spt="202" path="m,l,21600r21600,l21600,xe">
                <v:stroke joinstyle="miter"/>
                <v:path gradientshapeok="t" o:connecttype="rect"/>
              </v:shapetype>
              <v:shape id="Text Box 19" o:spid="_x0000_s1058"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437D198" w14:textId="77777777" w:rsidR="009D2055" w:rsidRDefault="009D2055" w:rsidP="006B2D4B">
                      <w:r>
                        <w:rPr>
                          <w:sz w:val="20"/>
                        </w:rPr>
                        <w:t>Procjena rizika od velikih nesreća</w:t>
                      </w:r>
                    </w:p>
                    <w:p w14:paraId="4C709C72" w14:textId="77777777" w:rsidR="009D2055" w:rsidRPr="000B54BF" w:rsidRDefault="009D2055" w:rsidP="006B2D4B"/>
                  </w:txbxContent>
                </v:textbox>
              </v:shape>
              <v:shape id="_x0000_s1059"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01594A8" w14:textId="290EB765" w:rsidR="009D2055" w:rsidRPr="00B86918" w:rsidRDefault="009D2055" w:rsidP="00FF235E">
                      <w:pPr>
                        <w:jc w:val="left"/>
                      </w:pPr>
                      <w:r>
                        <w:rPr>
                          <w:sz w:val="20"/>
                        </w:rPr>
                        <w:t xml:space="preserve">Općina </w:t>
                      </w:r>
                      <w:r w:rsidR="00FF235E">
                        <w:rPr>
                          <w:sz w:val="20"/>
                        </w:rPr>
                        <w:t>Lišane Ostrovičke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60"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">
                <v:imagedata r:id="rId2" o:title=""/>
              </v:shape>
              <v:line id="Ravni poveznik 4" o:spid="_x0000_s1061"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" strokecolor="#00b050" strokeweight="1.5pt"/>
              <v:line id="Ravni poveznik 8" o:spid="_x0000_s1062"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" strokecolor="#00b050" strokeweight="1.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857298F"/>
    <w:multiLevelType w:val="hybridMultilevel"/>
    <w:tmpl w:val="16BC9C04"/>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C278A9"/>
    <w:multiLevelType w:val="hybridMultilevel"/>
    <w:tmpl w:val="9EB879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AE763A1"/>
    <w:multiLevelType w:val="hybridMultilevel"/>
    <w:tmpl w:val="F4863FBE"/>
    <w:lvl w:ilvl="0" w:tplc="AB8C83E6">
      <w:start w:val="1"/>
      <w:numFmt w:val="bullet"/>
      <w:lvlText w:val="-"/>
      <w:lvlJc w:val="left"/>
      <w:pPr>
        <w:ind w:left="720" w:hanging="360"/>
      </w:pPr>
      <w:rPr>
        <w:rFonts w:ascii="Courier New" w:hAnsi="Courier Ne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CD4660F"/>
    <w:multiLevelType w:val="hybridMultilevel"/>
    <w:tmpl w:val="0FE05726"/>
    <w:lvl w:ilvl="0" w:tplc="43326464">
      <w:start w:val="2"/>
      <w:numFmt w:val="bullet"/>
      <w:lvlText w:val="-"/>
      <w:lvlJc w:val="left"/>
      <w:pPr>
        <w:ind w:left="720" w:hanging="360"/>
      </w:pPr>
      <w:rPr>
        <w:rFonts w:ascii="Arial" w:eastAsia="Times New Roman" w:hAnsi="Arial"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D853AC"/>
    <w:multiLevelType w:val="hybridMultilevel"/>
    <w:tmpl w:val="738671B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D93175"/>
    <w:multiLevelType w:val="hybridMultilevel"/>
    <w:tmpl w:val="42B6BCB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E0E2852"/>
    <w:multiLevelType w:val="hybridMultilevel"/>
    <w:tmpl w:val="16B0B2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EC3686A"/>
    <w:multiLevelType w:val="hybridMultilevel"/>
    <w:tmpl w:val="BC1280FC"/>
    <w:lvl w:ilvl="0" w:tplc="B1849262">
      <w:start w:val="1"/>
      <w:numFmt w:val="bullet"/>
      <w:pStyle w:val="ListParagraph"/>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17541CB"/>
    <w:multiLevelType w:val="hybridMultilevel"/>
    <w:tmpl w:val="A9AA5146"/>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4A34901"/>
    <w:multiLevelType w:val="hybridMultilevel"/>
    <w:tmpl w:val="F62825DA"/>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2D1D738D"/>
    <w:multiLevelType w:val="hybridMultilevel"/>
    <w:tmpl w:val="62E0BC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D375AEE"/>
    <w:multiLevelType w:val="hybridMultilevel"/>
    <w:tmpl w:val="9B1039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E4F4F1E"/>
    <w:multiLevelType w:val="hybridMultilevel"/>
    <w:tmpl w:val="D5D01D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3840E0B"/>
    <w:multiLevelType w:val="hybridMultilevel"/>
    <w:tmpl w:val="C77099A8"/>
    <w:lvl w:ilvl="0" w:tplc="6770BCB4">
      <w:start w:val="1"/>
      <w:numFmt w:val="decimal"/>
      <w:pStyle w:val="naslov3"/>
      <w:lvlText w:val="%1.1.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81B1DD1"/>
    <w:multiLevelType w:val="hybridMultilevel"/>
    <w:tmpl w:val="31226B84"/>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A6F06B3"/>
    <w:multiLevelType w:val="hybridMultilevel"/>
    <w:tmpl w:val="5C20A9B6"/>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2AE466B"/>
    <w:multiLevelType w:val="hybridMultilevel"/>
    <w:tmpl w:val="95BCEC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4B9372E"/>
    <w:multiLevelType w:val="hybridMultilevel"/>
    <w:tmpl w:val="1884CCAC"/>
    <w:lvl w:ilvl="0" w:tplc="7DD490E0">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6601C10"/>
    <w:multiLevelType w:val="hybridMultilevel"/>
    <w:tmpl w:val="6D6E79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74A1301"/>
    <w:multiLevelType w:val="hybridMultilevel"/>
    <w:tmpl w:val="72689E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D2C6811"/>
    <w:multiLevelType w:val="hybridMultilevel"/>
    <w:tmpl w:val="2AD6BD82"/>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10E5312"/>
    <w:multiLevelType w:val="hybridMultilevel"/>
    <w:tmpl w:val="4ED25EC6"/>
    <w:lvl w:ilvl="0" w:tplc="041A0017">
      <w:start w:val="1"/>
      <w:numFmt w:val="lowerLetter"/>
      <w:lvlText w:val="%1)"/>
      <w:lvlJc w:val="left"/>
      <w:pPr>
        <w:ind w:left="780" w:hanging="360"/>
      </w:pPr>
    </w:lvl>
    <w:lvl w:ilvl="1" w:tplc="041A0019">
      <w:start w:val="1"/>
      <w:numFmt w:val="lowerLetter"/>
      <w:lvlText w:val="%2."/>
      <w:lvlJc w:val="left"/>
      <w:pPr>
        <w:ind w:left="1500" w:hanging="360"/>
      </w:pPr>
    </w:lvl>
    <w:lvl w:ilvl="2" w:tplc="041A001B">
      <w:start w:val="1"/>
      <w:numFmt w:val="lowerRoman"/>
      <w:lvlText w:val="%3."/>
      <w:lvlJc w:val="right"/>
      <w:pPr>
        <w:ind w:left="2220" w:hanging="180"/>
      </w:pPr>
    </w:lvl>
    <w:lvl w:ilvl="3" w:tplc="041A000F">
      <w:start w:val="1"/>
      <w:numFmt w:val="decimal"/>
      <w:lvlText w:val="%4."/>
      <w:lvlJc w:val="left"/>
      <w:pPr>
        <w:ind w:left="2940" w:hanging="360"/>
      </w:pPr>
    </w:lvl>
    <w:lvl w:ilvl="4" w:tplc="041A0019">
      <w:start w:val="1"/>
      <w:numFmt w:val="lowerLetter"/>
      <w:lvlText w:val="%5."/>
      <w:lvlJc w:val="left"/>
      <w:pPr>
        <w:ind w:left="3660" w:hanging="360"/>
      </w:pPr>
    </w:lvl>
    <w:lvl w:ilvl="5" w:tplc="041A001B">
      <w:start w:val="1"/>
      <w:numFmt w:val="lowerRoman"/>
      <w:lvlText w:val="%6."/>
      <w:lvlJc w:val="right"/>
      <w:pPr>
        <w:ind w:left="4380" w:hanging="180"/>
      </w:pPr>
    </w:lvl>
    <w:lvl w:ilvl="6" w:tplc="041A000F">
      <w:start w:val="1"/>
      <w:numFmt w:val="decimal"/>
      <w:lvlText w:val="%7."/>
      <w:lvlJc w:val="left"/>
      <w:pPr>
        <w:ind w:left="5100" w:hanging="360"/>
      </w:pPr>
    </w:lvl>
    <w:lvl w:ilvl="7" w:tplc="041A0019">
      <w:start w:val="1"/>
      <w:numFmt w:val="lowerLetter"/>
      <w:lvlText w:val="%8."/>
      <w:lvlJc w:val="left"/>
      <w:pPr>
        <w:ind w:left="5820" w:hanging="360"/>
      </w:pPr>
    </w:lvl>
    <w:lvl w:ilvl="8" w:tplc="041A001B">
      <w:start w:val="1"/>
      <w:numFmt w:val="lowerRoman"/>
      <w:lvlText w:val="%9."/>
      <w:lvlJc w:val="right"/>
      <w:pPr>
        <w:ind w:left="6540" w:hanging="180"/>
      </w:pPr>
    </w:lvl>
  </w:abstractNum>
  <w:abstractNum w:abstractNumId="23" w15:restartNumberingAfterBreak="0">
    <w:nsid w:val="51236DF2"/>
    <w:multiLevelType w:val="hybridMultilevel"/>
    <w:tmpl w:val="DFA68A72"/>
    <w:lvl w:ilvl="0" w:tplc="539018CE">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71B7B6E"/>
    <w:multiLevelType w:val="hybridMultilevel"/>
    <w:tmpl w:val="012C52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9F13B17"/>
    <w:multiLevelType w:val="multilevel"/>
    <w:tmpl w:val="F828D43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3839"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5FFF7AC7"/>
    <w:multiLevelType w:val="hybridMultilevel"/>
    <w:tmpl w:val="18085BB8"/>
    <w:lvl w:ilvl="0" w:tplc="FEEC3A34">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81A6C5E"/>
    <w:multiLevelType w:val="hybridMultilevel"/>
    <w:tmpl w:val="E206BC7A"/>
    <w:lvl w:ilvl="0" w:tplc="4AB43C2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D440945"/>
    <w:multiLevelType w:val="hybridMultilevel"/>
    <w:tmpl w:val="93E677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8854EBA"/>
    <w:multiLevelType w:val="hybridMultilevel"/>
    <w:tmpl w:val="121E60E0"/>
    <w:lvl w:ilvl="0" w:tplc="C2A6CC06">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79679118">
    <w:abstractNumId w:val="0"/>
  </w:num>
  <w:num w:numId="2" w16cid:durableId="1420906840">
    <w:abstractNumId w:val="25"/>
  </w:num>
  <w:num w:numId="3" w16cid:durableId="12476861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5108692">
    <w:abstractNumId w:val="29"/>
  </w:num>
  <w:num w:numId="5" w16cid:durableId="1926453898">
    <w:abstractNumId w:val="20"/>
  </w:num>
  <w:num w:numId="6" w16cid:durableId="1311666911">
    <w:abstractNumId w:val="26"/>
  </w:num>
  <w:num w:numId="7" w16cid:durableId="433407137">
    <w:abstractNumId w:val="23"/>
  </w:num>
  <w:num w:numId="8" w16cid:durableId="174925821">
    <w:abstractNumId w:val="10"/>
  </w:num>
  <w:num w:numId="9" w16cid:durableId="78648730">
    <w:abstractNumId w:val="1"/>
  </w:num>
  <w:num w:numId="10" w16cid:durableId="458228079">
    <w:abstractNumId w:val="21"/>
  </w:num>
  <w:num w:numId="11" w16cid:durableId="1962225805">
    <w:abstractNumId w:val="12"/>
  </w:num>
  <w:num w:numId="12" w16cid:durableId="482359084">
    <w:abstractNumId w:val="28"/>
  </w:num>
  <w:num w:numId="13" w16cid:durableId="1793745101">
    <w:abstractNumId w:val="6"/>
  </w:num>
  <w:num w:numId="14" w16cid:durableId="897790198">
    <w:abstractNumId w:val="18"/>
  </w:num>
  <w:num w:numId="15" w16cid:durableId="1149243969">
    <w:abstractNumId w:val="9"/>
  </w:num>
  <w:num w:numId="16" w16cid:durableId="344291029">
    <w:abstractNumId w:val="5"/>
  </w:num>
  <w:num w:numId="17" w16cid:durableId="1498888195">
    <w:abstractNumId w:val="24"/>
  </w:num>
  <w:num w:numId="18" w16cid:durableId="1665425584">
    <w:abstractNumId w:val="7"/>
  </w:num>
  <w:num w:numId="19" w16cid:durableId="657268398">
    <w:abstractNumId w:val="19"/>
  </w:num>
  <w:num w:numId="20" w16cid:durableId="1735158820">
    <w:abstractNumId w:val="17"/>
  </w:num>
  <w:num w:numId="21" w16cid:durableId="408423231">
    <w:abstractNumId w:val="30"/>
  </w:num>
  <w:num w:numId="22" w16cid:durableId="2138445619">
    <w:abstractNumId w:val="3"/>
  </w:num>
  <w:num w:numId="23" w16cid:durableId="1672441267">
    <w:abstractNumId w:val="14"/>
  </w:num>
  <w:num w:numId="24" w16cid:durableId="975141210">
    <w:abstractNumId w:val="4"/>
  </w:num>
  <w:num w:numId="25" w16cid:durableId="617302757">
    <w:abstractNumId w:val="2"/>
  </w:num>
  <w:num w:numId="26" w16cid:durableId="1796555786">
    <w:abstractNumId w:val="8"/>
  </w:num>
  <w:num w:numId="27" w16cid:durableId="1528064632">
    <w:abstractNumId w:val="15"/>
  </w:num>
  <w:num w:numId="28" w16cid:durableId="1282178944">
    <w:abstractNumId w:val="11"/>
  </w:num>
  <w:num w:numId="29" w16cid:durableId="603926146">
    <w:abstractNumId w:val="27"/>
  </w:num>
  <w:num w:numId="30" w16cid:durableId="14991491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63400268">
    <w:abstractNumId w:val="25"/>
    <w:lvlOverride w:ilvl="0">
      <w:startOverride w:val="1"/>
    </w:lvlOverride>
  </w:num>
  <w:num w:numId="32" w16cid:durableId="873347578">
    <w:abstractNumId w:val="22"/>
  </w:num>
  <w:num w:numId="33" w16cid:durableId="697002092">
    <w:abstractNumId w:val="16"/>
  </w:num>
  <w:num w:numId="34" w16cid:durableId="936981821">
    <w:abstractNumId w:val="25"/>
    <w:lvlOverride w:ilvl="0">
      <w:startOverride w:val="7"/>
    </w:lvlOverride>
  </w:num>
  <w:num w:numId="35" w16cid:durableId="218135364">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K2MLAwNjIxNzY2NjJV0lEKTi0uzszPAykwrAUAVnrEQSwAAAA="/>
  </w:docVars>
  <w:rsids>
    <w:rsidRoot w:val="00705D03"/>
    <w:rsid w:val="000007B5"/>
    <w:rsid w:val="00001EFB"/>
    <w:rsid w:val="00002F60"/>
    <w:rsid w:val="00003150"/>
    <w:rsid w:val="000039B3"/>
    <w:rsid w:val="000054A4"/>
    <w:rsid w:val="00006605"/>
    <w:rsid w:val="0000681D"/>
    <w:rsid w:val="00007562"/>
    <w:rsid w:val="0001261B"/>
    <w:rsid w:val="000142E5"/>
    <w:rsid w:val="0001479A"/>
    <w:rsid w:val="00014BCD"/>
    <w:rsid w:val="00015210"/>
    <w:rsid w:val="0001533A"/>
    <w:rsid w:val="000158F3"/>
    <w:rsid w:val="0001687C"/>
    <w:rsid w:val="00021323"/>
    <w:rsid w:val="000223A2"/>
    <w:rsid w:val="00022D76"/>
    <w:rsid w:val="00022E34"/>
    <w:rsid w:val="00024D85"/>
    <w:rsid w:val="000251E9"/>
    <w:rsid w:val="00026A57"/>
    <w:rsid w:val="00027E9C"/>
    <w:rsid w:val="00030472"/>
    <w:rsid w:val="00030D63"/>
    <w:rsid w:val="00031059"/>
    <w:rsid w:val="00031290"/>
    <w:rsid w:val="00031491"/>
    <w:rsid w:val="00031CA3"/>
    <w:rsid w:val="000322B4"/>
    <w:rsid w:val="000332A1"/>
    <w:rsid w:val="000372E7"/>
    <w:rsid w:val="00037CE5"/>
    <w:rsid w:val="00040101"/>
    <w:rsid w:val="000404FD"/>
    <w:rsid w:val="00040D46"/>
    <w:rsid w:val="00041641"/>
    <w:rsid w:val="00043852"/>
    <w:rsid w:val="00045344"/>
    <w:rsid w:val="0004583B"/>
    <w:rsid w:val="00045C70"/>
    <w:rsid w:val="00046946"/>
    <w:rsid w:val="0004759A"/>
    <w:rsid w:val="00047F23"/>
    <w:rsid w:val="00050657"/>
    <w:rsid w:val="0005085A"/>
    <w:rsid w:val="000513F7"/>
    <w:rsid w:val="00051967"/>
    <w:rsid w:val="00052606"/>
    <w:rsid w:val="0005481D"/>
    <w:rsid w:val="00054C24"/>
    <w:rsid w:val="000570CC"/>
    <w:rsid w:val="00061256"/>
    <w:rsid w:val="00063152"/>
    <w:rsid w:val="00063605"/>
    <w:rsid w:val="00064DFB"/>
    <w:rsid w:val="00064FE8"/>
    <w:rsid w:val="0006581E"/>
    <w:rsid w:val="000662E1"/>
    <w:rsid w:val="00066D21"/>
    <w:rsid w:val="0006776B"/>
    <w:rsid w:val="0006779B"/>
    <w:rsid w:val="000705E8"/>
    <w:rsid w:val="00071757"/>
    <w:rsid w:val="0007227B"/>
    <w:rsid w:val="00076AF3"/>
    <w:rsid w:val="00080478"/>
    <w:rsid w:val="00081459"/>
    <w:rsid w:val="00082AF6"/>
    <w:rsid w:val="000845E8"/>
    <w:rsid w:val="000851FB"/>
    <w:rsid w:val="00091BB7"/>
    <w:rsid w:val="0009421E"/>
    <w:rsid w:val="00095F8B"/>
    <w:rsid w:val="00096AF5"/>
    <w:rsid w:val="000A09B6"/>
    <w:rsid w:val="000A228A"/>
    <w:rsid w:val="000A28C7"/>
    <w:rsid w:val="000A68D6"/>
    <w:rsid w:val="000B0703"/>
    <w:rsid w:val="000B0913"/>
    <w:rsid w:val="000B09C8"/>
    <w:rsid w:val="000B0B54"/>
    <w:rsid w:val="000B2FA9"/>
    <w:rsid w:val="000B3580"/>
    <w:rsid w:val="000B54BF"/>
    <w:rsid w:val="000C4ED3"/>
    <w:rsid w:val="000C5965"/>
    <w:rsid w:val="000C5B4D"/>
    <w:rsid w:val="000C61FB"/>
    <w:rsid w:val="000C6683"/>
    <w:rsid w:val="000D01F5"/>
    <w:rsid w:val="000D07FC"/>
    <w:rsid w:val="000D0E32"/>
    <w:rsid w:val="000D1BE5"/>
    <w:rsid w:val="000D1EEF"/>
    <w:rsid w:val="000D2414"/>
    <w:rsid w:val="000D3CE6"/>
    <w:rsid w:val="000D4384"/>
    <w:rsid w:val="000D4924"/>
    <w:rsid w:val="000D496D"/>
    <w:rsid w:val="000D5025"/>
    <w:rsid w:val="000D5D43"/>
    <w:rsid w:val="000D5FA2"/>
    <w:rsid w:val="000D6DF1"/>
    <w:rsid w:val="000D6E99"/>
    <w:rsid w:val="000E024D"/>
    <w:rsid w:val="000E02F4"/>
    <w:rsid w:val="000E0693"/>
    <w:rsid w:val="000E26C4"/>
    <w:rsid w:val="000E3933"/>
    <w:rsid w:val="000E48CF"/>
    <w:rsid w:val="000E6B2F"/>
    <w:rsid w:val="000E714A"/>
    <w:rsid w:val="000E72ED"/>
    <w:rsid w:val="000E73CA"/>
    <w:rsid w:val="000F22E7"/>
    <w:rsid w:val="000F2716"/>
    <w:rsid w:val="000F280F"/>
    <w:rsid w:val="000F3088"/>
    <w:rsid w:val="000F3191"/>
    <w:rsid w:val="000F3455"/>
    <w:rsid w:val="000F3716"/>
    <w:rsid w:val="000F680B"/>
    <w:rsid w:val="000F681F"/>
    <w:rsid w:val="000F6A4C"/>
    <w:rsid w:val="00100196"/>
    <w:rsid w:val="00100221"/>
    <w:rsid w:val="001009A9"/>
    <w:rsid w:val="00104E7A"/>
    <w:rsid w:val="0010671A"/>
    <w:rsid w:val="00107323"/>
    <w:rsid w:val="00107CBF"/>
    <w:rsid w:val="001105F4"/>
    <w:rsid w:val="00111260"/>
    <w:rsid w:val="001124DE"/>
    <w:rsid w:val="0011345B"/>
    <w:rsid w:val="00114FDA"/>
    <w:rsid w:val="00115158"/>
    <w:rsid w:val="00115829"/>
    <w:rsid w:val="00116CBC"/>
    <w:rsid w:val="001175A4"/>
    <w:rsid w:val="001214EE"/>
    <w:rsid w:val="00121CC7"/>
    <w:rsid w:val="00122605"/>
    <w:rsid w:val="0012364D"/>
    <w:rsid w:val="00123FC1"/>
    <w:rsid w:val="0012769E"/>
    <w:rsid w:val="00130281"/>
    <w:rsid w:val="00132E0E"/>
    <w:rsid w:val="00133ABB"/>
    <w:rsid w:val="00133F7E"/>
    <w:rsid w:val="0013442C"/>
    <w:rsid w:val="00134609"/>
    <w:rsid w:val="0013505F"/>
    <w:rsid w:val="00136D9A"/>
    <w:rsid w:val="001379EE"/>
    <w:rsid w:val="001439AE"/>
    <w:rsid w:val="00144950"/>
    <w:rsid w:val="00144BB3"/>
    <w:rsid w:val="00146891"/>
    <w:rsid w:val="00147AC5"/>
    <w:rsid w:val="00150E19"/>
    <w:rsid w:val="0015360B"/>
    <w:rsid w:val="001565B2"/>
    <w:rsid w:val="001565F3"/>
    <w:rsid w:val="001569AC"/>
    <w:rsid w:val="00166E30"/>
    <w:rsid w:val="00167F56"/>
    <w:rsid w:val="001704B5"/>
    <w:rsid w:val="001735B3"/>
    <w:rsid w:val="00174B19"/>
    <w:rsid w:val="00174D26"/>
    <w:rsid w:val="0017600F"/>
    <w:rsid w:val="00176D8A"/>
    <w:rsid w:val="001771C2"/>
    <w:rsid w:val="001773F0"/>
    <w:rsid w:val="00177534"/>
    <w:rsid w:val="00180C33"/>
    <w:rsid w:val="00180C90"/>
    <w:rsid w:val="00180F6F"/>
    <w:rsid w:val="00182F89"/>
    <w:rsid w:val="001837CC"/>
    <w:rsid w:val="00184D8B"/>
    <w:rsid w:val="00184F90"/>
    <w:rsid w:val="00186766"/>
    <w:rsid w:val="00187629"/>
    <w:rsid w:val="001913CF"/>
    <w:rsid w:val="00191AEA"/>
    <w:rsid w:val="0019380E"/>
    <w:rsid w:val="0019478A"/>
    <w:rsid w:val="00194B6D"/>
    <w:rsid w:val="00194E83"/>
    <w:rsid w:val="0019623D"/>
    <w:rsid w:val="00196524"/>
    <w:rsid w:val="001965E1"/>
    <w:rsid w:val="001979E7"/>
    <w:rsid w:val="001A1783"/>
    <w:rsid w:val="001A2003"/>
    <w:rsid w:val="001A283A"/>
    <w:rsid w:val="001A43B1"/>
    <w:rsid w:val="001A49FC"/>
    <w:rsid w:val="001A50E2"/>
    <w:rsid w:val="001A71E1"/>
    <w:rsid w:val="001B07B9"/>
    <w:rsid w:val="001B1BF6"/>
    <w:rsid w:val="001B2BFB"/>
    <w:rsid w:val="001B35C2"/>
    <w:rsid w:val="001B3F76"/>
    <w:rsid w:val="001B488D"/>
    <w:rsid w:val="001B4B61"/>
    <w:rsid w:val="001B5BF0"/>
    <w:rsid w:val="001B66F1"/>
    <w:rsid w:val="001C124E"/>
    <w:rsid w:val="001C2859"/>
    <w:rsid w:val="001C2AC4"/>
    <w:rsid w:val="001C3800"/>
    <w:rsid w:val="001C3A36"/>
    <w:rsid w:val="001C5623"/>
    <w:rsid w:val="001C59BB"/>
    <w:rsid w:val="001C79F1"/>
    <w:rsid w:val="001D0B8D"/>
    <w:rsid w:val="001D11E3"/>
    <w:rsid w:val="001D14D5"/>
    <w:rsid w:val="001D18D0"/>
    <w:rsid w:val="001D1D49"/>
    <w:rsid w:val="001D3593"/>
    <w:rsid w:val="001D534F"/>
    <w:rsid w:val="001D5B0B"/>
    <w:rsid w:val="001D6185"/>
    <w:rsid w:val="001D70C5"/>
    <w:rsid w:val="001D7824"/>
    <w:rsid w:val="001E0EE7"/>
    <w:rsid w:val="001E1CBA"/>
    <w:rsid w:val="001E1E19"/>
    <w:rsid w:val="001E439E"/>
    <w:rsid w:val="001E43BA"/>
    <w:rsid w:val="001E5D40"/>
    <w:rsid w:val="001E6DC8"/>
    <w:rsid w:val="001F0CC0"/>
    <w:rsid w:val="001F0D9D"/>
    <w:rsid w:val="001F16D6"/>
    <w:rsid w:val="001F1C14"/>
    <w:rsid w:val="001F1D2A"/>
    <w:rsid w:val="001F36A9"/>
    <w:rsid w:val="001F4DBA"/>
    <w:rsid w:val="001F6122"/>
    <w:rsid w:val="001F6A70"/>
    <w:rsid w:val="00201A1C"/>
    <w:rsid w:val="00203619"/>
    <w:rsid w:val="0020364E"/>
    <w:rsid w:val="002039F8"/>
    <w:rsid w:val="00204CB2"/>
    <w:rsid w:val="00207BD6"/>
    <w:rsid w:val="0021171E"/>
    <w:rsid w:val="00213EF0"/>
    <w:rsid w:val="00214090"/>
    <w:rsid w:val="00214292"/>
    <w:rsid w:val="00214F63"/>
    <w:rsid w:val="00215228"/>
    <w:rsid w:val="00215673"/>
    <w:rsid w:val="002216BD"/>
    <w:rsid w:val="00223395"/>
    <w:rsid w:val="0022441A"/>
    <w:rsid w:val="00224726"/>
    <w:rsid w:val="0022576F"/>
    <w:rsid w:val="00226986"/>
    <w:rsid w:val="00230945"/>
    <w:rsid w:val="00230F04"/>
    <w:rsid w:val="002324B8"/>
    <w:rsid w:val="00233BCB"/>
    <w:rsid w:val="00235351"/>
    <w:rsid w:val="00235811"/>
    <w:rsid w:val="00235E42"/>
    <w:rsid w:val="002369E9"/>
    <w:rsid w:val="002372D0"/>
    <w:rsid w:val="00240169"/>
    <w:rsid w:val="00242B7B"/>
    <w:rsid w:val="00250B55"/>
    <w:rsid w:val="00251414"/>
    <w:rsid w:val="0025187A"/>
    <w:rsid w:val="00253846"/>
    <w:rsid w:val="002550C5"/>
    <w:rsid w:val="002572E7"/>
    <w:rsid w:val="00257320"/>
    <w:rsid w:val="00257740"/>
    <w:rsid w:val="00261B54"/>
    <w:rsid w:val="00261F51"/>
    <w:rsid w:val="00262DC7"/>
    <w:rsid w:val="002667B1"/>
    <w:rsid w:val="0026707B"/>
    <w:rsid w:val="00267BFD"/>
    <w:rsid w:val="00267E5A"/>
    <w:rsid w:val="00270776"/>
    <w:rsid w:val="00270AB4"/>
    <w:rsid w:val="00270CA4"/>
    <w:rsid w:val="00271865"/>
    <w:rsid w:val="00271C6F"/>
    <w:rsid w:val="00271E4B"/>
    <w:rsid w:val="00272A52"/>
    <w:rsid w:val="00273BD0"/>
    <w:rsid w:val="0027447B"/>
    <w:rsid w:val="00275A98"/>
    <w:rsid w:val="00276E23"/>
    <w:rsid w:val="00277506"/>
    <w:rsid w:val="002805D5"/>
    <w:rsid w:val="00280D81"/>
    <w:rsid w:val="00283F7F"/>
    <w:rsid w:val="002871C3"/>
    <w:rsid w:val="00287D4D"/>
    <w:rsid w:val="0029153A"/>
    <w:rsid w:val="00291CC1"/>
    <w:rsid w:val="0029221F"/>
    <w:rsid w:val="002932B9"/>
    <w:rsid w:val="002933EA"/>
    <w:rsid w:val="00295A59"/>
    <w:rsid w:val="00296491"/>
    <w:rsid w:val="002967B9"/>
    <w:rsid w:val="0029703E"/>
    <w:rsid w:val="0029714E"/>
    <w:rsid w:val="002A09A2"/>
    <w:rsid w:val="002A117A"/>
    <w:rsid w:val="002A16EE"/>
    <w:rsid w:val="002A39B8"/>
    <w:rsid w:val="002A465E"/>
    <w:rsid w:val="002A5DDB"/>
    <w:rsid w:val="002A6D3C"/>
    <w:rsid w:val="002A6ED6"/>
    <w:rsid w:val="002A77BE"/>
    <w:rsid w:val="002B0100"/>
    <w:rsid w:val="002B2D33"/>
    <w:rsid w:val="002B41CF"/>
    <w:rsid w:val="002B4E89"/>
    <w:rsid w:val="002B54DB"/>
    <w:rsid w:val="002B5BE5"/>
    <w:rsid w:val="002B62AA"/>
    <w:rsid w:val="002B671D"/>
    <w:rsid w:val="002B674B"/>
    <w:rsid w:val="002B683D"/>
    <w:rsid w:val="002B7C54"/>
    <w:rsid w:val="002B7F57"/>
    <w:rsid w:val="002C0B3E"/>
    <w:rsid w:val="002C0EE4"/>
    <w:rsid w:val="002C144F"/>
    <w:rsid w:val="002C15D9"/>
    <w:rsid w:val="002C2D88"/>
    <w:rsid w:val="002C3B74"/>
    <w:rsid w:val="002C3B90"/>
    <w:rsid w:val="002C3C75"/>
    <w:rsid w:val="002C3EF3"/>
    <w:rsid w:val="002C609D"/>
    <w:rsid w:val="002C6615"/>
    <w:rsid w:val="002C66A6"/>
    <w:rsid w:val="002C703F"/>
    <w:rsid w:val="002C7817"/>
    <w:rsid w:val="002C7E8B"/>
    <w:rsid w:val="002D0629"/>
    <w:rsid w:val="002D0F09"/>
    <w:rsid w:val="002D28E7"/>
    <w:rsid w:val="002D2B68"/>
    <w:rsid w:val="002D3A1B"/>
    <w:rsid w:val="002D4708"/>
    <w:rsid w:val="002D788F"/>
    <w:rsid w:val="002D78CF"/>
    <w:rsid w:val="002D7C38"/>
    <w:rsid w:val="002E24A7"/>
    <w:rsid w:val="002E3414"/>
    <w:rsid w:val="002E3DC9"/>
    <w:rsid w:val="002E40CF"/>
    <w:rsid w:val="002E4884"/>
    <w:rsid w:val="002E4CBD"/>
    <w:rsid w:val="002E4DB4"/>
    <w:rsid w:val="002E4E4C"/>
    <w:rsid w:val="002E5954"/>
    <w:rsid w:val="002E665D"/>
    <w:rsid w:val="002E7D5D"/>
    <w:rsid w:val="002F2E75"/>
    <w:rsid w:val="002F3370"/>
    <w:rsid w:val="002F37EF"/>
    <w:rsid w:val="002F57AD"/>
    <w:rsid w:val="002F5ACD"/>
    <w:rsid w:val="002F68DF"/>
    <w:rsid w:val="002F6B53"/>
    <w:rsid w:val="00300F30"/>
    <w:rsid w:val="00301B06"/>
    <w:rsid w:val="003038F8"/>
    <w:rsid w:val="003042AD"/>
    <w:rsid w:val="00304444"/>
    <w:rsid w:val="0030510E"/>
    <w:rsid w:val="00306D6E"/>
    <w:rsid w:val="003110B4"/>
    <w:rsid w:val="003115B0"/>
    <w:rsid w:val="00313AEE"/>
    <w:rsid w:val="00313EEF"/>
    <w:rsid w:val="0031497A"/>
    <w:rsid w:val="00314BC4"/>
    <w:rsid w:val="003204EC"/>
    <w:rsid w:val="00320A41"/>
    <w:rsid w:val="00321345"/>
    <w:rsid w:val="00321524"/>
    <w:rsid w:val="0032163E"/>
    <w:rsid w:val="00321813"/>
    <w:rsid w:val="003221F5"/>
    <w:rsid w:val="00322C06"/>
    <w:rsid w:val="00322D21"/>
    <w:rsid w:val="00322D52"/>
    <w:rsid w:val="00324335"/>
    <w:rsid w:val="00324A53"/>
    <w:rsid w:val="0032536D"/>
    <w:rsid w:val="00325A10"/>
    <w:rsid w:val="00325C75"/>
    <w:rsid w:val="00327081"/>
    <w:rsid w:val="0033049A"/>
    <w:rsid w:val="00330DEB"/>
    <w:rsid w:val="00331251"/>
    <w:rsid w:val="0033147E"/>
    <w:rsid w:val="00332D44"/>
    <w:rsid w:val="00333444"/>
    <w:rsid w:val="003336B7"/>
    <w:rsid w:val="00334962"/>
    <w:rsid w:val="003354BF"/>
    <w:rsid w:val="0033567A"/>
    <w:rsid w:val="0033798E"/>
    <w:rsid w:val="00343AC2"/>
    <w:rsid w:val="00343C55"/>
    <w:rsid w:val="0034428F"/>
    <w:rsid w:val="003449CA"/>
    <w:rsid w:val="0034745C"/>
    <w:rsid w:val="0034748B"/>
    <w:rsid w:val="003476DE"/>
    <w:rsid w:val="003476E3"/>
    <w:rsid w:val="00350936"/>
    <w:rsid w:val="00350A88"/>
    <w:rsid w:val="00350B5C"/>
    <w:rsid w:val="00353F08"/>
    <w:rsid w:val="003540A2"/>
    <w:rsid w:val="0035717D"/>
    <w:rsid w:val="00357402"/>
    <w:rsid w:val="00361460"/>
    <w:rsid w:val="00362130"/>
    <w:rsid w:val="0036264F"/>
    <w:rsid w:val="00363D91"/>
    <w:rsid w:val="003641B8"/>
    <w:rsid w:val="00364EE4"/>
    <w:rsid w:val="003657D4"/>
    <w:rsid w:val="003670A8"/>
    <w:rsid w:val="003670C2"/>
    <w:rsid w:val="00367CE1"/>
    <w:rsid w:val="003717F1"/>
    <w:rsid w:val="00372884"/>
    <w:rsid w:val="00372D14"/>
    <w:rsid w:val="00372EB0"/>
    <w:rsid w:val="00377295"/>
    <w:rsid w:val="0038094B"/>
    <w:rsid w:val="00382560"/>
    <w:rsid w:val="00386339"/>
    <w:rsid w:val="00390279"/>
    <w:rsid w:val="00391846"/>
    <w:rsid w:val="00391C50"/>
    <w:rsid w:val="00392904"/>
    <w:rsid w:val="00393352"/>
    <w:rsid w:val="003935EC"/>
    <w:rsid w:val="00393800"/>
    <w:rsid w:val="00395442"/>
    <w:rsid w:val="003956AE"/>
    <w:rsid w:val="003965EC"/>
    <w:rsid w:val="00396797"/>
    <w:rsid w:val="00396F1E"/>
    <w:rsid w:val="0039766B"/>
    <w:rsid w:val="00397D22"/>
    <w:rsid w:val="003A015F"/>
    <w:rsid w:val="003A1FA6"/>
    <w:rsid w:val="003A35A5"/>
    <w:rsid w:val="003A6C29"/>
    <w:rsid w:val="003A6C3D"/>
    <w:rsid w:val="003A70F0"/>
    <w:rsid w:val="003B1D0C"/>
    <w:rsid w:val="003B3DA5"/>
    <w:rsid w:val="003B4F17"/>
    <w:rsid w:val="003B513B"/>
    <w:rsid w:val="003B6670"/>
    <w:rsid w:val="003B6A9E"/>
    <w:rsid w:val="003B6CBA"/>
    <w:rsid w:val="003B765A"/>
    <w:rsid w:val="003C0DB2"/>
    <w:rsid w:val="003C19BD"/>
    <w:rsid w:val="003C2252"/>
    <w:rsid w:val="003C2D5E"/>
    <w:rsid w:val="003C3F32"/>
    <w:rsid w:val="003C43DB"/>
    <w:rsid w:val="003C4958"/>
    <w:rsid w:val="003C4D33"/>
    <w:rsid w:val="003C6236"/>
    <w:rsid w:val="003C7101"/>
    <w:rsid w:val="003D0C2A"/>
    <w:rsid w:val="003D0D35"/>
    <w:rsid w:val="003D0FFB"/>
    <w:rsid w:val="003D2DCD"/>
    <w:rsid w:val="003D3767"/>
    <w:rsid w:val="003D4034"/>
    <w:rsid w:val="003D4168"/>
    <w:rsid w:val="003D4273"/>
    <w:rsid w:val="003D47F6"/>
    <w:rsid w:val="003D7E89"/>
    <w:rsid w:val="003E019D"/>
    <w:rsid w:val="003E49F5"/>
    <w:rsid w:val="003E4E58"/>
    <w:rsid w:val="003E706E"/>
    <w:rsid w:val="003E70FD"/>
    <w:rsid w:val="003F2A86"/>
    <w:rsid w:val="003F57AA"/>
    <w:rsid w:val="003F59D0"/>
    <w:rsid w:val="003F5DC8"/>
    <w:rsid w:val="003F7363"/>
    <w:rsid w:val="003F7952"/>
    <w:rsid w:val="003F7A72"/>
    <w:rsid w:val="00400797"/>
    <w:rsid w:val="00400E7C"/>
    <w:rsid w:val="00401DD6"/>
    <w:rsid w:val="004030A4"/>
    <w:rsid w:val="00403289"/>
    <w:rsid w:val="00403DF8"/>
    <w:rsid w:val="004058CD"/>
    <w:rsid w:val="00405D82"/>
    <w:rsid w:val="004073D6"/>
    <w:rsid w:val="004128C5"/>
    <w:rsid w:val="004135C6"/>
    <w:rsid w:val="004141CD"/>
    <w:rsid w:val="004142D4"/>
    <w:rsid w:val="0041564B"/>
    <w:rsid w:val="004170A1"/>
    <w:rsid w:val="00417367"/>
    <w:rsid w:val="0042164F"/>
    <w:rsid w:val="004231A1"/>
    <w:rsid w:val="0042440F"/>
    <w:rsid w:val="00425290"/>
    <w:rsid w:val="0042560C"/>
    <w:rsid w:val="00425A94"/>
    <w:rsid w:val="00425E30"/>
    <w:rsid w:val="00426A5A"/>
    <w:rsid w:val="004272D8"/>
    <w:rsid w:val="004272FD"/>
    <w:rsid w:val="0042797E"/>
    <w:rsid w:val="00427A5F"/>
    <w:rsid w:val="004330C3"/>
    <w:rsid w:val="00434BE8"/>
    <w:rsid w:val="0043650B"/>
    <w:rsid w:val="00436BAE"/>
    <w:rsid w:val="004374E0"/>
    <w:rsid w:val="00440204"/>
    <w:rsid w:val="004417EE"/>
    <w:rsid w:val="00443521"/>
    <w:rsid w:val="00443A10"/>
    <w:rsid w:val="00443B5A"/>
    <w:rsid w:val="00444F15"/>
    <w:rsid w:val="00445183"/>
    <w:rsid w:val="00445BF1"/>
    <w:rsid w:val="004464CA"/>
    <w:rsid w:val="00450DCB"/>
    <w:rsid w:val="0045164B"/>
    <w:rsid w:val="00453E6E"/>
    <w:rsid w:val="00455476"/>
    <w:rsid w:val="00460359"/>
    <w:rsid w:val="00460A93"/>
    <w:rsid w:val="0046315F"/>
    <w:rsid w:val="00463843"/>
    <w:rsid w:val="00464225"/>
    <w:rsid w:val="004650FD"/>
    <w:rsid w:val="00466C64"/>
    <w:rsid w:val="00470C48"/>
    <w:rsid w:val="00472CCA"/>
    <w:rsid w:val="00473971"/>
    <w:rsid w:val="004740A6"/>
    <w:rsid w:val="004766D6"/>
    <w:rsid w:val="004768DD"/>
    <w:rsid w:val="004774DD"/>
    <w:rsid w:val="00477F35"/>
    <w:rsid w:val="00481E90"/>
    <w:rsid w:val="0048347F"/>
    <w:rsid w:val="004839B3"/>
    <w:rsid w:val="0048445A"/>
    <w:rsid w:val="00484647"/>
    <w:rsid w:val="00484FFF"/>
    <w:rsid w:val="0048551B"/>
    <w:rsid w:val="00485699"/>
    <w:rsid w:val="004866E7"/>
    <w:rsid w:val="00486C2C"/>
    <w:rsid w:val="004875DD"/>
    <w:rsid w:val="00487B98"/>
    <w:rsid w:val="00490446"/>
    <w:rsid w:val="0049664B"/>
    <w:rsid w:val="004A06E7"/>
    <w:rsid w:val="004A17B8"/>
    <w:rsid w:val="004A6A17"/>
    <w:rsid w:val="004B0E94"/>
    <w:rsid w:val="004B3CA8"/>
    <w:rsid w:val="004B6458"/>
    <w:rsid w:val="004B709B"/>
    <w:rsid w:val="004B71AB"/>
    <w:rsid w:val="004B7890"/>
    <w:rsid w:val="004B7A68"/>
    <w:rsid w:val="004C1323"/>
    <w:rsid w:val="004C1631"/>
    <w:rsid w:val="004C2531"/>
    <w:rsid w:val="004C4BC9"/>
    <w:rsid w:val="004C511F"/>
    <w:rsid w:val="004C58EC"/>
    <w:rsid w:val="004C6BAD"/>
    <w:rsid w:val="004D0CB4"/>
    <w:rsid w:val="004D1686"/>
    <w:rsid w:val="004D27D2"/>
    <w:rsid w:val="004D5C0D"/>
    <w:rsid w:val="004D5F8E"/>
    <w:rsid w:val="004D6ACC"/>
    <w:rsid w:val="004D6E88"/>
    <w:rsid w:val="004E208E"/>
    <w:rsid w:val="004E3DDF"/>
    <w:rsid w:val="004E4198"/>
    <w:rsid w:val="004E4771"/>
    <w:rsid w:val="004E749B"/>
    <w:rsid w:val="004F1EFB"/>
    <w:rsid w:val="004F42CE"/>
    <w:rsid w:val="004F45F5"/>
    <w:rsid w:val="004F6D69"/>
    <w:rsid w:val="004F6E68"/>
    <w:rsid w:val="005026BC"/>
    <w:rsid w:val="005035E9"/>
    <w:rsid w:val="00503608"/>
    <w:rsid w:val="00503D39"/>
    <w:rsid w:val="00503EBB"/>
    <w:rsid w:val="005047CE"/>
    <w:rsid w:val="005048CB"/>
    <w:rsid w:val="00505EC6"/>
    <w:rsid w:val="005068E6"/>
    <w:rsid w:val="00510B3F"/>
    <w:rsid w:val="0051255B"/>
    <w:rsid w:val="005139D0"/>
    <w:rsid w:val="00513AAD"/>
    <w:rsid w:val="00515173"/>
    <w:rsid w:val="005158F8"/>
    <w:rsid w:val="005163EB"/>
    <w:rsid w:val="00522FD2"/>
    <w:rsid w:val="005232D5"/>
    <w:rsid w:val="00524732"/>
    <w:rsid w:val="0052513E"/>
    <w:rsid w:val="005257EA"/>
    <w:rsid w:val="005265E5"/>
    <w:rsid w:val="0052664E"/>
    <w:rsid w:val="00526843"/>
    <w:rsid w:val="00527514"/>
    <w:rsid w:val="00527EB3"/>
    <w:rsid w:val="0053033D"/>
    <w:rsid w:val="0053137D"/>
    <w:rsid w:val="005314D3"/>
    <w:rsid w:val="00531C46"/>
    <w:rsid w:val="00531CC7"/>
    <w:rsid w:val="00533854"/>
    <w:rsid w:val="00533CEA"/>
    <w:rsid w:val="005344D9"/>
    <w:rsid w:val="00534FC2"/>
    <w:rsid w:val="005354C2"/>
    <w:rsid w:val="0053562D"/>
    <w:rsid w:val="005359B1"/>
    <w:rsid w:val="00536490"/>
    <w:rsid w:val="005442E7"/>
    <w:rsid w:val="00544C5D"/>
    <w:rsid w:val="00544F96"/>
    <w:rsid w:val="0054539F"/>
    <w:rsid w:val="0054545E"/>
    <w:rsid w:val="00546719"/>
    <w:rsid w:val="00550967"/>
    <w:rsid w:val="00550D55"/>
    <w:rsid w:val="00550EE8"/>
    <w:rsid w:val="005514D0"/>
    <w:rsid w:val="00553093"/>
    <w:rsid w:val="00553AFA"/>
    <w:rsid w:val="005541E4"/>
    <w:rsid w:val="00556903"/>
    <w:rsid w:val="00556E7F"/>
    <w:rsid w:val="00557562"/>
    <w:rsid w:val="00560055"/>
    <w:rsid w:val="00560600"/>
    <w:rsid w:val="00560EEF"/>
    <w:rsid w:val="005621B4"/>
    <w:rsid w:val="0056345D"/>
    <w:rsid w:val="0056445B"/>
    <w:rsid w:val="00565A8E"/>
    <w:rsid w:val="005665C9"/>
    <w:rsid w:val="0056665B"/>
    <w:rsid w:val="00566EA6"/>
    <w:rsid w:val="0056724F"/>
    <w:rsid w:val="005678CE"/>
    <w:rsid w:val="005707A9"/>
    <w:rsid w:val="00570C55"/>
    <w:rsid w:val="005714DE"/>
    <w:rsid w:val="00574D31"/>
    <w:rsid w:val="00575843"/>
    <w:rsid w:val="0057738E"/>
    <w:rsid w:val="00577CE1"/>
    <w:rsid w:val="00577DC5"/>
    <w:rsid w:val="0058115A"/>
    <w:rsid w:val="00582658"/>
    <w:rsid w:val="00585E9F"/>
    <w:rsid w:val="005872F9"/>
    <w:rsid w:val="00587ED5"/>
    <w:rsid w:val="0059113B"/>
    <w:rsid w:val="005912E2"/>
    <w:rsid w:val="005916E4"/>
    <w:rsid w:val="005954CB"/>
    <w:rsid w:val="0059560E"/>
    <w:rsid w:val="005960F5"/>
    <w:rsid w:val="005A0709"/>
    <w:rsid w:val="005A0865"/>
    <w:rsid w:val="005A150D"/>
    <w:rsid w:val="005A311B"/>
    <w:rsid w:val="005A3268"/>
    <w:rsid w:val="005A356A"/>
    <w:rsid w:val="005A491A"/>
    <w:rsid w:val="005A492C"/>
    <w:rsid w:val="005A5EEC"/>
    <w:rsid w:val="005A6FB4"/>
    <w:rsid w:val="005A7357"/>
    <w:rsid w:val="005B05D5"/>
    <w:rsid w:val="005B241A"/>
    <w:rsid w:val="005B2C00"/>
    <w:rsid w:val="005B4EA5"/>
    <w:rsid w:val="005B533E"/>
    <w:rsid w:val="005B5794"/>
    <w:rsid w:val="005B597A"/>
    <w:rsid w:val="005B5B1D"/>
    <w:rsid w:val="005B693D"/>
    <w:rsid w:val="005B6E14"/>
    <w:rsid w:val="005B7058"/>
    <w:rsid w:val="005B7B6F"/>
    <w:rsid w:val="005C08C5"/>
    <w:rsid w:val="005C2065"/>
    <w:rsid w:val="005C44B4"/>
    <w:rsid w:val="005C4F6D"/>
    <w:rsid w:val="005C59FD"/>
    <w:rsid w:val="005C63A5"/>
    <w:rsid w:val="005C6BED"/>
    <w:rsid w:val="005C75AD"/>
    <w:rsid w:val="005C7ED2"/>
    <w:rsid w:val="005D01E8"/>
    <w:rsid w:val="005D146B"/>
    <w:rsid w:val="005D1A55"/>
    <w:rsid w:val="005D2009"/>
    <w:rsid w:val="005D329D"/>
    <w:rsid w:val="005D3C33"/>
    <w:rsid w:val="005D4335"/>
    <w:rsid w:val="005D47A5"/>
    <w:rsid w:val="005D4923"/>
    <w:rsid w:val="005D6898"/>
    <w:rsid w:val="005D7242"/>
    <w:rsid w:val="005E0BF6"/>
    <w:rsid w:val="005E1355"/>
    <w:rsid w:val="005E26BF"/>
    <w:rsid w:val="005E2CCD"/>
    <w:rsid w:val="005E47D5"/>
    <w:rsid w:val="005E61DE"/>
    <w:rsid w:val="005E6E5D"/>
    <w:rsid w:val="005E78F4"/>
    <w:rsid w:val="005F0A98"/>
    <w:rsid w:val="005F0BC7"/>
    <w:rsid w:val="005F1F1D"/>
    <w:rsid w:val="005F3209"/>
    <w:rsid w:val="005F332E"/>
    <w:rsid w:val="005F391F"/>
    <w:rsid w:val="005F3FAF"/>
    <w:rsid w:val="005F624F"/>
    <w:rsid w:val="005F7599"/>
    <w:rsid w:val="005F779D"/>
    <w:rsid w:val="00600ADB"/>
    <w:rsid w:val="006023C7"/>
    <w:rsid w:val="00603286"/>
    <w:rsid w:val="006053E9"/>
    <w:rsid w:val="00607436"/>
    <w:rsid w:val="00607D42"/>
    <w:rsid w:val="00607D74"/>
    <w:rsid w:val="00611678"/>
    <w:rsid w:val="00611D0C"/>
    <w:rsid w:val="00612821"/>
    <w:rsid w:val="00612BE2"/>
    <w:rsid w:val="00614B43"/>
    <w:rsid w:val="006152B8"/>
    <w:rsid w:val="006162F6"/>
    <w:rsid w:val="00621BCE"/>
    <w:rsid w:val="00621E3F"/>
    <w:rsid w:val="0062461D"/>
    <w:rsid w:val="006248DA"/>
    <w:rsid w:val="0062505E"/>
    <w:rsid w:val="00625132"/>
    <w:rsid w:val="00625708"/>
    <w:rsid w:val="0062591A"/>
    <w:rsid w:val="006266C3"/>
    <w:rsid w:val="00626B8B"/>
    <w:rsid w:val="00626BDF"/>
    <w:rsid w:val="00627B0D"/>
    <w:rsid w:val="00627D63"/>
    <w:rsid w:val="0063069A"/>
    <w:rsid w:val="00631279"/>
    <w:rsid w:val="00632B13"/>
    <w:rsid w:val="00633DF8"/>
    <w:rsid w:val="00634071"/>
    <w:rsid w:val="00634085"/>
    <w:rsid w:val="00634115"/>
    <w:rsid w:val="0063464D"/>
    <w:rsid w:val="006346C5"/>
    <w:rsid w:val="00634E0D"/>
    <w:rsid w:val="0063542B"/>
    <w:rsid w:val="00640FC4"/>
    <w:rsid w:val="00641F9F"/>
    <w:rsid w:val="006427B5"/>
    <w:rsid w:val="0064522F"/>
    <w:rsid w:val="00645C0E"/>
    <w:rsid w:val="006461D7"/>
    <w:rsid w:val="00646A42"/>
    <w:rsid w:val="00647AF3"/>
    <w:rsid w:val="0065019A"/>
    <w:rsid w:val="00650968"/>
    <w:rsid w:val="00650DAF"/>
    <w:rsid w:val="00651DC4"/>
    <w:rsid w:val="006522A1"/>
    <w:rsid w:val="0065438D"/>
    <w:rsid w:val="006551AA"/>
    <w:rsid w:val="00655D73"/>
    <w:rsid w:val="00655F3E"/>
    <w:rsid w:val="006569A5"/>
    <w:rsid w:val="006578D5"/>
    <w:rsid w:val="006602E4"/>
    <w:rsid w:val="0066036F"/>
    <w:rsid w:val="00660516"/>
    <w:rsid w:val="00660B50"/>
    <w:rsid w:val="00661C78"/>
    <w:rsid w:val="00667D82"/>
    <w:rsid w:val="00667FC5"/>
    <w:rsid w:val="00671CF6"/>
    <w:rsid w:val="00672AAE"/>
    <w:rsid w:val="006735EA"/>
    <w:rsid w:val="006743AA"/>
    <w:rsid w:val="00674739"/>
    <w:rsid w:val="006752AC"/>
    <w:rsid w:val="006777C5"/>
    <w:rsid w:val="00683F31"/>
    <w:rsid w:val="006846BF"/>
    <w:rsid w:val="0068658C"/>
    <w:rsid w:val="00686967"/>
    <w:rsid w:val="006877E0"/>
    <w:rsid w:val="00692691"/>
    <w:rsid w:val="00692E51"/>
    <w:rsid w:val="006941CE"/>
    <w:rsid w:val="00696E2E"/>
    <w:rsid w:val="006A1E6C"/>
    <w:rsid w:val="006A28E4"/>
    <w:rsid w:val="006A49F9"/>
    <w:rsid w:val="006A4D73"/>
    <w:rsid w:val="006A5496"/>
    <w:rsid w:val="006A5647"/>
    <w:rsid w:val="006A6686"/>
    <w:rsid w:val="006A66CB"/>
    <w:rsid w:val="006B0543"/>
    <w:rsid w:val="006B0817"/>
    <w:rsid w:val="006B0CE0"/>
    <w:rsid w:val="006B1078"/>
    <w:rsid w:val="006B1E7D"/>
    <w:rsid w:val="006B257E"/>
    <w:rsid w:val="006B2D4B"/>
    <w:rsid w:val="006B4325"/>
    <w:rsid w:val="006B4E71"/>
    <w:rsid w:val="006B5516"/>
    <w:rsid w:val="006B57AC"/>
    <w:rsid w:val="006B67D6"/>
    <w:rsid w:val="006C1908"/>
    <w:rsid w:val="006C1AA2"/>
    <w:rsid w:val="006C333A"/>
    <w:rsid w:val="006C3FDF"/>
    <w:rsid w:val="006C479A"/>
    <w:rsid w:val="006C59BC"/>
    <w:rsid w:val="006C634B"/>
    <w:rsid w:val="006C73D3"/>
    <w:rsid w:val="006C7F74"/>
    <w:rsid w:val="006D11DD"/>
    <w:rsid w:val="006D1895"/>
    <w:rsid w:val="006D1CD3"/>
    <w:rsid w:val="006D2019"/>
    <w:rsid w:val="006D3FE7"/>
    <w:rsid w:val="006D425C"/>
    <w:rsid w:val="006D494E"/>
    <w:rsid w:val="006D4D06"/>
    <w:rsid w:val="006D5849"/>
    <w:rsid w:val="006D5B2F"/>
    <w:rsid w:val="006D5DED"/>
    <w:rsid w:val="006D79FA"/>
    <w:rsid w:val="006E086F"/>
    <w:rsid w:val="006E11B4"/>
    <w:rsid w:val="006E6A81"/>
    <w:rsid w:val="006F1772"/>
    <w:rsid w:val="006F2A2A"/>
    <w:rsid w:val="006F3166"/>
    <w:rsid w:val="006F390D"/>
    <w:rsid w:val="006F4742"/>
    <w:rsid w:val="006F4B5E"/>
    <w:rsid w:val="006F4F57"/>
    <w:rsid w:val="006F5011"/>
    <w:rsid w:val="006F5ACE"/>
    <w:rsid w:val="006F5AF2"/>
    <w:rsid w:val="006F73AA"/>
    <w:rsid w:val="00700620"/>
    <w:rsid w:val="00701022"/>
    <w:rsid w:val="0070134F"/>
    <w:rsid w:val="007014EB"/>
    <w:rsid w:val="00702D65"/>
    <w:rsid w:val="007037FE"/>
    <w:rsid w:val="00703C46"/>
    <w:rsid w:val="00705D03"/>
    <w:rsid w:val="0070774A"/>
    <w:rsid w:val="007100B8"/>
    <w:rsid w:val="0071021D"/>
    <w:rsid w:val="007102A3"/>
    <w:rsid w:val="00711370"/>
    <w:rsid w:val="00711E5A"/>
    <w:rsid w:val="007131A1"/>
    <w:rsid w:val="007145E1"/>
    <w:rsid w:val="00714761"/>
    <w:rsid w:val="007150A2"/>
    <w:rsid w:val="007159B7"/>
    <w:rsid w:val="00717B9A"/>
    <w:rsid w:val="00722887"/>
    <w:rsid w:val="00723772"/>
    <w:rsid w:val="00723D07"/>
    <w:rsid w:val="007248CA"/>
    <w:rsid w:val="00725744"/>
    <w:rsid w:val="007260FC"/>
    <w:rsid w:val="007302F0"/>
    <w:rsid w:val="00731367"/>
    <w:rsid w:val="00731734"/>
    <w:rsid w:val="00731FEE"/>
    <w:rsid w:val="0073377F"/>
    <w:rsid w:val="00734A0E"/>
    <w:rsid w:val="0073799A"/>
    <w:rsid w:val="00737E67"/>
    <w:rsid w:val="0074158D"/>
    <w:rsid w:val="00743077"/>
    <w:rsid w:val="00743939"/>
    <w:rsid w:val="00745BA2"/>
    <w:rsid w:val="0074654C"/>
    <w:rsid w:val="007466B6"/>
    <w:rsid w:val="00750937"/>
    <w:rsid w:val="0075128E"/>
    <w:rsid w:val="0075144D"/>
    <w:rsid w:val="0075257F"/>
    <w:rsid w:val="00752DA3"/>
    <w:rsid w:val="0075320D"/>
    <w:rsid w:val="007549E0"/>
    <w:rsid w:val="0075722E"/>
    <w:rsid w:val="007578CA"/>
    <w:rsid w:val="00757A55"/>
    <w:rsid w:val="0076029B"/>
    <w:rsid w:val="007606BC"/>
    <w:rsid w:val="00760886"/>
    <w:rsid w:val="00760B11"/>
    <w:rsid w:val="007614DF"/>
    <w:rsid w:val="00761AD6"/>
    <w:rsid w:val="00761B44"/>
    <w:rsid w:val="00761FDC"/>
    <w:rsid w:val="0076520A"/>
    <w:rsid w:val="00766BA3"/>
    <w:rsid w:val="00767174"/>
    <w:rsid w:val="007673CD"/>
    <w:rsid w:val="00771CE1"/>
    <w:rsid w:val="00772128"/>
    <w:rsid w:val="0077305A"/>
    <w:rsid w:val="0077391D"/>
    <w:rsid w:val="007741FC"/>
    <w:rsid w:val="0077589C"/>
    <w:rsid w:val="00777ACA"/>
    <w:rsid w:val="00777B54"/>
    <w:rsid w:val="007805DF"/>
    <w:rsid w:val="007821C7"/>
    <w:rsid w:val="007824E1"/>
    <w:rsid w:val="007824E7"/>
    <w:rsid w:val="00783CB4"/>
    <w:rsid w:val="00784FAF"/>
    <w:rsid w:val="00785C40"/>
    <w:rsid w:val="00790665"/>
    <w:rsid w:val="00792873"/>
    <w:rsid w:val="00792A03"/>
    <w:rsid w:val="007958CF"/>
    <w:rsid w:val="007A4CD3"/>
    <w:rsid w:val="007A5294"/>
    <w:rsid w:val="007A66A7"/>
    <w:rsid w:val="007A7D8D"/>
    <w:rsid w:val="007B0127"/>
    <w:rsid w:val="007B0B09"/>
    <w:rsid w:val="007B0D95"/>
    <w:rsid w:val="007B2B25"/>
    <w:rsid w:val="007B376C"/>
    <w:rsid w:val="007B5553"/>
    <w:rsid w:val="007B6C8E"/>
    <w:rsid w:val="007B78D6"/>
    <w:rsid w:val="007C01B5"/>
    <w:rsid w:val="007C0355"/>
    <w:rsid w:val="007C1887"/>
    <w:rsid w:val="007C280B"/>
    <w:rsid w:val="007C2BBC"/>
    <w:rsid w:val="007C4592"/>
    <w:rsid w:val="007C4771"/>
    <w:rsid w:val="007C4AEB"/>
    <w:rsid w:val="007C503A"/>
    <w:rsid w:val="007C52A5"/>
    <w:rsid w:val="007C52C8"/>
    <w:rsid w:val="007C6F15"/>
    <w:rsid w:val="007C708F"/>
    <w:rsid w:val="007D0ADC"/>
    <w:rsid w:val="007D1590"/>
    <w:rsid w:val="007D1C13"/>
    <w:rsid w:val="007D3807"/>
    <w:rsid w:val="007D5459"/>
    <w:rsid w:val="007D67A4"/>
    <w:rsid w:val="007D71DE"/>
    <w:rsid w:val="007D74E2"/>
    <w:rsid w:val="007D76B3"/>
    <w:rsid w:val="007E0243"/>
    <w:rsid w:val="007E057A"/>
    <w:rsid w:val="007E069F"/>
    <w:rsid w:val="007E3122"/>
    <w:rsid w:val="007E34EF"/>
    <w:rsid w:val="007E39F3"/>
    <w:rsid w:val="007E3E77"/>
    <w:rsid w:val="007E41A0"/>
    <w:rsid w:val="007E4323"/>
    <w:rsid w:val="007E6B59"/>
    <w:rsid w:val="007E7C67"/>
    <w:rsid w:val="007F1A7F"/>
    <w:rsid w:val="007F2F39"/>
    <w:rsid w:val="007F3586"/>
    <w:rsid w:val="007F4BC0"/>
    <w:rsid w:val="007F7861"/>
    <w:rsid w:val="0080175F"/>
    <w:rsid w:val="008027D3"/>
    <w:rsid w:val="0080302C"/>
    <w:rsid w:val="008033DC"/>
    <w:rsid w:val="00803CE7"/>
    <w:rsid w:val="00804AC0"/>
    <w:rsid w:val="008074D4"/>
    <w:rsid w:val="00807AD8"/>
    <w:rsid w:val="00810267"/>
    <w:rsid w:val="00810500"/>
    <w:rsid w:val="0081293F"/>
    <w:rsid w:val="00812A42"/>
    <w:rsid w:val="00814AF6"/>
    <w:rsid w:val="00816AAA"/>
    <w:rsid w:val="00816F98"/>
    <w:rsid w:val="00817068"/>
    <w:rsid w:val="008175C8"/>
    <w:rsid w:val="00817FA8"/>
    <w:rsid w:val="0082054E"/>
    <w:rsid w:val="0082065F"/>
    <w:rsid w:val="00822045"/>
    <w:rsid w:val="00822840"/>
    <w:rsid w:val="00822B05"/>
    <w:rsid w:val="00822E4F"/>
    <w:rsid w:val="00823121"/>
    <w:rsid w:val="0082448D"/>
    <w:rsid w:val="00826689"/>
    <w:rsid w:val="00827802"/>
    <w:rsid w:val="00827DCD"/>
    <w:rsid w:val="00830673"/>
    <w:rsid w:val="008316E6"/>
    <w:rsid w:val="00835D62"/>
    <w:rsid w:val="008375A0"/>
    <w:rsid w:val="0083791C"/>
    <w:rsid w:val="00840295"/>
    <w:rsid w:val="008404C0"/>
    <w:rsid w:val="0084254E"/>
    <w:rsid w:val="00843D27"/>
    <w:rsid w:val="00844AC9"/>
    <w:rsid w:val="00844C2C"/>
    <w:rsid w:val="008457DB"/>
    <w:rsid w:val="00845985"/>
    <w:rsid w:val="00846592"/>
    <w:rsid w:val="008473E9"/>
    <w:rsid w:val="00847517"/>
    <w:rsid w:val="00850E88"/>
    <w:rsid w:val="008511A0"/>
    <w:rsid w:val="008511D9"/>
    <w:rsid w:val="00854B75"/>
    <w:rsid w:val="00855C50"/>
    <w:rsid w:val="00862CE6"/>
    <w:rsid w:val="008634F3"/>
    <w:rsid w:val="00864DCC"/>
    <w:rsid w:val="00867760"/>
    <w:rsid w:val="00867899"/>
    <w:rsid w:val="0087373B"/>
    <w:rsid w:val="008771CC"/>
    <w:rsid w:val="00881BB5"/>
    <w:rsid w:val="00881E9F"/>
    <w:rsid w:val="008820B4"/>
    <w:rsid w:val="008826A9"/>
    <w:rsid w:val="00885544"/>
    <w:rsid w:val="008868F8"/>
    <w:rsid w:val="00887EB7"/>
    <w:rsid w:val="0089022E"/>
    <w:rsid w:val="00891A8E"/>
    <w:rsid w:val="0089295C"/>
    <w:rsid w:val="00893ED3"/>
    <w:rsid w:val="0089474F"/>
    <w:rsid w:val="00894BDE"/>
    <w:rsid w:val="008952BB"/>
    <w:rsid w:val="0089643D"/>
    <w:rsid w:val="008A1742"/>
    <w:rsid w:val="008A2240"/>
    <w:rsid w:val="008A284C"/>
    <w:rsid w:val="008A2B5E"/>
    <w:rsid w:val="008A4B05"/>
    <w:rsid w:val="008A500C"/>
    <w:rsid w:val="008A61A6"/>
    <w:rsid w:val="008A6547"/>
    <w:rsid w:val="008A7F2E"/>
    <w:rsid w:val="008B07A0"/>
    <w:rsid w:val="008B14E0"/>
    <w:rsid w:val="008B18A6"/>
    <w:rsid w:val="008B30AE"/>
    <w:rsid w:val="008B30E9"/>
    <w:rsid w:val="008B328F"/>
    <w:rsid w:val="008B3D06"/>
    <w:rsid w:val="008B3E4D"/>
    <w:rsid w:val="008B4D59"/>
    <w:rsid w:val="008B6177"/>
    <w:rsid w:val="008B6428"/>
    <w:rsid w:val="008B678E"/>
    <w:rsid w:val="008B74FF"/>
    <w:rsid w:val="008C0967"/>
    <w:rsid w:val="008C1BD3"/>
    <w:rsid w:val="008C2762"/>
    <w:rsid w:val="008C442D"/>
    <w:rsid w:val="008C4943"/>
    <w:rsid w:val="008C6987"/>
    <w:rsid w:val="008D058C"/>
    <w:rsid w:val="008D2A4A"/>
    <w:rsid w:val="008D44BD"/>
    <w:rsid w:val="008D47E0"/>
    <w:rsid w:val="008D4FF7"/>
    <w:rsid w:val="008D58FE"/>
    <w:rsid w:val="008D686B"/>
    <w:rsid w:val="008D7E20"/>
    <w:rsid w:val="008E04D3"/>
    <w:rsid w:val="008E1D42"/>
    <w:rsid w:val="008E4456"/>
    <w:rsid w:val="008E4F31"/>
    <w:rsid w:val="008E5D97"/>
    <w:rsid w:val="008F1402"/>
    <w:rsid w:val="008F215D"/>
    <w:rsid w:val="008F28B1"/>
    <w:rsid w:val="008F300F"/>
    <w:rsid w:val="008F4221"/>
    <w:rsid w:val="008F503F"/>
    <w:rsid w:val="008F7B85"/>
    <w:rsid w:val="00900936"/>
    <w:rsid w:val="00901F29"/>
    <w:rsid w:val="00902EA9"/>
    <w:rsid w:val="0090540A"/>
    <w:rsid w:val="00905950"/>
    <w:rsid w:val="00905E90"/>
    <w:rsid w:val="009064F8"/>
    <w:rsid w:val="009066C2"/>
    <w:rsid w:val="00906796"/>
    <w:rsid w:val="00907D20"/>
    <w:rsid w:val="00910252"/>
    <w:rsid w:val="0091201D"/>
    <w:rsid w:val="009125E9"/>
    <w:rsid w:val="00913C66"/>
    <w:rsid w:val="0091424C"/>
    <w:rsid w:val="00914D33"/>
    <w:rsid w:val="00915527"/>
    <w:rsid w:val="00915944"/>
    <w:rsid w:val="009164DC"/>
    <w:rsid w:val="00916821"/>
    <w:rsid w:val="00917306"/>
    <w:rsid w:val="0092001E"/>
    <w:rsid w:val="00921CE9"/>
    <w:rsid w:val="0092386D"/>
    <w:rsid w:val="00923B7F"/>
    <w:rsid w:val="00924050"/>
    <w:rsid w:val="009249D8"/>
    <w:rsid w:val="00924D2B"/>
    <w:rsid w:val="00924F1D"/>
    <w:rsid w:val="00925FBD"/>
    <w:rsid w:val="00930973"/>
    <w:rsid w:val="00931DD9"/>
    <w:rsid w:val="00932AA6"/>
    <w:rsid w:val="0093473C"/>
    <w:rsid w:val="00934D9B"/>
    <w:rsid w:val="0093519C"/>
    <w:rsid w:val="00942E43"/>
    <w:rsid w:val="00943F2F"/>
    <w:rsid w:val="0094401E"/>
    <w:rsid w:val="00944861"/>
    <w:rsid w:val="0094546B"/>
    <w:rsid w:val="00945E24"/>
    <w:rsid w:val="00946333"/>
    <w:rsid w:val="0095119D"/>
    <w:rsid w:val="00952C47"/>
    <w:rsid w:val="00952DB2"/>
    <w:rsid w:val="00953C4C"/>
    <w:rsid w:val="00954D3C"/>
    <w:rsid w:val="00954FEB"/>
    <w:rsid w:val="00955988"/>
    <w:rsid w:val="00955B98"/>
    <w:rsid w:val="00956595"/>
    <w:rsid w:val="009566C4"/>
    <w:rsid w:val="0095738E"/>
    <w:rsid w:val="00957BBE"/>
    <w:rsid w:val="0096220D"/>
    <w:rsid w:val="0096383D"/>
    <w:rsid w:val="009646CE"/>
    <w:rsid w:val="0096513A"/>
    <w:rsid w:val="00965F7A"/>
    <w:rsid w:val="00966101"/>
    <w:rsid w:val="00966156"/>
    <w:rsid w:val="00967CD5"/>
    <w:rsid w:val="00970AA8"/>
    <w:rsid w:val="00970FE0"/>
    <w:rsid w:val="0097201D"/>
    <w:rsid w:val="009724A4"/>
    <w:rsid w:val="00972A54"/>
    <w:rsid w:val="00975023"/>
    <w:rsid w:val="009762C8"/>
    <w:rsid w:val="00976B9D"/>
    <w:rsid w:val="009776D6"/>
    <w:rsid w:val="00980DAA"/>
    <w:rsid w:val="00981015"/>
    <w:rsid w:val="00981FFE"/>
    <w:rsid w:val="00982585"/>
    <w:rsid w:val="009829D6"/>
    <w:rsid w:val="00982C95"/>
    <w:rsid w:val="00982FC8"/>
    <w:rsid w:val="009856FA"/>
    <w:rsid w:val="00985C1D"/>
    <w:rsid w:val="00986CB0"/>
    <w:rsid w:val="00991DC4"/>
    <w:rsid w:val="00992937"/>
    <w:rsid w:val="00992CE4"/>
    <w:rsid w:val="009931F6"/>
    <w:rsid w:val="00993695"/>
    <w:rsid w:val="00994A78"/>
    <w:rsid w:val="0099526E"/>
    <w:rsid w:val="00995C88"/>
    <w:rsid w:val="009967DB"/>
    <w:rsid w:val="00996D48"/>
    <w:rsid w:val="009A047F"/>
    <w:rsid w:val="009A19EA"/>
    <w:rsid w:val="009A24D9"/>
    <w:rsid w:val="009A2605"/>
    <w:rsid w:val="009A59C0"/>
    <w:rsid w:val="009A687E"/>
    <w:rsid w:val="009A74B4"/>
    <w:rsid w:val="009A797C"/>
    <w:rsid w:val="009A7E61"/>
    <w:rsid w:val="009B0575"/>
    <w:rsid w:val="009B15FE"/>
    <w:rsid w:val="009B2514"/>
    <w:rsid w:val="009B4DBF"/>
    <w:rsid w:val="009B503C"/>
    <w:rsid w:val="009B516B"/>
    <w:rsid w:val="009B5888"/>
    <w:rsid w:val="009B5C16"/>
    <w:rsid w:val="009B6539"/>
    <w:rsid w:val="009B68FE"/>
    <w:rsid w:val="009B6E05"/>
    <w:rsid w:val="009B71AC"/>
    <w:rsid w:val="009B7746"/>
    <w:rsid w:val="009C04B2"/>
    <w:rsid w:val="009C1542"/>
    <w:rsid w:val="009C165A"/>
    <w:rsid w:val="009C315D"/>
    <w:rsid w:val="009C33C2"/>
    <w:rsid w:val="009C3A9C"/>
    <w:rsid w:val="009C3D07"/>
    <w:rsid w:val="009D1685"/>
    <w:rsid w:val="009D2055"/>
    <w:rsid w:val="009D2BF3"/>
    <w:rsid w:val="009D3134"/>
    <w:rsid w:val="009D5CCE"/>
    <w:rsid w:val="009D5CEF"/>
    <w:rsid w:val="009D600B"/>
    <w:rsid w:val="009D6FAA"/>
    <w:rsid w:val="009D7CAC"/>
    <w:rsid w:val="009E2501"/>
    <w:rsid w:val="009E34A5"/>
    <w:rsid w:val="009E45BD"/>
    <w:rsid w:val="009E4671"/>
    <w:rsid w:val="009E4F68"/>
    <w:rsid w:val="009E6969"/>
    <w:rsid w:val="009F2587"/>
    <w:rsid w:val="009F32A8"/>
    <w:rsid w:val="009F3D40"/>
    <w:rsid w:val="009F466F"/>
    <w:rsid w:val="009F68D3"/>
    <w:rsid w:val="009F7661"/>
    <w:rsid w:val="00A0270A"/>
    <w:rsid w:val="00A02865"/>
    <w:rsid w:val="00A02FCE"/>
    <w:rsid w:val="00A0354C"/>
    <w:rsid w:val="00A03960"/>
    <w:rsid w:val="00A03F50"/>
    <w:rsid w:val="00A042ED"/>
    <w:rsid w:val="00A046FA"/>
    <w:rsid w:val="00A04FB3"/>
    <w:rsid w:val="00A0506B"/>
    <w:rsid w:val="00A052E2"/>
    <w:rsid w:val="00A072D3"/>
    <w:rsid w:val="00A105A6"/>
    <w:rsid w:val="00A117D7"/>
    <w:rsid w:val="00A121AD"/>
    <w:rsid w:val="00A12C5A"/>
    <w:rsid w:val="00A135D3"/>
    <w:rsid w:val="00A1383A"/>
    <w:rsid w:val="00A13851"/>
    <w:rsid w:val="00A1432C"/>
    <w:rsid w:val="00A14C0D"/>
    <w:rsid w:val="00A150A7"/>
    <w:rsid w:val="00A16363"/>
    <w:rsid w:val="00A20A37"/>
    <w:rsid w:val="00A21FF2"/>
    <w:rsid w:val="00A22F18"/>
    <w:rsid w:val="00A23552"/>
    <w:rsid w:val="00A236E8"/>
    <w:rsid w:val="00A237A4"/>
    <w:rsid w:val="00A23AC8"/>
    <w:rsid w:val="00A240D9"/>
    <w:rsid w:val="00A24681"/>
    <w:rsid w:val="00A25E38"/>
    <w:rsid w:val="00A2636B"/>
    <w:rsid w:val="00A267B8"/>
    <w:rsid w:val="00A30DEB"/>
    <w:rsid w:val="00A33516"/>
    <w:rsid w:val="00A345C5"/>
    <w:rsid w:val="00A373EB"/>
    <w:rsid w:val="00A374B7"/>
    <w:rsid w:val="00A37736"/>
    <w:rsid w:val="00A41B8A"/>
    <w:rsid w:val="00A424AD"/>
    <w:rsid w:val="00A44681"/>
    <w:rsid w:val="00A45614"/>
    <w:rsid w:val="00A458F6"/>
    <w:rsid w:val="00A52318"/>
    <w:rsid w:val="00A5484A"/>
    <w:rsid w:val="00A55039"/>
    <w:rsid w:val="00A55374"/>
    <w:rsid w:val="00A55486"/>
    <w:rsid w:val="00A56748"/>
    <w:rsid w:val="00A567A2"/>
    <w:rsid w:val="00A56896"/>
    <w:rsid w:val="00A57132"/>
    <w:rsid w:val="00A574F5"/>
    <w:rsid w:val="00A60416"/>
    <w:rsid w:val="00A609F0"/>
    <w:rsid w:val="00A60C3F"/>
    <w:rsid w:val="00A6339A"/>
    <w:rsid w:val="00A65A40"/>
    <w:rsid w:val="00A65C1D"/>
    <w:rsid w:val="00A71B2C"/>
    <w:rsid w:val="00A71C60"/>
    <w:rsid w:val="00A73407"/>
    <w:rsid w:val="00A73CEB"/>
    <w:rsid w:val="00A744F5"/>
    <w:rsid w:val="00A74A7A"/>
    <w:rsid w:val="00A74EE5"/>
    <w:rsid w:val="00A779B6"/>
    <w:rsid w:val="00A80364"/>
    <w:rsid w:val="00A80554"/>
    <w:rsid w:val="00A80DC2"/>
    <w:rsid w:val="00A81152"/>
    <w:rsid w:val="00A82965"/>
    <w:rsid w:val="00A82DE5"/>
    <w:rsid w:val="00A83B2F"/>
    <w:rsid w:val="00A84E93"/>
    <w:rsid w:val="00A84FCC"/>
    <w:rsid w:val="00A85C55"/>
    <w:rsid w:val="00A85CD7"/>
    <w:rsid w:val="00A87728"/>
    <w:rsid w:val="00A87C52"/>
    <w:rsid w:val="00A87CE3"/>
    <w:rsid w:val="00A87FF1"/>
    <w:rsid w:val="00A902C5"/>
    <w:rsid w:val="00A91F89"/>
    <w:rsid w:val="00A9207D"/>
    <w:rsid w:val="00A93C12"/>
    <w:rsid w:val="00A946A3"/>
    <w:rsid w:val="00AA04DE"/>
    <w:rsid w:val="00AA0BFA"/>
    <w:rsid w:val="00AA0D09"/>
    <w:rsid w:val="00AA4579"/>
    <w:rsid w:val="00AA7626"/>
    <w:rsid w:val="00AA7653"/>
    <w:rsid w:val="00AA7E04"/>
    <w:rsid w:val="00AB0168"/>
    <w:rsid w:val="00AB03AD"/>
    <w:rsid w:val="00AB177B"/>
    <w:rsid w:val="00AB3BDD"/>
    <w:rsid w:val="00AB3EAA"/>
    <w:rsid w:val="00AB55E4"/>
    <w:rsid w:val="00AC04BE"/>
    <w:rsid w:val="00AC21A1"/>
    <w:rsid w:val="00AC379A"/>
    <w:rsid w:val="00AC3CCF"/>
    <w:rsid w:val="00AC4431"/>
    <w:rsid w:val="00AC5630"/>
    <w:rsid w:val="00AD04C7"/>
    <w:rsid w:val="00AD07A4"/>
    <w:rsid w:val="00AD427F"/>
    <w:rsid w:val="00AD4512"/>
    <w:rsid w:val="00AD70AE"/>
    <w:rsid w:val="00AD7B07"/>
    <w:rsid w:val="00AE131C"/>
    <w:rsid w:val="00AE1E6B"/>
    <w:rsid w:val="00AE5C44"/>
    <w:rsid w:val="00AE6AB2"/>
    <w:rsid w:val="00AE7817"/>
    <w:rsid w:val="00AE7A0F"/>
    <w:rsid w:val="00AF0455"/>
    <w:rsid w:val="00AF0BBC"/>
    <w:rsid w:val="00AF12C8"/>
    <w:rsid w:val="00AF1DF4"/>
    <w:rsid w:val="00AF3AA0"/>
    <w:rsid w:val="00AF4601"/>
    <w:rsid w:val="00AF6034"/>
    <w:rsid w:val="00AF64D6"/>
    <w:rsid w:val="00B004DD"/>
    <w:rsid w:val="00B0232D"/>
    <w:rsid w:val="00B02BC8"/>
    <w:rsid w:val="00B03AF6"/>
    <w:rsid w:val="00B04704"/>
    <w:rsid w:val="00B05546"/>
    <w:rsid w:val="00B07A5C"/>
    <w:rsid w:val="00B10038"/>
    <w:rsid w:val="00B1011A"/>
    <w:rsid w:val="00B118A3"/>
    <w:rsid w:val="00B120D8"/>
    <w:rsid w:val="00B12313"/>
    <w:rsid w:val="00B12922"/>
    <w:rsid w:val="00B14518"/>
    <w:rsid w:val="00B14E06"/>
    <w:rsid w:val="00B15F30"/>
    <w:rsid w:val="00B20E74"/>
    <w:rsid w:val="00B215D1"/>
    <w:rsid w:val="00B22F2E"/>
    <w:rsid w:val="00B2458B"/>
    <w:rsid w:val="00B2727B"/>
    <w:rsid w:val="00B275EA"/>
    <w:rsid w:val="00B300A0"/>
    <w:rsid w:val="00B30635"/>
    <w:rsid w:val="00B327C8"/>
    <w:rsid w:val="00B341C0"/>
    <w:rsid w:val="00B356D6"/>
    <w:rsid w:val="00B35779"/>
    <w:rsid w:val="00B3719E"/>
    <w:rsid w:val="00B40C3D"/>
    <w:rsid w:val="00B420D3"/>
    <w:rsid w:val="00B43081"/>
    <w:rsid w:val="00B431A7"/>
    <w:rsid w:val="00B432FD"/>
    <w:rsid w:val="00B43E6A"/>
    <w:rsid w:val="00B43EC9"/>
    <w:rsid w:val="00B4591B"/>
    <w:rsid w:val="00B47067"/>
    <w:rsid w:val="00B51BF6"/>
    <w:rsid w:val="00B5626B"/>
    <w:rsid w:val="00B57C42"/>
    <w:rsid w:val="00B61126"/>
    <w:rsid w:val="00B6335B"/>
    <w:rsid w:val="00B63B7C"/>
    <w:rsid w:val="00B657A0"/>
    <w:rsid w:val="00B662E3"/>
    <w:rsid w:val="00B67148"/>
    <w:rsid w:val="00B679E0"/>
    <w:rsid w:val="00B702F3"/>
    <w:rsid w:val="00B709C7"/>
    <w:rsid w:val="00B70A58"/>
    <w:rsid w:val="00B7241F"/>
    <w:rsid w:val="00B726AA"/>
    <w:rsid w:val="00B72CEF"/>
    <w:rsid w:val="00B754D2"/>
    <w:rsid w:val="00B76D8B"/>
    <w:rsid w:val="00B8212F"/>
    <w:rsid w:val="00B8246D"/>
    <w:rsid w:val="00B8360D"/>
    <w:rsid w:val="00B83733"/>
    <w:rsid w:val="00B85FFF"/>
    <w:rsid w:val="00B860D9"/>
    <w:rsid w:val="00B868B4"/>
    <w:rsid w:val="00B86918"/>
    <w:rsid w:val="00B87EB4"/>
    <w:rsid w:val="00B90A4C"/>
    <w:rsid w:val="00B92548"/>
    <w:rsid w:val="00B93E2B"/>
    <w:rsid w:val="00B95209"/>
    <w:rsid w:val="00B96878"/>
    <w:rsid w:val="00B97488"/>
    <w:rsid w:val="00BA0DCD"/>
    <w:rsid w:val="00BA430B"/>
    <w:rsid w:val="00BA6775"/>
    <w:rsid w:val="00BA7313"/>
    <w:rsid w:val="00BA7378"/>
    <w:rsid w:val="00BB06F6"/>
    <w:rsid w:val="00BB1628"/>
    <w:rsid w:val="00BB2E23"/>
    <w:rsid w:val="00BB3581"/>
    <w:rsid w:val="00BB49D8"/>
    <w:rsid w:val="00BB4F20"/>
    <w:rsid w:val="00BB5D3B"/>
    <w:rsid w:val="00BB6B9C"/>
    <w:rsid w:val="00BB74BE"/>
    <w:rsid w:val="00BB76F8"/>
    <w:rsid w:val="00BC4467"/>
    <w:rsid w:val="00BC4AFA"/>
    <w:rsid w:val="00BC7554"/>
    <w:rsid w:val="00BD00BB"/>
    <w:rsid w:val="00BD01F1"/>
    <w:rsid w:val="00BD0382"/>
    <w:rsid w:val="00BD06C4"/>
    <w:rsid w:val="00BD14C7"/>
    <w:rsid w:val="00BD2969"/>
    <w:rsid w:val="00BD419A"/>
    <w:rsid w:val="00BD531B"/>
    <w:rsid w:val="00BD5F91"/>
    <w:rsid w:val="00BD6143"/>
    <w:rsid w:val="00BD64D5"/>
    <w:rsid w:val="00BD70ED"/>
    <w:rsid w:val="00BD7407"/>
    <w:rsid w:val="00BD7E35"/>
    <w:rsid w:val="00BD7F5A"/>
    <w:rsid w:val="00BE1B9F"/>
    <w:rsid w:val="00BE21A1"/>
    <w:rsid w:val="00BE3053"/>
    <w:rsid w:val="00BE3C7F"/>
    <w:rsid w:val="00BE46AE"/>
    <w:rsid w:val="00BF0E51"/>
    <w:rsid w:val="00BF0EED"/>
    <w:rsid w:val="00BF3972"/>
    <w:rsid w:val="00BF3B71"/>
    <w:rsid w:val="00BF552B"/>
    <w:rsid w:val="00BF555F"/>
    <w:rsid w:val="00BF56CE"/>
    <w:rsid w:val="00BF596D"/>
    <w:rsid w:val="00BF6201"/>
    <w:rsid w:val="00BF6A93"/>
    <w:rsid w:val="00BF7FE5"/>
    <w:rsid w:val="00C01150"/>
    <w:rsid w:val="00C02B3C"/>
    <w:rsid w:val="00C042FE"/>
    <w:rsid w:val="00C0497E"/>
    <w:rsid w:val="00C0630C"/>
    <w:rsid w:val="00C06364"/>
    <w:rsid w:val="00C07584"/>
    <w:rsid w:val="00C079D0"/>
    <w:rsid w:val="00C10817"/>
    <w:rsid w:val="00C128A7"/>
    <w:rsid w:val="00C133F8"/>
    <w:rsid w:val="00C13D23"/>
    <w:rsid w:val="00C149D6"/>
    <w:rsid w:val="00C15473"/>
    <w:rsid w:val="00C16664"/>
    <w:rsid w:val="00C16969"/>
    <w:rsid w:val="00C16F66"/>
    <w:rsid w:val="00C17A1C"/>
    <w:rsid w:val="00C200D5"/>
    <w:rsid w:val="00C20EB4"/>
    <w:rsid w:val="00C22CA5"/>
    <w:rsid w:val="00C26BF2"/>
    <w:rsid w:val="00C27444"/>
    <w:rsid w:val="00C27B27"/>
    <w:rsid w:val="00C27EEC"/>
    <w:rsid w:val="00C300BC"/>
    <w:rsid w:val="00C30617"/>
    <w:rsid w:val="00C30D2D"/>
    <w:rsid w:val="00C31F2C"/>
    <w:rsid w:val="00C32879"/>
    <w:rsid w:val="00C33A56"/>
    <w:rsid w:val="00C340B1"/>
    <w:rsid w:val="00C3442E"/>
    <w:rsid w:val="00C36ECE"/>
    <w:rsid w:val="00C374B1"/>
    <w:rsid w:val="00C3786B"/>
    <w:rsid w:val="00C37B47"/>
    <w:rsid w:val="00C4509B"/>
    <w:rsid w:val="00C4525C"/>
    <w:rsid w:val="00C457B4"/>
    <w:rsid w:val="00C46B9C"/>
    <w:rsid w:val="00C46BAF"/>
    <w:rsid w:val="00C47EB9"/>
    <w:rsid w:val="00C50246"/>
    <w:rsid w:val="00C50FCF"/>
    <w:rsid w:val="00C51AA0"/>
    <w:rsid w:val="00C51AA1"/>
    <w:rsid w:val="00C5425A"/>
    <w:rsid w:val="00C548ED"/>
    <w:rsid w:val="00C56659"/>
    <w:rsid w:val="00C567BA"/>
    <w:rsid w:val="00C5695F"/>
    <w:rsid w:val="00C56D2A"/>
    <w:rsid w:val="00C56F9D"/>
    <w:rsid w:val="00C57711"/>
    <w:rsid w:val="00C578E3"/>
    <w:rsid w:val="00C60505"/>
    <w:rsid w:val="00C60768"/>
    <w:rsid w:val="00C60950"/>
    <w:rsid w:val="00C63874"/>
    <w:rsid w:val="00C6440E"/>
    <w:rsid w:val="00C6506A"/>
    <w:rsid w:val="00C664F7"/>
    <w:rsid w:val="00C66E00"/>
    <w:rsid w:val="00C6789C"/>
    <w:rsid w:val="00C7159B"/>
    <w:rsid w:val="00C72785"/>
    <w:rsid w:val="00C75214"/>
    <w:rsid w:val="00C75C25"/>
    <w:rsid w:val="00C7656C"/>
    <w:rsid w:val="00C77302"/>
    <w:rsid w:val="00C779B4"/>
    <w:rsid w:val="00C80C0E"/>
    <w:rsid w:val="00C80FB3"/>
    <w:rsid w:val="00C819C6"/>
    <w:rsid w:val="00C81A50"/>
    <w:rsid w:val="00C81BD1"/>
    <w:rsid w:val="00C82D07"/>
    <w:rsid w:val="00C84932"/>
    <w:rsid w:val="00C84FA9"/>
    <w:rsid w:val="00C85906"/>
    <w:rsid w:val="00C85AFB"/>
    <w:rsid w:val="00C85D1B"/>
    <w:rsid w:val="00C86109"/>
    <w:rsid w:val="00C87690"/>
    <w:rsid w:val="00C90C95"/>
    <w:rsid w:val="00C9100E"/>
    <w:rsid w:val="00C92112"/>
    <w:rsid w:val="00C92BFA"/>
    <w:rsid w:val="00C934F6"/>
    <w:rsid w:val="00C93F2F"/>
    <w:rsid w:val="00C941BB"/>
    <w:rsid w:val="00C94BF4"/>
    <w:rsid w:val="00C94EDD"/>
    <w:rsid w:val="00C95156"/>
    <w:rsid w:val="00C95528"/>
    <w:rsid w:val="00C97053"/>
    <w:rsid w:val="00CA083C"/>
    <w:rsid w:val="00CA0F63"/>
    <w:rsid w:val="00CA19AE"/>
    <w:rsid w:val="00CA50FF"/>
    <w:rsid w:val="00CA5607"/>
    <w:rsid w:val="00CA6808"/>
    <w:rsid w:val="00CA7B14"/>
    <w:rsid w:val="00CB128B"/>
    <w:rsid w:val="00CB1E8C"/>
    <w:rsid w:val="00CB4E52"/>
    <w:rsid w:val="00CB5C68"/>
    <w:rsid w:val="00CC0EFC"/>
    <w:rsid w:val="00CC1820"/>
    <w:rsid w:val="00CC29E4"/>
    <w:rsid w:val="00CC42BF"/>
    <w:rsid w:val="00CC45B3"/>
    <w:rsid w:val="00CC625A"/>
    <w:rsid w:val="00CD054D"/>
    <w:rsid w:val="00CD32C4"/>
    <w:rsid w:val="00CD5525"/>
    <w:rsid w:val="00CD73DB"/>
    <w:rsid w:val="00CD79D7"/>
    <w:rsid w:val="00CE0775"/>
    <w:rsid w:val="00CE08FC"/>
    <w:rsid w:val="00CE1419"/>
    <w:rsid w:val="00CE1466"/>
    <w:rsid w:val="00CE37A9"/>
    <w:rsid w:val="00CE493E"/>
    <w:rsid w:val="00CE4B6E"/>
    <w:rsid w:val="00CE590D"/>
    <w:rsid w:val="00CE6BCC"/>
    <w:rsid w:val="00CE737A"/>
    <w:rsid w:val="00CF0789"/>
    <w:rsid w:val="00CF100A"/>
    <w:rsid w:val="00CF1D92"/>
    <w:rsid w:val="00CF24A7"/>
    <w:rsid w:val="00CF3487"/>
    <w:rsid w:val="00CF3F70"/>
    <w:rsid w:val="00CF48C9"/>
    <w:rsid w:val="00CF51A5"/>
    <w:rsid w:val="00CF7941"/>
    <w:rsid w:val="00D001DE"/>
    <w:rsid w:val="00D0348E"/>
    <w:rsid w:val="00D03B75"/>
    <w:rsid w:val="00D04681"/>
    <w:rsid w:val="00D05493"/>
    <w:rsid w:val="00D05BCA"/>
    <w:rsid w:val="00D05DB7"/>
    <w:rsid w:val="00D07518"/>
    <w:rsid w:val="00D10BD1"/>
    <w:rsid w:val="00D11ED2"/>
    <w:rsid w:val="00D13090"/>
    <w:rsid w:val="00D14249"/>
    <w:rsid w:val="00D142EB"/>
    <w:rsid w:val="00D152B3"/>
    <w:rsid w:val="00D16DC6"/>
    <w:rsid w:val="00D2095D"/>
    <w:rsid w:val="00D22045"/>
    <w:rsid w:val="00D23906"/>
    <w:rsid w:val="00D23B6D"/>
    <w:rsid w:val="00D23E77"/>
    <w:rsid w:val="00D251E1"/>
    <w:rsid w:val="00D25787"/>
    <w:rsid w:val="00D25A94"/>
    <w:rsid w:val="00D276AC"/>
    <w:rsid w:val="00D3020B"/>
    <w:rsid w:val="00D30322"/>
    <w:rsid w:val="00D30AAE"/>
    <w:rsid w:val="00D32487"/>
    <w:rsid w:val="00D33755"/>
    <w:rsid w:val="00D33D7D"/>
    <w:rsid w:val="00D34782"/>
    <w:rsid w:val="00D34D97"/>
    <w:rsid w:val="00D36478"/>
    <w:rsid w:val="00D41E73"/>
    <w:rsid w:val="00D44A68"/>
    <w:rsid w:val="00D44D95"/>
    <w:rsid w:val="00D450D2"/>
    <w:rsid w:val="00D45C5C"/>
    <w:rsid w:val="00D46E1F"/>
    <w:rsid w:val="00D46E51"/>
    <w:rsid w:val="00D504F1"/>
    <w:rsid w:val="00D52566"/>
    <w:rsid w:val="00D52C6B"/>
    <w:rsid w:val="00D57A7D"/>
    <w:rsid w:val="00D57DB7"/>
    <w:rsid w:val="00D60F11"/>
    <w:rsid w:val="00D62E64"/>
    <w:rsid w:val="00D633A8"/>
    <w:rsid w:val="00D63676"/>
    <w:rsid w:val="00D63F0E"/>
    <w:rsid w:val="00D64FAC"/>
    <w:rsid w:val="00D66F2B"/>
    <w:rsid w:val="00D6711B"/>
    <w:rsid w:val="00D70BBD"/>
    <w:rsid w:val="00D717A6"/>
    <w:rsid w:val="00D73716"/>
    <w:rsid w:val="00D73A86"/>
    <w:rsid w:val="00D74DD7"/>
    <w:rsid w:val="00D76693"/>
    <w:rsid w:val="00D77B37"/>
    <w:rsid w:val="00D77EBE"/>
    <w:rsid w:val="00D8157A"/>
    <w:rsid w:val="00D82711"/>
    <w:rsid w:val="00D84D1D"/>
    <w:rsid w:val="00D86105"/>
    <w:rsid w:val="00D86594"/>
    <w:rsid w:val="00D86C82"/>
    <w:rsid w:val="00D8719E"/>
    <w:rsid w:val="00D877EC"/>
    <w:rsid w:val="00D91189"/>
    <w:rsid w:val="00D917CA"/>
    <w:rsid w:val="00D91BF5"/>
    <w:rsid w:val="00D93369"/>
    <w:rsid w:val="00D93964"/>
    <w:rsid w:val="00D9436C"/>
    <w:rsid w:val="00D9503E"/>
    <w:rsid w:val="00D951EE"/>
    <w:rsid w:val="00D954B8"/>
    <w:rsid w:val="00D97E28"/>
    <w:rsid w:val="00DA34FE"/>
    <w:rsid w:val="00DA3BA2"/>
    <w:rsid w:val="00DA44B0"/>
    <w:rsid w:val="00DA5133"/>
    <w:rsid w:val="00DA53C0"/>
    <w:rsid w:val="00DA6C19"/>
    <w:rsid w:val="00DB1201"/>
    <w:rsid w:val="00DB1DAC"/>
    <w:rsid w:val="00DB25A6"/>
    <w:rsid w:val="00DB40EC"/>
    <w:rsid w:val="00DB45EB"/>
    <w:rsid w:val="00DB55EB"/>
    <w:rsid w:val="00DB6E32"/>
    <w:rsid w:val="00DC059C"/>
    <w:rsid w:val="00DC0EA1"/>
    <w:rsid w:val="00DC1B2E"/>
    <w:rsid w:val="00DC4A8A"/>
    <w:rsid w:val="00DC53EE"/>
    <w:rsid w:val="00DC6CD6"/>
    <w:rsid w:val="00DC6DE7"/>
    <w:rsid w:val="00DC7F5A"/>
    <w:rsid w:val="00DD0006"/>
    <w:rsid w:val="00DD1B70"/>
    <w:rsid w:val="00DD3D90"/>
    <w:rsid w:val="00DD3FAA"/>
    <w:rsid w:val="00DD4784"/>
    <w:rsid w:val="00DD4B27"/>
    <w:rsid w:val="00DD6748"/>
    <w:rsid w:val="00DE0C8B"/>
    <w:rsid w:val="00DE1612"/>
    <w:rsid w:val="00DE241E"/>
    <w:rsid w:val="00DE26B7"/>
    <w:rsid w:val="00DE3E5C"/>
    <w:rsid w:val="00DE7C42"/>
    <w:rsid w:val="00DF266D"/>
    <w:rsid w:val="00DF3174"/>
    <w:rsid w:val="00DF49C5"/>
    <w:rsid w:val="00DF7027"/>
    <w:rsid w:val="00DF7465"/>
    <w:rsid w:val="00E00B59"/>
    <w:rsid w:val="00E01075"/>
    <w:rsid w:val="00E01B60"/>
    <w:rsid w:val="00E02030"/>
    <w:rsid w:val="00E037EA"/>
    <w:rsid w:val="00E03BF5"/>
    <w:rsid w:val="00E04861"/>
    <w:rsid w:val="00E04EE8"/>
    <w:rsid w:val="00E06E3D"/>
    <w:rsid w:val="00E0745B"/>
    <w:rsid w:val="00E07E42"/>
    <w:rsid w:val="00E101DE"/>
    <w:rsid w:val="00E11DA6"/>
    <w:rsid w:val="00E11E5E"/>
    <w:rsid w:val="00E12D1A"/>
    <w:rsid w:val="00E133D4"/>
    <w:rsid w:val="00E1452C"/>
    <w:rsid w:val="00E15D71"/>
    <w:rsid w:val="00E1602D"/>
    <w:rsid w:val="00E161A1"/>
    <w:rsid w:val="00E172D4"/>
    <w:rsid w:val="00E23981"/>
    <w:rsid w:val="00E23FB7"/>
    <w:rsid w:val="00E24C44"/>
    <w:rsid w:val="00E25472"/>
    <w:rsid w:val="00E25BEC"/>
    <w:rsid w:val="00E26158"/>
    <w:rsid w:val="00E26261"/>
    <w:rsid w:val="00E301BD"/>
    <w:rsid w:val="00E3112D"/>
    <w:rsid w:val="00E31363"/>
    <w:rsid w:val="00E32797"/>
    <w:rsid w:val="00E338E3"/>
    <w:rsid w:val="00E33907"/>
    <w:rsid w:val="00E343FC"/>
    <w:rsid w:val="00E3476D"/>
    <w:rsid w:val="00E36DCA"/>
    <w:rsid w:val="00E372C7"/>
    <w:rsid w:val="00E40B6B"/>
    <w:rsid w:val="00E44A86"/>
    <w:rsid w:val="00E45246"/>
    <w:rsid w:val="00E45B56"/>
    <w:rsid w:val="00E46B92"/>
    <w:rsid w:val="00E46DE7"/>
    <w:rsid w:val="00E471FE"/>
    <w:rsid w:val="00E47488"/>
    <w:rsid w:val="00E47495"/>
    <w:rsid w:val="00E4769A"/>
    <w:rsid w:val="00E50BB1"/>
    <w:rsid w:val="00E51572"/>
    <w:rsid w:val="00E532A2"/>
    <w:rsid w:val="00E53BEB"/>
    <w:rsid w:val="00E54B7B"/>
    <w:rsid w:val="00E55061"/>
    <w:rsid w:val="00E55404"/>
    <w:rsid w:val="00E55952"/>
    <w:rsid w:val="00E56008"/>
    <w:rsid w:val="00E56C51"/>
    <w:rsid w:val="00E60287"/>
    <w:rsid w:val="00E603A0"/>
    <w:rsid w:val="00E62A42"/>
    <w:rsid w:val="00E63829"/>
    <w:rsid w:val="00E64933"/>
    <w:rsid w:val="00E651D9"/>
    <w:rsid w:val="00E65EB8"/>
    <w:rsid w:val="00E66363"/>
    <w:rsid w:val="00E66427"/>
    <w:rsid w:val="00E67B5E"/>
    <w:rsid w:val="00E70AC2"/>
    <w:rsid w:val="00E71F31"/>
    <w:rsid w:val="00E726CE"/>
    <w:rsid w:val="00E72B5B"/>
    <w:rsid w:val="00E72CB3"/>
    <w:rsid w:val="00E738EB"/>
    <w:rsid w:val="00E744F8"/>
    <w:rsid w:val="00E74F55"/>
    <w:rsid w:val="00E756F2"/>
    <w:rsid w:val="00E77948"/>
    <w:rsid w:val="00E84AF0"/>
    <w:rsid w:val="00E85C47"/>
    <w:rsid w:val="00E86473"/>
    <w:rsid w:val="00E93368"/>
    <w:rsid w:val="00E94AFD"/>
    <w:rsid w:val="00E94FD9"/>
    <w:rsid w:val="00E950D3"/>
    <w:rsid w:val="00E95241"/>
    <w:rsid w:val="00E95BCE"/>
    <w:rsid w:val="00EA0322"/>
    <w:rsid w:val="00EA172B"/>
    <w:rsid w:val="00EA22B2"/>
    <w:rsid w:val="00EA38E3"/>
    <w:rsid w:val="00EA3925"/>
    <w:rsid w:val="00EA3CF6"/>
    <w:rsid w:val="00EA53B9"/>
    <w:rsid w:val="00EA6C89"/>
    <w:rsid w:val="00EA7F84"/>
    <w:rsid w:val="00EB1859"/>
    <w:rsid w:val="00EB1CD4"/>
    <w:rsid w:val="00EB2539"/>
    <w:rsid w:val="00EB5C63"/>
    <w:rsid w:val="00EC0DCA"/>
    <w:rsid w:val="00EC0E0C"/>
    <w:rsid w:val="00EC1091"/>
    <w:rsid w:val="00EC12F5"/>
    <w:rsid w:val="00EC196E"/>
    <w:rsid w:val="00EC33FD"/>
    <w:rsid w:val="00EC6252"/>
    <w:rsid w:val="00EC6823"/>
    <w:rsid w:val="00ED1BFF"/>
    <w:rsid w:val="00ED2D22"/>
    <w:rsid w:val="00ED39AB"/>
    <w:rsid w:val="00ED424B"/>
    <w:rsid w:val="00ED6FFA"/>
    <w:rsid w:val="00EE3D83"/>
    <w:rsid w:val="00EE5A09"/>
    <w:rsid w:val="00EE5F0E"/>
    <w:rsid w:val="00EE7CEF"/>
    <w:rsid w:val="00EF06E5"/>
    <w:rsid w:val="00EF0B59"/>
    <w:rsid w:val="00EF1E3F"/>
    <w:rsid w:val="00EF3F2B"/>
    <w:rsid w:val="00F0186E"/>
    <w:rsid w:val="00F04504"/>
    <w:rsid w:val="00F05937"/>
    <w:rsid w:val="00F065DB"/>
    <w:rsid w:val="00F07DD0"/>
    <w:rsid w:val="00F10830"/>
    <w:rsid w:val="00F10D8B"/>
    <w:rsid w:val="00F11934"/>
    <w:rsid w:val="00F11942"/>
    <w:rsid w:val="00F1312D"/>
    <w:rsid w:val="00F203C8"/>
    <w:rsid w:val="00F21579"/>
    <w:rsid w:val="00F23163"/>
    <w:rsid w:val="00F2379C"/>
    <w:rsid w:val="00F24A96"/>
    <w:rsid w:val="00F24BAB"/>
    <w:rsid w:val="00F26571"/>
    <w:rsid w:val="00F2724C"/>
    <w:rsid w:val="00F279C6"/>
    <w:rsid w:val="00F31DD8"/>
    <w:rsid w:val="00F3272F"/>
    <w:rsid w:val="00F32B18"/>
    <w:rsid w:val="00F336C5"/>
    <w:rsid w:val="00F3374A"/>
    <w:rsid w:val="00F34648"/>
    <w:rsid w:val="00F3496C"/>
    <w:rsid w:val="00F34D6E"/>
    <w:rsid w:val="00F34DE9"/>
    <w:rsid w:val="00F362E8"/>
    <w:rsid w:val="00F36D2C"/>
    <w:rsid w:val="00F36DA6"/>
    <w:rsid w:val="00F375BC"/>
    <w:rsid w:val="00F37FAA"/>
    <w:rsid w:val="00F401C5"/>
    <w:rsid w:val="00F4077F"/>
    <w:rsid w:val="00F41937"/>
    <w:rsid w:val="00F41EE5"/>
    <w:rsid w:val="00F425C0"/>
    <w:rsid w:val="00F431D9"/>
    <w:rsid w:val="00F43CD5"/>
    <w:rsid w:val="00F44529"/>
    <w:rsid w:val="00F448D2"/>
    <w:rsid w:val="00F45531"/>
    <w:rsid w:val="00F46607"/>
    <w:rsid w:val="00F507BB"/>
    <w:rsid w:val="00F54BB8"/>
    <w:rsid w:val="00F559F7"/>
    <w:rsid w:val="00F55D69"/>
    <w:rsid w:val="00F55F2D"/>
    <w:rsid w:val="00F55FF6"/>
    <w:rsid w:val="00F57998"/>
    <w:rsid w:val="00F601C6"/>
    <w:rsid w:val="00F62092"/>
    <w:rsid w:val="00F6231D"/>
    <w:rsid w:val="00F624BA"/>
    <w:rsid w:val="00F64467"/>
    <w:rsid w:val="00F64C2C"/>
    <w:rsid w:val="00F70860"/>
    <w:rsid w:val="00F723C3"/>
    <w:rsid w:val="00F72D52"/>
    <w:rsid w:val="00F7340A"/>
    <w:rsid w:val="00F734EC"/>
    <w:rsid w:val="00F73ED2"/>
    <w:rsid w:val="00F80237"/>
    <w:rsid w:val="00F80656"/>
    <w:rsid w:val="00F81773"/>
    <w:rsid w:val="00F83211"/>
    <w:rsid w:val="00F833A2"/>
    <w:rsid w:val="00F837C1"/>
    <w:rsid w:val="00F856DB"/>
    <w:rsid w:val="00F867E4"/>
    <w:rsid w:val="00F91725"/>
    <w:rsid w:val="00F92893"/>
    <w:rsid w:val="00F92A88"/>
    <w:rsid w:val="00F93083"/>
    <w:rsid w:val="00F93BB3"/>
    <w:rsid w:val="00F93F93"/>
    <w:rsid w:val="00F94C1F"/>
    <w:rsid w:val="00F979BF"/>
    <w:rsid w:val="00FA0AF3"/>
    <w:rsid w:val="00FA2CAB"/>
    <w:rsid w:val="00FA330E"/>
    <w:rsid w:val="00FA388B"/>
    <w:rsid w:val="00FA3A4E"/>
    <w:rsid w:val="00FA3ABD"/>
    <w:rsid w:val="00FA4015"/>
    <w:rsid w:val="00FA520A"/>
    <w:rsid w:val="00FA5369"/>
    <w:rsid w:val="00FA5491"/>
    <w:rsid w:val="00FA639C"/>
    <w:rsid w:val="00FB1B68"/>
    <w:rsid w:val="00FB3A0B"/>
    <w:rsid w:val="00FB3C1E"/>
    <w:rsid w:val="00FB5C34"/>
    <w:rsid w:val="00FB5D40"/>
    <w:rsid w:val="00FB6468"/>
    <w:rsid w:val="00FC3380"/>
    <w:rsid w:val="00FC4498"/>
    <w:rsid w:val="00FC4C22"/>
    <w:rsid w:val="00FC53FE"/>
    <w:rsid w:val="00FC5999"/>
    <w:rsid w:val="00FC5A4B"/>
    <w:rsid w:val="00FC5A4E"/>
    <w:rsid w:val="00FC7384"/>
    <w:rsid w:val="00FC7796"/>
    <w:rsid w:val="00FD0492"/>
    <w:rsid w:val="00FD147F"/>
    <w:rsid w:val="00FD3D25"/>
    <w:rsid w:val="00FD517D"/>
    <w:rsid w:val="00FD5698"/>
    <w:rsid w:val="00FD79DF"/>
    <w:rsid w:val="00FE1169"/>
    <w:rsid w:val="00FE1895"/>
    <w:rsid w:val="00FE1F00"/>
    <w:rsid w:val="00FE2713"/>
    <w:rsid w:val="00FE2B94"/>
    <w:rsid w:val="00FE33F6"/>
    <w:rsid w:val="00FE3626"/>
    <w:rsid w:val="00FE366B"/>
    <w:rsid w:val="00FE3D1F"/>
    <w:rsid w:val="00FE4B26"/>
    <w:rsid w:val="00FE50F4"/>
    <w:rsid w:val="00FE73E7"/>
    <w:rsid w:val="00FF1395"/>
    <w:rsid w:val="00FF235E"/>
    <w:rsid w:val="00FF317A"/>
    <w:rsid w:val="00FF45C9"/>
    <w:rsid w:val="00FF54E3"/>
    <w:rsid w:val="00FF5C7B"/>
    <w:rsid w:val="00FF5E74"/>
    <w:rsid w:val="00FF6073"/>
    <w:rsid w:val="00FF69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60DE3EA"/>
  <w15:docId w15:val="{1DAB849B-4ABF-445F-A555-46DFE76E4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74A"/>
    <w:pPr>
      <w:spacing w:before="80" w:after="160"/>
      <w:jc w:val="both"/>
    </w:pPr>
    <w:rPr>
      <w:rFonts w:ascii="Arial" w:eastAsia="Times New Roman" w:hAnsi="Arial" w:cs="Arial"/>
      <w:color w:val="000000" w:themeColor="text1"/>
      <w:szCs w:val="24"/>
    </w:rPr>
  </w:style>
  <w:style w:type="paragraph" w:styleId="Heading1">
    <w:name w:val="heading 1"/>
    <w:basedOn w:val="Normal"/>
    <w:next w:val="Normal"/>
    <w:link w:val="Heading1Char"/>
    <w:autoRedefine/>
    <w:rsid w:val="00324335"/>
    <w:pPr>
      <w:keepNext/>
      <w:keepLines/>
      <w:numPr>
        <w:numId w:val="2"/>
      </w:numPr>
      <w:spacing w:before="240"/>
      <w:ind w:left="426" w:hanging="426"/>
      <w:outlineLvl w:val="0"/>
    </w:pPr>
    <w:rPr>
      <w:rFonts w:eastAsiaTheme="majorEastAsia"/>
      <w:b/>
      <w:color w:val="auto"/>
      <w:sz w:val="32"/>
      <w:szCs w:val="32"/>
    </w:rPr>
  </w:style>
  <w:style w:type="paragraph" w:styleId="Heading2">
    <w:name w:val="heading 2"/>
    <w:basedOn w:val="Normal"/>
    <w:next w:val="Normal"/>
    <w:link w:val="Heading2Char"/>
    <w:autoRedefine/>
    <w:qFormat/>
    <w:rsid w:val="008D058C"/>
    <w:pPr>
      <w:keepNext/>
      <w:outlineLvl w:val="1"/>
    </w:pPr>
    <w:rPr>
      <w:bCs/>
      <w:color w:val="54883D"/>
      <w:sz w:val="32"/>
    </w:rPr>
  </w:style>
  <w:style w:type="paragraph" w:styleId="Heading3">
    <w:name w:val="heading 3"/>
    <w:basedOn w:val="Normal"/>
    <w:next w:val="Normal"/>
    <w:link w:val="Heading3Char"/>
    <w:autoRedefine/>
    <w:rsid w:val="00CC45B3"/>
    <w:pPr>
      <w:keepNext/>
      <w:keepLines/>
      <w:spacing w:before="40"/>
      <w:outlineLvl w:val="2"/>
    </w:pPr>
    <w:rPr>
      <w:rFonts w:cstheme="majorBidi"/>
      <w:color w:val="54883D"/>
      <w:sz w:val="28"/>
      <w:lang w:bidi="en-US"/>
    </w:rPr>
  </w:style>
  <w:style w:type="paragraph" w:styleId="Heading4">
    <w:name w:val="heading 4"/>
    <w:basedOn w:val="Normal"/>
    <w:next w:val="Normal"/>
    <w:link w:val="Heading4Char"/>
    <w:autoRedefine/>
    <w:rsid w:val="00F3374A"/>
    <w:pPr>
      <w:keepNext/>
      <w:keepLines/>
      <w:spacing w:before="40"/>
      <w:ind w:left="864" w:hanging="864"/>
      <w:outlineLvl w:val="3"/>
    </w:pPr>
    <w:rPr>
      <w:rFonts w:eastAsiaTheme="majorEastAsia" w:cstheme="majorBidi"/>
      <w:iCs/>
      <w:color w:val="54883D"/>
      <w:lang w:bidi="en-US"/>
    </w:rPr>
  </w:style>
  <w:style w:type="paragraph" w:styleId="Heading5">
    <w:name w:val="heading 5"/>
    <w:basedOn w:val="Normal"/>
    <w:next w:val="Normal"/>
    <w:link w:val="Heading5Char"/>
    <w:autoRedefine/>
    <w:rsid w:val="00E23981"/>
    <w:pPr>
      <w:keepNext/>
      <w:keepLines/>
      <w:numPr>
        <w:ilvl w:val="4"/>
        <w:numId w:val="2"/>
      </w:numPr>
      <w:spacing w:before="40"/>
      <w:outlineLvl w:val="4"/>
    </w:pPr>
    <w:rPr>
      <w:rFonts w:eastAsiaTheme="majorEastAsia" w:cstheme="majorBidi"/>
      <w:color w:val="54883D"/>
    </w:rPr>
  </w:style>
  <w:style w:type="paragraph" w:styleId="Heading6">
    <w:name w:val="heading 6"/>
    <w:basedOn w:val="Normal"/>
    <w:next w:val="Normal"/>
    <w:link w:val="Heading6Char"/>
    <w:autoRedefine/>
    <w:rsid w:val="00E23981"/>
    <w:pPr>
      <w:keepNext/>
      <w:keepLines/>
      <w:numPr>
        <w:ilvl w:val="5"/>
        <w:numId w:val="2"/>
      </w:numPr>
      <w:spacing w:before="40"/>
      <w:outlineLvl w:val="5"/>
    </w:pPr>
    <w:rPr>
      <w:rFonts w:eastAsiaTheme="majorEastAsia" w:cstheme="majorBidi"/>
      <w:color w:val="54883D"/>
    </w:rPr>
  </w:style>
  <w:style w:type="paragraph" w:styleId="Heading7">
    <w:name w:val="heading 7"/>
    <w:basedOn w:val="Normal"/>
    <w:next w:val="Normal"/>
    <w:link w:val="Heading7Char"/>
    <w:autoRedefine/>
    <w:unhideWhenUsed/>
    <w:rsid w:val="00E23981"/>
    <w:pPr>
      <w:keepNext/>
      <w:keepLines/>
      <w:numPr>
        <w:ilvl w:val="6"/>
        <w:numId w:val="2"/>
      </w:numPr>
      <w:spacing w:before="40"/>
      <w:outlineLvl w:val="6"/>
    </w:pPr>
    <w:rPr>
      <w:rFonts w:eastAsiaTheme="majorEastAsia" w:cstheme="majorBidi"/>
      <w:i/>
      <w:iCs/>
      <w:color w:val="54883D"/>
    </w:rPr>
  </w:style>
  <w:style w:type="paragraph" w:styleId="Heading8">
    <w:name w:val="heading 8"/>
    <w:basedOn w:val="Normal"/>
    <w:next w:val="Normal"/>
    <w:link w:val="Heading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981"/>
    <w:rPr>
      <w:rFonts w:ascii="Tahoma" w:hAnsi="Tahoma" w:cs="Tahoma"/>
      <w:sz w:val="16"/>
      <w:szCs w:val="16"/>
    </w:rPr>
  </w:style>
  <w:style w:type="character" w:customStyle="1" w:styleId="BalloonTextChar">
    <w:name w:val="Balloon Text Char"/>
    <w:basedOn w:val="DefaultParagraphFont"/>
    <w:link w:val="BalloonText"/>
    <w:uiPriority w:val="99"/>
    <w:semiHidden/>
    <w:rsid w:val="00E23981"/>
    <w:rPr>
      <w:rFonts w:ascii="Tahoma" w:eastAsia="Times New Roman" w:hAnsi="Tahoma" w:cs="Tahoma"/>
      <w:sz w:val="16"/>
      <w:szCs w:val="16"/>
    </w:rPr>
  </w:style>
  <w:style w:type="paragraph" w:styleId="Header">
    <w:name w:val="header"/>
    <w:basedOn w:val="Normal"/>
    <w:link w:val="HeaderChar"/>
    <w:autoRedefine/>
    <w:uiPriority w:val="99"/>
    <w:unhideWhenUsed/>
    <w:rsid w:val="00FF235E"/>
    <w:pPr>
      <w:tabs>
        <w:tab w:val="left" w:pos="-142"/>
        <w:tab w:val="center" w:pos="4536"/>
        <w:tab w:val="right" w:pos="9072"/>
        <w:tab w:val="right" w:pos="9923"/>
      </w:tabs>
      <w:spacing w:before="0" w:after="0"/>
      <w:jc w:val="left"/>
    </w:pPr>
    <w:rPr>
      <w:color w:val="595959" w:themeColor="text1" w:themeTint="A6"/>
    </w:rPr>
  </w:style>
  <w:style w:type="character" w:customStyle="1" w:styleId="HeaderChar">
    <w:name w:val="Header Char"/>
    <w:basedOn w:val="DefaultParagraphFont"/>
    <w:link w:val="Header"/>
    <w:uiPriority w:val="99"/>
    <w:rsid w:val="00FF235E"/>
    <w:rPr>
      <w:rFonts w:ascii="Arial" w:eastAsia="Times New Roman" w:hAnsi="Arial" w:cs="Arial"/>
      <w:color w:val="595959" w:themeColor="text1" w:themeTint="A6"/>
      <w:szCs w:val="24"/>
    </w:rPr>
  </w:style>
  <w:style w:type="paragraph" w:styleId="Footer">
    <w:name w:val="footer"/>
    <w:basedOn w:val="Normal"/>
    <w:link w:val="FooterChar"/>
    <w:autoRedefine/>
    <w:uiPriority w:val="99"/>
    <w:unhideWhenUsed/>
    <w:rsid w:val="00E03BF5"/>
    <w:pPr>
      <w:tabs>
        <w:tab w:val="center" w:pos="4536"/>
        <w:tab w:val="right" w:pos="9072"/>
      </w:tabs>
      <w:jc w:val="right"/>
    </w:pPr>
  </w:style>
  <w:style w:type="character" w:customStyle="1" w:styleId="FooterChar">
    <w:name w:val="Footer Char"/>
    <w:basedOn w:val="DefaultParagraphFont"/>
    <w:link w:val="Footer"/>
    <w:uiPriority w:val="99"/>
    <w:rsid w:val="00E03BF5"/>
    <w:rPr>
      <w:rFonts w:ascii="Adviso OTF Std" w:eastAsia="Times New Roman" w:hAnsi="Adviso OTF Std" w:cs="Times New Roman"/>
      <w:sz w:val="24"/>
      <w:szCs w:val="24"/>
    </w:rPr>
  </w:style>
  <w:style w:type="character" w:styleId="Hyperlink">
    <w:name w:val="Hyperlink"/>
    <w:basedOn w:val="DefaultParagraphFont"/>
    <w:uiPriority w:val="99"/>
    <w:rsid w:val="001F1D2A"/>
    <w:rPr>
      <w:rFonts w:ascii="Arial" w:hAnsi="Arial"/>
      <w:color w:val="0000FF"/>
      <w:u w:val="single"/>
    </w:rPr>
  </w:style>
  <w:style w:type="character" w:customStyle="1" w:styleId="Heading1Char">
    <w:name w:val="Heading 1 Char"/>
    <w:basedOn w:val="DefaultParagraphFont"/>
    <w:link w:val="Heading1"/>
    <w:rsid w:val="00324335"/>
    <w:rPr>
      <w:rFonts w:ascii="Arial" w:eastAsiaTheme="majorEastAsia" w:hAnsi="Arial" w:cs="Arial"/>
      <w:b/>
      <w:sz w:val="32"/>
      <w:szCs w:val="32"/>
    </w:rPr>
  </w:style>
  <w:style w:type="paragraph" w:styleId="ListParagraph">
    <w:name w:val="List Paragraph"/>
    <w:basedOn w:val="Normal"/>
    <w:link w:val="ListParagraphChar"/>
    <w:autoRedefine/>
    <w:uiPriority w:val="34"/>
    <w:qFormat/>
    <w:rsid w:val="00100221"/>
    <w:pPr>
      <w:numPr>
        <w:numId w:val="26"/>
      </w:numPr>
      <w:tabs>
        <w:tab w:val="left" w:pos="2445"/>
      </w:tabs>
      <w:spacing w:beforeLines="30" w:before="72" w:afterLines="30" w:after="72"/>
      <w:contextualSpacing/>
    </w:pPr>
    <w:rPr>
      <w:szCs w:val="22"/>
      <w:lang w:eastAsia="hr-HR"/>
    </w:rPr>
  </w:style>
  <w:style w:type="paragraph" w:styleId="IntenseQuote">
    <w:name w:val="Intense Quote"/>
    <w:basedOn w:val="Normal"/>
    <w:next w:val="Normal"/>
    <w:link w:val="IntenseQuoteChar"/>
    <w:autoRedefine/>
    <w:rsid w:val="00FE73E7"/>
    <w:pPr>
      <w:spacing w:before="240" w:after="240"/>
      <w:ind w:right="864"/>
      <w:jc w:val="left"/>
    </w:pPr>
    <w:rPr>
      <w:i/>
      <w:iCs/>
      <w:color w:val="54883D"/>
    </w:rPr>
  </w:style>
  <w:style w:type="character" w:customStyle="1" w:styleId="IntenseQuoteChar">
    <w:name w:val="Intense Quote Char"/>
    <w:basedOn w:val="DefaultParagraphFont"/>
    <w:link w:val="IntenseQuote"/>
    <w:rsid w:val="00FE73E7"/>
    <w:rPr>
      <w:rFonts w:ascii="Adviso OTF Std" w:eastAsia="Times New Roman" w:hAnsi="Adviso OTF Std" w:cs="Arial"/>
      <w:i/>
      <w:iCs/>
      <w:color w:val="54883D"/>
      <w:szCs w:val="24"/>
    </w:rPr>
  </w:style>
  <w:style w:type="character" w:customStyle="1" w:styleId="Heading2Char">
    <w:name w:val="Heading 2 Char"/>
    <w:basedOn w:val="DefaultParagraphFont"/>
    <w:link w:val="Heading2"/>
    <w:rsid w:val="008D058C"/>
    <w:rPr>
      <w:rFonts w:ascii="Arial" w:eastAsia="Times New Roman" w:hAnsi="Arial" w:cs="Arial"/>
      <w:bCs/>
      <w:color w:val="54883D"/>
      <w:sz w:val="32"/>
      <w:szCs w:val="24"/>
    </w:rPr>
  </w:style>
  <w:style w:type="character" w:customStyle="1" w:styleId="Heading3Char">
    <w:name w:val="Heading 3 Char"/>
    <w:basedOn w:val="DefaultParagraphFont"/>
    <w:link w:val="Heading3"/>
    <w:rsid w:val="00CC45B3"/>
    <w:rPr>
      <w:rFonts w:ascii="Arial" w:eastAsia="Times New Roman" w:hAnsi="Arial" w:cstheme="majorBidi"/>
      <w:color w:val="54883D"/>
      <w:sz w:val="28"/>
      <w:szCs w:val="24"/>
      <w:lang w:bidi="en-US"/>
    </w:rPr>
  </w:style>
  <w:style w:type="character" w:styleId="Strong">
    <w:name w:val="Strong"/>
    <w:basedOn w:val="DefaultParagraphFont"/>
    <w:uiPriority w:val="22"/>
    <w:qFormat/>
    <w:rsid w:val="001F1D2A"/>
    <w:rPr>
      <w:rFonts w:ascii="Arial" w:hAnsi="Arial"/>
      <w:b/>
      <w:bCs/>
    </w:rPr>
  </w:style>
  <w:style w:type="paragraph" w:styleId="Caption">
    <w:name w:val="caption"/>
    <w:aliases w:val="Branko"/>
    <w:basedOn w:val="Normal"/>
    <w:next w:val="Normal"/>
    <w:autoRedefine/>
    <w:uiPriority w:val="35"/>
    <w:unhideWhenUsed/>
    <w:qFormat/>
    <w:rsid w:val="00F3374A"/>
    <w:pPr>
      <w:spacing w:before="0" w:after="240" w:line="240" w:lineRule="auto"/>
      <w:jc w:val="center"/>
    </w:pPr>
    <w:rPr>
      <w:rFonts w:eastAsiaTheme="minorHAnsi"/>
      <w:bCs/>
      <w:color w:val="54883D"/>
      <w:sz w:val="20"/>
      <w:szCs w:val="18"/>
      <w:lang w:bidi="en-US"/>
    </w:rPr>
  </w:style>
  <w:style w:type="table" w:styleId="TableGrid">
    <w:name w:val="Table Grid"/>
    <w:basedOn w:val="TableNormal"/>
    <w:uiPriority w:val="59"/>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CommentReference">
    <w:name w:val="annotation reference"/>
    <w:basedOn w:val="DefaultParagraphFont"/>
    <w:uiPriority w:val="99"/>
    <w:semiHidden/>
    <w:unhideWhenUsed/>
    <w:rsid w:val="005D146B"/>
    <w:rPr>
      <w:sz w:val="16"/>
      <w:szCs w:val="16"/>
    </w:rPr>
  </w:style>
  <w:style w:type="paragraph" w:styleId="CommentText">
    <w:name w:val="annotation text"/>
    <w:basedOn w:val="Normal"/>
    <w:link w:val="CommentTextChar"/>
    <w:uiPriority w:val="99"/>
    <w:semiHidden/>
    <w:unhideWhenUsed/>
    <w:rsid w:val="005D146B"/>
    <w:rPr>
      <w:sz w:val="20"/>
      <w:szCs w:val="20"/>
    </w:rPr>
  </w:style>
  <w:style w:type="character" w:customStyle="1" w:styleId="CommentTextChar">
    <w:name w:val="Comment Text Char"/>
    <w:basedOn w:val="DefaultParagraphFont"/>
    <w:link w:val="CommentText"/>
    <w:uiPriority w:val="99"/>
    <w:semiHidden/>
    <w:rsid w:val="005D146B"/>
    <w:rPr>
      <w:sz w:val="20"/>
      <w:szCs w:val="20"/>
    </w:rPr>
  </w:style>
  <w:style w:type="paragraph" w:styleId="CommentSubject">
    <w:name w:val="annotation subject"/>
    <w:basedOn w:val="CommentText"/>
    <w:next w:val="CommentText"/>
    <w:link w:val="CommentSubjectChar"/>
    <w:uiPriority w:val="99"/>
    <w:semiHidden/>
    <w:unhideWhenUsed/>
    <w:rsid w:val="005D146B"/>
    <w:rPr>
      <w:b/>
      <w:bCs/>
    </w:rPr>
  </w:style>
  <w:style w:type="character" w:customStyle="1" w:styleId="CommentSubjectChar">
    <w:name w:val="Comment Subject Char"/>
    <w:basedOn w:val="CommentTextChar"/>
    <w:link w:val="CommentSubject"/>
    <w:uiPriority w:val="99"/>
    <w:semiHidden/>
    <w:rsid w:val="005D146B"/>
    <w:rPr>
      <w:b/>
      <w:bCs/>
      <w:sz w:val="20"/>
      <w:szCs w:val="20"/>
    </w:rPr>
  </w:style>
  <w:style w:type="paragraph" w:styleId="TOC1">
    <w:name w:val="toc 1"/>
    <w:basedOn w:val="Normal"/>
    <w:next w:val="Normal"/>
    <w:autoRedefine/>
    <w:uiPriority w:val="39"/>
    <w:unhideWhenUsed/>
    <w:rsid w:val="00CC625A"/>
    <w:pPr>
      <w:spacing w:before="360" w:after="360"/>
    </w:pPr>
    <w:rPr>
      <w:b/>
      <w:bCs/>
      <w:caps/>
      <w:u w:val="single"/>
    </w:rPr>
  </w:style>
  <w:style w:type="paragraph" w:styleId="TOC2">
    <w:name w:val="toc 2"/>
    <w:basedOn w:val="Normal"/>
    <w:next w:val="Normal"/>
    <w:autoRedefine/>
    <w:uiPriority w:val="39"/>
    <w:unhideWhenUsed/>
    <w:rsid w:val="00CC625A"/>
    <w:pPr>
      <w:spacing w:after="0"/>
    </w:pPr>
    <w:rPr>
      <w:b/>
      <w:bCs/>
      <w:smallCaps/>
    </w:rPr>
  </w:style>
  <w:style w:type="paragraph" w:styleId="TOC3">
    <w:name w:val="toc 3"/>
    <w:basedOn w:val="Normal"/>
    <w:next w:val="Normal"/>
    <w:autoRedefine/>
    <w:uiPriority w:val="39"/>
    <w:unhideWhenUsed/>
    <w:rsid w:val="00CC625A"/>
    <w:pPr>
      <w:spacing w:after="0"/>
    </w:pPr>
    <w:rPr>
      <w:smallCaps/>
    </w:rPr>
  </w:style>
  <w:style w:type="paragraph" w:styleId="TOC4">
    <w:name w:val="toc 4"/>
    <w:basedOn w:val="Normal"/>
    <w:next w:val="Normal"/>
    <w:autoRedefine/>
    <w:uiPriority w:val="39"/>
    <w:unhideWhenUsed/>
    <w:rsid w:val="00CC625A"/>
    <w:pPr>
      <w:spacing w:after="0"/>
    </w:pPr>
  </w:style>
  <w:style w:type="paragraph" w:styleId="TOC5">
    <w:name w:val="toc 5"/>
    <w:basedOn w:val="Normal"/>
    <w:next w:val="Normal"/>
    <w:autoRedefine/>
    <w:uiPriority w:val="39"/>
    <w:unhideWhenUsed/>
    <w:rsid w:val="00CC625A"/>
    <w:pPr>
      <w:spacing w:after="0"/>
    </w:pPr>
  </w:style>
  <w:style w:type="paragraph" w:styleId="TOC6">
    <w:name w:val="toc 6"/>
    <w:basedOn w:val="Normal"/>
    <w:next w:val="Normal"/>
    <w:autoRedefine/>
    <w:uiPriority w:val="39"/>
    <w:unhideWhenUsed/>
    <w:rsid w:val="00CC625A"/>
    <w:pPr>
      <w:spacing w:after="0"/>
    </w:pPr>
  </w:style>
  <w:style w:type="paragraph" w:styleId="TOC7">
    <w:name w:val="toc 7"/>
    <w:basedOn w:val="Normal"/>
    <w:next w:val="Normal"/>
    <w:autoRedefine/>
    <w:uiPriority w:val="39"/>
    <w:unhideWhenUsed/>
    <w:rsid w:val="00CC625A"/>
    <w:pPr>
      <w:spacing w:after="0"/>
    </w:pPr>
  </w:style>
  <w:style w:type="paragraph" w:styleId="TOC8">
    <w:name w:val="toc 8"/>
    <w:basedOn w:val="Normal"/>
    <w:next w:val="Normal"/>
    <w:autoRedefine/>
    <w:uiPriority w:val="39"/>
    <w:unhideWhenUsed/>
    <w:rsid w:val="00CC625A"/>
    <w:pPr>
      <w:spacing w:after="0"/>
    </w:pPr>
  </w:style>
  <w:style w:type="paragraph" w:styleId="TOC9">
    <w:name w:val="toc 9"/>
    <w:basedOn w:val="Normal"/>
    <w:next w:val="Normal"/>
    <w:autoRedefine/>
    <w:uiPriority w:val="39"/>
    <w:unhideWhenUsed/>
    <w:rsid w:val="00CC625A"/>
    <w:pPr>
      <w:spacing w:after="0"/>
    </w:pPr>
  </w:style>
  <w:style w:type="paragraph" w:styleId="BodyText">
    <w:name w:val="Body Text"/>
    <w:basedOn w:val="Normal"/>
    <w:link w:val="BodyTextChar"/>
    <w:semiHidden/>
    <w:unhideWhenUsed/>
    <w:rsid w:val="00E23981"/>
    <w:pPr>
      <w:spacing w:after="120"/>
    </w:pPr>
  </w:style>
  <w:style w:type="character" w:customStyle="1" w:styleId="BodyTextChar">
    <w:name w:val="Body Text Char"/>
    <w:basedOn w:val="DefaultParagraphFont"/>
    <w:link w:val="BodyText"/>
    <w:semiHidden/>
    <w:rsid w:val="00E23981"/>
    <w:rPr>
      <w:rFonts w:ascii="Adviso OTF Std" w:eastAsia="Times New Roman" w:hAnsi="Adviso OTF Std" w:cs="Times New Roman"/>
      <w:sz w:val="24"/>
      <w:szCs w:val="24"/>
    </w:rPr>
  </w:style>
  <w:style w:type="paragraph" w:styleId="BodyTextFirstIndent">
    <w:name w:val="Body Text First Indent"/>
    <w:basedOn w:val="BodyText"/>
    <w:link w:val="BodyTextFirstIndentChar"/>
    <w:autoRedefine/>
    <w:rsid w:val="00777B54"/>
    <w:pPr>
      <w:spacing w:after="0"/>
      <w:ind w:firstLine="360"/>
    </w:pPr>
  </w:style>
  <w:style w:type="character" w:customStyle="1" w:styleId="BodyTextFirstIndentChar">
    <w:name w:val="Body Text First Indent Char"/>
    <w:basedOn w:val="BodyTextChar"/>
    <w:link w:val="BodyTextFirstIndent"/>
    <w:rsid w:val="00777B54"/>
    <w:rPr>
      <w:rFonts w:ascii="Arial" w:eastAsia="Times New Roman" w:hAnsi="Arial" w:cs="Arial"/>
      <w:color w:val="000000" w:themeColor="text1"/>
      <w:sz w:val="24"/>
      <w:szCs w:val="24"/>
    </w:rPr>
  </w:style>
  <w:style w:type="character" w:styleId="BookTitle">
    <w:name w:val="Book Title"/>
    <w:basedOn w:val="DefaultParagraphFont"/>
    <w:qFormat/>
    <w:rsid w:val="00777B54"/>
    <w:rPr>
      <w:rFonts w:ascii="Arial" w:hAnsi="Arial"/>
      <w:b/>
      <w:bCs/>
      <w:i/>
      <w:iCs/>
      <w:spacing w:val="5"/>
    </w:rPr>
  </w:style>
  <w:style w:type="paragraph" w:customStyle="1" w:styleId="Bulletlist">
    <w:name w:val="Bullet list"/>
    <w:basedOn w:val="ListParagraph"/>
    <w:autoRedefine/>
    <w:rsid w:val="00777B54"/>
    <w:pPr>
      <w:numPr>
        <w:numId w:val="0"/>
      </w:numPr>
      <w:spacing w:after="320" w:line="288" w:lineRule="auto"/>
    </w:pPr>
  </w:style>
  <w:style w:type="paragraph" w:styleId="Date">
    <w:name w:val="Date"/>
    <w:basedOn w:val="Normal"/>
    <w:next w:val="Normal"/>
    <w:link w:val="DateChar"/>
    <w:autoRedefine/>
    <w:rsid w:val="008F28B1"/>
    <w:pPr>
      <w:jc w:val="center"/>
    </w:pPr>
  </w:style>
  <w:style w:type="character" w:customStyle="1" w:styleId="DateChar">
    <w:name w:val="Date Char"/>
    <w:basedOn w:val="DefaultParagraphFont"/>
    <w:link w:val="Date"/>
    <w:rsid w:val="008F28B1"/>
    <w:rPr>
      <w:rFonts w:ascii="Arial" w:eastAsia="Times New Roman" w:hAnsi="Arial" w:cs="Arial"/>
      <w:color w:val="000000" w:themeColor="text1"/>
      <w:szCs w:val="24"/>
    </w:rPr>
  </w:style>
  <w:style w:type="table" w:customStyle="1" w:styleId="DLSLIGHT2015">
    <w:name w:val="DLS LIGHT 2015"/>
    <w:basedOn w:val="TableNormal"/>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qFormat/>
    <w:rsid w:val="00777B54"/>
    <w:rPr>
      <w:rFonts w:ascii="Arial" w:hAnsi="Arial"/>
      <w:i/>
      <w:iCs/>
    </w:rPr>
  </w:style>
  <w:style w:type="character" w:styleId="FollowedHyperlink">
    <w:name w:val="FollowedHyperlink"/>
    <w:basedOn w:val="DefaultParagraphFont"/>
    <w:rsid w:val="00777B54"/>
    <w:rPr>
      <w:rFonts w:ascii="Arial" w:hAnsi="Arial"/>
      <w:color w:val="800080" w:themeColor="followedHyperlink"/>
      <w:u w:val="single"/>
    </w:rPr>
  </w:style>
  <w:style w:type="table" w:customStyle="1" w:styleId="GridTable2-Accent31">
    <w:name w:val="Grid Table 2 - Accent 31"/>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4Char">
    <w:name w:val="Heading 4 Char"/>
    <w:basedOn w:val="DefaultParagraphFont"/>
    <w:link w:val="Heading4"/>
    <w:rsid w:val="00F3374A"/>
    <w:rPr>
      <w:rFonts w:ascii="Arial" w:eastAsiaTheme="majorEastAsia" w:hAnsi="Arial" w:cstheme="majorBidi"/>
      <w:iCs/>
      <w:color w:val="54883D"/>
      <w:szCs w:val="24"/>
      <w:lang w:bidi="en-US"/>
    </w:rPr>
  </w:style>
  <w:style w:type="character" w:customStyle="1" w:styleId="Heading5Char">
    <w:name w:val="Heading 5 Char"/>
    <w:basedOn w:val="DefaultParagraphFont"/>
    <w:link w:val="Heading5"/>
    <w:rsid w:val="00E23981"/>
    <w:rPr>
      <w:rFonts w:ascii="Arial" w:eastAsiaTheme="majorEastAsia" w:hAnsi="Arial" w:cstheme="majorBidi"/>
      <w:color w:val="54883D"/>
      <w:szCs w:val="24"/>
    </w:rPr>
  </w:style>
  <w:style w:type="character" w:customStyle="1" w:styleId="Heading6Char">
    <w:name w:val="Heading 6 Char"/>
    <w:basedOn w:val="DefaultParagraphFont"/>
    <w:link w:val="Heading6"/>
    <w:rsid w:val="00E23981"/>
    <w:rPr>
      <w:rFonts w:ascii="Arial" w:eastAsiaTheme="majorEastAsia" w:hAnsi="Arial" w:cstheme="majorBidi"/>
      <w:color w:val="54883D"/>
      <w:szCs w:val="24"/>
    </w:rPr>
  </w:style>
  <w:style w:type="character" w:customStyle="1" w:styleId="Heading7Char">
    <w:name w:val="Heading 7 Char"/>
    <w:basedOn w:val="DefaultParagraphFont"/>
    <w:link w:val="Heading7"/>
    <w:rsid w:val="00E23981"/>
    <w:rPr>
      <w:rFonts w:ascii="Arial" w:eastAsiaTheme="majorEastAsia" w:hAnsi="Arial" w:cstheme="majorBidi"/>
      <w:i/>
      <w:iCs/>
      <w:color w:val="54883D"/>
      <w:szCs w:val="24"/>
    </w:rPr>
  </w:style>
  <w:style w:type="character" w:styleId="IntenseEmphasis">
    <w:name w:val="Intense Emphasis"/>
    <w:basedOn w:val="DefaultParagraphFont"/>
    <w:qFormat/>
    <w:rsid w:val="00777B54"/>
    <w:rPr>
      <w:rFonts w:ascii="Arial" w:hAnsi="Arial"/>
      <w:i/>
      <w:iCs/>
      <w:color w:val="6EAA42"/>
    </w:rPr>
  </w:style>
  <w:style w:type="character" w:styleId="IntenseReference">
    <w:name w:val="Intense Reference"/>
    <w:basedOn w:val="DefaultParagraphFont"/>
    <w:rsid w:val="00777B54"/>
    <w:rPr>
      <w:rFonts w:ascii="Arial" w:hAnsi="Arial"/>
      <w:b/>
      <w:bCs/>
      <w:smallCaps/>
      <w:color w:val="6EAA42"/>
      <w:spacing w:val="5"/>
    </w:rPr>
  </w:style>
  <w:style w:type="table" w:customStyle="1" w:styleId="LightGrid-Accent12">
    <w:name w:val="Light Grid - Accent 12"/>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E23981"/>
    <w:pPr>
      <w:ind w:left="1132" w:hanging="283"/>
      <w:contextualSpacing/>
    </w:pPr>
  </w:style>
  <w:style w:type="paragraph" w:styleId="List5">
    <w:name w:val="List 5"/>
    <w:basedOn w:val="Normal"/>
    <w:autoRedefine/>
    <w:rsid w:val="00E23981"/>
    <w:pPr>
      <w:contextualSpacing/>
      <w:jc w:val="center"/>
    </w:pPr>
  </w:style>
  <w:style w:type="paragraph" w:styleId="ListNumber">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link w:val="NoSpacingChar"/>
    <w:autoRedefine/>
    <w:uiPriority w:val="1"/>
    <w:qFormat/>
    <w:rsid w:val="00777B54"/>
    <w:pPr>
      <w:spacing w:after="0" w:line="240" w:lineRule="auto"/>
    </w:pPr>
    <w:rPr>
      <w:rFonts w:ascii="Arial" w:eastAsia="Times New Roman" w:hAnsi="Arial" w:cs="Times New Roman"/>
      <w:sz w:val="24"/>
      <w:szCs w:val="24"/>
    </w:rPr>
  </w:style>
  <w:style w:type="paragraph" w:customStyle="1" w:styleId="Opis">
    <w:name w:val="Opis"/>
    <w:basedOn w:val="Normal"/>
    <w:autoRedefine/>
    <w:qFormat/>
    <w:rsid w:val="00E23981"/>
    <w:rPr>
      <w:rFonts w:cs="Tahoma"/>
      <w:b/>
      <w:color w:val="54883D"/>
      <w:sz w:val="32"/>
    </w:rPr>
  </w:style>
  <w:style w:type="character" w:styleId="PageNumber">
    <w:name w:val="page number"/>
    <w:basedOn w:val="DefaultParagraphFont"/>
    <w:rsid w:val="00777B54"/>
    <w:rPr>
      <w:rFonts w:ascii="Arial" w:hAnsi="Arial"/>
    </w:rPr>
  </w:style>
  <w:style w:type="character" w:styleId="PlaceholderText">
    <w:name w:val="Placeholder Text"/>
    <w:basedOn w:val="DefaultParagraphFont"/>
    <w:rsid w:val="001F1D2A"/>
    <w:rPr>
      <w:rFonts w:ascii="Arial" w:hAnsi="Arial"/>
      <w:color w:val="808080"/>
    </w:rPr>
  </w:style>
  <w:style w:type="table" w:customStyle="1" w:styleId="PlainTable41">
    <w:name w:val="Plain Table 41"/>
    <w:basedOn w:val="TableNormal"/>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E23981"/>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Salutation">
    <w:name w:val="Salutation"/>
    <w:basedOn w:val="Normal"/>
    <w:next w:val="Normal"/>
    <w:link w:val="SalutationChar"/>
    <w:autoRedefine/>
    <w:rsid w:val="00E23981"/>
    <w:rPr>
      <w:sz w:val="28"/>
    </w:rPr>
  </w:style>
  <w:style w:type="character" w:customStyle="1" w:styleId="SalutationChar">
    <w:name w:val="Salutation Char"/>
    <w:basedOn w:val="DefaultParagraphFont"/>
    <w:link w:val="Salutation"/>
    <w:rsid w:val="00E23981"/>
    <w:rPr>
      <w:rFonts w:ascii="Adviso OTF Std" w:eastAsia="Times New Roman" w:hAnsi="Adviso OTF Std" w:cs="Times New Roman"/>
      <w:sz w:val="28"/>
      <w:szCs w:val="24"/>
    </w:rPr>
  </w:style>
  <w:style w:type="paragraph" w:styleId="Subtitle">
    <w:name w:val="Subtitle"/>
    <w:basedOn w:val="Normal"/>
    <w:next w:val="Normal"/>
    <w:link w:val="SubtitleChar"/>
    <w:autoRedefine/>
    <w:rsid w:val="00E23981"/>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23981"/>
    <w:rPr>
      <w:rFonts w:ascii="Adviso OTF Std" w:eastAsiaTheme="minorEastAsia" w:hAnsi="Adviso OTF Std"/>
      <w:color w:val="5A5A5A" w:themeColor="text1" w:themeTint="A5"/>
      <w:spacing w:val="15"/>
    </w:rPr>
  </w:style>
  <w:style w:type="character" w:styleId="SubtleEmphasis">
    <w:name w:val="Subtle Emphasis"/>
    <w:basedOn w:val="DefaultParagraphFont"/>
    <w:rsid w:val="001F1D2A"/>
    <w:rPr>
      <w:rFonts w:ascii="Arial" w:hAnsi="Arial"/>
      <w:i/>
      <w:iCs/>
      <w:color w:val="404040" w:themeColor="text1" w:themeTint="BF"/>
    </w:rPr>
  </w:style>
  <w:style w:type="character" w:styleId="SubtleReference">
    <w:name w:val="Subtle Reference"/>
    <w:basedOn w:val="DefaultParagraphFont"/>
    <w:qFormat/>
    <w:rsid w:val="001F1D2A"/>
    <w:rPr>
      <w:rFonts w:ascii="Arial" w:hAnsi="Arial"/>
      <w:smallCaps/>
      <w:color w:val="5A5A5A" w:themeColor="text1" w:themeTint="A5"/>
    </w:rPr>
  </w:style>
  <w:style w:type="paragraph" w:styleId="Title">
    <w:name w:val="Title"/>
    <w:basedOn w:val="Normal"/>
    <w:next w:val="Normal"/>
    <w:link w:val="TitleChar"/>
    <w:autoRedefine/>
    <w:rsid w:val="00E239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E23981"/>
    <w:rPr>
      <w:rFonts w:ascii="Adviso OTF Std" w:eastAsiaTheme="majorEastAsia" w:hAnsi="Adviso OTF Std" w:cstheme="majorBidi"/>
      <w:spacing w:val="-10"/>
      <w:kern w:val="28"/>
      <w:sz w:val="56"/>
      <w:szCs w:val="56"/>
    </w:rPr>
  </w:style>
  <w:style w:type="character" w:customStyle="1" w:styleId="Heading8Char">
    <w:name w:val="Heading 8 Char"/>
    <w:basedOn w:val="DefaultParagraphFont"/>
    <w:link w:val="Heading8"/>
    <w:uiPriority w:val="9"/>
    <w:rsid w:val="00C578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aliases w:val=" Char,Char"/>
    <w:basedOn w:val="Normal"/>
    <w:link w:val="FootnoteTextChar"/>
    <w:uiPriority w:val="99"/>
    <w:unhideWhenUsed/>
    <w:rsid w:val="00FE73E7"/>
    <w:pPr>
      <w:spacing w:before="0" w:after="0" w:line="240" w:lineRule="auto"/>
    </w:pPr>
    <w:rPr>
      <w:sz w:val="20"/>
      <w:szCs w:val="20"/>
    </w:rPr>
  </w:style>
  <w:style w:type="character" w:customStyle="1" w:styleId="FootnoteTextChar">
    <w:name w:val="Footnote Text Char"/>
    <w:aliases w:val=" Char Char,Char Char"/>
    <w:basedOn w:val="DefaultParagraphFont"/>
    <w:link w:val="FootnoteText"/>
    <w:uiPriority w:val="99"/>
    <w:rsid w:val="00FE73E7"/>
    <w:rPr>
      <w:rFonts w:ascii="Adviso OTF Std" w:eastAsia="Times New Roman" w:hAnsi="Adviso OTF Std" w:cs="Arial"/>
      <w:color w:val="000000" w:themeColor="text1"/>
      <w:sz w:val="20"/>
      <w:szCs w:val="20"/>
    </w:rPr>
  </w:style>
  <w:style w:type="character" w:styleId="FootnoteReference">
    <w:name w:val="footnote reference"/>
    <w:aliases w:val="Footnote"/>
    <w:basedOn w:val="DefaultParagraphFont"/>
    <w:unhideWhenUsed/>
    <w:rsid w:val="00FE73E7"/>
    <w:rPr>
      <w:vertAlign w:val="superscript"/>
    </w:rPr>
  </w:style>
  <w:style w:type="paragraph" w:customStyle="1" w:styleId="FootnoteDLS">
    <w:name w:val="Footnote DLS"/>
    <w:basedOn w:val="FootnoteText"/>
    <w:autoRedefine/>
    <w:qFormat/>
    <w:rsid w:val="00777B54"/>
    <w:rPr>
      <w:sz w:val="18"/>
    </w:rPr>
  </w:style>
  <w:style w:type="table" w:customStyle="1" w:styleId="Svijetlatablicareetke11">
    <w:name w:val="Svijetla tablica rešetke 11"/>
    <w:basedOn w:val="TableNormal"/>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uiPriority w:val="99"/>
    <w:qFormat/>
    <w:rsid w:val="00BB2E23"/>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styleId="BodyText2">
    <w:name w:val="Body Text 2"/>
    <w:basedOn w:val="Normal"/>
    <w:link w:val="BodyText2Char"/>
    <w:uiPriority w:val="99"/>
    <w:unhideWhenUsed/>
    <w:rsid w:val="004464CA"/>
    <w:pPr>
      <w:spacing w:after="120" w:line="480" w:lineRule="auto"/>
    </w:pPr>
  </w:style>
  <w:style w:type="character" w:customStyle="1" w:styleId="BodyText2Char">
    <w:name w:val="Body Text 2 Char"/>
    <w:basedOn w:val="DefaultParagraphFont"/>
    <w:link w:val="BodyText2"/>
    <w:uiPriority w:val="99"/>
    <w:rsid w:val="004464CA"/>
    <w:rPr>
      <w:rFonts w:ascii="Arial" w:eastAsia="Times New Roman" w:hAnsi="Arial" w:cs="Arial"/>
      <w:color w:val="000000" w:themeColor="text1"/>
      <w:szCs w:val="24"/>
    </w:rPr>
  </w:style>
  <w:style w:type="paragraph" w:customStyle="1" w:styleId="Default">
    <w:name w:val="Default"/>
    <w:rsid w:val="00894BD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551A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apple-converted-space">
    <w:name w:val="apple-converted-space"/>
    <w:basedOn w:val="DefaultParagraphFont"/>
    <w:rsid w:val="006551AA"/>
  </w:style>
  <w:style w:type="numbering" w:customStyle="1" w:styleId="WWOutlineListStyle1">
    <w:name w:val="WW_OutlineListStyle_1"/>
    <w:basedOn w:val="NoList"/>
    <w:rsid w:val="00396F1E"/>
    <w:pPr>
      <w:numPr>
        <w:numId w:val="4"/>
      </w:numPr>
    </w:pPr>
  </w:style>
  <w:style w:type="character" w:customStyle="1" w:styleId="UnresolvedMention1">
    <w:name w:val="Unresolved Mention1"/>
    <w:basedOn w:val="DefaultParagraphFont"/>
    <w:uiPriority w:val="99"/>
    <w:semiHidden/>
    <w:unhideWhenUsed/>
    <w:rsid w:val="00553AFA"/>
    <w:rPr>
      <w:color w:val="808080"/>
      <w:shd w:val="clear" w:color="auto" w:fill="E6E6E6"/>
    </w:rPr>
  </w:style>
  <w:style w:type="table" w:customStyle="1" w:styleId="Obinatablica11">
    <w:name w:val="Obična tablica 11"/>
    <w:basedOn w:val="TableNormal"/>
    <w:uiPriority w:val="41"/>
    <w:rsid w:val="000E02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link w:val="ListParagraph"/>
    <w:uiPriority w:val="34"/>
    <w:locked/>
    <w:rsid w:val="00100221"/>
    <w:rPr>
      <w:rFonts w:ascii="Arial" w:eastAsia="Times New Roman" w:hAnsi="Arial" w:cs="Arial"/>
      <w:color w:val="000000" w:themeColor="text1"/>
      <w:lang w:eastAsia="hr-HR"/>
    </w:rPr>
  </w:style>
  <w:style w:type="table" w:customStyle="1" w:styleId="ivopisnatablicareetke6-isticanje31">
    <w:name w:val="Živopisna tablica rešetke 6 - isticanje 31"/>
    <w:basedOn w:val="TableNormal"/>
    <w:uiPriority w:val="51"/>
    <w:rsid w:val="0042797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SpacingChar">
    <w:name w:val="No Spacing Char"/>
    <w:link w:val="NoSpacing"/>
    <w:uiPriority w:val="1"/>
    <w:locked/>
    <w:rsid w:val="003C2252"/>
    <w:rPr>
      <w:rFonts w:ascii="Arial" w:eastAsia="Times New Roman" w:hAnsi="Arial" w:cs="Times New Roman"/>
      <w:sz w:val="24"/>
      <w:szCs w:val="24"/>
    </w:rPr>
  </w:style>
  <w:style w:type="paragraph" w:customStyle="1" w:styleId="TableParagraph">
    <w:name w:val="Table Paragraph"/>
    <w:basedOn w:val="Normal"/>
    <w:uiPriority w:val="1"/>
    <w:qFormat/>
    <w:rsid w:val="006B4325"/>
    <w:pPr>
      <w:widowControl w:val="0"/>
      <w:spacing w:before="0" w:after="0" w:line="240" w:lineRule="auto"/>
      <w:jc w:val="left"/>
    </w:pPr>
    <w:rPr>
      <w:rFonts w:asciiTheme="minorHAnsi" w:eastAsiaTheme="minorHAnsi" w:hAnsiTheme="minorHAnsi" w:cstheme="minorBidi"/>
      <w:color w:val="auto"/>
      <w:szCs w:val="22"/>
      <w:lang w:val="en-US"/>
    </w:rPr>
  </w:style>
  <w:style w:type="paragraph" w:customStyle="1" w:styleId="OdlomakChar">
    <w:name w:val="Odlomak Char"/>
    <w:basedOn w:val="Normal"/>
    <w:link w:val="OdlomakCharChar"/>
    <w:rsid w:val="00A80364"/>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customStyle="1" w:styleId="ColorfulList-Accent11">
    <w:name w:val="Colorful List - Accent 11"/>
    <w:basedOn w:val="Normal"/>
    <w:rsid w:val="00A80364"/>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customStyle="1" w:styleId="Tablicareetke4-isticanje31">
    <w:name w:val="Tablica rešetke 4 - isticanje 31"/>
    <w:basedOn w:val="TableNormal"/>
    <w:uiPriority w:val="49"/>
    <w:rsid w:val="00A8036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
    <w:name w:val="Tablica rešetke 4 - isticanje 61"/>
    <w:basedOn w:val="TableNormal"/>
    <w:uiPriority w:val="49"/>
    <w:rsid w:val="00A8036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7-isticanje31">
    <w:name w:val="Živopisna tablica 7 - isticanje 31"/>
    <w:basedOn w:val="TableNormal"/>
    <w:uiPriority w:val="52"/>
    <w:rsid w:val="00C27444"/>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1">
    <w:name w:val="Tablica popisa 4 - isticanje 31"/>
    <w:basedOn w:val="TableNormal"/>
    <w:uiPriority w:val="49"/>
    <w:rsid w:val="00470C4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popisa6-isticanje31">
    <w:name w:val="Živopisna tablica popisa 6 - isticanje 31"/>
    <w:basedOn w:val="TableNormal"/>
    <w:uiPriority w:val="51"/>
    <w:rsid w:val="00470C48"/>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vijetlatablicapopisa1-isticanje31">
    <w:name w:val="Svijetla tablica popisa 1 - isticanje 31"/>
    <w:basedOn w:val="TableNormal"/>
    <w:uiPriority w:val="46"/>
    <w:rsid w:val="00400797"/>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isticanje31">
    <w:name w:val="Tablica rešetke 2 - isticanje 31"/>
    <w:basedOn w:val="TableNormal"/>
    <w:uiPriority w:val="47"/>
    <w:rsid w:val="00D57DB7"/>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0">
    <w:name w:val="Živopisna tablica rešetke 6 - isticanje 31"/>
    <w:basedOn w:val="TableNormal"/>
    <w:next w:val="ivopisnatablicareetke6-isticanje31"/>
    <w:uiPriority w:val="51"/>
    <w:rsid w:val="00180C90"/>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
    <w:name w:val="Živopisna tablica rešetke 6 - isticanje 32"/>
    <w:basedOn w:val="TableNormal"/>
    <w:next w:val="ivopisnatablicareetke6-isticanje31"/>
    <w:uiPriority w:val="51"/>
    <w:rsid w:val="00E26261"/>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MediumGrid3-Accent4">
    <w:name w:val="Medium Grid 3 Accent 4"/>
    <w:basedOn w:val="TableNormal"/>
    <w:uiPriority w:val="69"/>
    <w:rsid w:val="00230945"/>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Tablicareetke3-isticanje31">
    <w:name w:val="Tablica rešetke 3 - isticanje 31"/>
    <w:basedOn w:val="TableNormal"/>
    <w:uiPriority w:val="48"/>
    <w:rsid w:val="0023094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TableNormal"/>
    <w:next w:val="ivopisnatablicareetke6-isticanje31"/>
    <w:uiPriority w:val="51"/>
    <w:rsid w:val="00D9436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TableNormal"/>
    <w:next w:val="ivopisnatablicareetke6-isticanje31"/>
    <w:uiPriority w:val="51"/>
    <w:rsid w:val="00C6789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TableNormal"/>
    <w:next w:val="ivopisnatablicareetke6-isticanje31"/>
    <w:uiPriority w:val="51"/>
    <w:rsid w:val="00C6789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
    <w:name w:val="Živopisna tablica rešetke 6 - isticanje 311"/>
    <w:basedOn w:val="TableNormal"/>
    <w:next w:val="ivopisnatablicareetke6-isticanje31"/>
    <w:uiPriority w:val="51"/>
    <w:rsid w:val="00C6789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
    <w:name w:val="Živopisna tablica rešetke 6 - isticanje 331"/>
    <w:basedOn w:val="TableNormal"/>
    <w:next w:val="ivopisnatablicareetke6-isticanje31"/>
    <w:uiPriority w:val="51"/>
    <w:rsid w:val="00C6789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
    <w:name w:val="Živopisna tablica rešetke 6 - isticanje 34"/>
    <w:basedOn w:val="TableNormal"/>
    <w:next w:val="ivopisnatablicareetke6-isticanje31"/>
    <w:uiPriority w:val="51"/>
    <w:rsid w:val="00C6789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
    <w:name w:val="Živopisna tablica rešetke 6 - isticanje 312"/>
    <w:basedOn w:val="TableNormal"/>
    <w:next w:val="ivopisnatablicareetke6-isticanje31"/>
    <w:uiPriority w:val="51"/>
    <w:rsid w:val="0064522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TableNormal"/>
    <w:next w:val="ivopisnatablicareetke6-isticanje31"/>
    <w:uiPriority w:val="51"/>
    <w:rsid w:val="0064522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TableNormal"/>
    <w:next w:val="ivopisnatablicareetke6-isticanje31"/>
    <w:uiPriority w:val="51"/>
    <w:rsid w:val="0064522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TableNormal"/>
    <w:next w:val="TableGrid"/>
    <w:uiPriority w:val="59"/>
    <w:rsid w:val="00A87FF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
    <w:name w:val="Živopisna tablica rešetke 6 - isticanje 313"/>
    <w:basedOn w:val="TableNormal"/>
    <w:next w:val="ivopisnatablicareetke6-isticanje31"/>
    <w:uiPriority w:val="51"/>
    <w:rsid w:val="007C280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TableNormal"/>
    <w:next w:val="ivopisnatablicareetke6-isticanje31"/>
    <w:uiPriority w:val="51"/>
    <w:rsid w:val="007C280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TableNormal"/>
    <w:next w:val="ivopisnatablicareetke6-isticanje31"/>
    <w:uiPriority w:val="51"/>
    <w:rsid w:val="0020364E"/>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TableNormal"/>
    <w:next w:val="ivopisnatablicareetke6-isticanje31"/>
    <w:uiPriority w:val="51"/>
    <w:rsid w:val="0020364E"/>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TableNormal"/>
    <w:next w:val="ivopisnatablicareetke6-isticanje31"/>
    <w:uiPriority w:val="51"/>
    <w:rsid w:val="004A6A1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TableNormal"/>
    <w:next w:val="ivopisnatablicareetke6-isticanje31"/>
    <w:uiPriority w:val="51"/>
    <w:rsid w:val="00B431A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TableNormal"/>
    <w:next w:val="ivopisnatablicareetke6-isticanje31"/>
    <w:uiPriority w:val="51"/>
    <w:rsid w:val="00B431A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TableNormal"/>
    <w:next w:val="ivopisnatablicareetke6-isticanje31"/>
    <w:uiPriority w:val="51"/>
    <w:rsid w:val="00B431A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TableNormal"/>
    <w:next w:val="ivopisnatablicareetke6-isticanje31"/>
    <w:uiPriority w:val="51"/>
    <w:rsid w:val="00E54B7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TableNormal"/>
    <w:next w:val="ivopisnatablicareetke6-isticanje31"/>
    <w:uiPriority w:val="51"/>
    <w:rsid w:val="00E54B7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TableNormal"/>
    <w:next w:val="ivopisnatablicareetke6-isticanje31"/>
    <w:uiPriority w:val="51"/>
    <w:rsid w:val="00E54B7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TableNormal"/>
    <w:next w:val="ivopisnatablicareetke6-isticanje31"/>
    <w:uiPriority w:val="51"/>
    <w:rsid w:val="00E54B7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TableNormal"/>
    <w:next w:val="ivopisnatablicareetke6-isticanje31"/>
    <w:uiPriority w:val="51"/>
    <w:rsid w:val="00607D7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TableNormal"/>
    <w:next w:val="ivopisnatablicareetke6-isticanje31"/>
    <w:uiPriority w:val="51"/>
    <w:rsid w:val="00607D7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TableNormal"/>
    <w:next w:val="ivopisnatablicareetke6-isticanje31"/>
    <w:uiPriority w:val="51"/>
    <w:rsid w:val="00C56F9D"/>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TableNormal"/>
    <w:next w:val="ivopisnatablicareetke6-isticanje31"/>
    <w:uiPriority w:val="51"/>
    <w:rsid w:val="00130281"/>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1">
    <w:name w:val="Živopisna tablica rešetke 6 - isticanje 3121"/>
    <w:basedOn w:val="TableNormal"/>
    <w:next w:val="ivopisnatablicareetke6-isticanje31"/>
    <w:uiPriority w:val="51"/>
    <w:rsid w:val="007248CA"/>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2">
    <w:name w:val="Živopisna tablica rešetke 6 - isticanje 3122"/>
    <w:basedOn w:val="TableNormal"/>
    <w:next w:val="ivopisnatablicareetke6-isticanje31"/>
    <w:uiPriority w:val="51"/>
    <w:rsid w:val="00301B06"/>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3">
    <w:name w:val="Živopisna tablica rešetke 6 - isticanje 3123"/>
    <w:basedOn w:val="TableNormal"/>
    <w:next w:val="ivopisnatablicareetke6-isticanje31"/>
    <w:uiPriority w:val="51"/>
    <w:rsid w:val="00301B06"/>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4">
    <w:name w:val="Živopisna tablica rešetke 6 - isticanje 3124"/>
    <w:basedOn w:val="TableNormal"/>
    <w:next w:val="ivopisnatablicareetke6-isticanje31"/>
    <w:uiPriority w:val="51"/>
    <w:rsid w:val="00EA3925"/>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TableNormal"/>
    <w:next w:val="ivopisnatablicareetke6-isticanje31"/>
    <w:uiPriority w:val="51"/>
    <w:rsid w:val="00E744F8"/>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TableNormal"/>
    <w:next w:val="ivopisnatablicareetke6-isticanje31"/>
    <w:uiPriority w:val="51"/>
    <w:rsid w:val="002A465E"/>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3">
    <w:name w:val="Živopisna tablica rešetke 6 - isticanje 3233"/>
    <w:basedOn w:val="TableNormal"/>
    <w:next w:val="ivopisnatablicareetke6-isticanje31"/>
    <w:uiPriority w:val="51"/>
    <w:rsid w:val="00FD517D"/>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4">
    <w:name w:val="Živopisna tablica rešetke 6 - isticanje 3234"/>
    <w:basedOn w:val="TableNormal"/>
    <w:next w:val="ivopisnatablicareetke6-isticanje31"/>
    <w:uiPriority w:val="51"/>
    <w:rsid w:val="007E41A0"/>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5">
    <w:name w:val="Živopisna tablica rešetke 6 - isticanje 3235"/>
    <w:basedOn w:val="TableNormal"/>
    <w:next w:val="ivopisnatablicareetke6-isticanje31"/>
    <w:uiPriority w:val="51"/>
    <w:rsid w:val="0056724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6">
    <w:name w:val="Živopisna tablica rešetke 6 - isticanje 3236"/>
    <w:basedOn w:val="TableNormal"/>
    <w:next w:val="ivopisnatablicareetke6-isticanje31"/>
    <w:uiPriority w:val="51"/>
    <w:rsid w:val="0056724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TableNormal"/>
    <w:next w:val="ivopisnatablicareetke6-isticanje31"/>
    <w:uiPriority w:val="51"/>
    <w:rsid w:val="0056724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1">
    <w:name w:val="Živopisna tablica rešetke 6 - isticanje 31231"/>
    <w:basedOn w:val="TableNormal"/>
    <w:next w:val="ivopisnatablicareetke6-isticanje31"/>
    <w:uiPriority w:val="51"/>
    <w:rsid w:val="0056724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7">
    <w:name w:val="Živopisna tablica rešetke 6 - isticanje 3237"/>
    <w:basedOn w:val="TableNormal"/>
    <w:next w:val="ivopisnatablicareetke6-isticanje31"/>
    <w:uiPriority w:val="51"/>
    <w:rsid w:val="0032152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8">
    <w:name w:val="Živopisna tablica rešetke 6 - isticanje 3238"/>
    <w:basedOn w:val="TableNormal"/>
    <w:next w:val="ivopisnatablicareetke6-isticanje31"/>
    <w:uiPriority w:val="51"/>
    <w:rsid w:val="00692691"/>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9">
    <w:name w:val="Živopisna tablica rešetke 6 - isticanje 3239"/>
    <w:basedOn w:val="TableNormal"/>
    <w:next w:val="ivopisnatablicareetke6-isticanje31"/>
    <w:uiPriority w:val="51"/>
    <w:rsid w:val="00D33D7D"/>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0">
    <w:name w:val="Živopisna tablica rešetke 6 - isticanje 32310"/>
    <w:basedOn w:val="TableNormal"/>
    <w:next w:val="ivopisnatablicareetke6-isticanje31"/>
    <w:uiPriority w:val="51"/>
    <w:rsid w:val="00D33D7D"/>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
    <w:name w:val="Rešetka tablice2"/>
    <w:basedOn w:val="TableNormal"/>
    <w:next w:val="TableGrid"/>
    <w:uiPriority w:val="59"/>
    <w:rsid w:val="00D33D7D"/>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6">
    <w:name w:val="Živopisna tablica rešetke 6 - isticanje 36"/>
    <w:basedOn w:val="TableNormal"/>
    <w:next w:val="ivopisnatablicareetke6-isticanje31"/>
    <w:uiPriority w:val="51"/>
    <w:rsid w:val="00D33D7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1">
    <w:name w:val="Živopisna tablica rešetke 6 - isticanje 31211"/>
    <w:basedOn w:val="TableNormal"/>
    <w:next w:val="ivopisnatablicareetke6-isticanje31"/>
    <w:uiPriority w:val="51"/>
    <w:rsid w:val="00D33D7D"/>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1">
    <w:name w:val="Živopisna tablica rešetke 6 - isticanje 32311"/>
    <w:basedOn w:val="TableNormal"/>
    <w:next w:val="ivopisnatablicareetke6-isticanje31"/>
    <w:uiPriority w:val="51"/>
    <w:rsid w:val="00F41EE5"/>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Bezpopisa1">
    <w:name w:val="Bez popisa1"/>
    <w:next w:val="NoList"/>
    <w:uiPriority w:val="99"/>
    <w:semiHidden/>
    <w:unhideWhenUsed/>
    <w:rsid w:val="00450DCB"/>
  </w:style>
  <w:style w:type="table" w:customStyle="1" w:styleId="Reetkatablice3">
    <w:name w:val="Rešetka tablice3"/>
    <w:basedOn w:val="TableNormal"/>
    <w:next w:val="TableGrid"/>
    <w:uiPriority w:val="59"/>
    <w:rsid w:val="00450DC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TableNormal"/>
    <w:next w:val="LightShading-Accent1"/>
    <w:uiPriority w:val="60"/>
    <w:rsid w:val="00450DC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
    <w:name w:val="DLS LIGHT 20151"/>
    <w:basedOn w:val="TableNormal"/>
    <w:uiPriority w:val="99"/>
    <w:rsid w:val="00450DCB"/>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TableNormal"/>
    <w:uiPriority w:val="47"/>
    <w:rsid w:val="00450DCB"/>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
    <w:name w:val="Light Grid - Accent 121"/>
    <w:basedOn w:val="TableNormal"/>
    <w:rsid w:val="00450DCB"/>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
    <w:name w:val="DLS LIGHT1"/>
    <w:basedOn w:val="TableNormal"/>
    <w:uiPriority w:val="47"/>
    <w:rsid w:val="00450DCB"/>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TableNormal"/>
    <w:rsid w:val="00450DCB"/>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
    <w:name w:val="Plain Table 411"/>
    <w:basedOn w:val="TableNormal"/>
    <w:uiPriority w:val="44"/>
    <w:rsid w:val="00450DCB"/>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uiPriority w:val="40"/>
    <w:rsid w:val="00450D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0">
    <w:name w:val="Svijetla tablica rešetke 11"/>
    <w:basedOn w:val="TableNormal"/>
    <w:next w:val="Svijetlatablicareetke11"/>
    <w:uiPriority w:val="46"/>
    <w:rsid w:val="00450DC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binatablica110">
    <w:name w:val="Obična tablica 11"/>
    <w:basedOn w:val="TableNormal"/>
    <w:next w:val="Obinatablica11"/>
    <w:uiPriority w:val="41"/>
    <w:rsid w:val="00450D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7">
    <w:name w:val="Živopisna tablica rešetke 6 - isticanje 37"/>
    <w:basedOn w:val="TableNormal"/>
    <w:next w:val="ivopisnatablicareetke6-isticanje31"/>
    <w:uiPriority w:val="51"/>
    <w:rsid w:val="00450DC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0">
    <w:name w:val="Tablica rešetke 4 - isticanje 31"/>
    <w:basedOn w:val="TableNormal"/>
    <w:next w:val="Tablicareetke4-isticanje31"/>
    <w:uiPriority w:val="49"/>
    <w:rsid w:val="00450DC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0">
    <w:name w:val="Tablica rešetke 4 - isticanje 61"/>
    <w:basedOn w:val="TableNormal"/>
    <w:next w:val="Tablicareetke4-isticanje61"/>
    <w:uiPriority w:val="49"/>
    <w:rsid w:val="00450DC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7-isticanje310">
    <w:name w:val="Živopisna tablica 7 - isticanje 31"/>
    <w:basedOn w:val="TableNormal"/>
    <w:next w:val="ivopisnatablica7-isticanje31"/>
    <w:uiPriority w:val="52"/>
    <w:rsid w:val="00450DCB"/>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10">
    <w:name w:val="Tablica popisa 4 - isticanje 31"/>
    <w:basedOn w:val="TableNormal"/>
    <w:next w:val="Tablicapopisa4-isticanje31"/>
    <w:uiPriority w:val="49"/>
    <w:rsid w:val="00450DC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popisa6-isticanje310">
    <w:name w:val="Živopisna tablica popisa 6 - isticanje 31"/>
    <w:basedOn w:val="TableNormal"/>
    <w:next w:val="ivopisnatablicapopisa6-isticanje31"/>
    <w:uiPriority w:val="51"/>
    <w:rsid w:val="00450DCB"/>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vijetlatablicapopisa1-isticanje310">
    <w:name w:val="Svijetla tablica popisa 1 - isticanje 31"/>
    <w:basedOn w:val="TableNormal"/>
    <w:next w:val="Svijetlatablicapopisa1-isticanje31"/>
    <w:uiPriority w:val="46"/>
    <w:rsid w:val="00450DCB"/>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isticanje310">
    <w:name w:val="Tablica rešetke 2 - isticanje 31"/>
    <w:basedOn w:val="TableNormal"/>
    <w:next w:val="Tablicareetke2-isticanje31"/>
    <w:uiPriority w:val="47"/>
    <w:rsid w:val="00450DCB"/>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7">
    <w:name w:val="Živopisna tablica rešetke 6 - isticanje 317"/>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5">
    <w:name w:val="Živopisna tablica rešetke 6 - isticanje 3215"/>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rednjareetka3-Isticanje41">
    <w:name w:val="Srednja rešetka 3 - Isticanje 41"/>
    <w:basedOn w:val="TableNormal"/>
    <w:next w:val="MediumGrid3-Accent4"/>
    <w:uiPriority w:val="69"/>
    <w:rsid w:val="00450DCB"/>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Tablicareetke3-isticanje310">
    <w:name w:val="Tablica rešetke 3 - isticanje 31"/>
    <w:basedOn w:val="TableNormal"/>
    <w:next w:val="Tablicareetke3-isticanje31"/>
    <w:uiPriority w:val="48"/>
    <w:rsid w:val="00450DC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6">
    <w:name w:val="Živopisna tablica rešetke 6 - isticanje 3216"/>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1">
    <w:name w:val="Živopisna tablica rešetke 6 - isticanje 322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2">
    <w:name w:val="Živopisna tablica rešetke 6 - isticanje 332"/>
    <w:basedOn w:val="TableNormal"/>
    <w:next w:val="ivopisnatablicareetke6-isticanje31"/>
    <w:uiPriority w:val="51"/>
    <w:rsid w:val="00450DC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
    <w:name w:val="Živopisna tablica rešetke 6 - isticanje 311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1">
    <w:name w:val="Živopisna tablica rešetke 6 - isticanje 331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TableNormal"/>
    <w:next w:val="ivopisnatablicareetke6-isticanje31"/>
    <w:uiPriority w:val="51"/>
    <w:rsid w:val="00450DC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5">
    <w:name w:val="Živopisna tablica rešetke 6 - isticanje 3125"/>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2">
    <w:name w:val="Živopisna tablica rešetke 6 - isticanje 32312"/>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1">
    <w:name w:val="Živopisna tablica rešetke 6 - isticanje 324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1">
    <w:name w:val="Rešetka tablice11"/>
    <w:basedOn w:val="TableNormal"/>
    <w:next w:val="TableGrid"/>
    <w:uiPriority w:val="59"/>
    <w:rsid w:val="00450DC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1">
    <w:name w:val="Živopisna tablica rešetke 6 - isticanje 313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1">
    <w:name w:val="Živopisna tablica rešetke 6 - isticanje 325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1">
    <w:name w:val="Živopisna tablica rešetke 6 - isticanje 326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1">
    <w:name w:val="Živopisna tablica rešetke 6 - isticanje 327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1">
    <w:name w:val="Živopisna tablica rešetke 6 - isticanje 314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1">
    <w:name w:val="Živopisna tablica rešetke 6 - isticanje 328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1">
    <w:name w:val="Živopisna tablica rešetke 6 - isticanje 329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1">
    <w:name w:val="Živopisna tablica rešetke 6 - isticanje 3210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1">
    <w:name w:val="Živopisna tablica rešetke 6 - isticanje 315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1">
    <w:name w:val="Živopisna tablica rešetke 6 - isticanje 3211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1">
    <w:name w:val="Živopisna tablica rešetke 6 - isticanje 3212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1">
    <w:name w:val="Živopisna tablica rešetke 6 - isticanje 3213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1">
    <w:name w:val="Živopisna tablica rešetke 6 - isticanje 316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1">
    <w:name w:val="Živopisna tablica rešetke 6 - isticanje 3214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1">
    <w:name w:val="Živopisna tablica rešetke 6 - isticanje 341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1">
    <w:name w:val="Živopisna tablica rešetke 6 - isticanje 342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grame">
    <w:name w:val="grame"/>
    <w:basedOn w:val="DefaultParagraphFont"/>
    <w:rsid w:val="00450DCB"/>
  </w:style>
  <w:style w:type="table" w:customStyle="1" w:styleId="ivopisnatablicareetke6-isticanje31212">
    <w:name w:val="Živopisna tablica rešetke 6 - isticanje 31212"/>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1">
    <w:name w:val="Živopisna tablica rešetke 6 - isticanje 351"/>
    <w:basedOn w:val="TableNormal"/>
    <w:next w:val="ivopisnatablicareetke6-isticanje31"/>
    <w:uiPriority w:val="51"/>
    <w:rsid w:val="00450DC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1">
    <w:name w:val="Živopisna tablica rešetke 6 - isticanje 3122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32">
    <w:name w:val="Živopisna tablica rešetke 6 - isticanje 31232"/>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41">
    <w:name w:val="Živopisna tablica rešetke 6 - isticanje 31241"/>
    <w:basedOn w:val="TableNormal"/>
    <w:next w:val="ivopisnatablicareetke6-isticanje31"/>
    <w:uiPriority w:val="51"/>
    <w:rsid w:val="00450DC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8">
    <w:name w:val="Živopisna tablica rešetke 6 - isticanje 38"/>
    <w:basedOn w:val="TableNormal"/>
    <w:next w:val="ivopisnatablicareetke6-isticanje31"/>
    <w:uiPriority w:val="51"/>
    <w:rsid w:val="002572E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4">
    <w:name w:val="Rešetka tablice4"/>
    <w:basedOn w:val="TableNormal"/>
    <w:next w:val="TableGrid"/>
    <w:uiPriority w:val="59"/>
    <w:rsid w:val="00A21FF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TableNormal"/>
    <w:next w:val="TableGrid"/>
    <w:uiPriority w:val="59"/>
    <w:rsid w:val="00A21FF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6">
    <w:name w:val="Rešetka tablice6"/>
    <w:basedOn w:val="TableNormal"/>
    <w:next w:val="TableGrid"/>
    <w:uiPriority w:val="59"/>
    <w:rsid w:val="00A21FF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7">
    <w:name w:val="Rešetka tablice7"/>
    <w:basedOn w:val="TableNormal"/>
    <w:next w:val="TableGrid"/>
    <w:uiPriority w:val="59"/>
    <w:rsid w:val="00A21FF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
    <w:name w:val="Rešetka tablice8"/>
    <w:basedOn w:val="TableNormal"/>
    <w:next w:val="TableGrid"/>
    <w:uiPriority w:val="59"/>
    <w:rsid w:val="00261B5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3">
    <w:name w:val="Živopisna tablica rešetke 6 - isticanje 333"/>
    <w:basedOn w:val="TableNormal"/>
    <w:next w:val="ivopisnatablicareetke6-isticanje31"/>
    <w:uiPriority w:val="51"/>
    <w:rsid w:val="0070102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1">
    <w:name w:val="Živopisna tablica rešetke 6 - isticanje 371"/>
    <w:basedOn w:val="TableNormal"/>
    <w:next w:val="ivopisnatablicareetke6-isticanje31"/>
    <w:uiPriority w:val="51"/>
    <w:rsid w:val="00913C66"/>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11">
    <w:name w:val="Živopisna tablica rešetke 6 - isticanje 3711"/>
    <w:basedOn w:val="TableNormal"/>
    <w:next w:val="ivopisnatablicareetke6-isticanje31"/>
    <w:uiPriority w:val="51"/>
    <w:rsid w:val="00E00B59"/>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9">
    <w:name w:val="Rešetka tablice9"/>
    <w:basedOn w:val="TableNormal"/>
    <w:next w:val="TableGrid"/>
    <w:uiPriority w:val="59"/>
    <w:rsid w:val="00723D0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05260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52606"/>
    <w:rPr>
      <w:rFonts w:ascii="Arial" w:eastAsia="Times New Roman" w:hAnsi="Arial" w:cs="Arial"/>
      <w:color w:val="000000" w:themeColor="text1"/>
      <w:sz w:val="20"/>
      <w:szCs w:val="20"/>
    </w:rPr>
  </w:style>
  <w:style w:type="character" w:styleId="EndnoteReference">
    <w:name w:val="endnote reference"/>
    <w:basedOn w:val="DefaultParagraphFont"/>
    <w:uiPriority w:val="99"/>
    <w:semiHidden/>
    <w:unhideWhenUsed/>
    <w:rsid w:val="00052606"/>
    <w:rPr>
      <w:vertAlign w:val="superscript"/>
    </w:rPr>
  </w:style>
  <w:style w:type="table" w:customStyle="1" w:styleId="ivopisnatablicareetke6-isticanje372">
    <w:name w:val="Živopisna tablica rešetke 6 - isticanje 372"/>
    <w:basedOn w:val="TableNormal"/>
    <w:next w:val="ivopisnatablicareetke6-isticanje31"/>
    <w:uiPriority w:val="51"/>
    <w:rsid w:val="009931F6"/>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Bezproreda3">
    <w:name w:val="Bez proreda3"/>
    <w:uiPriority w:val="1"/>
    <w:qFormat/>
    <w:rsid w:val="0035717D"/>
    <w:pPr>
      <w:spacing w:after="0" w:line="240" w:lineRule="auto"/>
    </w:pPr>
    <w:rPr>
      <w:rFonts w:ascii="Calibri" w:eastAsia="Times New Roman" w:hAnsi="Calibri" w:cs="Times New Roman"/>
    </w:rPr>
  </w:style>
  <w:style w:type="table" w:customStyle="1" w:styleId="TableGrid2">
    <w:name w:val="Table Grid2"/>
    <w:basedOn w:val="TableNormal"/>
    <w:next w:val="TableGrid"/>
    <w:uiPriority w:val="59"/>
    <w:rsid w:val="006B257E"/>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TableNormal"/>
    <w:next w:val="TableGrid"/>
    <w:uiPriority w:val="59"/>
    <w:rsid w:val="005026B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TableNormal"/>
    <w:next w:val="TableGrid"/>
    <w:uiPriority w:val="59"/>
    <w:rsid w:val="005026B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3">
    <w:name w:val="Rešetka tablice13"/>
    <w:basedOn w:val="TableNormal"/>
    <w:next w:val="TableGrid"/>
    <w:uiPriority w:val="59"/>
    <w:rsid w:val="005026B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88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Bezpopisa2">
    <w:name w:val="Bez popisa2"/>
    <w:next w:val="NoList"/>
    <w:uiPriority w:val="99"/>
    <w:semiHidden/>
    <w:unhideWhenUsed/>
    <w:rsid w:val="000D0E32"/>
  </w:style>
  <w:style w:type="table" w:customStyle="1" w:styleId="Reetkatablice14">
    <w:name w:val="Rešetka tablice14"/>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2">
    <w:name w:val="Svijetlo sjenčanje - Isticanje 12"/>
    <w:basedOn w:val="TableNormal"/>
    <w:next w:val="LightShading-Accent1"/>
    <w:uiPriority w:val="60"/>
    <w:rsid w:val="000D0E3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2">
    <w:name w:val="DLS LIGHT 20152"/>
    <w:basedOn w:val="TableNormal"/>
    <w:uiPriority w:val="99"/>
    <w:rsid w:val="000D0E32"/>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2">
    <w:name w:val="Grid Table 2 - Accent 312"/>
    <w:basedOn w:val="TableNormal"/>
    <w:uiPriority w:val="47"/>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2">
    <w:name w:val="Light Grid - Accent 122"/>
    <w:basedOn w:val="TableNormal"/>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2">
    <w:name w:val="DLS LIGHT2"/>
    <w:basedOn w:val="TableNormal"/>
    <w:uiPriority w:val="47"/>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2">
    <w:name w:val="Medium Shading 1 - Accent 112"/>
    <w:basedOn w:val="TableNormal"/>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2">
    <w:name w:val="Plain Table 412"/>
    <w:basedOn w:val="TableNormal"/>
    <w:uiPriority w:val="44"/>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2">
    <w:name w:val="Table Grid Light12"/>
    <w:basedOn w:val="TableNormal"/>
    <w:uiPriority w:val="40"/>
    <w:rsid w:val="000D0E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2">
    <w:name w:val="Svijetla tablica rešetke 12"/>
    <w:basedOn w:val="TableNormal"/>
    <w:next w:val="Svijetlatablicareetke11"/>
    <w:uiPriority w:val="46"/>
    <w:rsid w:val="000D0E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binatablica12">
    <w:name w:val="Obična tablica 12"/>
    <w:basedOn w:val="TableNormal"/>
    <w:next w:val="Obinatablica11"/>
    <w:uiPriority w:val="41"/>
    <w:rsid w:val="000D0E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9">
    <w:name w:val="Živopisna tablica rešetke 6 - isticanje 39"/>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2">
    <w:name w:val="Tablica rešetke 4 - isticanje 32"/>
    <w:basedOn w:val="TableNormal"/>
    <w:next w:val="Tablicareetke4-isticanje31"/>
    <w:uiPriority w:val="49"/>
    <w:rsid w:val="000D0E3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2">
    <w:name w:val="Tablica rešetke 4 - isticanje 62"/>
    <w:basedOn w:val="TableNormal"/>
    <w:next w:val="Tablicareetke4-isticanje61"/>
    <w:uiPriority w:val="49"/>
    <w:rsid w:val="000D0E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7-isticanje32">
    <w:name w:val="Živopisna tablica 7 - isticanje 32"/>
    <w:basedOn w:val="TableNormal"/>
    <w:next w:val="ivopisnatablica7-isticanje31"/>
    <w:uiPriority w:val="52"/>
    <w:rsid w:val="000D0E32"/>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2">
    <w:name w:val="Tablica popisa 4 - isticanje 32"/>
    <w:basedOn w:val="TableNormal"/>
    <w:next w:val="Tablicapopisa4-isticanje31"/>
    <w:uiPriority w:val="49"/>
    <w:rsid w:val="000D0E3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popisa6-isticanje32">
    <w:name w:val="Živopisna tablica popisa 6 - isticanje 32"/>
    <w:basedOn w:val="TableNormal"/>
    <w:next w:val="ivopisnatablicapopisa6-isticanje31"/>
    <w:uiPriority w:val="51"/>
    <w:rsid w:val="000D0E32"/>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vijetlatablicapopisa1-isticanje32">
    <w:name w:val="Svijetla tablica popisa 1 - isticanje 32"/>
    <w:basedOn w:val="TableNormal"/>
    <w:next w:val="Svijetlatablicapopisa1-isticanje31"/>
    <w:uiPriority w:val="46"/>
    <w:rsid w:val="000D0E32"/>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isticanje32">
    <w:name w:val="Tablica rešetke 2 - isticanje 32"/>
    <w:basedOn w:val="TableNormal"/>
    <w:next w:val="Tablicareetke2-isticanje31"/>
    <w:uiPriority w:val="47"/>
    <w:rsid w:val="000D0E3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8">
    <w:name w:val="Živopisna tablica rešetke 6 - isticanje 318"/>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7">
    <w:name w:val="Živopisna tablica rešetke 6 - isticanje 3217"/>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rednjareetka3-Isticanje42">
    <w:name w:val="Srednja rešetka 3 - Isticanje 42"/>
    <w:basedOn w:val="TableNormal"/>
    <w:next w:val="MediumGrid3-Accent4"/>
    <w:uiPriority w:val="69"/>
    <w:rsid w:val="000D0E32"/>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Tablicareetke3-isticanje32">
    <w:name w:val="Tablica rešetke 3 - isticanje 32"/>
    <w:basedOn w:val="TableNormal"/>
    <w:next w:val="Tablicareetke3-isticanje31"/>
    <w:uiPriority w:val="48"/>
    <w:rsid w:val="000D0E3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8">
    <w:name w:val="Živopisna tablica rešetke 6 - isticanje 3218"/>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2">
    <w:name w:val="Živopisna tablica rešetke 6 - isticanje 322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2">
    <w:name w:val="Živopisna tablica rešetke 6 - isticanje 311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2">
    <w:name w:val="Živopisna tablica rešetke 6 - isticanje 331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4">
    <w:name w:val="Živopisna tablica rešetke 6 - isticanje 344"/>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6">
    <w:name w:val="Živopisna tablica rešetke 6 - isticanje 3126"/>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3">
    <w:name w:val="Živopisna tablica rešetke 6 - isticanje 32313"/>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2">
    <w:name w:val="Živopisna tablica rešetke 6 - isticanje 324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5">
    <w:name w:val="Rešetka tablice15"/>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2">
    <w:name w:val="Živopisna tablica rešetke 6 - isticanje 313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2">
    <w:name w:val="Živopisna tablica rešetke 6 - isticanje 325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2">
    <w:name w:val="Živopisna tablica rešetke 6 - isticanje 326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2">
    <w:name w:val="Živopisna tablica rešetke 6 - isticanje 327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2">
    <w:name w:val="Živopisna tablica rešetke 6 - isticanje 314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2">
    <w:name w:val="Živopisna tablica rešetke 6 - isticanje 328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2">
    <w:name w:val="Živopisna tablica rešetke 6 - isticanje 329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2">
    <w:name w:val="Živopisna tablica rešetke 6 - isticanje 3210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2">
    <w:name w:val="Živopisna tablica rešetke 6 - isticanje 315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2">
    <w:name w:val="Živopisna tablica rešetke 6 - isticanje 3211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2">
    <w:name w:val="Živopisna tablica rešetke 6 - isticanje 3212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2">
    <w:name w:val="Živopisna tablica rešetke 6 - isticanje 3213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2">
    <w:name w:val="Živopisna tablica rešetke 6 - isticanje 316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2">
    <w:name w:val="Živopisna tablica rešetke 6 - isticanje 3214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2">
    <w:name w:val="Živopisna tablica rešetke 6 - isticanje 341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2">
    <w:name w:val="Živopisna tablica rešetke 6 - isticanje 342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13">
    <w:name w:val="Živopisna tablica rešetke 6 - isticanje 31213"/>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22">
    <w:name w:val="Živopisna tablica rešetke 6 - isticanje 3122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33">
    <w:name w:val="Živopisna tablica rešetke 6 - isticanje 31233"/>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42">
    <w:name w:val="Živopisna tablica rešetke 6 - isticanje 3124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4">
    <w:name w:val="Živopisna tablica rešetke 6 - isticanje 32314"/>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1">
    <w:name w:val="Živopisna tablica rešetke 6 - isticanje 3232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31">
    <w:name w:val="Živopisna tablica rešetke 6 - isticanje 3233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41">
    <w:name w:val="Živopisna tablica rešetke 6 - isticanje 3234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51">
    <w:name w:val="Živopisna tablica rešetke 6 - isticanje 3235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61">
    <w:name w:val="Živopisna tablica rešetke 6 - isticanje 3236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2">
    <w:name w:val="Živopisna tablica rešetke 6 - isticanje 352"/>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11">
    <w:name w:val="Živopisna tablica rešetke 6 - isticanje 3123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71">
    <w:name w:val="Živopisna tablica rešetke 6 - isticanje 3237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81">
    <w:name w:val="Živopisna tablica rešetke 6 - isticanje 3238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91">
    <w:name w:val="Živopisna tablica rešetke 6 - isticanje 3239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01">
    <w:name w:val="Živopisna tablica rešetke 6 - isticanje 32310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21">
    <w:name w:val="Rešetka tablice21"/>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61">
    <w:name w:val="Živopisna tablica rešetke 6 - isticanje 361"/>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11">
    <w:name w:val="Živopisna tablica rešetke 6 - isticanje 3121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11">
    <w:name w:val="Živopisna tablica rešetke 6 - isticanje 3231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Bezpopisa11">
    <w:name w:val="Bez popisa11"/>
    <w:next w:val="NoList"/>
    <w:uiPriority w:val="99"/>
    <w:semiHidden/>
    <w:unhideWhenUsed/>
    <w:rsid w:val="000D0E32"/>
  </w:style>
  <w:style w:type="table" w:customStyle="1" w:styleId="Reetkatablice31">
    <w:name w:val="Rešetka tablice31"/>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1">
    <w:name w:val="Svijetlo sjenčanje - Isticanje 111"/>
    <w:basedOn w:val="TableNormal"/>
    <w:next w:val="LightShading-Accent1"/>
    <w:uiPriority w:val="60"/>
    <w:rsid w:val="000D0E3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1">
    <w:name w:val="DLS LIGHT 201511"/>
    <w:basedOn w:val="TableNormal"/>
    <w:uiPriority w:val="99"/>
    <w:rsid w:val="000D0E32"/>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1">
    <w:name w:val="Grid Table 2 - Accent 3111"/>
    <w:basedOn w:val="TableNormal"/>
    <w:uiPriority w:val="47"/>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1">
    <w:name w:val="Light Grid - Accent 1211"/>
    <w:basedOn w:val="TableNormal"/>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1">
    <w:name w:val="DLS LIGHT11"/>
    <w:basedOn w:val="TableNormal"/>
    <w:uiPriority w:val="47"/>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1">
    <w:name w:val="Medium Shading 1 - Accent 1111"/>
    <w:basedOn w:val="TableNormal"/>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1">
    <w:name w:val="Plain Table 4111"/>
    <w:basedOn w:val="TableNormal"/>
    <w:uiPriority w:val="44"/>
    <w:rsid w:val="000D0E32"/>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1">
    <w:name w:val="Table Grid Light111"/>
    <w:basedOn w:val="TableNormal"/>
    <w:uiPriority w:val="40"/>
    <w:rsid w:val="000D0E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1">
    <w:name w:val="Svijetla tablica rešetke 111"/>
    <w:basedOn w:val="TableNormal"/>
    <w:next w:val="Svijetlatablicareetke11"/>
    <w:uiPriority w:val="46"/>
    <w:rsid w:val="000D0E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binatablica111">
    <w:name w:val="Obična tablica 111"/>
    <w:basedOn w:val="TableNormal"/>
    <w:next w:val="Obinatablica11"/>
    <w:uiPriority w:val="41"/>
    <w:rsid w:val="000D0E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73">
    <w:name w:val="Živopisna tablica rešetke 6 - isticanje 373"/>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1">
    <w:name w:val="Tablica rešetke 4 - isticanje 311"/>
    <w:basedOn w:val="TableNormal"/>
    <w:next w:val="Tablicareetke4-isticanje31"/>
    <w:uiPriority w:val="49"/>
    <w:rsid w:val="000D0E3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1">
    <w:name w:val="Tablica rešetke 4 - isticanje 611"/>
    <w:basedOn w:val="TableNormal"/>
    <w:next w:val="Tablicareetke4-isticanje61"/>
    <w:uiPriority w:val="49"/>
    <w:rsid w:val="000D0E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7-isticanje311">
    <w:name w:val="Živopisna tablica 7 - isticanje 311"/>
    <w:basedOn w:val="TableNormal"/>
    <w:next w:val="ivopisnatablica7-isticanje31"/>
    <w:uiPriority w:val="52"/>
    <w:rsid w:val="000D0E32"/>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icapopisa4-isticanje311">
    <w:name w:val="Tablica popisa 4 - isticanje 311"/>
    <w:basedOn w:val="TableNormal"/>
    <w:next w:val="Tablicapopisa4-isticanje31"/>
    <w:uiPriority w:val="49"/>
    <w:rsid w:val="000D0E3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popisa6-isticanje311">
    <w:name w:val="Živopisna tablica popisa 6 - isticanje 311"/>
    <w:basedOn w:val="TableNormal"/>
    <w:next w:val="ivopisnatablicapopisa6-isticanje31"/>
    <w:uiPriority w:val="51"/>
    <w:rsid w:val="000D0E32"/>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vijetlatablicapopisa1-isticanje311">
    <w:name w:val="Svijetla tablica popisa 1 - isticanje 311"/>
    <w:basedOn w:val="TableNormal"/>
    <w:next w:val="Svijetlatablicapopisa1-isticanje31"/>
    <w:uiPriority w:val="46"/>
    <w:rsid w:val="000D0E32"/>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isticanje311">
    <w:name w:val="Tablica rešetke 2 - isticanje 311"/>
    <w:basedOn w:val="TableNormal"/>
    <w:next w:val="Tablicareetke2-isticanje31"/>
    <w:uiPriority w:val="47"/>
    <w:rsid w:val="000D0E3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71">
    <w:name w:val="Živopisna tablica rešetke 6 - isticanje 317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51">
    <w:name w:val="Živopisna tablica rešetke 6 - isticanje 3215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rednjareetka3-Isticanje411">
    <w:name w:val="Srednja rešetka 3 - Isticanje 411"/>
    <w:basedOn w:val="TableNormal"/>
    <w:next w:val="MediumGrid3-Accent4"/>
    <w:uiPriority w:val="69"/>
    <w:rsid w:val="000D0E32"/>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Tablicareetke3-isticanje311">
    <w:name w:val="Tablica rešetke 3 - isticanje 311"/>
    <w:basedOn w:val="TableNormal"/>
    <w:next w:val="Tablicareetke3-isticanje31"/>
    <w:uiPriority w:val="48"/>
    <w:rsid w:val="000D0E3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61">
    <w:name w:val="Živopisna tablica rešetke 6 - isticanje 3216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11">
    <w:name w:val="Živopisna tablica rešetke 6 - isticanje 322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21">
    <w:name w:val="Živopisna tablica rešetke 6 - isticanje 3321"/>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1">
    <w:name w:val="Živopisna tablica rešetke 6 - isticanje 311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111">
    <w:name w:val="Živopisna tablica rešetke 6 - isticanje 331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1">
    <w:name w:val="Živopisna tablica rešetke 6 - isticanje 3431"/>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51">
    <w:name w:val="Živopisna tablica rešetke 6 - isticanje 3125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21">
    <w:name w:val="Živopisna tablica rešetke 6 - isticanje 32312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11">
    <w:name w:val="Živopisna tablica rešetke 6 - isticanje 324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11">
    <w:name w:val="Rešetka tablice111"/>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311">
    <w:name w:val="Živopisna tablica rešetke 6 - isticanje 313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11">
    <w:name w:val="Živopisna tablica rešetke 6 - isticanje 325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11">
    <w:name w:val="Živopisna tablica rešetke 6 - isticanje 326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11">
    <w:name w:val="Živopisna tablica rešetke 6 - isticanje 327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11">
    <w:name w:val="Živopisna tablica rešetke 6 - isticanje 314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11">
    <w:name w:val="Živopisna tablica rešetke 6 - isticanje 328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11">
    <w:name w:val="Živopisna tablica rešetke 6 - isticanje 329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11">
    <w:name w:val="Živopisna tablica rešetke 6 - isticanje 3210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11">
    <w:name w:val="Živopisna tablica rešetke 6 - isticanje 315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11">
    <w:name w:val="Živopisna tablica rešetke 6 - isticanje 3211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11">
    <w:name w:val="Živopisna tablica rešetke 6 - isticanje 3212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11">
    <w:name w:val="Živopisna tablica rešetke 6 - isticanje 3213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11">
    <w:name w:val="Živopisna tablica rešetke 6 - isticanje 316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11">
    <w:name w:val="Živopisna tablica rešetke 6 - isticanje 3214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11">
    <w:name w:val="Živopisna tablica rešetke 6 - isticanje 341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11">
    <w:name w:val="Živopisna tablica rešetke 6 - isticanje 342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121">
    <w:name w:val="Živopisna tablica rešetke 6 - isticanje 31212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11">
    <w:name w:val="Živopisna tablica rešetke 6 - isticanje 3511"/>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11">
    <w:name w:val="Živopisna tablica rešetke 6 - isticanje 3122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321">
    <w:name w:val="Živopisna tablica rešetke 6 - isticanje 31232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411">
    <w:name w:val="Živopisna tablica rešetke 6 - isticanje 3124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81">
    <w:name w:val="Živopisna tablica rešetke 6 - isticanje 381"/>
    <w:basedOn w:val="TableNormal"/>
    <w:next w:val="ivopisnatablicareetke6-isticanje31"/>
    <w:uiPriority w:val="51"/>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41">
    <w:name w:val="Rešetka tablice41"/>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1">
    <w:name w:val="Rešetka tablice51"/>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61">
    <w:name w:val="Rešetka tablice61"/>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71">
    <w:name w:val="Rešetka tablice71"/>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1">
    <w:name w:val="Rešetka tablice81"/>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31">
    <w:name w:val="Živopisna tablica rešetke 6 - isticanje 333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12">
    <w:name w:val="Živopisna tablica rešetke 6 - isticanje 3712"/>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7111">
    <w:name w:val="Živopisna tablica rešetke 6 - isticanje 3711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91">
    <w:name w:val="Rešetka tablice91"/>
    <w:basedOn w:val="TableNormal"/>
    <w:next w:val="TableGrid"/>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1">
    <w:name w:val="Rešetka tablice101"/>
    <w:basedOn w:val="TableNormal"/>
    <w:next w:val="TableGrid"/>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1">
    <w:name w:val="Rešetka tablice121"/>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31">
    <w:name w:val="Rešetka tablice131"/>
    <w:basedOn w:val="TableNormal"/>
    <w:next w:val="TableGrid"/>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21">
    <w:name w:val="Živopisna tablica rešetke 6 - isticanje 3721"/>
    <w:basedOn w:val="TableNormal"/>
    <w:next w:val="ivopisnatablicareetke6-isticanje31"/>
    <w:uiPriority w:val="51"/>
    <w:rsid w:val="000D0E32"/>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21">
    <w:name w:val="Table Grid21"/>
    <w:basedOn w:val="TableNormal"/>
    <w:next w:val="TableGrid"/>
    <w:uiPriority w:val="59"/>
    <w:rsid w:val="000D0E32"/>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TableNormal"/>
    <w:next w:val="TableGrid"/>
    <w:rsid w:val="000D0E32"/>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4">
    <w:name w:val="Rešetka tablice84"/>
    <w:basedOn w:val="TableNormal"/>
    <w:next w:val="TableGrid"/>
    <w:uiPriority w:val="59"/>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11">
    <w:name w:val="Rešetka tablice1211"/>
    <w:basedOn w:val="TableNormal"/>
    <w:next w:val="TableGrid"/>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ine">
    <w:name w:val="marine"/>
    <w:basedOn w:val="Normal"/>
    <w:uiPriority w:val="99"/>
    <w:rsid w:val="000D0E32"/>
    <w:pPr>
      <w:spacing w:before="0" w:after="0" w:line="240" w:lineRule="auto"/>
    </w:pPr>
    <w:rPr>
      <w:rFonts w:ascii="CRO_Korinna" w:hAnsi="CRO_Korinna" w:cs="Times New Roman"/>
      <w:color w:val="auto"/>
      <w:szCs w:val="20"/>
      <w:lang w:eastAsia="hr-HR"/>
    </w:rPr>
  </w:style>
  <w:style w:type="character" w:customStyle="1" w:styleId="OdlomakCharChar">
    <w:name w:val="Odlomak Char Char"/>
    <w:link w:val="OdlomakChar"/>
    <w:locked/>
    <w:rsid w:val="000D0E32"/>
    <w:rPr>
      <w:rFonts w:ascii="Arial" w:eastAsia="Calibri" w:hAnsi="Arial" w:cs="Times New Roman"/>
      <w:sz w:val="24"/>
      <w:szCs w:val="24"/>
      <w:shd w:val="clear" w:color="auto" w:fill="FFFFFF"/>
      <w:lang w:eastAsia="hr-HR"/>
    </w:rPr>
  </w:style>
  <w:style w:type="table" w:customStyle="1" w:styleId="ivopisnatablicareetke7-isticanje31">
    <w:name w:val="Živopisna tablica rešetke 7 - isticanje 31"/>
    <w:basedOn w:val="TableNormal"/>
    <w:uiPriority w:val="52"/>
    <w:rsid w:val="000D0E3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ZTekst1">
    <w:name w:val="ZTekst1"/>
    <w:basedOn w:val="Normal"/>
    <w:uiPriority w:val="99"/>
    <w:semiHidden/>
    <w:rsid w:val="000D0E32"/>
    <w:pPr>
      <w:spacing w:before="0" w:after="140" w:line="240" w:lineRule="auto"/>
    </w:pPr>
    <w:rPr>
      <w:rFonts w:ascii="Aldine401 BT" w:hAnsi="Aldine401 BT"/>
      <w:color w:val="auto"/>
      <w:sz w:val="20"/>
      <w:lang w:eastAsia="hr-HR"/>
    </w:rPr>
  </w:style>
  <w:style w:type="paragraph" w:customStyle="1" w:styleId="Bezproreda1">
    <w:name w:val="Bez proreda1"/>
    <w:qFormat/>
    <w:rsid w:val="000D0E32"/>
    <w:pPr>
      <w:spacing w:after="0" w:line="240" w:lineRule="auto"/>
    </w:pPr>
    <w:rPr>
      <w:rFonts w:ascii="Calibri" w:eastAsia="Calibri" w:hAnsi="Calibri" w:cs="Arial"/>
      <w:lang w:val="en-US"/>
    </w:rPr>
  </w:style>
  <w:style w:type="paragraph" w:customStyle="1" w:styleId="Tablicasadraj2">
    <w:name w:val="Tablica sadržaj2"/>
    <w:basedOn w:val="Normal"/>
    <w:uiPriority w:val="99"/>
    <w:semiHidden/>
    <w:rsid w:val="000D0E32"/>
    <w:pPr>
      <w:tabs>
        <w:tab w:val="left" w:pos="1091"/>
        <w:tab w:val="left" w:pos="1553"/>
      </w:tabs>
      <w:spacing w:before="0" w:after="0" w:line="240" w:lineRule="auto"/>
      <w:jc w:val="center"/>
    </w:pPr>
    <w:rPr>
      <w:rFonts w:ascii="Aldine401 BT" w:hAnsi="Aldine401 BT"/>
      <w:color w:val="auto"/>
      <w:sz w:val="20"/>
      <w:lang w:eastAsia="hr-HR"/>
    </w:rPr>
  </w:style>
  <w:style w:type="paragraph" w:customStyle="1" w:styleId="SadrajTabliceOK">
    <w:name w:val="SadržajTablice OK"/>
    <w:basedOn w:val="Normal"/>
    <w:uiPriority w:val="99"/>
    <w:semiHidden/>
    <w:rsid w:val="000D0E32"/>
    <w:pPr>
      <w:spacing w:before="0" w:after="0" w:line="240" w:lineRule="auto"/>
      <w:jc w:val="center"/>
    </w:pPr>
    <w:rPr>
      <w:rFonts w:ascii="Aldine401 BT" w:hAnsi="Aldine401 BT"/>
      <w:color w:val="auto"/>
      <w:sz w:val="16"/>
      <w:lang w:eastAsia="hr-HR"/>
    </w:rPr>
  </w:style>
  <w:style w:type="paragraph" w:customStyle="1" w:styleId="ZNaslov6">
    <w:name w:val="ZNaslov6"/>
    <w:basedOn w:val="Normal"/>
    <w:uiPriority w:val="99"/>
    <w:semiHidden/>
    <w:rsid w:val="000D0E32"/>
    <w:pPr>
      <w:spacing w:before="0" w:after="100" w:line="240" w:lineRule="auto"/>
      <w:ind w:left="907"/>
      <w:jc w:val="left"/>
    </w:pPr>
    <w:rPr>
      <w:rFonts w:ascii="Aldine401 BT" w:hAnsi="Aldine401 BT"/>
      <w:bCs/>
      <w:color w:val="auto"/>
      <w:sz w:val="20"/>
      <w:lang w:eastAsia="hr-HR"/>
    </w:rPr>
  </w:style>
  <w:style w:type="paragraph" w:styleId="BodyTextIndent3">
    <w:name w:val="Body Text Indent 3"/>
    <w:basedOn w:val="Normal"/>
    <w:link w:val="BodyTextIndent3Char"/>
    <w:uiPriority w:val="99"/>
    <w:semiHidden/>
    <w:unhideWhenUsed/>
    <w:rsid w:val="000D0E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D0E32"/>
    <w:rPr>
      <w:rFonts w:ascii="Arial" w:eastAsia="Times New Roman" w:hAnsi="Arial" w:cs="Arial"/>
      <w:color w:val="000000" w:themeColor="text1"/>
      <w:sz w:val="16"/>
      <w:szCs w:val="16"/>
    </w:rPr>
  </w:style>
  <w:style w:type="paragraph" w:customStyle="1" w:styleId="Naslovtablice">
    <w:name w:val="Naslov tablice"/>
    <w:basedOn w:val="Normal"/>
    <w:uiPriority w:val="99"/>
    <w:semiHidden/>
    <w:rsid w:val="000D0E32"/>
    <w:pPr>
      <w:spacing w:before="480" w:after="40" w:line="240" w:lineRule="auto"/>
      <w:jc w:val="center"/>
    </w:pPr>
    <w:rPr>
      <w:rFonts w:ascii="Aldine401 BT" w:hAnsi="Aldine401 BT" w:cs="Times New Roman"/>
      <w:caps/>
      <w:color w:val="auto"/>
      <w:sz w:val="20"/>
      <w:szCs w:val="20"/>
      <w:lang w:eastAsia="hr-HR"/>
    </w:rPr>
  </w:style>
  <w:style w:type="table" w:customStyle="1" w:styleId="Tamnatablicareetke5-isticanje31">
    <w:name w:val="Tamna tablica rešetke 5 - isticanje 31"/>
    <w:basedOn w:val="TableNormal"/>
    <w:uiPriority w:val="50"/>
    <w:rsid w:val="000D0E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Odlomakpopisa1">
    <w:name w:val="Odlomak popisa1"/>
    <w:basedOn w:val="Normal"/>
    <w:rsid w:val="000D0E32"/>
    <w:rPr>
      <w:rFonts w:eastAsiaTheme="minorHAnsi"/>
    </w:rPr>
  </w:style>
  <w:style w:type="table" w:customStyle="1" w:styleId="Reetkatablice1311">
    <w:name w:val="Rešetka tablice1311"/>
    <w:basedOn w:val="TableNormal"/>
    <w:next w:val="TableGrid"/>
    <w:rsid w:val="000D0E32"/>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1Light">
    <w:name w:val="Grid Table 1 Light"/>
    <w:basedOn w:val="TableNormal"/>
    <w:uiPriority w:val="46"/>
    <w:rsid w:val="008D05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D05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8D058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8D058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8D058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3">
    <w:name w:val="List Table 7 Colorful Accent 3"/>
    <w:basedOn w:val="TableNormal"/>
    <w:uiPriority w:val="52"/>
    <w:rsid w:val="008D058C"/>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8D058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8D058C"/>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8D058C"/>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8D058C"/>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3">
    <w:name w:val="Grid Table 3 Accent 3"/>
    <w:basedOn w:val="TableNormal"/>
    <w:uiPriority w:val="48"/>
    <w:rsid w:val="008D058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9">
    <w:name w:val="Živopisna tablica rešetke 6 - isticanje 3219"/>
    <w:basedOn w:val="TableNormal"/>
    <w:next w:val="GridTable6Colorful-Accent3"/>
    <w:uiPriority w:val="51"/>
    <w:rsid w:val="008D058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3">
    <w:name w:val="Živopisna tablica rešetke 6 - isticanje 353"/>
    <w:basedOn w:val="TableNormal"/>
    <w:next w:val="GridTable6Colorful-Accent3"/>
    <w:uiPriority w:val="51"/>
    <w:rsid w:val="008D058C"/>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0">
    <w:name w:val="Živopisna tablica rešetke 6 - isticanje 3220"/>
    <w:basedOn w:val="TableNormal"/>
    <w:next w:val="GridTable6Colorful-Accent3"/>
    <w:uiPriority w:val="51"/>
    <w:rsid w:val="008D058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2">
    <w:name w:val="Živopisna tablica rešetke 6 - isticanje 362"/>
    <w:basedOn w:val="TableNormal"/>
    <w:next w:val="GridTable6Colorful-Accent3"/>
    <w:uiPriority w:val="51"/>
    <w:rsid w:val="008D058C"/>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74">
    <w:name w:val="Živopisna tablica rešetke 6 - isticanje 374"/>
    <w:basedOn w:val="TableNormal"/>
    <w:next w:val="GridTable6Colorful-Accent3"/>
    <w:uiPriority w:val="51"/>
    <w:rsid w:val="008D058C"/>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3">
    <w:name w:val="Živopisna tablica rešetke 6 - isticanje 3223"/>
    <w:basedOn w:val="TableNormal"/>
    <w:next w:val="GridTable6Colorful-Accent3"/>
    <w:uiPriority w:val="51"/>
    <w:rsid w:val="008D058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82">
    <w:name w:val="Živopisna tablica rešetke 6 - isticanje 382"/>
    <w:basedOn w:val="TableNormal"/>
    <w:next w:val="GridTable6Colorful-Accent3"/>
    <w:uiPriority w:val="51"/>
    <w:rsid w:val="008D058C"/>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3224">
    <w:name w:val="Živopisna tablica rešetke 6 - isticanje 3224"/>
    <w:basedOn w:val="TableNormal"/>
    <w:next w:val="GridTable6Colorful-Accent3"/>
    <w:uiPriority w:val="51"/>
    <w:rsid w:val="008D058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aslov3">
    <w:name w:val="naslov 3"/>
    <w:basedOn w:val="Normal"/>
    <w:link w:val="naslov3Char"/>
    <w:qFormat/>
    <w:rsid w:val="008D058C"/>
    <w:pPr>
      <w:numPr>
        <w:numId w:val="23"/>
      </w:numPr>
    </w:pPr>
    <w:rPr>
      <w:color w:val="54883D"/>
      <w:u w:val="single"/>
    </w:rPr>
  </w:style>
  <w:style w:type="character" w:customStyle="1" w:styleId="naslov3Char">
    <w:name w:val="naslov 3 Char"/>
    <w:basedOn w:val="DefaultParagraphFont"/>
    <w:link w:val="naslov3"/>
    <w:rsid w:val="008D058C"/>
    <w:rPr>
      <w:rFonts w:ascii="Arial" w:eastAsia="Times New Roman" w:hAnsi="Arial" w:cs="Arial"/>
      <w:color w:val="54883D"/>
      <w:szCs w:val="24"/>
      <w:u w:val="single"/>
    </w:rPr>
  </w:style>
  <w:style w:type="table" w:styleId="MediumGrid1-Accent5">
    <w:name w:val="Medium Grid 1 Accent 5"/>
    <w:basedOn w:val="TableNormal"/>
    <w:uiPriority w:val="67"/>
    <w:rsid w:val="008D058C"/>
    <w:pPr>
      <w:spacing w:after="0" w:line="240" w:lineRule="auto"/>
    </w:pPr>
    <w:rPr>
      <w:rFonts w:ascii="Arial" w:hAnsi="Arial" w:cs="Arial"/>
      <w:sz w:val="24"/>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Reetkatablice141">
    <w:name w:val="Rešetka tablice141"/>
    <w:basedOn w:val="TableNormal"/>
    <w:next w:val="TableGrid"/>
    <w:uiPriority w:val="59"/>
    <w:rsid w:val="008D0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opisnatablicareetke6-isticanje3100">
    <w:name w:val="Živopisna tablica rešetke 6 - isticanje 310"/>
    <w:basedOn w:val="TableNormal"/>
    <w:next w:val="GridTable6Colorful-Accent3"/>
    <w:uiPriority w:val="51"/>
    <w:rsid w:val="00313AE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4">
    <w:name w:val="Živopisna tablica rešetke 6 - isticanje 31214"/>
    <w:basedOn w:val="TableNormal"/>
    <w:next w:val="GridTable6Colorful-Accent3"/>
    <w:uiPriority w:val="51"/>
    <w:rsid w:val="00313AEE"/>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2">
    <w:name w:val="Živopisna tablica rešetke 6 - isticanje 32322"/>
    <w:basedOn w:val="TableNormal"/>
    <w:next w:val="GridTable6Colorful-Accent3"/>
    <w:uiPriority w:val="51"/>
    <w:rsid w:val="00313AEE"/>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92">
    <w:name w:val="Rešetka tablice92"/>
    <w:basedOn w:val="TableNormal"/>
    <w:next w:val="TableGrid"/>
    <w:rsid w:val="00313AEE"/>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11">
    <w:name w:val="Rešetka tablice1011"/>
    <w:basedOn w:val="TableNormal"/>
    <w:next w:val="TableGrid"/>
    <w:rsid w:val="00313AEE"/>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D5B2F"/>
    <w:rPr>
      <w:color w:val="605E5C"/>
      <w:shd w:val="clear" w:color="auto" w:fill="E1DFDD"/>
    </w:rPr>
  </w:style>
  <w:style w:type="character" w:customStyle="1" w:styleId="Nerijeenospominjanje1">
    <w:name w:val="Neriješeno spominjanje1"/>
    <w:basedOn w:val="DefaultParagraphFont"/>
    <w:uiPriority w:val="99"/>
    <w:semiHidden/>
    <w:unhideWhenUsed/>
    <w:rsid w:val="00B118A3"/>
    <w:rPr>
      <w:color w:val="808080"/>
      <w:shd w:val="clear" w:color="auto" w:fill="E6E6E6"/>
    </w:rPr>
  </w:style>
  <w:style w:type="table" w:customStyle="1" w:styleId="TableGrid1">
    <w:name w:val="Table Grid1"/>
    <w:basedOn w:val="TableNormal"/>
    <w:next w:val="TableGrid"/>
    <w:uiPriority w:val="3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98-2CharCharChar">
    <w:name w:val="T-9/8-2 Char Char Char"/>
    <w:basedOn w:val="Normal"/>
    <w:link w:val="T-98-2CharCharCharChar"/>
    <w:rsid w:val="00B118A3"/>
    <w:pPr>
      <w:widowControl w:val="0"/>
      <w:tabs>
        <w:tab w:val="left" w:pos="2153"/>
      </w:tabs>
      <w:spacing w:before="0" w:after="43" w:line="240" w:lineRule="auto"/>
      <w:ind w:firstLine="342"/>
    </w:pPr>
    <w:rPr>
      <w:rFonts w:ascii="Times-NewRoman" w:hAnsi="Times-NewRoman" w:cs="Times New Roman"/>
      <w:color w:val="auto"/>
      <w:sz w:val="19"/>
      <w:szCs w:val="20"/>
      <w:lang w:val="en-GB" w:eastAsia="hr-HR"/>
    </w:rPr>
  </w:style>
  <w:style w:type="character" w:customStyle="1" w:styleId="T-98-2CharCharCharChar">
    <w:name w:val="T-9/8-2 Char Char Char Char"/>
    <w:link w:val="T-98-2CharCharChar"/>
    <w:rsid w:val="00B118A3"/>
    <w:rPr>
      <w:rFonts w:ascii="Times-NewRoman" w:eastAsia="Times New Roman" w:hAnsi="Times-NewRoman" w:cs="Times New Roman"/>
      <w:sz w:val="19"/>
      <w:szCs w:val="20"/>
      <w:lang w:val="en-GB" w:eastAsia="hr-HR"/>
    </w:rPr>
  </w:style>
  <w:style w:type="paragraph" w:customStyle="1" w:styleId="t-9-8">
    <w:name w:val="t-9-8"/>
    <w:basedOn w:val="Normal"/>
    <w:rsid w:val="00B118A3"/>
    <w:pPr>
      <w:spacing w:before="100" w:beforeAutospacing="1" w:after="100" w:afterAutospacing="1" w:line="240" w:lineRule="auto"/>
      <w:jc w:val="left"/>
    </w:pPr>
    <w:rPr>
      <w:rFonts w:ascii="Times New Roman" w:hAnsi="Times New Roman" w:cs="Times New Roman"/>
      <w:color w:val="auto"/>
      <w:sz w:val="24"/>
      <w:lang w:eastAsia="hr-HR"/>
    </w:rPr>
  </w:style>
  <w:style w:type="table" w:customStyle="1" w:styleId="TableGrid22">
    <w:name w:val="Table Grid22"/>
    <w:basedOn w:val="TableNormal"/>
    <w:next w:val="TableGrid"/>
    <w:uiPriority w:val="5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vucenoChar">
    <w:name w:val="Uvuceno Char"/>
    <w:basedOn w:val="DefaultParagraphFont"/>
    <w:link w:val="Uvuceno"/>
    <w:locked/>
    <w:rsid w:val="00B118A3"/>
    <w:rPr>
      <w:rFonts w:ascii="Arial" w:hAnsi="Arial" w:cs="Arial"/>
      <w:sz w:val="24"/>
      <w:szCs w:val="24"/>
      <w:lang w:val="gl-ES"/>
    </w:rPr>
  </w:style>
  <w:style w:type="paragraph" w:customStyle="1" w:styleId="Uvuceno">
    <w:name w:val="Uvuceno"/>
    <w:basedOn w:val="Normal"/>
    <w:link w:val="UvucenoChar"/>
    <w:qFormat/>
    <w:rsid w:val="00B118A3"/>
    <w:pPr>
      <w:spacing w:before="120" w:after="120" w:line="360" w:lineRule="auto"/>
      <w:ind w:firstLine="709"/>
    </w:pPr>
    <w:rPr>
      <w:rFonts w:eastAsiaTheme="minorHAnsi"/>
      <w:color w:val="auto"/>
      <w:sz w:val="24"/>
      <w:lang w:val="gl-ES"/>
    </w:rPr>
  </w:style>
  <w:style w:type="table" w:styleId="MediumGrid2-Accent1">
    <w:name w:val="Medium Grid 2 Accent 1"/>
    <w:basedOn w:val="TableNormal"/>
    <w:uiPriority w:val="68"/>
    <w:rsid w:val="00B118A3"/>
    <w:rPr>
      <w:rFonts w:ascii="Cambria" w:hAnsi="Cambria"/>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FootnoteTextChar2">
    <w:name w:val="Footnote Text Char2"/>
    <w:basedOn w:val="DefaultParagraphFont"/>
    <w:semiHidden/>
    <w:rsid w:val="00B118A3"/>
    <w:rPr>
      <w:rFonts w:ascii="Arial" w:hAnsi="Arial"/>
    </w:rPr>
  </w:style>
  <w:style w:type="paragraph" w:customStyle="1" w:styleId="Tabletext">
    <w:name w:val="Table text"/>
    <w:basedOn w:val="Normal"/>
    <w:rsid w:val="00B118A3"/>
    <w:pPr>
      <w:keepLines/>
      <w:tabs>
        <w:tab w:val="left" w:pos="720"/>
        <w:tab w:val="left" w:pos="1701"/>
        <w:tab w:val="left" w:pos="2835"/>
        <w:tab w:val="left" w:pos="3969"/>
        <w:tab w:val="left" w:pos="5103"/>
        <w:tab w:val="left" w:pos="6237"/>
        <w:tab w:val="left" w:pos="7371"/>
      </w:tabs>
      <w:spacing w:before="0" w:after="0" w:line="240" w:lineRule="auto"/>
      <w:jc w:val="center"/>
    </w:pPr>
    <w:rPr>
      <w:rFonts w:ascii="Times New Roman" w:hAnsi="Times New Roman" w:cs="Times New Roman"/>
      <w:noProof/>
      <w:color w:val="auto"/>
      <w:sz w:val="24"/>
      <w:szCs w:val="20"/>
      <w:lang w:eastAsia="hr-HR"/>
    </w:rPr>
  </w:style>
  <w:style w:type="paragraph" w:customStyle="1" w:styleId="odlomak0">
    <w:name w:val="odlomak"/>
    <w:basedOn w:val="Normal"/>
    <w:qFormat/>
    <w:rsid w:val="00B118A3"/>
    <w:pPr>
      <w:spacing w:before="120" w:after="120" w:line="360" w:lineRule="auto"/>
      <w:ind w:firstLine="709"/>
    </w:pPr>
    <w:rPr>
      <w:rFonts w:eastAsiaTheme="minorEastAsia" w:cstheme="minorBidi"/>
      <w:color w:val="auto"/>
      <w:sz w:val="24"/>
      <w:szCs w:val="20"/>
      <w:lang w:bidi="en-US"/>
    </w:rPr>
  </w:style>
  <w:style w:type="paragraph" w:styleId="BodyTextIndent">
    <w:name w:val="Body Text Indent"/>
    <w:basedOn w:val="Normal"/>
    <w:link w:val="BodyTextIndentChar"/>
    <w:uiPriority w:val="99"/>
    <w:semiHidden/>
    <w:unhideWhenUsed/>
    <w:rsid w:val="00B118A3"/>
    <w:pPr>
      <w:spacing w:after="120"/>
      <w:ind w:left="283"/>
    </w:pPr>
  </w:style>
  <w:style w:type="character" w:customStyle="1" w:styleId="BodyTextIndentChar">
    <w:name w:val="Body Text Indent Char"/>
    <w:basedOn w:val="DefaultParagraphFont"/>
    <w:link w:val="BodyTextIndent"/>
    <w:uiPriority w:val="99"/>
    <w:semiHidden/>
    <w:rsid w:val="00B118A3"/>
    <w:rPr>
      <w:rFonts w:ascii="Arial" w:eastAsia="Times New Roman" w:hAnsi="Arial" w:cs="Arial"/>
      <w:color w:val="000000" w:themeColor="text1"/>
      <w:szCs w:val="24"/>
    </w:rPr>
  </w:style>
  <w:style w:type="table" w:customStyle="1" w:styleId="ivopisnatablicareetke6-isticanje3181">
    <w:name w:val="Živopisna tablica rešetke 6 - isticanje 3181"/>
    <w:basedOn w:val="TableNormal"/>
    <w:uiPriority w:val="51"/>
    <w:rsid w:val="00B118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411">
    <w:name w:val="Rešetka tablice1411"/>
    <w:basedOn w:val="TableNormal"/>
    <w:next w:val="TableGrid"/>
    <w:uiPriority w:val="5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2">
    <w:name w:val="Rešetka tablice142"/>
    <w:basedOn w:val="TableNormal"/>
    <w:next w:val="TableGrid"/>
    <w:uiPriority w:val="5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3">
    <w:name w:val="Rešetka tablice143"/>
    <w:basedOn w:val="TableNormal"/>
    <w:next w:val="TableGrid"/>
    <w:uiPriority w:val="5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4">
    <w:name w:val="Rešetka tablice144"/>
    <w:basedOn w:val="TableNormal"/>
    <w:next w:val="TableGrid"/>
    <w:uiPriority w:val="59"/>
    <w:rsid w:val="00B118A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95979">
      <w:bodyDiv w:val="1"/>
      <w:marLeft w:val="0"/>
      <w:marRight w:val="0"/>
      <w:marTop w:val="0"/>
      <w:marBottom w:val="0"/>
      <w:divBdr>
        <w:top w:val="none" w:sz="0" w:space="0" w:color="auto"/>
        <w:left w:val="none" w:sz="0" w:space="0" w:color="auto"/>
        <w:bottom w:val="none" w:sz="0" w:space="0" w:color="auto"/>
        <w:right w:val="none" w:sz="0" w:space="0" w:color="auto"/>
      </w:divBdr>
    </w:div>
    <w:div w:id="110169205">
      <w:bodyDiv w:val="1"/>
      <w:marLeft w:val="0"/>
      <w:marRight w:val="0"/>
      <w:marTop w:val="0"/>
      <w:marBottom w:val="0"/>
      <w:divBdr>
        <w:top w:val="none" w:sz="0" w:space="0" w:color="auto"/>
        <w:left w:val="none" w:sz="0" w:space="0" w:color="auto"/>
        <w:bottom w:val="none" w:sz="0" w:space="0" w:color="auto"/>
        <w:right w:val="none" w:sz="0" w:space="0" w:color="auto"/>
      </w:divBdr>
    </w:div>
    <w:div w:id="112672898">
      <w:bodyDiv w:val="1"/>
      <w:marLeft w:val="0"/>
      <w:marRight w:val="0"/>
      <w:marTop w:val="0"/>
      <w:marBottom w:val="0"/>
      <w:divBdr>
        <w:top w:val="none" w:sz="0" w:space="0" w:color="auto"/>
        <w:left w:val="none" w:sz="0" w:space="0" w:color="auto"/>
        <w:bottom w:val="none" w:sz="0" w:space="0" w:color="auto"/>
        <w:right w:val="none" w:sz="0" w:space="0" w:color="auto"/>
      </w:divBdr>
    </w:div>
    <w:div w:id="206769794">
      <w:bodyDiv w:val="1"/>
      <w:marLeft w:val="0"/>
      <w:marRight w:val="0"/>
      <w:marTop w:val="0"/>
      <w:marBottom w:val="0"/>
      <w:divBdr>
        <w:top w:val="none" w:sz="0" w:space="0" w:color="auto"/>
        <w:left w:val="none" w:sz="0" w:space="0" w:color="auto"/>
        <w:bottom w:val="none" w:sz="0" w:space="0" w:color="auto"/>
        <w:right w:val="none" w:sz="0" w:space="0" w:color="auto"/>
      </w:divBdr>
    </w:div>
    <w:div w:id="343167624">
      <w:bodyDiv w:val="1"/>
      <w:marLeft w:val="0"/>
      <w:marRight w:val="0"/>
      <w:marTop w:val="0"/>
      <w:marBottom w:val="0"/>
      <w:divBdr>
        <w:top w:val="none" w:sz="0" w:space="0" w:color="auto"/>
        <w:left w:val="none" w:sz="0" w:space="0" w:color="auto"/>
        <w:bottom w:val="none" w:sz="0" w:space="0" w:color="auto"/>
        <w:right w:val="none" w:sz="0" w:space="0" w:color="auto"/>
      </w:divBdr>
    </w:div>
    <w:div w:id="390350562">
      <w:bodyDiv w:val="1"/>
      <w:marLeft w:val="0"/>
      <w:marRight w:val="0"/>
      <w:marTop w:val="0"/>
      <w:marBottom w:val="0"/>
      <w:divBdr>
        <w:top w:val="none" w:sz="0" w:space="0" w:color="auto"/>
        <w:left w:val="none" w:sz="0" w:space="0" w:color="auto"/>
        <w:bottom w:val="none" w:sz="0" w:space="0" w:color="auto"/>
        <w:right w:val="none" w:sz="0" w:space="0" w:color="auto"/>
      </w:divBdr>
    </w:div>
    <w:div w:id="430125249">
      <w:bodyDiv w:val="1"/>
      <w:marLeft w:val="0"/>
      <w:marRight w:val="0"/>
      <w:marTop w:val="0"/>
      <w:marBottom w:val="0"/>
      <w:divBdr>
        <w:top w:val="none" w:sz="0" w:space="0" w:color="auto"/>
        <w:left w:val="none" w:sz="0" w:space="0" w:color="auto"/>
        <w:bottom w:val="none" w:sz="0" w:space="0" w:color="auto"/>
        <w:right w:val="none" w:sz="0" w:space="0" w:color="auto"/>
      </w:divBdr>
    </w:div>
    <w:div w:id="468287146">
      <w:bodyDiv w:val="1"/>
      <w:marLeft w:val="0"/>
      <w:marRight w:val="0"/>
      <w:marTop w:val="0"/>
      <w:marBottom w:val="0"/>
      <w:divBdr>
        <w:top w:val="none" w:sz="0" w:space="0" w:color="auto"/>
        <w:left w:val="none" w:sz="0" w:space="0" w:color="auto"/>
        <w:bottom w:val="none" w:sz="0" w:space="0" w:color="auto"/>
        <w:right w:val="none" w:sz="0" w:space="0" w:color="auto"/>
      </w:divBdr>
    </w:div>
    <w:div w:id="493377190">
      <w:bodyDiv w:val="1"/>
      <w:marLeft w:val="0"/>
      <w:marRight w:val="0"/>
      <w:marTop w:val="0"/>
      <w:marBottom w:val="0"/>
      <w:divBdr>
        <w:top w:val="none" w:sz="0" w:space="0" w:color="auto"/>
        <w:left w:val="none" w:sz="0" w:space="0" w:color="auto"/>
        <w:bottom w:val="none" w:sz="0" w:space="0" w:color="auto"/>
        <w:right w:val="none" w:sz="0" w:space="0" w:color="auto"/>
      </w:divBdr>
    </w:div>
    <w:div w:id="541019371">
      <w:bodyDiv w:val="1"/>
      <w:marLeft w:val="0"/>
      <w:marRight w:val="0"/>
      <w:marTop w:val="0"/>
      <w:marBottom w:val="0"/>
      <w:divBdr>
        <w:top w:val="none" w:sz="0" w:space="0" w:color="auto"/>
        <w:left w:val="none" w:sz="0" w:space="0" w:color="auto"/>
        <w:bottom w:val="none" w:sz="0" w:space="0" w:color="auto"/>
        <w:right w:val="none" w:sz="0" w:space="0" w:color="auto"/>
      </w:divBdr>
    </w:div>
    <w:div w:id="580919191">
      <w:bodyDiv w:val="1"/>
      <w:marLeft w:val="0"/>
      <w:marRight w:val="0"/>
      <w:marTop w:val="0"/>
      <w:marBottom w:val="0"/>
      <w:divBdr>
        <w:top w:val="none" w:sz="0" w:space="0" w:color="auto"/>
        <w:left w:val="none" w:sz="0" w:space="0" w:color="auto"/>
        <w:bottom w:val="none" w:sz="0" w:space="0" w:color="auto"/>
        <w:right w:val="none" w:sz="0" w:space="0" w:color="auto"/>
      </w:divBdr>
    </w:div>
    <w:div w:id="828788289">
      <w:bodyDiv w:val="1"/>
      <w:marLeft w:val="0"/>
      <w:marRight w:val="0"/>
      <w:marTop w:val="0"/>
      <w:marBottom w:val="0"/>
      <w:divBdr>
        <w:top w:val="none" w:sz="0" w:space="0" w:color="auto"/>
        <w:left w:val="none" w:sz="0" w:space="0" w:color="auto"/>
        <w:bottom w:val="none" w:sz="0" w:space="0" w:color="auto"/>
        <w:right w:val="none" w:sz="0" w:space="0" w:color="auto"/>
      </w:divBdr>
    </w:div>
    <w:div w:id="836961071">
      <w:bodyDiv w:val="1"/>
      <w:marLeft w:val="0"/>
      <w:marRight w:val="0"/>
      <w:marTop w:val="0"/>
      <w:marBottom w:val="0"/>
      <w:divBdr>
        <w:top w:val="none" w:sz="0" w:space="0" w:color="auto"/>
        <w:left w:val="none" w:sz="0" w:space="0" w:color="auto"/>
        <w:bottom w:val="none" w:sz="0" w:space="0" w:color="auto"/>
        <w:right w:val="none" w:sz="0" w:space="0" w:color="auto"/>
      </w:divBdr>
    </w:div>
    <w:div w:id="842234557">
      <w:bodyDiv w:val="1"/>
      <w:marLeft w:val="0"/>
      <w:marRight w:val="0"/>
      <w:marTop w:val="0"/>
      <w:marBottom w:val="0"/>
      <w:divBdr>
        <w:top w:val="none" w:sz="0" w:space="0" w:color="auto"/>
        <w:left w:val="none" w:sz="0" w:space="0" w:color="auto"/>
        <w:bottom w:val="none" w:sz="0" w:space="0" w:color="auto"/>
        <w:right w:val="none" w:sz="0" w:space="0" w:color="auto"/>
      </w:divBdr>
    </w:div>
    <w:div w:id="872883973">
      <w:bodyDiv w:val="1"/>
      <w:marLeft w:val="0"/>
      <w:marRight w:val="0"/>
      <w:marTop w:val="0"/>
      <w:marBottom w:val="0"/>
      <w:divBdr>
        <w:top w:val="none" w:sz="0" w:space="0" w:color="auto"/>
        <w:left w:val="none" w:sz="0" w:space="0" w:color="auto"/>
        <w:bottom w:val="none" w:sz="0" w:space="0" w:color="auto"/>
        <w:right w:val="none" w:sz="0" w:space="0" w:color="auto"/>
      </w:divBdr>
    </w:div>
    <w:div w:id="912160691">
      <w:bodyDiv w:val="1"/>
      <w:marLeft w:val="0"/>
      <w:marRight w:val="0"/>
      <w:marTop w:val="0"/>
      <w:marBottom w:val="0"/>
      <w:divBdr>
        <w:top w:val="none" w:sz="0" w:space="0" w:color="auto"/>
        <w:left w:val="none" w:sz="0" w:space="0" w:color="auto"/>
        <w:bottom w:val="none" w:sz="0" w:space="0" w:color="auto"/>
        <w:right w:val="none" w:sz="0" w:space="0" w:color="auto"/>
      </w:divBdr>
    </w:div>
    <w:div w:id="1026180627">
      <w:bodyDiv w:val="1"/>
      <w:marLeft w:val="0"/>
      <w:marRight w:val="0"/>
      <w:marTop w:val="0"/>
      <w:marBottom w:val="0"/>
      <w:divBdr>
        <w:top w:val="none" w:sz="0" w:space="0" w:color="auto"/>
        <w:left w:val="none" w:sz="0" w:space="0" w:color="auto"/>
        <w:bottom w:val="none" w:sz="0" w:space="0" w:color="auto"/>
        <w:right w:val="none" w:sz="0" w:space="0" w:color="auto"/>
      </w:divBdr>
    </w:div>
    <w:div w:id="1070887633">
      <w:bodyDiv w:val="1"/>
      <w:marLeft w:val="0"/>
      <w:marRight w:val="0"/>
      <w:marTop w:val="0"/>
      <w:marBottom w:val="0"/>
      <w:divBdr>
        <w:top w:val="none" w:sz="0" w:space="0" w:color="auto"/>
        <w:left w:val="none" w:sz="0" w:space="0" w:color="auto"/>
        <w:bottom w:val="none" w:sz="0" w:space="0" w:color="auto"/>
        <w:right w:val="none" w:sz="0" w:space="0" w:color="auto"/>
      </w:divBdr>
    </w:div>
    <w:div w:id="1149664586">
      <w:bodyDiv w:val="1"/>
      <w:marLeft w:val="0"/>
      <w:marRight w:val="0"/>
      <w:marTop w:val="0"/>
      <w:marBottom w:val="0"/>
      <w:divBdr>
        <w:top w:val="none" w:sz="0" w:space="0" w:color="auto"/>
        <w:left w:val="none" w:sz="0" w:space="0" w:color="auto"/>
        <w:bottom w:val="none" w:sz="0" w:space="0" w:color="auto"/>
        <w:right w:val="none" w:sz="0" w:space="0" w:color="auto"/>
      </w:divBdr>
    </w:div>
    <w:div w:id="1223951142">
      <w:bodyDiv w:val="1"/>
      <w:marLeft w:val="0"/>
      <w:marRight w:val="0"/>
      <w:marTop w:val="0"/>
      <w:marBottom w:val="0"/>
      <w:divBdr>
        <w:top w:val="none" w:sz="0" w:space="0" w:color="auto"/>
        <w:left w:val="none" w:sz="0" w:space="0" w:color="auto"/>
        <w:bottom w:val="none" w:sz="0" w:space="0" w:color="auto"/>
        <w:right w:val="none" w:sz="0" w:space="0" w:color="auto"/>
      </w:divBdr>
    </w:div>
    <w:div w:id="1229728011">
      <w:bodyDiv w:val="1"/>
      <w:marLeft w:val="0"/>
      <w:marRight w:val="0"/>
      <w:marTop w:val="0"/>
      <w:marBottom w:val="0"/>
      <w:divBdr>
        <w:top w:val="none" w:sz="0" w:space="0" w:color="auto"/>
        <w:left w:val="none" w:sz="0" w:space="0" w:color="auto"/>
        <w:bottom w:val="none" w:sz="0" w:space="0" w:color="auto"/>
        <w:right w:val="none" w:sz="0" w:space="0" w:color="auto"/>
      </w:divBdr>
    </w:div>
    <w:div w:id="1241526566">
      <w:bodyDiv w:val="1"/>
      <w:marLeft w:val="0"/>
      <w:marRight w:val="0"/>
      <w:marTop w:val="0"/>
      <w:marBottom w:val="0"/>
      <w:divBdr>
        <w:top w:val="none" w:sz="0" w:space="0" w:color="auto"/>
        <w:left w:val="none" w:sz="0" w:space="0" w:color="auto"/>
        <w:bottom w:val="none" w:sz="0" w:space="0" w:color="auto"/>
        <w:right w:val="none" w:sz="0" w:space="0" w:color="auto"/>
      </w:divBdr>
    </w:div>
    <w:div w:id="1290013958">
      <w:bodyDiv w:val="1"/>
      <w:marLeft w:val="0"/>
      <w:marRight w:val="0"/>
      <w:marTop w:val="0"/>
      <w:marBottom w:val="0"/>
      <w:divBdr>
        <w:top w:val="none" w:sz="0" w:space="0" w:color="auto"/>
        <w:left w:val="none" w:sz="0" w:space="0" w:color="auto"/>
        <w:bottom w:val="none" w:sz="0" w:space="0" w:color="auto"/>
        <w:right w:val="none" w:sz="0" w:space="0" w:color="auto"/>
      </w:divBdr>
    </w:div>
    <w:div w:id="1495297192">
      <w:bodyDiv w:val="1"/>
      <w:marLeft w:val="0"/>
      <w:marRight w:val="0"/>
      <w:marTop w:val="0"/>
      <w:marBottom w:val="0"/>
      <w:divBdr>
        <w:top w:val="none" w:sz="0" w:space="0" w:color="auto"/>
        <w:left w:val="none" w:sz="0" w:space="0" w:color="auto"/>
        <w:bottom w:val="none" w:sz="0" w:space="0" w:color="auto"/>
        <w:right w:val="none" w:sz="0" w:space="0" w:color="auto"/>
      </w:divBdr>
    </w:div>
    <w:div w:id="1552155793">
      <w:bodyDiv w:val="1"/>
      <w:marLeft w:val="0"/>
      <w:marRight w:val="0"/>
      <w:marTop w:val="0"/>
      <w:marBottom w:val="0"/>
      <w:divBdr>
        <w:top w:val="none" w:sz="0" w:space="0" w:color="auto"/>
        <w:left w:val="none" w:sz="0" w:space="0" w:color="auto"/>
        <w:bottom w:val="none" w:sz="0" w:space="0" w:color="auto"/>
        <w:right w:val="none" w:sz="0" w:space="0" w:color="auto"/>
      </w:divBdr>
    </w:div>
    <w:div w:id="1621958763">
      <w:bodyDiv w:val="1"/>
      <w:marLeft w:val="0"/>
      <w:marRight w:val="0"/>
      <w:marTop w:val="0"/>
      <w:marBottom w:val="0"/>
      <w:divBdr>
        <w:top w:val="none" w:sz="0" w:space="0" w:color="auto"/>
        <w:left w:val="none" w:sz="0" w:space="0" w:color="auto"/>
        <w:bottom w:val="none" w:sz="0" w:space="0" w:color="auto"/>
        <w:right w:val="none" w:sz="0" w:space="0" w:color="auto"/>
      </w:divBdr>
    </w:div>
    <w:div w:id="1634753407">
      <w:bodyDiv w:val="1"/>
      <w:marLeft w:val="0"/>
      <w:marRight w:val="0"/>
      <w:marTop w:val="0"/>
      <w:marBottom w:val="0"/>
      <w:divBdr>
        <w:top w:val="none" w:sz="0" w:space="0" w:color="auto"/>
        <w:left w:val="none" w:sz="0" w:space="0" w:color="auto"/>
        <w:bottom w:val="none" w:sz="0" w:space="0" w:color="auto"/>
        <w:right w:val="none" w:sz="0" w:space="0" w:color="auto"/>
      </w:divBdr>
    </w:div>
    <w:div w:id="1637685772">
      <w:bodyDiv w:val="1"/>
      <w:marLeft w:val="0"/>
      <w:marRight w:val="0"/>
      <w:marTop w:val="0"/>
      <w:marBottom w:val="0"/>
      <w:divBdr>
        <w:top w:val="none" w:sz="0" w:space="0" w:color="auto"/>
        <w:left w:val="none" w:sz="0" w:space="0" w:color="auto"/>
        <w:bottom w:val="none" w:sz="0" w:space="0" w:color="auto"/>
        <w:right w:val="none" w:sz="0" w:space="0" w:color="auto"/>
      </w:divBdr>
    </w:div>
    <w:div w:id="1649242421">
      <w:bodyDiv w:val="1"/>
      <w:marLeft w:val="0"/>
      <w:marRight w:val="0"/>
      <w:marTop w:val="0"/>
      <w:marBottom w:val="0"/>
      <w:divBdr>
        <w:top w:val="none" w:sz="0" w:space="0" w:color="auto"/>
        <w:left w:val="none" w:sz="0" w:space="0" w:color="auto"/>
        <w:bottom w:val="none" w:sz="0" w:space="0" w:color="auto"/>
        <w:right w:val="none" w:sz="0" w:space="0" w:color="auto"/>
      </w:divBdr>
    </w:div>
    <w:div w:id="1679695474">
      <w:bodyDiv w:val="1"/>
      <w:marLeft w:val="0"/>
      <w:marRight w:val="0"/>
      <w:marTop w:val="0"/>
      <w:marBottom w:val="0"/>
      <w:divBdr>
        <w:top w:val="none" w:sz="0" w:space="0" w:color="auto"/>
        <w:left w:val="none" w:sz="0" w:space="0" w:color="auto"/>
        <w:bottom w:val="none" w:sz="0" w:space="0" w:color="auto"/>
        <w:right w:val="none" w:sz="0" w:space="0" w:color="auto"/>
      </w:divBdr>
    </w:div>
    <w:div w:id="1748451474">
      <w:bodyDiv w:val="1"/>
      <w:marLeft w:val="0"/>
      <w:marRight w:val="0"/>
      <w:marTop w:val="0"/>
      <w:marBottom w:val="0"/>
      <w:divBdr>
        <w:top w:val="none" w:sz="0" w:space="0" w:color="auto"/>
        <w:left w:val="none" w:sz="0" w:space="0" w:color="auto"/>
        <w:bottom w:val="none" w:sz="0" w:space="0" w:color="auto"/>
        <w:right w:val="none" w:sz="0" w:space="0" w:color="auto"/>
      </w:divBdr>
    </w:div>
    <w:div w:id="1815950907">
      <w:bodyDiv w:val="1"/>
      <w:marLeft w:val="0"/>
      <w:marRight w:val="0"/>
      <w:marTop w:val="0"/>
      <w:marBottom w:val="0"/>
      <w:divBdr>
        <w:top w:val="none" w:sz="0" w:space="0" w:color="auto"/>
        <w:left w:val="none" w:sz="0" w:space="0" w:color="auto"/>
        <w:bottom w:val="none" w:sz="0" w:space="0" w:color="auto"/>
        <w:right w:val="none" w:sz="0" w:space="0" w:color="auto"/>
      </w:divBdr>
    </w:div>
    <w:div w:id="1866674643">
      <w:bodyDiv w:val="1"/>
      <w:marLeft w:val="0"/>
      <w:marRight w:val="0"/>
      <w:marTop w:val="0"/>
      <w:marBottom w:val="0"/>
      <w:divBdr>
        <w:top w:val="none" w:sz="0" w:space="0" w:color="auto"/>
        <w:left w:val="none" w:sz="0" w:space="0" w:color="auto"/>
        <w:bottom w:val="none" w:sz="0" w:space="0" w:color="auto"/>
        <w:right w:val="none" w:sz="0" w:space="0" w:color="auto"/>
      </w:divBdr>
    </w:div>
    <w:div w:id="1881239105">
      <w:bodyDiv w:val="1"/>
      <w:marLeft w:val="0"/>
      <w:marRight w:val="0"/>
      <w:marTop w:val="0"/>
      <w:marBottom w:val="0"/>
      <w:divBdr>
        <w:top w:val="none" w:sz="0" w:space="0" w:color="auto"/>
        <w:left w:val="none" w:sz="0" w:space="0" w:color="auto"/>
        <w:bottom w:val="none" w:sz="0" w:space="0" w:color="auto"/>
        <w:right w:val="none" w:sz="0" w:space="0" w:color="auto"/>
      </w:divBdr>
    </w:div>
    <w:div w:id="1914468976">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077623004">
      <w:bodyDiv w:val="1"/>
      <w:marLeft w:val="0"/>
      <w:marRight w:val="0"/>
      <w:marTop w:val="0"/>
      <w:marBottom w:val="0"/>
      <w:divBdr>
        <w:top w:val="none" w:sz="0" w:space="0" w:color="auto"/>
        <w:left w:val="none" w:sz="0" w:space="0" w:color="auto"/>
        <w:bottom w:val="none" w:sz="0" w:space="0" w:color="auto"/>
        <w:right w:val="none" w:sz="0" w:space="0" w:color="auto"/>
      </w:divBdr>
    </w:div>
    <w:div w:id="211609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hyperlink" Target="https://hr.wikipedia.org/wiki/Azija" TargetMode="External"/><Relationship Id="rId50" Type="http://schemas.openxmlformats.org/officeDocument/2006/relationships/hyperlink" Target="https://hr.wikipedia.org/wiki/Sibir" TargetMode="External"/><Relationship Id="rId55" Type="http://schemas.openxmlformats.org/officeDocument/2006/relationships/image" Target="media/image40.pn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jpg"/><Relationship Id="rId24" Type="http://schemas.openxmlformats.org/officeDocument/2006/relationships/header" Target="header3.xml"/><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hyperlink" Target="https://hr.wikipedia.org/wiki/Euroazija" TargetMode="External"/><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hyperlink" Target="https://hr.wikipedia.org/wiki/Indija" TargetMode="External"/><Relationship Id="rId56" Type="http://schemas.openxmlformats.org/officeDocument/2006/relationships/image" Target="media/image41.png"/><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hyperlink" Target="https://hr.wikipedia.org/wiki/Hipocentar"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s://hr.wikipedia.org/wiki/Europa" TargetMode="External"/><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4.emf"/><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hr.wikipedia.org/wiki/Arapski_poluotok" TargetMode="External"/><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hyperlink" Target="https://hr.wikipedia.org/wiki/Epicentar" TargetMode="External"/><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em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0C904F292F411B8E9FE713A172E53E"/>
        <w:category>
          <w:name w:val="Općenito"/>
          <w:gallery w:val="placeholder"/>
        </w:category>
        <w:types>
          <w:type w:val="bbPlcHdr"/>
        </w:types>
        <w:behaviors>
          <w:behavior w:val="content"/>
        </w:behaviors>
        <w:guid w:val="{56556774-516E-4581-9918-EF1F2893BBDC}"/>
      </w:docPartPr>
      <w:docPartBody>
        <w:p w:rsidR="00C2707D" w:rsidRDefault="00807DEA">
          <w:pPr>
            <w:pStyle w:val="5E0C904F292F411B8E9FE713A172E53E"/>
          </w:pPr>
          <w:r w:rsidRPr="001103F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Times New Roman"/>
    <w:charset w:val="00"/>
    <w:family w:val="auto"/>
    <w:pitch w:val="variable"/>
    <w:sig w:usb0="00000007" w:usb1="00000000" w:usb2="00000000" w:usb3="00000000" w:csb0="00000003" w:csb1="00000000"/>
  </w:font>
  <w:font w:name="CRO_Korinna">
    <w:altName w:val="Arial"/>
    <w:charset w:val="00"/>
    <w:family w:val="swiss"/>
    <w:pitch w:val="variable"/>
    <w:sig w:usb0="00000007" w:usb1="00000000" w:usb2="00000000" w:usb3="00000000" w:csb0="00000013" w:csb1="00000000"/>
  </w:font>
  <w:font w:name="Aldine401 BT">
    <w:altName w:val="Times New Roman"/>
    <w:charset w:val="00"/>
    <w:family w:val="roman"/>
    <w:pitch w:val="variable"/>
    <w:sig w:usb0="00000001" w:usb1="00000000" w:usb2="00000000" w:usb3="00000000" w:csb0="0000001B"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ArialMT">
    <w:altName w:val="Arial"/>
    <w:panose1 w:val="00000000000000000000"/>
    <w:charset w:val="80"/>
    <w:family w:val="auto"/>
    <w:notTrueType/>
    <w:pitch w:val="default"/>
    <w:sig w:usb0="00000007" w:usb1="08070000" w:usb2="00000010" w:usb3="00000000" w:csb0="00020003" w:csb1="00000000"/>
  </w:font>
  <w:font w:name="Calibri Light">
    <w:panose1 w:val="020F0302020204030204"/>
    <w:charset w:val="EE"/>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13B17"/>
    <w:multiLevelType w:val="multilevel"/>
    <w:tmpl w:val="47DE7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2763251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07DEA"/>
    <w:rsid w:val="000051BC"/>
    <w:rsid w:val="000B5147"/>
    <w:rsid w:val="000C32F6"/>
    <w:rsid w:val="000C36E2"/>
    <w:rsid w:val="000C530C"/>
    <w:rsid w:val="000F3ECA"/>
    <w:rsid w:val="0010009D"/>
    <w:rsid w:val="00100325"/>
    <w:rsid w:val="00130A55"/>
    <w:rsid w:val="00176E7E"/>
    <w:rsid w:val="001F6D6F"/>
    <w:rsid w:val="0023095B"/>
    <w:rsid w:val="00235DF4"/>
    <w:rsid w:val="00240506"/>
    <w:rsid w:val="00263BA7"/>
    <w:rsid w:val="00267BAD"/>
    <w:rsid w:val="002842EC"/>
    <w:rsid w:val="002D4220"/>
    <w:rsid w:val="002E5589"/>
    <w:rsid w:val="002F1621"/>
    <w:rsid w:val="002F2AC2"/>
    <w:rsid w:val="002F7AAF"/>
    <w:rsid w:val="00325020"/>
    <w:rsid w:val="00333799"/>
    <w:rsid w:val="003528E4"/>
    <w:rsid w:val="00373011"/>
    <w:rsid w:val="004253C2"/>
    <w:rsid w:val="00432F53"/>
    <w:rsid w:val="0044144A"/>
    <w:rsid w:val="00465472"/>
    <w:rsid w:val="00474948"/>
    <w:rsid w:val="004A7989"/>
    <w:rsid w:val="004B47A9"/>
    <w:rsid w:val="004D6D08"/>
    <w:rsid w:val="004D7920"/>
    <w:rsid w:val="004F21F4"/>
    <w:rsid w:val="00507918"/>
    <w:rsid w:val="005219CE"/>
    <w:rsid w:val="005272AE"/>
    <w:rsid w:val="00534D91"/>
    <w:rsid w:val="00543EBB"/>
    <w:rsid w:val="00552092"/>
    <w:rsid w:val="00557D47"/>
    <w:rsid w:val="00563CA0"/>
    <w:rsid w:val="00585288"/>
    <w:rsid w:val="005B0EAF"/>
    <w:rsid w:val="005C0580"/>
    <w:rsid w:val="005C1E78"/>
    <w:rsid w:val="00637B2C"/>
    <w:rsid w:val="00640622"/>
    <w:rsid w:val="0068178E"/>
    <w:rsid w:val="0069790D"/>
    <w:rsid w:val="006D5544"/>
    <w:rsid w:val="006E10DB"/>
    <w:rsid w:val="00714EBF"/>
    <w:rsid w:val="00715AF8"/>
    <w:rsid w:val="00740676"/>
    <w:rsid w:val="0074498D"/>
    <w:rsid w:val="00751D9D"/>
    <w:rsid w:val="0078050F"/>
    <w:rsid w:val="00794CD9"/>
    <w:rsid w:val="007C4498"/>
    <w:rsid w:val="007D021C"/>
    <w:rsid w:val="007F66E7"/>
    <w:rsid w:val="00807DEA"/>
    <w:rsid w:val="00827F1A"/>
    <w:rsid w:val="00833904"/>
    <w:rsid w:val="00840F4D"/>
    <w:rsid w:val="00843296"/>
    <w:rsid w:val="00850B21"/>
    <w:rsid w:val="00872EF1"/>
    <w:rsid w:val="008A7E95"/>
    <w:rsid w:val="008C7F7D"/>
    <w:rsid w:val="008E5E74"/>
    <w:rsid w:val="008F5F63"/>
    <w:rsid w:val="00907C6B"/>
    <w:rsid w:val="009163F5"/>
    <w:rsid w:val="0092202A"/>
    <w:rsid w:val="00942747"/>
    <w:rsid w:val="009475CD"/>
    <w:rsid w:val="009576DB"/>
    <w:rsid w:val="00960A56"/>
    <w:rsid w:val="0099265C"/>
    <w:rsid w:val="009B08D3"/>
    <w:rsid w:val="009D2887"/>
    <w:rsid w:val="00A25909"/>
    <w:rsid w:val="00A36ED6"/>
    <w:rsid w:val="00A4066B"/>
    <w:rsid w:val="00A96F41"/>
    <w:rsid w:val="00AD165F"/>
    <w:rsid w:val="00AF1AF9"/>
    <w:rsid w:val="00B34823"/>
    <w:rsid w:val="00B4426A"/>
    <w:rsid w:val="00B608A1"/>
    <w:rsid w:val="00BD1A4F"/>
    <w:rsid w:val="00BD4EDF"/>
    <w:rsid w:val="00C2707D"/>
    <w:rsid w:val="00C949F8"/>
    <w:rsid w:val="00CA630C"/>
    <w:rsid w:val="00CD2819"/>
    <w:rsid w:val="00D15074"/>
    <w:rsid w:val="00D26A17"/>
    <w:rsid w:val="00D33E70"/>
    <w:rsid w:val="00D65644"/>
    <w:rsid w:val="00DD50DD"/>
    <w:rsid w:val="00DE141D"/>
    <w:rsid w:val="00DF3054"/>
    <w:rsid w:val="00DF5E99"/>
    <w:rsid w:val="00E13A04"/>
    <w:rsid w:val="00E17397"/>
    <w:rsid w:val="00E27E14"/>
    <w:rsid w:val="00E366F6"/>
    <w:rsid w:val="00E44B78"/>
    <w:rsid w:val="00E455E6"/>
    <w:rsid w:val="00E4624A"/>
    <w:rsid w:val="00E50D9D"/>
    <w:rsid w:val="00E91061"/>
    <w:rsid w:val="00E96A4F"/>
    <w:rsid w:val="00EC78EC"/>
    <w:rsid w:val="00ED602F"/>
    <w:rsid w:val="00EE039C"/>
    <w:rsid w:val="00EE2EF9"/>
    <w:rsid w:val="00EF2A8E"/>
    <w:rsid w:val="00EF5881"/>
    <w:rsid w:val="00F20DE1"/>
    <w:rsid w:val="00F31867"/>
    <w:rsid w:val="00F32C14"/>
    <w:rsid w:val="00F637B9"/>
    <w:rsid w:val="00F67BA5"/>
    <w:rsid w:val="00F73D2E"/>
    <w:rsid w:val="00F97408"/>
    <w:rsid w:val="00FB46CB"/>
    <w:rsid w:val="00FF23C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747"/>
  </w:style>
  <w:style w:type="paragraph" w:styleId="Heading1">
    <w:name w:val="heading 1"/>
    <w:basedOn w:val="Normal"/>
    <w:next w:val="Normal"/>
    <w:link w:val="Heading1Char"/>
    <w:autoRedefine/>
    <w:rsid w:val="00942747"/>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Heading2">
    <w:name w:val="heading 2"/>
    <w:basedOn w:val="Normal"/>
    <w:next w:val="Normal"/>
    <w:link w:val="Heading2Char"/>
    <w:autoRedefine/>
    <w:qFormat/>
    <w:rsid w:val="00942747"/>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Heading3">
    <w:name w:val="heading 3"/>
    <w:basedOn w:val="Normal"/>
    <w:next w:val="Normal"/>
    <w:link w:val="Heading3Char"/>
    <w:autoRedefine/>
    <w:rsid w:val="00942747"/>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Heading4">
    <w:name w:val="heading 4"/>
    <w:basedOn w:val="Normal"/>
    <w:next w:val="Normal"/>
    <w:link w:val="Heading4Char"/>
    <w:autoRedefine/>
    <w:rsid w:val="00942747"/>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Heading5">
    <w:name w:val="heading 5"/>
    <w:basedOn w:val="Normal"/>
    <w:next w:val="Normal"/>
    <w:link w:val="Heading5Char"/>
    <w:autoRedefine/>
    <w:rsid w:val="00942747"/>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Heading6">
    <w:name w:val="heading 6"/>
    <w:basedOn w:val="Normal"/>
    <w:next w:val="Normal"/>
    <w:link w:val="Heading6Char"/>
    <w:autoRedefine/>
    <w:rsid w:val="00942747"/>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Heading7">
    <w:name w:val="heading 7"/>
    <w:basedOn w:val="Normal"/>
    <w:next w:val="Normal"/>
    <w:link w:val="Heading7Char"/>
    <w:autoRedefine/>
    <w:semiHidden/>
    <w:unhideWhenUsed/>
    <w:rsid w:val="00942747"/>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Heading8">
    <w:name w:val="heading 8"/>
    <w:basedOn w:val="Normal"/>
    <w:next w:val="Normal"/>
    <w:link w:val="Heading8Char"/>
    <w:uiPriority w:val="9"/>
    <w:semiHidden/>
    <w:unhideWhenUsed/>
    <w:qFormat/>
    <w:rsid w:val="00942747"/>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942747"/>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0B5147"/>
    <w:rPr>
      <w:rFonts w:ascii="Adviso OTF Std" w:hAnsi="Adviso OTF Std"/>
      <w:color w:val="808080"/>
    </w:rPr>
  </w:style>
  <w:style w:type="paragraph" w:customStyle="1" w:styleId="5E0C904F292F411B8E9FE713A172E53E">
    <w:name w:val="5E0C904F292F411B8E9FE713A172E53E"/>
    <w:rsid w:val="00942747"/>
  </w:style>
  <w:style w:type="character" w:customStyle="1" w:styleId="Heading1Char">
    <w:name w:val="Heading 1 Char"/>
    <w:basedOn w:val="DefaultParagraphFont"/>
    <w:link w:val="Heading1"/>
    <w:rsid w:val="00942747"/>
    <w:rPr>
      <w:rFonts w:ascii="Adviso OTF Std" w:eastAsiaTheme="majorEastAsia" w:hAnsi="Adviso OTF Std" w:cstheme="majorBidi"/>
      <w:b/>
      <w:sz w:val="36"/>
      <w:szCs w:val="32"/>
      <w:lang w:eastAsia="en-US"/>
    </w:rPr>
  </w:style>
  <w:style w:type="character" w:customStyle="1" w:styleId="Heading2Char">
    <w:name w:val="Heading 2 Char"/>
    <w:basedOn w:val="DefaultParagraphFont"/>
    <w:link w:val="Heading2"/>
    <w:rsid w:val="00942747"/>
    <w:rPr>
      <w:rFonts w:ascii="Adviso OTF Std" w:eastAsia="Times New Roman" w:hAnsi="Adviso OTF Std" w:cs="Arial"/>
      <w:bCs/>
      <w:color w:val="54883D"/>
      <w:sz w:val="32"/>
      <w:szCs w:val="24"/>
      <w:lang w:eastAsia="en-US"/>
    </w:rPr>
  </w:style>
  <w:style w:type="character" w:customStyle="1" w:styleId="Heading3Char">
    <w:name w:val="Heading 3 Char"/>
    <w:basedOn w:val="DefaultParagraphFont"/>
    <w:link w:val="Heading3"/>
    <w:rsid w:val="00942747"/>
    <w:rPr>
      <w:rFonts w:ascii="Adviso OTF Std" w:eastAsia="Times New Roman" w:hAnsi="Adviso OTF Std" w:cstheme="majorBidi"/>
      <w:color w:val="54883D"/>
      <w:sz w:val="28"/>
      <w:szCs w:val="24"/>
      <w:lang w:eastAsia="en-US" w:bidi="en-US"/>
    </w:rPr>
  </w:style>
  <w:style w:type="character" w:customStyle="1" w:styleId="Heading4Char">
    <w:name w:val="Heading 4 Char"/>
    <w:basedOn w:val="DefaultParagraphFont"/>
    <w:link w:val="Heading4"/>
    <w:rsid w:val="00942747"/>
    <w:rPr>
      <w:rFonts w:ascii="Adviso OTF Std" w:eastAsiaTheme="majorEastAsia" w:hAnsi="Adviso OTF Std" w:cstheme="majorBidi"/>
      <w:i/>
      <w:iCs/>
      <w:color w:val="54883D"/>
      <w:szCs w:val="24"/>
      <w:lang w:eastAsia="en-US"/>
    </w:rPr>
  </w:style>
  <w:style w:type="character" w:customStyle="1" w:styleId="Heading5Char">
    <w:name w:val="Heading 5 Char"/>
    <w:basedOn w:val="DefaultParagraphFont"/>
    <w:link w:val="Heading5"/>
    <w:rsid w:val="00942747"/>
    <w:rPr>
      <w:rFonts w:ascii="Adviso OTF Std" w:eastAsiaTheme="majorEastAsia" w:hAnsi="Adviso OTF Std" w:cstheme="majorBidi"/>
      <w:color w:val="54883D"/>
      <w:szCs w:val="24"/>
      <w:lang w:eastAsia="en-US"/>
    </w:rPr>
  </w:style>
  <w:style w:type="character" w:customStyle="1" w:styleId="Heading6Char">
    <w:name w:val="Heading 6 Char"/>
    <w:basedOn w:val="DefaultParagraphFont"/>
    <w:link w:val="Heading6"/>
    <w:rsid w:val="00942747"/>
    <w:rPr>
      <w:rFonts w:ascii="Adviso OTF Std" w:eastAsiaTheme="majorEastAsia" w:hAnsi="Adviso OTF Std" w:cstheme="majorBidi"/>
      <w:color w:val="54883D"/>
      <w:szCs w:val="24"/>
      <w:lang w:eastAsia="en-US"/>
    </w:rPr>
  </w:style>
  <w:style w:type="character" w:customStyle="1" w:styleId="Heading7Char">
    <w:name w:val="Heading 7 Char"/>
    <w:basedOn w:val="DefaultParagraphFont"/>
    <w:link w:val="Heading7"/>
    <w:semiHidden/>
    <w:rsid w:val="00942747"/>
    <w:rPr>
      <w:rFonts w:ascii="Adviso OTF Std" w:eastAsiaTheme="majorEastAsia" w:hAnsi="Adviso OTF Std" w:cstheme="majorBidi"/>
      <w:i/>
      <w:iCs/>
      <w:color w:val="54883D"/>
      <w:szCs w:val="24"/>
      <w:lang w:eastAsia="en-US"/>
    </w:rPr>
  </w:style>
  <w:style w:type="character" w:customStyle="1" w:styleId="Heading8Char">
    <w:name w:val="Heading 8 Char"/>
    <w:basedOn w:val="DefaultParagraphFont"/>
    <w:link w:val="Heading8"/>
    <w:uiPriority w:val="9"/>
    <w:semiHidden/>
    <w:rsid w:val="0094274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42747"/>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3D661-963B-4F97-945E-2F300F04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(007)</Template>
  <TotalTime>1429</TotalTime>
  <Pages>125</Pages>
  <Words>30440</Words>
  <Characters>173514</Characters>
  <Application>Microsoft Office Word</Application>
  <DocSecurity>0</DocSecurity>
  <Lines>1445</Lines>
  <Paragraphs>407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Korisnik5-DLS</dc:creator>
  <cp:keywords/>
  <dc:description/>
  <cp:lastModifiedBy>Petra Meixner</cp:lastModifiedBy>
  <cp:revision>42</cp:revision>
  <cp:lastPrinted>2020-03-04T09:25:00Z</cp:lastPrinted>
  <dcterms:created xsi:type="dcterms:W3CDTF">2023-02-16T07:23:00Z</dcterms:created>
  <dcterms:modified xsi:type="dcterms:W3CDTF">2023-02-21T13:51:00Z</dcterms:modified>
</cp:coreProperties>
</file>